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EE70" w14:textId="77777777" w:rsidR="00BD34ED" w:rsidRPr="00FD1158" w:rsidRDefault="00BD34ED" w:rsidP="00110E00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FD1158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7EE06A6B" w14:textId="5EE3E38B" w:rsidR="00BD34ED" w:rsidRPr="00FD1158" w:rsidRDefault="00BD34ED" w:rsidP="00110E00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FD1158">
        <w:rPr>
          <w:b/>
          <w:sz w:val="16"/>
          <w:szCs w:val="16"/>
          <w:lang w:val="ro-RO"/>
        </w:rPr>
        <w:t xml:space="preserve"> (de la pagina 1 la pagina )</w:t>
      </w:r>
    </w:p>
    <w:p w14:paraId="025F924F" w14:textId="77777777" w:rsidR="00BD34ED" w:rsidRDefault="00BD34ED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277C8D22" w14:textId="77777777" w:rsidR="00BD34ED" w:rsidRDefault="00BD34ED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703F202D" w14:textId="77777777" w:rsidR="00BD34ED" w:rsidRDefault="00BD34ED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40C2527D" w14:textId="77777777" w:rsidR="00BD34ED" w:rsidRDefault="00BD34ED">
      <w:pPr>
        <w:jc w:val="center"/>
        <w:rPr>
          <w:sz w:val="28"/>
        </w:rPr>
      </w:pPr>
    </w:p>
    <w:p w14:paraId="79E34DDD" w14:textId="77777777" w:rsidR="00BD34ED" w:rsidRDefault="00BD34ED">
      <w:pPr>
        <w:jc w:val="center"/>
        <w:rPr>
          <w:sz w:val="28"/>
        </w:rPr>
      </w:pPr>
    </w:p>
    <w:p w14:paraId="202F09ED" w14:textId="77777777" w:rsidR="00BD34ED" w:rsidRDefault="00BD34ED">
      <w:pPr>
        <w:jc w:val="center"/>
        <w:rPr>
          <w:sz w:val="28"/>
        </w:rPr>
      </w:pPr>
    </w:p>
    <w:p w14:paraId="5EA5288C" w14:textId="77777777" w:rsidR="00BD34ED" w:rsidRDefault="00BD34ED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01117820" w14:textId="77777777" w:rsidR="00BD34ED" w:rsidRDefault="00BD34ED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 xml:space="preserve"> BUCUREŞTI</w:t>
      </w:r>
    </w:p>
    <w:p w14:paraId="163A215E" w14:textId="77777777" w:rsidR="00BD34ED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13821A0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1pt;margin-top:1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4F1EE066" w14:textId="77777777" w:rsidR="00BD34ED" w:rsidRDefault="00BD34ED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6E9398CF" w14:textId="77777777" w:rsidR="00BD34ED" w:rsidRDefault="00BD34ED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august 2026</w:t>
      </w:r>
    </w:p>
    <w:p w14:paraId="2F5A2700" w14:textId="77777777" w:rsidR="00BD34ED" w:rsidRDefault="00BD34ED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BD34ED" w14:paraId="25839B06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3096F0C2" w14:textId="77777777" w:rsidR="00BD34ED" w:rsidRDefault="00BD34ED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299F2070" w14:textId="77777777" w:rsidR="00BD34ED" w:rsidRDefault="00BD34ED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58AC39FC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62395575" w14:textId="77777777" w:rsidR="00BD34ED" w:rsidRDefault="00BD34ED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4C904C55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56CD491F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1C7B07DA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36E8E4A7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1F98A5D3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3E1E4A3F" w14:textId="77777777" w:rsidR="00BD34ED" w:rsidRDefault="00BD34ED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2B132E60" w14:textId="77777777" w:rsidR="00BD34ED" w:rsidRDefault="00BD34ED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19E6EA66" w14:textId="77777777" w:rsidR="00BD34ED" w:rsidRDefault="00BD34ED" w:rsidP="001D0732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4ABB1682" w14:textId="77777777" w:rsidR="00BD34ED" w:rsidRDefault="00BD34ED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065B4FB3" w14:textId="77777777" w:rsidR="00BD34ED" w:rsidRDefault="00BD34ED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780D2AAA" w14:textId="77777777" w:rsidR="00BD34ED" w:rsidRDefault="00BD34ED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2C2AB525" w14:textId="77777777" w:rsidR="00BD34ED" w:rsidRDefault="00BD34ED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7D7409CE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67A91AF8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5D7C951A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0F70EDB3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7A5BAB0A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29BD959F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6921B952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4DCF6058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7AFFCD7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BD34ED" w14:paraId="63719D37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44DF03A1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3A9B1825" w14:textId="77777777" w:rsidR="00BD34ED" w:rsidRDefault="00BD34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6AFA296B" w14:textId="77777777" w:rsidR="00BD34ED" w:rsidRDefault="00BD34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1A13CFE1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051AB4B2" w14:textId="77777777" w:rsidR="00BD34ED" w:rsidRDefault="00BD34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6C92CEDA" w14:textId="77777777" w:rsidR="00BD34ED" w:rsidRDefault="00BD34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57167841" w14:textId="77777777" w:rsidR="00BD34ED" w:rsidRDefault="00BD34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14104795" w14:textId="77777777" w:rsidR="00BD34ED" w:rsidRDefault="00BD34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4F96DD2B" w14:textId="77777777" w:rsidR="00BD34ED" w:rsidRDefault="00BD34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69AFA3BE" w14:textId="77777777" w:rsidR="00BD34ED" w:rsidRDefault="00BD34ED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1229AA29" w14:textId="77777777" w:rsidR="00BD34ED" w:rsidRDefault="00BD34ED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18A93B46" w14:textId="77777777" w:rsidR="00BD34ED" w:rsidRDefault="00BD34ED">
      <w:pPr>
        <w:spacing w:line="192" w:lineRule="auto"/>
        <w:jc w:val="center"/>
      </w:pPr>
    </w:p>
    <w:p w14:paraId="2F539C4F" w14:textId="77777777" w:rsidR="00BD34ED" w:rsidRDefault="00BD34ED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35A05F29" w14:textId="77777777" w:rsidR="00BD34ED" w:rsidRPr="008D04AB" w:rsidRDefault="00BD34ED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646F8747" w14:textId="77777777" w:rsidR="00BD34ED" w:rsidRPr="008D04AB" w:rsidRDefault="00BD34ED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25A59167" w14:textId="77777777" w:rsidR="00BD34ED" w:rsidRPr="008D04AB" w:rsidRDefault="00BD34ED" w:rsidP="001725F5">
      <w:pPr>
        <w:tabs>
          <w:tab w:val="center" w:pos="312"/>
        </w:tabs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4BD4AAA4" w14:textId="77777777" w:rsidR="00BD34ED" w:rsidRPr="00A8307A" w:rsidRDefault="00BD34ED" w:rsidP="00516DD3">
      <w:pPr>
        <w:pStyle w:val="Heading1"/>
        <w:spacing w:line="360" w:lineRule="auto"/>
      </w:pPr>
      <w:r w:rsidRPr="00A8307A">
        <w:t>LINIA 100</w:t>
      </w:r>
    </w:p>
    <w:p w14:paraId="38A32D3F" w14:textId="77777777" w:rsidR="00BD34ED" w:rsidRPr="00A8307A" w:rsidRDefault="00BD34ED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BD34ED" w:rsidRPr="00AB76B4" w14:paraId="3893C757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B914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1C80E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4AAD0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49AC5A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5565DAC7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6D54A" w14:textId="77777777" w:rsidR="00BD34ED" w:rsidRPr="00AB76B4" w:rsidRDefault="00BD34ED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2B15F49" w14:textId="77777777" w:rsidR="00BD34ED" w:rsidRPr="00AB76B4" w:rsidRDefault="00BD34ED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14078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32A5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C10EA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1BB8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1F7F3573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32F59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C1B8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9251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9FF643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7AB73031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0CF6B" w14:textId="77777777" w:rsidR="00BD34ED" w:rsidRPr="00AB76B4" w:rsidRDefault="00BD34ED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FE23361" w14:textId="77777777" w:rsidR="00BD34ED" w:rsidRPr="00AB76B4" w:rsidRDefault="00BD34ED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A0594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4C37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BE87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16868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638601D8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2442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E9CE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573D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B94ACE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6C77A2EA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1E25E" w14:textId="77777777" w:rsidR="00BD34ED" w:rsidRPr="00AB76B4" w:rsidRDefault="00BD34ED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</w:t>
            </w:r>
          </w:p>
          <w:p w14:paraId="7746179F" w14:textId="77777777" w:rsidR="00BD34ED" w:rsidRPr="00AB76B4" w:rsidRDefault="00BD34ED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5290B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4759E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11A7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05E8E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83850F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Acces la liniile 11 şi 12.</w:t>
            </w:r>
          </w:p>
        </w:tc>
      </w:tr>
      <w:tr w:rsidR="00BD34ED" w:rsidRPr="00AB76B4" w14:paraId="176C0F5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1A292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6927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E518C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BB5208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6A46E581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F759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EA84C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B5D4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6355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8846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56A706A8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4CE1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2907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CC55F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0CCACA" w14:textId="77777777" w:rsidR="00BD34ED" w:rsidRPr="00AB76B4" w:rsidRDefault="00BD34ED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1ECC9C33" w14:textId="77777777" w:rsidR="00BD34ED" w:rsidRPr="00AB76B4" w:rsidRDefault="00BD34ED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10AE6" w14:textId="77777777" w:rsidR="00BD34ED" w:rsidRPr="00AB76B4" w:rsidRDefault="00BD34ED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195BE024" w14:textId="77777777" w:rsidR="00BD34ED" w:rsidRPr="00AB76B4" w:rsidRDefault="00BD34ED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38</w:t>
            </w:r>
            <w:r w:rsidRPr="00AB76B4"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74B27C99" w14:textId="77777777" w:rsidR="00BD34ED" w:rsidRPr="00AB76B4" w:rsidRDefault="00BD34ED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E62EA45" w14:textId="77777777" w:rsidR="00BD34ED" w:rsidRPr="00AB76B4" w:rsidRDefault="00BD34ED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26077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B716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3A2A6D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A5F4E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54596E9C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7344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D21B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363D6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79FA69" w14:textId="77777777" w:rsidR="00BD34ED" w:rsidRPr="00AB76B4" w:rsidRDefault="00BD34ED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0A8856AE" w14:textId="77777777" w:rsidR="00BD34ED" w:rsidRPr="00AB76B4" w:rsidRDefault="00BD34ED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1FE18" w14:textId="77777777" w:rsidR="00BD34ED" w:rsidRPr="00AB76B4" w:rsidRDefault="00BD34ED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</w:t>
            </w:r>
            <w:r w:rsidRPr="00AB76B4">
              <w:rPr>
                <w:b/>
                <w:bCs/>
                <w:sz w:val="20"/>
                <w:lang w:val="ro-RO"/>
              </w:rPr>
              <w:t xml:space="preserve">ntre </w:t>
            </w:r>
            <w:r>
              <w:rPr>
                <w:b/>
                <w:bCs/>
                <w:sz w:val="20"/>
                <w:lang w:val="ro-RO"/>
              </w:rPr>
              <w:t>sch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4F2DB0FD" w14:textId="77777777" w:rsidR="00BD34ED" w:rsidRPr="00AB76B4" w:rsidRDefault="00BD34ED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</w:t>
            </w:r>
            <w:r>
              <w:rPr>
                <w:b/>
                <w:bCs/>
                <w:sz w:val="20"/>
                <w:lang w:val="ro-RO"/>
              </w:rPr>
              <w:t xml:space="preserve">A </w:t>
            </w:r>
            <w:r w:rsidRPr="00AB76B4">
              <w:rPr>
                <w:b/>
                <w:bCs/>
                <w:sz w:val="20"/>
                <w:lang w:val="ro-RO"/>
              </w:rPr>
              <w:t>și</w:t>
            </w:r>
            <w:r>
              <w:rPr>
                <w:b/>
                <w:bCs/>
                <w:sz w:val="20"/>
                <w:lang w:val="ro-RO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BC4AF" w14:textId="77777777" w:rsidR="00BD34ED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5413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2E9EB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48C2D" w14:textId="77777777" w:rsidR="00BD34ED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126FD7" w14:textId="77777777" w:rsidR="00BD34ED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București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  <w:lang w:val="ro-RO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</w:p>
        </w:tc>
      </w:tr>
      <w:tr w:rsidR="00BD34ED" w:rsidRPr="00AB76B4" w14:paraId="75DCDC4C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538E8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4D4C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B3AE7D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399CDF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 Nord -</w:t>
            </w:r>
          </w:p>
          <w:p w14:paraId="2443D7FA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Post 5 - </w:t>
            </w:r>
          </w:p>
          <w:p w14:paraId="59C157CD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2465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13C8B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C582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1+650</w:t>
            </w:r>
          </w:p>
          <w:p w14:paraId="7EAF41E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F7A68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7B2A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Cap București Nord semnalizată numai cu paleta cu diagonală.</w:t>
            </w:r>
          </w:p>
        </w:tc>
      </w:tr>
      <w:tr w:rsidR="00BD34ED" w:rsidRPr="00AB76B4" w14:paraId="77372003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C3B9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6933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04CAF89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AF1DCE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175215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6FB4DF58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08E92C82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zonă aparate de cale, Cap X</w:t>
            </w:r>
            <w:r>
              <w:rPr>
                <w:b/>
                <w:bCs/>
                <w:sz w:val="20"/>
                <w:lang w:val="ro-RO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D1C5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425E5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E8D5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149EE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DE49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0A9A5AB0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404E9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D0ED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E86A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3F7706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5AC60548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79C58EC4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cale, Cap X </w:t>
            </w:r>
            <w:r>
              <w:rPr>
                <w:b/>
                <w:bCs/>
                <w:sz w:val="20"/>
                <w:lang w:val="ro-RO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2FFD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CF6A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E421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48A9A69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9114D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98904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74A458BC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5CBB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4BA5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5C8DEB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BD37B3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1A0ECB3C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7845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D5C7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03C8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F134F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498B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4D0B6AE8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D0879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B049E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CE22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9C3028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7EF04765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FD7D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63921F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/ 22</w:t>
            </w:r>
          </w:p>
          <w:p w14:paraId="78D8AAB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B19175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A1A37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83EC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5C5325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E94E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AD308F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spre Chiajna firele I și II.</w:t>
            </w:r>
          </w:p>
        </w:tc>
      </w:tr>
      <w:tr w:rsidR="00BD34ED" w:rsidRPr="00AB76B4" w14:paraId="42C7806D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12032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CF6CF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5121B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746469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7E3CD85F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5B89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81B8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3EDD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74F7A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0F26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AF652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BD34ED" w:rsidRPr="00AB76B4" w14:paraId="0B62ACB5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69C8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0CDF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5CE9BF8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4F58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2B4BCD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6207CD90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directă + </w:t>
            </w:r>
          </w:p>
          <w:p w14:paraId="60660233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F462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32805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3508F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66AD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CD13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7A2BACE3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8560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9F05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5F540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7E6236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228A57D0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30579A51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 nr. </w:t>
            </w:r>
            <w:r>
              <w:rPr>
                <w:b/>
                <w:bCs/>
                <w:sz w:val="20"/>
                <w:lang w:val="ro-RO"/>
              </w:rPr>
              <w:t xml:space="preserve">15, </w:t>
            </w:r>
            <w:r w:rsidRPr="00AB76B4">
              <w:rPr>
                <w:b/>
                <w:bCs/>
                <w:sz w:val="20"/>
                <w:lang w:val="ro-RO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7D39E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E2519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1FB9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080E6D1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C920E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BF67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4658043A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4895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662D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BAD65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67F84C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36AD5826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B69C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DB66F3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5, 9 </w:t>
            </w:r>
          </w:p>
          <w:p w14:paraId="1AD6062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</w:t>
            </w:r>
          </w:p>
          <w:p w14:paraId="1FB69FDF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FED1A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7D60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AFE1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1DA7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9716F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1 - 5.</w:t>
            </w:r>
          </w:p>
        </w:tc>
      </w:tr>
      <w:tr w:rsidR="00BD34ED" w:rsidRPr="00AB76B4" w14:paraId="11C7C6BB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6F56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0F2B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6C0D2EB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57466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0F5222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Chiajna -</w:t>
            </w:r>
          </w:p>
          <w:p w14:paraId="60CEBD76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7534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2847D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1842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7B6B6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96F8F" w14:textId="77777777" w:rsidR="00BD34ED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D599C24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69C2A946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FA982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6B53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2184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794E53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61BEC8C0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85EA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495B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FA3E8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2FD7D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7534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739ADF23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4E481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F0F4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A6F6A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B0EDB3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369BF512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595E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5452C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B529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B7D9D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EA9F4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1F729BEE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F385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0B6A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CBB4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A86D20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736F4D86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E09EA" w14:textId="77777777" w:rsidR="00BD34ED" w:rsidRPr="00AB76B4" w:rsidRDefault="00BD34ED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F0FC8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D20D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24A0C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F9C0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372FDD17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4C10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DA234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4600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2412A0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0FEB8588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6E711F" w14:textId="77777777" w:rsidR="00BD34ED" w:rsidRPr="00AB76B4" w:rsidRDefault="00BD34ED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68D5F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A70E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AC78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47B6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66B1C436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182B0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F70C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67024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98D37D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24F66E61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53E68" w14:textId="77777777" w:rsidR="00BD34ED" w:rsidRPr="00AB76B4" w:rsidRDefault="00BD34ED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7D3FB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C008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59EC10CE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D94AA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D11D4" w14:textId="77777777" w:rsidR="00BD34ED" w:rsidRPr="00AB76B4" w:rsidRDefault="00BD34ED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59C63649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12F6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519F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38025A3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B09DA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C5DA4B" w14:textId="77777777" w:rsidR="00BD34ED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>inia 3 directă Grădinari</w:t>
            </w:r>
            <w:r>
              <w:rPr>
                <w:b/>
                <w:bCs/>
                <w:sz w:val="20"/>
                <w:lang w:val="ro-RO"/>
              </w:rPr>
              <w:t xml:space="preserve"> și sch. 3, 5,</w:t>
            </w:r>
          </w:p>
          <w:p w14:paraId="0B5450E2" w14:textId="77777777" w:rsidR="00BD34ED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9, 2, 6, 18 și </w:t>
            </w:r>
          </w:p>
          <w:p w14:paraId="3CAF9537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C31C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E6E1F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A3520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EF4A4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C1B7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10E27E4F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D861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E8FC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D9FB4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7485E4" w14:textId="77777777" w:rsidR="00BD34ED" w:rsidRPr="00AB76B4" w:rsidRDefault="00BD34ED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</w:t>
            </w:r>
            <w:r>
              <w:rPr>
                <w:b/>
                <w:bCs/>
                <w:sz w:val="20"/>
                <w:lang w:val="ro-RO"/>
              </w:rPr>
              <w:t xml:space="preserve">– </w:t>
            </w: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1834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6E408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6F68C" w14:textId="77777777" w:rsidR="00BD34ED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23+800</w:t>
            </w:r>
          </w:p>
          <w:p w14:paraId="34DD4B9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923D7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0B5F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5A0ACAD2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4569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BD4E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34BCD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EFE5EB" w14:textId="77777777" w:rsidR="00BD34ED" w:rsidRPr="00AB76B4" w:rsidRDefault="00BD34ED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4382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BB49E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CF9ED" w14:textId="77777777" w:rsidR="00BD34ED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26+100</w:t>
            </w:r>
          </w:p>
          <w:p w14:paraId="2F1CBB7C" w14:textId="77777777" w:rsidR="00BD34ED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15B56" w14:textId="77777777" w:rsidR="00BD34ED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9E388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29CD2901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3C22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BAF7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7B16B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3DFE1C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Grădinari </w:t>
            </w:r>
          </w:p>
          <w:p w14:paraId="6B4A4067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58D28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7654F3FF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34216DE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12E7A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0BAB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7C164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3067F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7355A152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AD05F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8B184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26+700</w:t>
            </w:r>
          </w:p>
          <w:p w14:paraId="7A8EE918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13D3F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E779B7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 -</w:t>
            </w:r>
          </w:p>
          <w:p w14:paraId="40356DE5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5D350" w14:textId="77777777" w:rsidR="00BD34ED" w:rsidRPr="00AB76B4" w:rsidRDefault="00BD34ED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89E3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9C0D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8391F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4308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13915D63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ACCB0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B463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09FDE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71C7DD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H. Vadu Lat</w:t>
            </w:r>
          </w:p>
          <w:p w14:paraId="0D0D3651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</w:t>
            </w:r>
            <w:r>
              <w:rPr>
                <w:b/>
                <w:bCs/>
                <w:sz w:val="20"/>
                <w:lang w:val="ro-RO"/>
              </w:rPr>
              <w:t>ile</w:t>
            </w:r>
            <w:r w:rsidRPr="00AB76B4">
              <w:rPr>
                <w:b/>
                <w:bCs/>
                <w:sz w:val="20"/>
                <w:lang w:val="ro-RO"/>
              </w:rPr>
              <w:t xml:space="preserve"> 2 </w:t>
            </w:r>
            <w:r>
              <w:rPr>
                <w:b/>
                <w:bCs/>
                <w:sz w:val="20"/>
                <w:lang w:val="ro-RO"/>
              </w:rPr>
              <w:t xml:space="preserve">și 5 </w:t>
            </w:r>
            <w:r w:rsidRPr="00AB76B4">
              <w:rPr>
                <w:b/>
                <w:bCs/>
                <w:sz w:val="20"/>
                <w:lang w:val="ro-RO"/>
              </w:rPr>
              <w:t>abătut</w:t>
            </w:r>
            <w:r>
              <w:rPr>
                <w:b/>
                <w:bCs/>
                <w:sz w:val="20"/>
                <w:lang w:val="ro-RO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96A6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BA425B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6F88E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A1FC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2C88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2A5D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57653C45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8537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67C8E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37F1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7E82A6" w14:textId="77777777" w:rsidR="00BD34ED" w:rsidRPr="00AB76B4" w:rsidRDefault="00BD34ED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  <w:r>
              <w:rPr>
                <w:b/>
                <w:bCs/>
                <w:sz w:val="20"/>
                <w:lang w:val="ro-RO"/>
              </w:rPr>
              <w:t xml:space="preserve"> – </w:t>
            </w:r>
            <w:r w:rsidRPr="00AB76B4">
              <w:rPr>
                <w:b/>
                <w:bCs/>
                <w:sz w:val="20"/>
                <w:lang w:val="ro-RO"/>
              </w:rPr>
              <w:t>Zăvestreni</w:t>
            </w:r>
            <w:r>
              <w:rPr>
                <w:b/>
                <w:bCs/>
                <w:sz w:val="20"/>
                <w:lang w:val="ro-RO"/>
              </w:rPr>
              <w:br/>
              <w:t xml:space="preserve">+ linia 3 directă </w:t>
            </w:r>
            <w:r>
              <w:rPr>
                <w:b/>
                <w:bCs/>
                <w:sz w:val="20"/>
                <w:lang w:val="ro-RO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6DB1E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0EC50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66771" w14:textId="77777777" w:rsidR="00BD34ED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48DB4499" w14:textId="77777777" w:rsidR="00BD34ED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E386AA" w14:textId="77777777" w:rsidR="00BD34ED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1DC8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17CFC99F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6031F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2B73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BBBF5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966CF6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EF3B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0E39290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+ </w:t>
            </w:r>
          </w:p>
          <w:p w14:paraId="41E787B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A4E950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  <w:p w14:paraId="63B9138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E2FDD6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E198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5363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DB958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C24E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02927A2B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6923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4C77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45+000</w:t>
            </w:r>
          </w:p>
          <w:p w14:paraId="21F5C90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DB116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EF84E4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Zăvestreni -</w:t>
            </w:r>
          </w:p>
          <w:p w14:paraId="5BC9E7E2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</w:t>
            </w:r>
            <w:r>
              <w:rPr>
                <w:b/>
                <w:bCs/>
                <w:sz w:val="20"/>
                <w:lang w:val="ro-RO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D1A6C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762A0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F819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B8C84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A9E2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4FB59D4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56CF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2BD3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F1C444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034417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1557E29A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CE2E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13, 21, 23  și TDJ  </w:t>
            </w:r>
          </w:p>
          <w:p w14:paraId="08BA3B5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28C7B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446C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B9F40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9301E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C07CEE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9881B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BD34ED" w:rsidRPr="00AB76B4" w14:paraId="362D2103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07FE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8384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3064E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85BF5D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6C0B5B9A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616D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C67CFC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A3D8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6A42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36226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935A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085DA2C6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850E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4551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1C6A7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8E9FFB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059C1337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9CCD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44638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6C4AF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44E74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2B31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5CB96196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A2D7F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F01104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9A2EB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7BCA65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3B1040F0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8032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18, 26, 30  și TDJ </w:t>
            </w:r>
          </w:p>
          <w:p w14:paraId="57BE4324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290AC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4F318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ECD0B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CD31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ACA3C9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83720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BD34ED" w:rsidRPr="00AB76B4" w14:paraId="0727B90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18D6F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BC24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52+500</w:t>
            </w:r>
          </w:p>
          <w:p w14:paraId="7E58E74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E2FB8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6968E8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</w:p>
          <w:p w14:paraId="32EA5590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1418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B3460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5356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E3A8A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8614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793F8BC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23E27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471443" w14:textId="77777777" w:rsidR="00BD34ED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52+600</w:t>
            </w:r>
          </w:p>
          <w:p w14:paraId="2AE1541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3B2AD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CA52CB" w14:textId="77777777" w:rsidR="00BD34ED" w:rsidRPr="00AB76B4" w:rsidRDefault="00BD34ED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6F53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9ECB0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9EE23" w14:textId="77777777" w:rsidR="00BD34ED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17228" w14:textId="77777777" w:rsidR="00BD34ED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54046" w14:textId="77777777" w:rsidR="00BD34ED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7949E1B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33787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5F9D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57+880</w:t>
            </w:r>
          </w:p>
          <w:p w14:paraId="53DF08C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14377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65FF66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3803DDB9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</w:t>
            </w:r>
          </w:p>
          <w:p w14:paraId="075DCABE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787E8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5A18D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388FF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B724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B1CB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04730EF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5E528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4ECC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B4496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13093B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2955F500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4CF4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18FB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2678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58+950</w:t>
            </w:r>
          </w:p>
          <w:p w14:paraId="00AA3A94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5EA67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E327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F28AF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10.</w:t>
            </w:r>
          </w:p>
          <w:p w14:paraId="70C9B008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3C8F4AA6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2EDA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50A0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E4B8B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34D248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1D741C9A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A10F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8D4F5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E6198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59+500</w:t>
            </w:r>
          </w:p>
          <w:p w14:paraId="1632CC9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DFF54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D0992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1A627AA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F9D0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8879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60+600</w:t>
            </w:r>
          </w:p>
          <w:p w14:paraId="65656D9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AF2C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AFC456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4B0BD236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C399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9EC68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F457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8F7D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7E3FF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27956C24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89B1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3425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66+025</w:t>
            </w:r>
          </w:p>
          <w:p w14:paraId="01859E5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7233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AE47F3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310B145D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8FA8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F85C7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BE56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B9C05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D473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C726CF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CBF57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5, Cap X.</w:t>
            </w:r>
          </w:p>
        </w:tc>
      </w:tr>
      <w:tr w:rsidR="00BD34ED" w:rsidRPr="00AB76B4" w14:paraId="3F3BED7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26F9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04E93" w14:textId="77777777" w:rsidR="00BD34ED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67+170</w:t>
            </w:r>
          </w:p>
          <w:p w14:paraId="12B318E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EEB9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302CD6" w14:textId="77777777" w:rsidR="00BD34ED" w:rsidRPr="00AB76B4" w:rsidRDefault="00BD34ED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6F34DDB0" w14:textId="77777777" w:rsidR="00BD34ED" w:rsidRPr="00AB76B4" w:rsidRDefault="00BD34ED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9A1DF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3C87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D8E7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0196A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BE6C7" w14:textId="77777777" w:rsidR="00BD34ED" w:rsidRPr="00AB76B4" w:rsidRDefault="00BD34ED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213005" w14:textId="77777777" w:rsidR="00BD34ED" w:rsidRPr="00AB76B4" w:rsidRDefault="00BD34ED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D34ED" w:rsidRPr="00AB76B4" w14:paraId="73F1872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2745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5A2E4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6DFB7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0155FB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4F4C6A9B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28FD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14758C58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2 - 4 </w:t>
            </w:r>
          </w:p>
          <w:p w14:paraId="7C95BFE4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17EF895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7382B9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AEA0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184FC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77B0E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B8BB2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BD34ED" w:rsidRPr="00AB76B4" w14:paraId="7914507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C0E1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621B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81F47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74D0D1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2C7BBCAA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19E5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323A474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</w:t>
            </w:r>
          </w:p>
          <w:p w14:paraId="7968C8D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EE8E24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FDC6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7801D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A957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și 2 </w:t>
            </w:r>
          </w:p>
        </w:tc>
      </w:tr>
      <w:tr w:rsidR="00BD34ED" w:rsidRPr="00AB76B4" w14:paraId="745B351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FD07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CC948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2B28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971FE2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F083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A8A56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9B7BF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68+300</w:t>
            </w:r>
          </w:p>
          <w:p w14:paraId="110ADE3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B0CC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5849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694E80D4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1B191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5E736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3CCCD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A48135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4BFD9297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D8529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81A6983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E847A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D3DDE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B701A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8521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C107A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1 Cap X. </w:t>
            </w:r>
          </w:p>
        </w:tc>
      </w:tr>
      <w:tr w:rsidR="00BD34ED" w:rsidRPr="00AB76B4" w14:paraId="15DD3E86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140F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56E63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8AA1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E17A23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00176563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99442F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ED981E9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9B005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28AA1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4D2207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F0A5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circulația pe linia 1</w:t>
            </w:r>
          </w:p>
        </w:tc>
      </w:tr>
      <w:tr w:rsidR="00BD34ED" w:rsidRPr="00AB76B4" w14:paraId="2EB5FAA4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44FA7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0A39F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1B817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B04670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2F8B08BC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AEA2B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62D3F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27127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74+200</w:t>
            </w:r>
          </w:p>
          <w:p w14:paraId="2F8B9F8A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44617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1A28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516231E5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D27B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A666A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7A17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89109D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634F4973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1A8A0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EF8E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EF28F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75+600</w:t>
            </w:r>
          </w:p>
          <w:p w14:paraId="1ABC267A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CD795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750F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723AB5E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5DD4BC6D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0EE2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CADA6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177E9997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D6F910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1DD864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3C035EA7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2FCD7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AAB95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5470C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381FC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E663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50BBE1E0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D770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BB0FD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1C04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D9A8D2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002E825E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C1037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6CD1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6117F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429A1F03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482D1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B65C4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AB76B4" w14:paraId="73967899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527C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3586D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43FB7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4D1B76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26233863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Atârnaţi </w:t>
            </w:r>
          </w:p>
          <w:p w14:paraId="3037027C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</w:p>
          <w:p w14:paraId="496724B1" w14:textId="77777777" w:rsidR="00BD34ED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  <w:p w14:paraId="14F76562" w14:textId="77777777" w:rsidR="00BD34ED" w:rsidRPr="00075656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linia 3 directă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91439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9D4AD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0E85B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  <w:p w14:paraId="2ACEE079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33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64DB5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00B1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AB76B4" w14:paraId="10A93F1E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8076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62AE0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  <w:p w14:paraId="23B79E88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98200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0D157C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59FE2DEE" w14:textId="77777777" w:rsidR="00BD34ED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și linia 4 directă </w:t>
            </w:r>
          </w:p>
          <w:p w14:paraId="0734F548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15B27B43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F8457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4F6FD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42BA4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B035A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C663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AB76B4" w14:paraId="73A25DD6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72928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2CA69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BE0AE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A75871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73F8A9CF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76456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BF0EDB7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1 - 5 </w:t>
            </w:r>
          </w:p>
          <w:p w14:paraId="24DC6158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58F3AF8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6194E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59DAC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ED59B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57A8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B9AFB2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BD34ED" w:rsidRPr="00AB76B4" w14:paraId="7E2EE5BE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6C3F1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7CF4A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8227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FE6414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665225FC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822C3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9AA9A76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0F47204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10 și 11 </w:t>
            </w:r>
          </w:p>
          <w:p w14:paraId="7CC6D26D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38AAB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BB1B1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C989C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7733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4F9ABC1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linia 1.</w:t>
            </w:r>
          </w:p>
        </w:tc>
      </w:tr>
      <w:tr w:rsidR="00BD34ED" w:rsidRPr="00AB76B4" w14:paraId="5D8B6E5C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0A1F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3130B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E664F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67D251" w14:textId="77777777" w:rsidR="00BD34ED" w:rsidRPr="00AB76B4" w:rsidRDefault="00BD34ED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42FC63AA" w14:textId="77777777" w:rsidR="00BD34ED" w:rsidRPr="00AB76B4" w:rsidRDefault="00BD34ED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83C82" w14:textId="77777777" w:rsidR="00BD34ED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0863991" w14:textId="77777777" w:rsidR="00BD34ED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685B508E" w14:textId="77777777" w:rsidR="00BD34ED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– 8</w:t>
            </w:r>
          </w:p>
          <w:p w14:paraId="122E528C" w14:textId="77777777" w:rsidR="00BD34ED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6217B1C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CA82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AD45A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15CC9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1478F" w14:textId="77777777" w:rsidR="00BD34ED" w:rsidRPr="00AB76B4" w:rsidRDefault="00BD34ED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5F3302A" w14:textId="77777777" w:rsidR="00BD34ED" w:rsidRPr="00AB76B4" w:rsidRDefault="00BD34ED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BD34ED" w:rsidRPr="00AB76B4" w14:paraId="3D5231F0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5949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33907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FB44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132556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  <w:r w:rsidRPr="00AB76B4">
              <w:rPr>
                <w:b/>
                <w:bCs/>
                <w:sz w:val="20"/>
                <w:lang w:val="ro-RO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C3A84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DD7D6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DE637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330</w:t>
            </w:r>
          </w:p>
          <w:p w14:paraId="31B58BAC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C0819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F6CE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2F7110DF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29171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259F2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14DBD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F027AC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</w:t>
            </w:r>
          </w:p>
          <w:p w14:paraId="592ECD6C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B7D33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F0CFB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1D1F8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94+800</w:t>
            </w:r>
          </w:p>
          <w:p w14:paraId="58D120A9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EE01D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8A7E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4C5D396E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5E386589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101A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9E1F9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EFA08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FAC006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19A58C16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BDCA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F4D5A33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58A147D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15 / 17 </w:t>
            </w:r>
          </w:p>
          <w:p w14:paraId="4D4107EE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A0D80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4D1C0" w14:textId="77777777" w:rsidR="00BD34ED" w:rsidRPr="00AB76B4" w:rsidRDefault="00BD34ED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F7BF4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32B3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8E96B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 I în fir II și invers.</w:t>
            </w:r>
          </w:p>
        </w:tc>
      </w:tr>
      <w:tr w:rsidR="00BD34ED" w:rsidRPr="00AB76B4" w14:paraId="16480F15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C130F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3FB9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6D0B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2159DE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48815045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150DE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BB81A6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0D9E5B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F7B79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0957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1EAA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36035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0EA7C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BD34ED" w:rsidRPr="00AB76B4" w14:paraId="44F83FC2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76787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B8A2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FA10F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527A57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092C36CC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EE5C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08011F6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2E1EFA7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12 - 16 </w:t>
            </w:r>
          </w:p>
          <w:p w14:paraId="757C01C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15D670E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75D06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8A052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B4E45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676C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353B36E7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2D29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6A269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153AA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83701B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1770A35D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5737DB4F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54C34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BA92CF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E39BF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A3B9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BE1B8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F4AF4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2347CA71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6019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847F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101+330</w:t>
            </w:r>
          </w:p>
          <w:p w14:paraId="4B9C979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0F1D8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FAD1D1" w14:textId="77777777" w:rsidR="00BD34ED" w:rsidRPr="00AB76B4" w:rsidRDefault="00BD34ED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043C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4DEB9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20FFE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515B7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EAFB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6FE73FD3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E09A0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3F7EC" w14:textId="77777777" w:rsidR="00BD34ED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106+000</w:t>
            </w:r>
          </w:p>
          <w:p w14:paraId="75BAE66F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71807" w14:textId="77777777" w:rsidR="00BD34ED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D18701" w14:textId="77777777" w:rsidR="00BD34ED" w:rsidRPr="00AB76B4" w:rsidRDefault="00BD34ED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  <w:r>
              <w:rPr>
                <w:b/>
                <w:bCs/>
                <w:sz w:val="20"/>
                <w:lang w:val="ro-RO"/>
              </w:rPr>
              <w:t xml:space="preserve"> și linia 2 directă St. 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350F9F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A533EF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62454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C6F7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C6CCF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0ED49213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880F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801D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C1A0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7E8455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05A7A745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8B53F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DDDE7B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E0E7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D1E80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814B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F0F2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firul 1 in firul 2 si invers și intrari- ieșiri la linia 1 primiri - expedieri</w:t>
            </w:r>
          </w:p>
        </w:tc>
      </w:tr>
      <w:tr w:rsidR="00BD34ED" w:rsidRPr="00AB76B4" w14:paraId="0B7B40B8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4AD0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DF1D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4270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6990BC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31E22C7A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4CD1164B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10A26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BFF118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0F51D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8176C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78BC9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A7A1B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4BD74BB3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E7D5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AD8FB" w14:textId="77777777" w:rsidR="00BD34ED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  <w:p w14:paraId="07F2EA61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652E0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76015D" w14:textId="77777777" w:rsidR="00BD34ED" w:rsidRPr="00AB76B4" w:rsidRDefault="00BD34ED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461F2A25" w14:textId="77777777" w:rsidR="00BD34ED" w:rsidRPr="00AB76B4" w:rsidRDefault="00BD34ED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34A0B3B8" w14:textId="77777777" w:rsidR="00BD34ED" w:rsidRPr="00AB76B4" w:rsidRDefault="00BD34ED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- 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B715D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8B640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4C1A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67FE2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4D4DE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5FBA5F87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FE008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249C1" w14:textId="77777777" w:rsidR="00BD34ED" w:rsidRDefault="00BD34ED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44974" w14:textId="77777777" w:rsidR="00BD34ED" w:rsidRDefault="00BD34ED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D2C6E7" w14:textId="77777777" w:rsidR="00BD34ED" w:rsidRPr="00AB76B4" w:rsidRDefault="00BD34ED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512544A3" w14:textId="77777777" w:rsidR="00BD34ED" w:rsidRPr="00AB76B4" w:rsidRDefault="00BD34ED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1DC70E50" w14:textId="77777777" w:rsidR="00BD34ED" w:rsidRPr="00AB76B4" w:rsidRDefault="00BD34ED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CD885" w14:textId="77777777" w:rsidR="00BD34ED" w:rsidRPr="00AB76B4" w:rsidRDefault="00BD34ED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B4EC4" w14:textId="77777777" w:rsidR="00BD34ED" w:rsidRPr="00AB76B4" w:rsidRDefault="00BD34ED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99722" w14:textId="77777777" w:rsidR="00BD34ED" w:rsidRPr="00AB76B4" w:rsidRDefault="00BD34ED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09</w:t>
            </w:r>
            <w:r w:rsidRPr="00AB76B4">
              <w:rPr>
                <w:b/>
                <w:bCs/>
                <w:sz w:val="20"/>
                <w:lang w:val="ro-RO"/>
              </w:rPr>
              <w:t>+200</w:t>
            </w:r>
          </w:p>
          <w:p w14:paraId="5F07DCB3" w14:textId="77777777" w:rsidR="00BD34ED" w:rsidRPr="00AB76B4" w:rsidRDefault="00BD34ED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AA7B4" w14:textId="77777777" w:rsidR="00BD34ED" w:rsidRPr="00AB76B4" w:rsidRDefault="00BD34ED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074B6" w14:textId="77777777" w:rsidR="00BD34ED" w:rsidRDefault="00BD34ED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377357D0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FB02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5E0E0" w14:textId="77777777" w:rsidR="00BD34ED" w:rsidRDefault="00BD34ED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0ABE4" w14:textId="77777777" w:rsidR="00BD34ED" w:rsidRDefault="00BD34ED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5F44B6" w14:textId="77777777" w:rsidR="00BD34ED" w:rsidRPr="00AB76B4" w:rsidRDefault="00BD34ED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Mihăeşti</w:t>
            </w:r>
          </w:p>
          <w:p w14:paraId="45DBCFC3" w14:textId="77777777" w:rsidR="00BD34ED" w:rsidRDefault="00BD34ED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E36EC" w14:textId="77777777" w:rsidR="00BD34ED" w:rsidRPr="00AB76B4" w:rsidRDefault="00BD34ED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84DAF5C" w14:textId="77777777" w:rsidR="00BD34ED" w:rsidRPr="00AB76B4" w:rsidRDefault="00BD34ED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D3C07" w14:textId="77777777" w:rsidR="00BD34ED" w:rsidRPr="00AB76B4" w:rsidRDefault="00BD34ED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4D00E" w14:textId="77777777" w:rsidR="00BD34ED" w:rsidRPr="00AB76B4" w:rsidRDefault="00BD34ED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E780F" w14:textId="77777777" w:rsidR="00BD34ED" w:rsidRPr="00AB76B4" w:rsidRDefault="00BD34ED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0C287" w14:textId="77777777" w:rsidR="00BD34ED" w:rsidRDefault="00BD34ED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26273807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C84D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090AF" w14:textId="77777777" w:rsidR="00BD34ED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  <w:p w14:paraId="173B50FC" w14:textId="77777777" w:rsidR="00BD34ED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E8AFE" w14:textId="77777777" w:rsidR="00BD34ED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471C00" w14:textId="77777777" w:rsidR="00BD34ED" w:rsidRPr="00AB76B4" w:rsidRDefault="00BD34ED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9EAC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12977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08B3A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A177A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349E9" w14:textId="77777777" w:rsidR="00BD34ED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7034DE79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29D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B6AB6" w14:textId="77777777" w:rsidR="00BD34ED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27198BC7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42BF5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E7279B" w14:textId="77777777" w:rsidR="00BD34ED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48E7115E" w14:textId="77777777" w:rsidR="00BD34ED" w:rsidRPr="00AB76B4" w:rsidRDefault="00BD34ED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2157E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F7483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5BB73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52056" w14:textId="77777777" w:rsidR="00BD34ED" w:rsidRPr="00AB76B4" w:rsidRDefault="00BD34ED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68338" w14:textId="77777777" w:rsidR="00BD34ED" w:rsidRPr="00AB76B4" w:rsidRDefault="00BD34ED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17507035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7ADC9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2CC2A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F406C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174EEB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B657C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13744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1F0DD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74A21ADC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D5C31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6776C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55C5A7BF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D7268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AA864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AEF67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2F0B8D" w14:textId="77777777" w:rsidR="00BD34ED" w:rsidRPr="00AB76B4" w:rsidRDefault="00BD34ED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0FDADE7E" w14:textId="77777777" w:rsidR="00BD34ED" w:rsidRDefault="00BD34ED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63913" w14:textId="77777777" w:rsidR="00BD34ED" w:rsidRPr="00AB76B4" w:rsidRDefault="00BD34ED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0187BAC" w14:textId="77777777" w:rsidR="00BD34ED" w:rsidRDefault="00BD34ED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AB76B4">
              <w:rPr>
                <w:b/>
                <w:bCs/>
                <w:sz w:val="20"/>
                <w:lang w:val="ro-RO"/>
              </w:rPr>
              <w:t xml:space="preserve"> 5</w:t>
            </w:r>
          </w:p>
          <w:p w14:paraId="564D534B" w14:textId="77777777" w:rsidR="00BD34ED" w:rsidRDefault="00BD34ED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F814DF8" w14:textId="77777777" w:rsidR="00BD34ED" w:rsidRPr="00AB76B4" w:rsidRDefault="00BD34ED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9083F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E3B1E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ECCC1" w14:textId="77777777" w:rsidR="00BD34ED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206AA" w14:textId="77777777" w:rsidR="00BD34ED" w:rsidRPr="00AB76B4" w:rsidRDefault="00BD34ED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D6A005" w14:textId="77777777" w:rsidR="00BD34ED" w:rsidRDefault="00BD34ED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BD34ED" w:rsidRPr="00AB76B4" w14:paraId="7DF58046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1329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F7DEA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E3B6B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4A67AA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3A77CA5C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B10F4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7E618D5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3AC6C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A8D9E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7ACD5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E3755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FD6415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BD34ED" w:rsidRPr="00AB76B4" w14:paraId="56B81F2E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6E701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8E8A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23FF7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7C8C6C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7F23CCB8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1A59C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1EB1854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1335E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C89DF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1F8FD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9FEF6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6729B6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BD34ED" w:rsidRPr="00AB76B4" w14:paraId="327A48D1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10F7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0BF7D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FCD3E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E1B112" w14:textId="77777777" w:rsidR="00BD34ED" w:rsidRDefault="00BD34ED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 </w:t>
            </w:r>
          </w:p>
          <w:p w14:paraId="5F52C871" w14:textId="77777777" w:rsidR="00BD34ED" w:rsidRPr="00AB76B4" w:rsidRDefault="00BD34ED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08D24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35BBF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374AC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136+746</w:t>
            </w:r>
          </w:p>
          <w:p w14:paraId="630FAC7F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95EF3" w14:textId="77777777" w:rsidR="00BD34ED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C6FCF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7A18C183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853F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AF77D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129+900</w:t>
            </w:r>
          </w:p>
          <w:p w14:paraId="6A85436F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8EF0A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7713D2" w14:textId="77777777" w:rsidR="00BD34ED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Radomirești -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02403A2E" w14:textId="77777777" w:rsidR="00BD34ED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 </w:t>
            </w:r>
          </w:p>
          <w:p w14:paraId="7504B6D9" w14:textId="77777777" w:rsidR="00BD34ED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50E78F41" w14:textId="77777777" w:rsidR="00BD34ED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F9B16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D7919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BB9AF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F1CF5" w14:textId="77777777" w:rsidR="00BD34ED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6A730" w14:textId="77777777" w:rsidR="00BD34ED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2A73375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4C011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92137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C4168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75E12A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634BCC71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DEEF020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EFD1B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</w:t>
            </w:r>
          </w:p>
          <w:p w14:paraId="5CC0A37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  <w:p w14:paraId="654CD27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F333131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2F858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2E361C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ED0F8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3C397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48A5DA5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E18D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C821F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89CB3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707D22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067D4FBB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86C43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110E0A14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2A55C8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6 - 12, </w:t>
            </w:r>
          </w:p>
          <w:p w14:paraId="7CDBC13E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160AF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6E87A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14E10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C8910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430F12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 directe.</w:t>
            </w:r>
          </w:p>
        </w:tc>
      </w:tr>
      <w:tr w:rsidR="00BD34ED" w:rsidRPr="00AB76B4" w14:paraId="7C16D86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6FDC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3570D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1C9F3C55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A3B9B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2D8207" w14:textId="77777777" w:rsidR="00BD34ED" w:rsidRPr="00AB76B4" w:rsidRDefault="00BD34ED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1AE1FC6B" w14:textId="77777777" w:rsidR="00BD34ED" w:rsidRDefault="00BD34ED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6A9D5F59" w14:textId="77777777" w:rsidR="00BD34ED" w:rsidRPr="00AB76B4" w:rsidRDefault="00BD34ED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FC84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40C30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45B97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A74A3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3987AE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11355B3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9D2F9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F5A39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50649" w14:textId="77777777" w:rsidR="00BD34ED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DF0697" w14:textId="77777777" w:rsidR="00BD34ED" w:rsidRPr="00AB76B4" w:rsidRDefault="00BD34ED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2A0CDA86" w14:textId="77777777" w:rsidR="00BD34ED" w:rsidRPr="00AB76B4" w:rsidRDefault="00BD34ED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281055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77BEB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9EDEC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63991A79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98674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7C09F" w14:textId="77777777" w:rsidR="00BD34ED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6B45371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A3E4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4F594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DEDEE" w14:textId="77777777" w:rsidR="00BD34ED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5DA205" w14:textId="77777777" w:rsidR="00BD34ED" w:rsidRPr="00AB76B4" w:rsidRDefault="00BD34ED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571D7C7F" w14:textId="77777777" w:rsidR="00BD34ED" w:rsidRPr="00AB76B4" w:rsidRDefault="00BD34ED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DF672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432E0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0B5CF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  <w:p w14:paraId="300B9866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E23E7F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465E1" w14:textId="77777777" w:rsidR="00BD34ED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486E08C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02D39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3CDE1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E1956" w14:textId="77777777" w:rsidR="00BD34ED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4EE7F7" w14:textId="77777777" w:rsidR="00BD34ED" w:rsidRPr="00AB76B4" w:rsidRDefault="00BD34ED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1C259B8A" w14:textId="77777777" w:rsidR="00BD34ED" w:rsidRPr="00AB76B4" w:rsidRDefault="00BD34ED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CC86F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23937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9EC97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  <w:p w14:paraId="4A862F34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DA945" w14:textId="77777777" w:rsidR="00BD34ED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38B91" w14:textId="77777777" w:rsidR="00BD34ED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04224CCB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4731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D12D27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153+900</w:t>
            </w:r>
          </w:p>
          <w:p w14:paraId="2DBDF02F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40BB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31AD98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Fărcașele - </w:t>
            </w:r>
          </w:p>
          <w:p w14:paraId="44DD5259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Caracal și </w:t>
            </w:r>
          </w:p>
          <w:p w14:paraId="79ACE7A9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9403B99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B4A81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5FC5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DBE3E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80C17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4B7B4" w14:textId="77777777" w:rsidR="00BD34ED" w:rsidRPr="00AB76B4" w:rsidRDefault="00BD34ED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Fără inductori.</w:t>
            </w:r>
          </w:p>
          <w:p w14:paraId="17C85D11" w14:textId="77777777" w:rsidR="00BD34ED" w:rsidRPr="00AB76B4" w:rsidRDefault="00BD34ED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7CA72592" w14:textId="77777777" w:rsidR="00BD34ED" w:rsidRPr="00AB76B4" w:rsidRDefault="00BD34ED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peste sch. 7, 11, 17, 23 și 27.</w:t>
            </w:r>
          </w:p>
          <w:p w14:paraId="33594E6C" w14:textId="77777777" w:rsidR="00BD34ED" w:rsidRPr="00AB76B4" w:rsidRDefault="00BD34ED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2C21E97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8CD21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24C79" w14:textId="77777777" w:rsidR="00BD34ED" w:rsidRPr="00AB76B4" w:rsidRDefault="00BD34ED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C7D7F" w14:textId="77777777" w:rsidR="00BD34ED" w:rsidRPr="00AB76B4" w:rsidRDefault="00BD34ED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374C2D" w14:textId="77777777" w:rsidR="00BD34ED" w:rsidRPr="00AB76B4" w:rsidRDefault="00BD34ED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F72286C" w14:textId="77777777" w:rsidR="00BD34ED" w:rsidRPr="00AB76B4" w:rsidRDefault="00BD34ED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59B6A" w14:textId="77777777" w:rsidR="00BD34ED" w:rsidRPr="00AB76B4" w:rsidRDefault="00BD34ED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805BA" w14:textId="77777777" w:rsidR="00BD34ED" w:rsidRPr="00AB76B4" w:rsidRDefault="00BD34ED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090B4" w14:textId="77777777" w:rsidR="00BD34ED" w:rsidRPr="00AB76B4" w:rsidRDefault="00BD34ED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155+330</w:t>
            </w:r>
          </w:p>
          <w:p w14:paraId="0CEC24F5" w14:textId="77777777" w:rsidR="00BD34ED" w:rsidRPr="00AB76B4" w:rsidRDefault="00BD34ED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156+310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27D21" w14:textId="77777777" w:rsidR="00BD34ED" w:rsidRPr="00AB76B4" w:rsidRDefault="00BD34ED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748AF" w14:textId="77777777" w:rsidR="00BD34ED" w:rsidRPr="00AB76B4" w:rsidRDefault="00BD34ED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BCC386B" w14:textId="77777777" w:rsidR="00BD34ED" w:rsidRPr="00AB76B4" w:rsidRDefault="00BD34ED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Între călcâi sch. 27 și </w:t>
            </w:r>
          </w:p>
          <w:p w14:paraId="549D285A" w14:textId="77777777" w:rsidR="00BD34ED" w:rsidRPr="00AB76B4" w:rsidRDefault="00BD34ED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vf. sch. 22.</w:t>
            </w:r>
          </w:p>
        </w:tc>
      </w:tr>
      <w:tr w:rsidR="00BD34ED" w:rsidRPr="00AB76B4" w14:paraId="05CE09F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6AC90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6CF7B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259E1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DEEF6A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 Cap Y</w:t>
            </w:r>
          </w:p>
          <w:p w14:paraId="6C93BE2D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3AA2C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4547D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A3F04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03CD1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9F8E3" w14:textId="77777777" w:rsidR="00BD34ED" w:rsidRPr="00AB76B4" w:rsidRDefault="00BD34ED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</w:t>
            </w:r>
          </w:p>
        </w:tc>
      </w:tr>
      <w:tr w:rsidR="00BD34ED" w:rsidRPr="00AB76B4" w14:paraId="05864FAD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FFE3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7C55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A7A23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3C8142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4379412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Y,</w:t>
            </w:r>
          </w:p>
          <w:p w14:paraId="7338613C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72DD0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55783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AF2F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156+150</w:t>
            </w:r>
          </w:p>
          <w:p w14:paraId="6FE8A8C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0B8F5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46BD6" w14:textId="77777777" w:rsidR="00BD34ED" w:rsidRPr="00AB76B4" w:rsidRDefault="00BD34ED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909F2F8" w14:textId="77777777" w:rsidR="00BD34ED" w:rsidRPr="00AB76B4" w:rsidRDefault="00BD34ED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BAE23E" w14:textId="77777777" w:rsidR="00BD34ED" w:rsidRPr="00AB76B4" w:rsidRDefault="00BD34ED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2, Cap Y.</w:t>
            </w:r>
          </w:p>
        </w:tc>
      </w:tr>
      <w:tr w:rsidR="00BD34ED" w:rsidRPr="00AB76B4" w14:paraId="6FE838D0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B49B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87961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54E09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DF9A44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22E0B3A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198D1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000087BC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3E9E0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0012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9276F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AA73C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2EA7C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BD34ED" w:rsidRPr="00AB76B4" w14:paraId="7D97E3E8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87F7F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FEF66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FE1BC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73E6A8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F646A2A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98A67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124F4D4A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4C86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8096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E92C9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1E9FB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BA2E8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3.</w:t>
            </w:r>
          </w:p>
        </w:tc>
      </w:tr>
      <w:tr w:rsidR="00BD34ED" w:rsidRPr="00AB76B4" w14:paraId="36943DB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F269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7D9C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B65BC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FADC73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8E80B0E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D0BC6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EB99626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3 - 9 </w:t>
            </w:r>
          </w:p>
          <w:p w14:paraId="30C22D3C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244E3356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142A3B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4F7EC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7CE15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9E20E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A2188B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1 - 7.</w:t>
            </w:r>
          </w:p>
        </w:tc>
      </w:tr>
      <w:tr w:rsidR="00BD34ED" w:rsidRPr="00AB76B4" w14:paraId="43EE799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C902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FC33A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69D75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E35AC8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A1E9D38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26322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C21D782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56CFF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33326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E21B5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2FDB9F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52092572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BD34ED" w:rsidRPr="00AB76B4" w14:paraId="05C6564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B039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4EBF4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CC968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A7657B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3ED238E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9F2C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31 și 37</w:t>
            </w:r>
          </w:p>
          <w:p w14:paraId="206471C0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C8CF8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8E51B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9FC9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B5CFC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BAF143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6 - 9.</w:t>
            </w:r>
          </w:p>
        </w:tc>
      </w:tr>
      <w:tr w:rsidR="00BD34ED" w:rsidRPr="00AB76B4" w14:paraId="6D399DD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8D1D0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5E13F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EE8B4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1231C8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50CB12F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5FE5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C08A8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4EAD3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179AC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566DE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283302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Cap Y.</w:t>
            </w:r>
          </w:p>
        </w:tc>
      </w:tr>
      <w:tr w:rsidR="00BD34ED" w:rsidRPr="00AB76B4" w14:paraId="43830816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8C081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E03B0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01CDA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EFAD97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CE33DE4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A2AF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F4F74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7C339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9306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1EEC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liniile 6 și 7.</w:t>
            </w:r>
          </w:p>
        </w:tc>
      </w:tr>
      <w:tr w:rsidR="00BD34ED" w:rsidRPr="00AB76B4" w14:paraId="5B8B431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A1720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5E605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5F48F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C3C1E8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4F29E59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1979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1853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FCD5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57E4F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B98A2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BD34ED" w:rsidRPr="00AB76B4" w14:paraId="12354FC0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A7539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FBC56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904A9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74A3ED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8C1C7D0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B5532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CA048D1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631E6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51255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D0F30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C62C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C64AE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1, 4 și 5.</w:t>
            </w:r>
          </w:p>
        </w:tc>
      </w:tr>
      <w:tr w:rsidR="00BD34ED" w:rsidRPr="00AB76B4" w14:paraId="3316EBB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1309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F1373E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1161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18947E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5058B99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liniile 5 și 6 </w:t>
            </w:r>
          </w:p>
          <w:p w14:paraId="20C96704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1D6A6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4821C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D043E9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A366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952771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7151F51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DF19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A48CE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97F8F4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36749F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A24B248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4CD848AD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8EA7E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8AED9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8BB30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1D9C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BBF99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76AF496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9EF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715AC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156+450</w:t>
            </w:r>
          </w:p>
          <w:p w14:paraId="18B71F29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60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3319CC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717FE5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58447DC2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996832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F358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F492EB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52148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A8DD0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3F98B55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0543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C247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160+500</w:t>
            </w:r>
          </w:p>
          <w:p w14:paraId="14A0AD13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C6753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B4C88D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697E8430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223C4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42F97C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9D760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7842BB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4FD5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74F58D9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0F12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FD090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162+200</w:t>
            </w:r>
          </w:p>
          <w:p w14:paraId="10510007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ACC9C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083BC4" w14:textId="77777777" w:rsidR="00BD34ED" w:rsidRPr="00AB76B4" w:rsidRDefault="00BD34ED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0EE97F6F" w14:textId="77777777" w:rsidR="00BD34ED" w:rsidRPr="00AB76B4" w:rsidRDefault="00BD34ED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A85C4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A6BC6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54DEB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AF2AE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CF3E5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Interzis circulația locomotivelor cuplate.</w:t>
            </w:r>
          </w:p>
        </w:tc>
      </w:tr>
      <w:tr w:rsidR="00BD34ED" w:rsidRPr="00AB76B4" w14:paraId="30740D34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63F11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E14DE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  <w:p w14:paraId="68A34A22" w14:textId="77777777" w:rsidR="00BD34ED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5FF11D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B1BB8E" w14:textId="77777777" w:rsidR="00BD34ED" w:rsidRPr="00AB76B4" w:rsidRDefault="00BD34ED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5F74FE24" w14:textId="77777777" w:rsidR="00BD34ED" w:rsidRPr="00AB76B4" w:rsidRDefault="00BD34ED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696D4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4FE21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64441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54CA6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A70BF" w14:textId="77777777" w:rsidR="00BD34ED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3A36191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B581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E00A4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82DF9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0888FD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6F7C4273" w14:textId="77777777" w:rsidR="00BD34ED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și linia 2 directă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0D0E2F64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CBB4F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AB770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C39B3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57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660</w:t>
            </w:r>
          </w:p>
          <w:p w14:paraId="018E651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8EDC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6137B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5C6A082E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E800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21DC7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D2C97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9479C3" w14:textId="77777777" w:rsidR="00BD34ED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</w:t>
            </w:r>
          </w:p>
          <w:p w14:paraId="50103708" w14:textId="77777777" w:rsidR="00BD34ED" w:rsidRPr="00AB76B4" w:rsidRDefault="00BD34ED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C1E3A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0554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3BC09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6DA1972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0DD54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7CCD6" w14:textId="77777777" w:rsidR="00BD34ED" w:rsidRPr="00AB76B4" w:rsidRDefault="00BD34ED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1795B11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8AFC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BD0F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170+200</w:t>
            </w:r>
          </w:p>
          <w:p w14:paraId="505D4B35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B0D2B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D4E716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 -</w:t>
            </w:r>
          </w:p>
          <w:p w14:paraId="60B2273C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80689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F722A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B782B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DEB53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9C9F6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442B3768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8A210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E3BAC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7AB3F29F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FC65B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196FFE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7DEA426E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36A07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74FF4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3336E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90376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6B37C" w14:textId="77777777" w:rsidR="00BD34ED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ED09248" w14:textId="77777777" w:rsidR="00BD34ED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288C646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3, 5, 4 și 6.</w:t>
            </w:r>
          </w:p>
        </w:tc>
      </w:tr>
      <w:tr w:rsidR="00BD34ED" w:rsidRPr="00AB76B4" w14:paraId="2587183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971A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A5B47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C886F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6AFBC4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08496858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4BF2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60413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71CA1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16822129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EDF1D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021E60" w14:textId="77777777" w:rsidR="00BD34ED" w:rsidRDefault="00BD34ED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853FD41" w14:textId="77777777" w:rsidR="00BD34ED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92758D0" w14:textId="77777777" w:rsidR="00BD34ED" w:rsidRPr="00AB76B4" w:rsidRDefault="00BD34ED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1, 7, 11, 2, 8 și 10.</w:t>
            </w:r>
          </w:p>
        </w:tc>
      </w:tr>
      <w:tr w:rsidR="00BD34ED" w:rsidRPr="00AB76B4" w14:paraId="0E3972E4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93BC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7A29A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5CF34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CACEE3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5F6FC1DD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D6D2E99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19254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17765D4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A2A2B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0774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CDFD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34CE2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6EC53836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940D0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836F2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181+000</w:t>
            </w:r>
          </w:p>
          <w:p w14:paraId="34A08B0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340DA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DB977B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F0A92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5686A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3A17E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749B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3133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67AB621D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A6CF9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361F3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18AC9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C5FCE4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45836F53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X</w:t>
            </w:r>
            <w:r>
              <w:rPr>
                <w:b/>
                <w:bCs/>
                <w:sz w:val="20"/>
                <w:lang w:val="ro-RO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29B57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1E50CB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E3CB7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3D3BD81A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E29F3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C21D9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368410B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FDC09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91585" w14:textId="77777777" w:rsidR="00BD34ED" w:rsidRPr="00AB76B4" w:rsidRDefault="00BD34ED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768B5765" w14:textId="77777777" w:rsidR="00BD34ED" w:rsidRPr="00AB76B4" w:rsidRDefault="00BD34ED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4B3DA" w14:textId="77777777" w:rsidR="00BD34ED" w:rsidRPr="00AB76B4" w:rsidRDefault="00BD34ED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949D44" w14:textId="77777777" w:rsidR="00BD34ED" w:rsidRPr="00AB76B4" w:rsidRDefault="00BD34ED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0F622933" w14:textId="77777777" w:rsidR="00BD34ED" w:rsidRPr="00AB76B4" w:rsidRDefault="00BD34ED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43D347CB" w14:textId="77777777" w:rsidR="00BD34ED" w:rsidRDefault="00BD34ED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Y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1B760E6A" w14:textId="77777777" w:rsidR="00BD34ED" w:rsidRPr="0068517F" w:rsidRDefault="00BD34ED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68517F">
              <w:rPr>
                <w:b/>
                <w:bCs/>
                <w:sz w:val="20"/>
                <w:lang w:val="ro-RO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3BFEB" w14:textId="77777777" w:rsidR="00BD34ED" w:rsidRPr="00AB76B4" w:rsidRDefault="00BD34ED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651D1" w14:textId="77777777" w:rsidR="00BD34ED" w:rsidRPr="00AB76B4" w:rsidRDefault="00BD34ED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DA8A6" w14:textId="77777777" w:rsidR="00BD34ED" w:rsidRPr="00AB76B4" w:rsidRDefault="00BD34ED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BCD75" w14:textId="77777777" w:rsidR="00BD34ED" w:rsidRPr="00AB76B4" w:rsidRDefault="00BD34ED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5E3BD" w14:textId="77777777" w:rsidR="00BD34ED" w:rsidRDefault="00BD34ED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C6E8227" w14:textId="77777777" w:rsidR="00BD34ED" w:rsidRPr="00AB76B4" w:rsidRDefault="00BD34ED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7989F8C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25B1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DE2BE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054E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655558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3C87D262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X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EC30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2ACE40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5678B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20867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93E25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1EC7B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BD34ED" w:rsidRPr="00AB76B4" w14:paraId="648157C0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90EA8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541754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FB24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363F0F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731DD4F3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F5873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2711C73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D5E77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DCA4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5F7D5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191C0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BD34ED" w:rsidRPr="00AB76B4" w14:paraId="5B49213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05B42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9CC23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960C2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B1F109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667891CD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E53C5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B606E6E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93ED6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C7F85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4DABF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8AB86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24E9432C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C76F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D248B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196+000</w:t>
            </w:r>
          </w:p>
          <w:p w14:paraId="752FCC86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61D53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5FE1AD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19298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1CEDF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A324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8A663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40BD1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E762153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3CE0B73B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2B68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1B7E0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81439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0C8E51" w14:textId="77777777" w:rsidR="00BD34ED" w:rsidRPr="00AB76B4" w:rsidRDefault="00BD34ED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CC1CC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37911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83F5E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196+100</w:t>
            </w:r>
          </w:p>
          <w:p w14:paraId="1513C9D9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3555C" w14:textId="77777777" w:rsidR="00BD34ED" w:rsidRPr="00AB76B4" w:rsidRDefault="00BD34ED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E87DB" w14:textId="77777777" w:rsidR="00BD34ED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C8EC9CD" w14:textId="77777777" w:rsidR="00BD34ED" w:rsidRPr="00AB76B4" w:rsidRDefault="00BD34ED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065399AD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232B8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07FF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A906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83BA6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5192F794" w14:textId="77777777" w:rsidR="00BD34ED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+ linia 5 directă </w:t>
            </w:r>
          </w:p>
          <w:p w14:paraId="0E30D3C4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8C85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B808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EDF10" w14:textId="77777777" w:rsidR="00BD34ED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199+800</w:t>
            </w:r>
          </w:p>
          <w:p w14:paraId="6B304AB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0446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BD957" w14:textId="77777777" w:rsidR="00BD34ED" w:rsidRDefault="00BD34ED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A0D9680" w14:textId="77777777" w:rsidR="00BD34ED" w:rsidRPr="00AB76B4" w:rsidRDefault="00BD34ED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6B76AF6A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B27E9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876F9F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760A79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0B09E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6C88A56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3E7E9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58B51C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11 în abatere</w:t>
            </w:r>
          </w:p>
          <w:p w14:paraId="2CCD20D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47211B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71DFD4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9 - 11</w:t>
            </w:r>
          </w:p>
          <w:p w14:paraId="148B8E2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48D9287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F21CD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C496C7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7D34E4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06EB7F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 Cap X + Cap Y.</w:t>
            </w:r>
          </w:p>
          <w:p w14:paraId="42950F3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5700894B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452F2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5ED4D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19496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20C3F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3B0A974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05A294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7</w:t>
            </w:r>
          </w:p>
          <w:p w14:paraId="3DEE624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- 100 m din călcâi sch. </w:t>
            </w:r>
          </w:p>
          <w:p w14:paraId="7D3C532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E4F869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BEC27C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BDCE1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598EE7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359C9A72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FE21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B0FF5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B3FAF6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38C854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0E6A040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2A2FC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177C2F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7EE66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5AD0F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410819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48EF4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1033B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X şi CEREALCOM.</w:t>
            </w:r>
          </w:p>
        </w:tc>
      </w:tr>
      <w:tr w:rsidR="00BD34ED" w:rsidRPr="00AB76B4" w14:paraId="0BCE5C9E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DCC46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EF2707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5D2948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98B12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7ED1AC5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CC764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E1FC9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AA54B8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4E9BB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CB854A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948C1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CEREALCOM.</w:t>
            </w:r>
          </w:p>
        </w:tc>
      </w:tr>
      <w:tr w:rsidR="00BD34ED" w:rsidRPr="00AB76B4" w14:paraId="085E6583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3D738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242D3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0E6DDA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D277F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0C50CA7F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275317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4F79F7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AAC532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FFF7D6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7A97A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18ED8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Y.</w:t>
            </w:r>
          </w:p>
        </w:tc>
      </w:tr>
      <w:tr w:rsidR="00BD34ED" w:rsidRPr="00AB76B4" w14:paraId="63ECB732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90EE9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16DBC9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249+150</w:t>
            </w:r>
          </w:p>
          <w:p w14:paraId="49E8AC5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E2799D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465F1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6BBE5C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16AE20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C6D0A9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E3D297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6C7A7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BA2347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Numai pentru trenurile de marfă în tranzit .</w:t>
            </w:r>
          </w:p>
          <w:p w14:paraId="58C2A26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DDD0A9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BD34ED" w:rsidRPr="00AB76B4" w14:paraId="40B54444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CDFA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95D692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98DD2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6A14E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B026E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6D0341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5C6C4D7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E3F37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10103E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EFEF08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55D8B4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BD34ED" w:rsidRPr="00AB76B4" w14:paraId="5C7EF1C0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8A8E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843F18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1963C9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A001B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46EA98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46AE7B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1448A72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2427D0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BC3764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49D112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8A7E81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 B.</w:t>
            </w:r>
          </w:p>
        </w:tc>
      </w:tr>
      <w:tr w:rsidR="00BD34ED" w:rsidRPr="00AB76B4" w14:paraId="793ABFF1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D2C4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68EF0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A762D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88D1B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00E3198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356152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877126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08C69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AB7DC4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A8B9EC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5767E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linia 28A la liniile 1 - 4 B, 26 și 27.</w:t>
            </w:r>
          </w:p>
        </w:tc>
      </w:tr>
      <w:tr w:rsidR="00BD34ED" w:rsidRPr="00AB76B4" w14:paraId="6E0E3A97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28061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563DE9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35ECFB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52CA24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5E217EE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60E23C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277E9A0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EE7BC2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294A0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09DB0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724E91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liniile 1A, 2A și 28A la liniile 26 și 27.</w:t>
            </w:r>
          </w:p>
        </w:tc>
      </w:tr>
      <w:tr w:rsidR="00BD34ED" w:rsidRPr="00AB76B4" w14:paraId="331DF416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AB801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1CFA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8634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F68A2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2A1F5D8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2D517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4C581CF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23,  33,  35,  </w:t>
            </w:r>
          </w:p>
          <w:p w14:paraId="3811D3B7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1EF3F471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43 / 49, </w:t>
            </w:r>
          </w:p>
          <w:p w14:paraId="0FF5482E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45 / 51, sch. 55,  57, 59,  </w:t>
            </w:r>
          </w:p>
          <w:p w14:paraId="4FDEB7DE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0B17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4F8B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5B60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523E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0035D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4A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D34ED" w:rsidRPr="00AB76B4" w14:paraId="717A05FF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9C351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6AD4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3499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4C531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E1D979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C5E36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CC6EA7F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</w:t>
            </w:r>
            <w:r>
              <w:rPr>
                <w:b/>
                <w:bCs/>
                <w:spacing w:val="-10"/>
                <w:sz w:val="20"/>
                <w:lang w:val="ro-RO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F02C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A2A5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71F3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5C2D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BFC87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D34ED" w:rsidRPr="00AB76B4" w14:paraId="4056FD3D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4EB37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0864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B4D6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44F72F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BCB713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3D640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FF2BC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FDCB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34DB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A562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41A6C71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DF17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62A9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BD49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969AF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5EC4AD5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B66E8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3E7ACDF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  <w:p w14:paraId="39DFB1A4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55AEB71F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22 / 26</w:t>
            </w:r>
          </w:p>
          <w:p w14:paraId="2AB3F23C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  <w:p w14:paraId="5460B6B2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1D4DAEC5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32 / 38</w:t>
            </w:r>
          </w:p>
          <w:p w14:paraId="483688D1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sch.: 40</w:t>
            </w:r>
          </w:p>
          <w:p w14:paraId="6F2B9E2D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50, 52, 54, 56, 58, 60, 62, 64, 66</w:t>
            </w:r>
          </w:p>
          <w:p w14:paraId="776025E5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AC4A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6AA8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7A07C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8BF8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29336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D34ED" w:rsidRPr="00AB76B4" w14:paraId="569112ED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FDBA6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A4E8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3D8C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51140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B7B1FE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47B79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 peste </w:t>
            </w:r>
          </w:p>
          <w:p w14:paraId="6E81A985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</w:t>
            </w:r>
            <w:r>
              <w:rPr>
                <w:b/>
                <w:bCs/>
                <w:spacing w:val="-10"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76, 78, 80, 82, 84 </w:t>
            </w:r>
          </w:p>
          <w:p w14:paraId="7F5147FA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33AF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A7E1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3CFC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80C6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11450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D34ED" w:rsidRPr="00AB76B4" w14:paraId="517F389E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FE697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DF63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2A664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A29FA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70D314F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939E0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E2BE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371B8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0628D9E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B1E3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24A5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5EBC8B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3DFCFD08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BEB1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6246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678F377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0BFD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DC06C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53FDB7C5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X+Y, L 12 directă</w:t>
            </w:r>
          </w:p>
          <w:p w14:paraId="477FDD7A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07427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4C60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E97F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7F3B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E557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A90BF0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117FF60A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3EA0F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7063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6FBE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AA60B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564C8B1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FF56C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4F71FCE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078BE713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23 / 27 </w:t>
            </w:r>
          </w:p>
          <w:p w14:paraId="1D2C7116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și </w:t>
            </w:r>
          </w:p>
          <w:p w14:paraId="4CFB20C6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5263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8077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320E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1C1A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BF7F3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BD34ED" w:rsidRPr="00AB76B4" w14:paraId="09E49737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E92A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E0E2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0D7A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2D654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58931F32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0A92B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3068E98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6D992AFE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340F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F425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0761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0426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D12E2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14 - 18.</w:t>
            </w:r>
          </w:p>
        </w:tc>
      </w:tr>
      <w:tr w:rsidR="00BD34ED" w:rsidRPr="00AB76B4" w14:paraId="3AF1E41D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9D4E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A479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8336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B808C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1365DE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DB1C0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158E120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1625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5812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8E38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D7F8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către Triaj Grupa A.</w:t>
            </w:r>
          </w:p>
        </w:tc>
      </w:tr>
      <w:tr w:rsidR="00BD34ED" w:rsidRPr="00AB76B4" w14:paraId="37108257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8FB5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FD58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0A06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662D9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DF0C1AA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28A99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3BCBE287" w14:textId="77777777" w:rsidR="00BD34ED" w:rsidRPr="00AB76B4" w:rsidRDefault="00BD34ED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E31C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980B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C580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AEDE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36529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7 - 10 .</w:t>
            </w:r>
          </w:p>
          <w:p w14:paraId="4A0B859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BD34ED" w:rsidRPr="00AB76B4" w14:paraId="65CD0BAF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51BF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DF2A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838F9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279AC5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7369636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6B57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toţi schim-bătorii </w:t>
            </w:r>
          </w:p>
          <w:p w14:paraId="5B3D653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18D0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D3F4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0936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3BAB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E02A8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X.</w:t>
            </w:r>
          </w:p>
        </w:tc>
      </w:tr>
      <w:tr w:rsidR="00BD34ED" w:rsidRPr="00AB76B4" w14:paraId="09D49243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615B7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BB87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1774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6A309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06D7017A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0590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843FB6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30, 38 </w:t>
            </w:r>
          </w:p>
          <w:p w14:paraId="13101EB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753A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1339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40BE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A838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7, 8 și 10 Cap Y.</w:t>
            </w:r>
          </w:p>
        </w:tc>
      </w:tr>
      <w:tr w:rsidR="00BD34ED" w:rsidRPr="00AB76B4" w14:paraId="27EAD9FD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BBB01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1E4B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001A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7CD802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277AB3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0BC7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57C013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44, 52, 56, 58, 60 şi </w:t>
            </w:r>
          </w:p>
          <w:p w14:paraId="21488EB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797476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C686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F2E9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AF62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2FEC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C5F23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Y.</w:t>
            </w:r>
          </w:p>
        </w:tc>
      </w:tr>
      <w:tr w:rsidR="00BD34ED" w:rsidRPr="00AB76B4" w14:paraId="6AB8F8E2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991D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D5B5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257+900</w:t>
            </w:r>
          </w:p>
          <w:p w14:paraId="72452DD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C246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0EB16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Cernele -</w:t>
            </w:r>
          </w:p>
          <w:p w14:paraId="14B9B38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8677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5B63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B429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6EEC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22FA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3E9B668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53452E42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0E24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6628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DF155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4154F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376626D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64ED7B32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  <w:p w14:paraId="059C0CA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D195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1CF7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0A5D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6546864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9A6C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03CD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  <w:p w14:paraId="204A08E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BD34ED" w:rsidRPr="00AB76B4" w14:paraId="28EECA9B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C82B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FF0D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8193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7C1F09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6EBF5DC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CABE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4FDA9D6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toţi </w:t>
            </w:r>
          </w:p>
          <w:p w14:paraId="10D5108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8E8911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D121A9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A92A51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3360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D3F0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7D31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B357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0CFAE8FD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F74DF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383A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F56A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1BC6D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7FA80A35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11 </w:t>
            </w:r>
          </w:p>
          <w:p w14:paraId="6C9C86D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primiri - expedieri, </w:t>
            </w:r>
          </w:p>
          <w:p w14:paraId="4BEED6FA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A170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32C9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2285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1A39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E7EF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26DA765A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8D80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52FA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21E1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D84A72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32ACA9D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C805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3436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E4F3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1C7A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5F16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6BF43F1D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B1930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lastRenderedPageBreak/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20CA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287+640</w:t>
            </w:r>
          </w:p>
          <w:p w14:paraId="42ABF75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CF04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DA3FD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45D0CEF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1815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B169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E2C4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287+640</w:t>
            </w:r>
          </w:p>
          <w:p w14:paraId="6D851A3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CD22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7185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pentru trenurile care au în componență  două locomotive cuplate.</w:t>
            </w:r>
          </w:p>
          <w:p w14:paraId="32DD398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459D95B0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6244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ADBF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5453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9DD29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6FA56CE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FF00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7033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45A2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290+550</w:t>
            </w:r>
          </w:p>
          <w:p w14:paraId="3F039B7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F92B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BA38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AB76B4">
              <w:rPr>
                <w:b/>
                <w:bCs/>
                <w:i/>
                <w:sz w:val="20"/>
                <w:lang w:val="ro-RO"/>
              </w:rPr>
              <w:t>Fără inductori.</w:t>
            </w:r>
          </w:p>
        </w:tc>
      </w:tr>
      <w:tr w:rsidR="00BD34ED" w:rsidRPr="00AB76B4" w14:paraId="09D8E4B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44F6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6699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EDEB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63DAB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Gura Motrului</w:t>
            </w:r>
          </w:p>
          <w:p w14:paraId="5ACB7BF2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4B5ED359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ECE6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133C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C953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527B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23F7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23FF67F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9F978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46003" w14:textId="77777777" w:rsidR="00BD34ED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290+000</w:t>
            </w:r>
          </w:p>
          <w:p w14:paraId="6E9430B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F118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F0A23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1A8CE67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si St. </w:t>
            </w: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Cap X peste pod Jiu </w:t>
            </w:r>
            <w:r>
              <w:rPr>
                <w:b/>
                <w:bCs/>
                <w:sz w:val="20"/>
                <w:lang w:val="ro-RO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210B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7F9C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5EAB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B04F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B3DD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6D97C1D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393C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8B2C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F375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3ABD2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 -</w:t>
            </w:r>
          </w:p>
          <w:p w14:paraId="7A78468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5B6E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789D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11FE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292+000</w:t>
            </w:r>
          </w:p>
          <w:p w14:paraId="01A0DBE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1B6C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D425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0A09646E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515D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38D2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C00D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991DD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Butoieşti</w:t>
            </w:r>
          </w:p>
          <w:p w14:paraId="6B1B4E05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18D129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E558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360B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1924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4E91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EB52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2AA6E4F2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E84C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8EF0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302+500</w:t>
            </w:r>
          </w:p>
          <w:p w14:paraId="7596E1D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62F07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AED1E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 -</w:t>
            </w:r>
          </w:p>
          <w:p w14:paraId="3BB857C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B34B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34E9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BC4F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FE8B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0463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2341B41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453DA47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9E4C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B012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84B5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DE894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5045C96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D49D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</w:t>
            </w:r>
          </w:p>
          <w:p w14:paraId="5017995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3B58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85BC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5C9A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6800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59B33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BD34ED" w:rsidRPr="00AB76B4" w14:paraId="7CDB0FB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C493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2B6B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7CF7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BDD06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26F1F68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ABE4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</w:t>
            </w:r>
          </w:p>
          <w:p w14:paraId="04B3917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FBDD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2015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A881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32B7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66BFD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2 - 5  înspre și dinspre st. Jirov.</w:t>
            </w:r>
          </w:p>
        </w:tc>
      </w:tr>
      <w:tr w:rsidR="00BD34ED" w:rsidRPr="00AB76B4" w14:paraId="57A9D956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7EE6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19AF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3D75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081E7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07864FA5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A233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0814D5C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94DD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C0D3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2F3B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C379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5DE86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BD34ED" w:rsidRPr="00AB76B4" w14:paraId="2220E1B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3A63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D3E8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404F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DEC48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1927531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BEC4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445D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8587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5D33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5FCD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30AB1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BD34ED" w:rsidRPr="00AB76B4" w14:paraId="33B3340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B93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F787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D00C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A4089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Ciochiuţa</w:t>
            </w:r>
          </w:p>
          <w:p w14:paraId="2CEA867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C343AA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AC27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29C3A9C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5CB0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AB62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B554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4685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372B13B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F143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7FDA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+0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546B41B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4027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9F369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Ciochiuţa -</w:t>
            </w:r>
          </w:p>
          <w:p w14:paraId="41FD406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B8BB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B304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84DB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94BB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B02E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4F509FBF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0050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CFA0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1231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EBA11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5490B01F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1865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din calcâi</w:t>
            </w:r>
          </w:p>
          <w:p w14:paraId="144B220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</w:t>
            </w:r>
          </w:p>
          <w:p w14:paraId="2165346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până</w:t>
            </w:r>
          </w:p>
          <w:p w14:paraId="4297D5F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la axa</w:t>
            </w:r>
          </w:p>
          <w:p w14:paraId="55F8455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7ED1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EB1A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12B6B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7D91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549D3BA5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D5267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F287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0180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8774C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0F96D54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880AB02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D37A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BF56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2491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999B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AF67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2F3CCD8B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606A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AFD9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325+100</w:t>
            </w:r>
          </w:p>
          <w:p w14:paraId="131FE63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FD40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06CB2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Tâmna </w:t>
            </w:r>
          </w:p>
          <w:p w14:paraId="30ACFF4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AD5C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93FD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1F1B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1F90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C5B2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97316C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2 și 4.</w:t>
            </w:r>
          </w:p>
        </w:tc>
      </w:tr>
      <w:tr w:rsidR="00BD34ED" w:rsidRPr="00AB76B4" w14:paraId="192640A8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628C2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67D7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329+400</w:t>
            </w:r>
          </w:p>
          <w:p w14:paraId="53B7C95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3242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7E01E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Igiroasa, linia 2 directă Cap X</w:t>
            </w:r>
          </w:p>
          <w:p w14:paraId="701C7ED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B029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EC70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51FA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CC6B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FAA4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1. </w:t>
            </w:r>
          </w:p>
          <w:p w14:paraId="3E352DA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0DF67747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B3BB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E5DF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7335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A9079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</w:t>
            </w:r>
          </w:p>
          <w:p w14:paraId="3C95F3A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</w:t>
            </w:r>
          </w:p>
          <w:p w14:paraId="5FB1B49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A246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și peste sch. 3 </w:t>
            </w:r>
          </w:p>
          <w:p w14:paraId="66026C1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87EF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B01A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B212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4E6C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5A87EFFA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A927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E2D25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C93B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ABEF8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0812023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35EBB379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10B5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62CCF0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F829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160C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A732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1911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7326C846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E34BF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A3E9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FA0A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92642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51183AC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2994AB35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8D6D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01D6ADA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3CFC3D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809F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2F57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F9AA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C593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2920B43F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E21F6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9B00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335+120</w:t>
            </w:r>
          </w:p>
          <w:p w14:paraId="21722E2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2019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E49D4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Prunișor -</w:t>
            </w:r>
          </w:p>
          <w:p w14:paraId="1372A44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6135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FA8C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A7D0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C8D1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D0FE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inclusiv pentru trenurile care au în componență două locomotive cuplate.</w:t>
            </w:r>
          </w:p>
          <w:p w14:paraId="0DA90B3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2D92FC57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F983F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08E0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5F7B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FCF87A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04D547C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0311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24D8A40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9D53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4B68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B514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AE54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1A49E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 X.</w:t>
            </w:r>
          </w:p>
        </w:tc>
      </w:tr>
      <w:tr w:rsidR="00BD34ED" w:rsidRPr="00AB76B4" w14:paraId="19AF1727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7570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2244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55F0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8B56BA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7B8AE679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8A60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38C6D80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A4AD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5690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B0C5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5DE9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59376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CapY.</w:t>
            </w:r>
          </w:p>
        </w:tc>
      </w:tr>
      <w:tr w:rsidR="00BD34ED" w:rsidRPr="00AB76B4" w14:paraId="6AF59D0F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7F780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EDC8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342+430</w:t>
            </w:r>
          </w:p>
          <w:p w14:paraId="5CDE86E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A025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67B252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 -</w:t>
            </w:r>
          </w:p>
          <w:p w14:paraId="3830C5E9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5587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C0428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5C2D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14F2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5A3B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083AF81A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72788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4799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8EF4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0FEF0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6550B10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3A47E89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7268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9AF1F2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B07E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A7EC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FA20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8477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6DA2021D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CBCAF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F6B1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CA30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36403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749880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4EB9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30FE87F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2406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E9CE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6BED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4CF7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5713D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3.</w:t>
            </w:r>
          </w:p>
        </w:tc>
      </w:tr>
      <w:tr w:rsidR="00BD34ED" w:rsidRPr="00AB76B4" w14:paraId="5215F28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8040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047C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D99A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8C235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5337BC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007E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2EDB68B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CA81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A61D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9226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93EA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447A5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şi 4.</w:t>
            </w:r>
          </w:p>
        </w:tc>
      </w:tr>
      <w:tr w:rsidR="00BD34ED" w:rsidRPr="00AB76B4" w14:paraId="3145147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63B9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84D0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F91C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278A42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FC41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 dintre sch. </w:t>
            </w:r>
          </w:p>
          <w:p w14:paraId="0042967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17 -</w:t>
            </w:r>
          </w:p>
          <w:p w14:paraId="1592896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31AEF7A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FE72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4215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F830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1C85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zonă parcurs </w:t>
            </w:r>
          </w:p>
          <w:p w14:paraId="6CF022B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st. Balota liniile 1 - 3 </w:t>
            </w:r>
          </w:p>
          <w:p w14:paraId="5371012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în abatere.</w:t>
            </w:r>
          </w:p>
        </w:tc>
      </w:tr>
      <w:tr w:rsidR="00BD34ED" w:rsidRPr="00AB76B4" w14:paraId="409B8384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E41D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19D1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3709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D31B6A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6BCF5AB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0CD81AF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E37C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3FFF089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35FA4CC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0045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2A71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FF28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7ACC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5EA47997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12E27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467C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E46C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DE72C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6EE5E32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4493FF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7C21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până la călcâi macaz 12 </w:t>
            </w:r>
          </w:p>
          <w:p w14:paraId="554CF02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4CF5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2528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4174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DAE4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35F29609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989D8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A043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0057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6ED0D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C4EB8C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13144B25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3868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29D032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F7AD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7508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867F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A29C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45067F9E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294B6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FE1D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8834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E1D44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3A9A51B5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D6E6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48C0997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B56D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F91A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3B72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6BDF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939D4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3 - 5.</w:t>
            </w:r>
          </w:p>
        </w:tc>
      </w:tr>
      <w:tr w:rsidR="00BD34ED" w:rsidRPr="00AB76B4" w14:paraId="79E71F55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AB8C7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F5EB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345+652</w:t>
            </w:r>
          </w:p>
          <w:p w14:paraId="5F927E8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DFE2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DB0B1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17450F54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9D62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A027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E719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7A0B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8C780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trenurilor care au în componență mai mult de două locomotive cuplate.</w:t>
            </w:r>
          </w:p>
          <w:p w14:paraId="01E644B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B76B4" w14:paraId="608CC93B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9ED9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C0E5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345+200</w:t>
            </w:r>
          </w:p>
          <w:p w14:paraId="358E4B8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4A84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E7852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1EEC0435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</w:t>
            </w:r>
          </w:p>
          <w:p w14:paraId="5F6A336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directă </w:t>
            </w:r>
          </w:p>
          <w:p w14:paraId="0842E192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și</w:t>
            </w:r>
          </w:p>
          <w:p w14:paraId="08D447C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-</w:t>
            </w:r>
          </w:p>
          <w:p w14:paraId="52D2577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13BB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D38D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9997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2625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4AA0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65E5655F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0B6B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3EAC5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65D32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635C2F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 -</w:t>
            </w:r>
          </w:p>
          <w:p w14:paraId="5ED4540F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9AD4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8360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CC8B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354+400</w:t>
            </w:r>
          </w:p>
          <w:p w14:paraId="10DBD93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9AFB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6959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1AB63E01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ECB19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252E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3331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2B1A7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4CA455A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Mărfuri </w:t>
            </w:r>
          </w:p>
          <w:p w14:paraId="5775ACB9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007A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17DD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5461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356+930</w:t>
            </w:r>
          </w:p>
          <w:p w14:paraId="4C7FE2C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B21F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2D36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333F12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10, 8 și 6A.</w:t>
            </w:r>
          </w:p>
        </w:tc>
      </w:tr>
      <w:tr w:rsidR="00BD34ED" w:rsidRPr="00AB76B4" w14:paraId="5A38E400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57CF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8BA7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66F2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82F1A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767E50C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D3DA7" w14:textId="77777777" w:rsidR="00BD34ED" w:rsidRPr="00AB76B4" w:rsidRDefault="00BD34ED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36631067" w14:textId="77777777" w:rsidR="00BD34ED" w:rsidRPr="00AB76B4" w:rsidRDefault="00BD34ED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1 - 3 </w:t>
            </w:r>
          </w:p>
          <w:p w14:paraId="11790601" w14:textId="77777777" w:rsidR="00BD34ED" w:rsidRPr="00AB76B4" w:rsidRDefault="00BD34ED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6AE80BE2" w14:textId="77777777" w:rsidR="00BD34ED" w:rsidRPr="00AB76B4" w:rsidRDefault="00BD34ED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31CCDCB" w14:textId="77777777" w:rsidR="00BD34ED" w:rsidRPr="00AB76B4" w:rsidRDefault="00BD34ED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şi 3 </w:t>
            </w:r>
          </w:p>
          <w:p w14:paraId="630FC5C7" w14:textId="77777777" w:rsidR="00BD34ED" w:rsidRPr="00AB76B4" w:rsidRDefault="00BD34ED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345B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7A42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1381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F0E47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790EC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1 - 3.</w:t>
            </w:r>
          </w:p>
        </w:tc>
      </w:tr>
      <w:tr w:rsidR="00BD34ED" w:rsidRPr="00AB76B4" w14:paraId="6F943404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FA991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90A2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731E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02BD3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2C830" w14:textId="77777777" w:rsidR="00BD34ED" w:rsidRPr="00AB76B4" w:rsidRDefault="00BD34ED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D66E361" w14:textId="77777777" w:rsidR="00BD34ED" w:rsidRPr="00AB76B4" w:rsidRDefault="00BD34ED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4F2DE983" w14:textId="77777777" w:rsidR="00BD34ED" w:rsidRPr="00AB76B4" w:rsidRDefault="00BD34ED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4284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AC00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6A7C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EB30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D7603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BD34ED" w:rsidRPr="00AB76B4" w14:paraId="3BDE171F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C633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6B58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DFA1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312C1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5575240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3164E" w14:textId="77777777" w:rsidR="00BD34ED" w:rsidRPr="00AB76B4" w:rsidRDefault="00BD34ED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DAB5CF1" w14:textId="77777777" w:rsidR="00BD34ED" w:rsidRPr="00AB76B4" w:rsidRDefault="00BD34ED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7 </w:t>
            </w:r>
          </w:p>
          <w:p w14:paraId="421962A4" w14:textId="77777777" w:rsidR="00BD34ED" w:rsidRPr="00AB76B4" w:rsidRDefault="00BD34ED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  <w:p w14:paraId="62EA064B" w14:textId="77777777" w:rsidR="00BD34ED" w:rsidRPr="00AB76B4" w:rsidRDefault="00BD34ED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4700477C" w14:textId="77777777" w:rsidR="00BD34ED" w:rsidRPr="00AB76B4" w:rsidRDefault="00BD34ED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70C32A86" w14:textId="77777777" w:rsidR="00BD34ED" w:rsidRPr="00AB76B4" w:rsidRDefault="00BD34ED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4345A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3CB9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65B5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AD94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4DFC8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BD34ED" w:rsidRPr="00AB76B4" w14:paraId="5D748C5F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9C3B2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56FC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E4FF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AF217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0DA44899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X, liniile 6 - 10 </w:t>
            </w:r>
          </w:p>
          <w:p w14:paraId="7281D20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4069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D5E1FA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F2390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324E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A831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F4ABE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4BC72513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9FA4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3EAA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E1FF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6C7CDA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11FE8D7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6D84DE2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B373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10F1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DD43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2B4B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BCAF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5CE2E882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62996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D6379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0268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72CE2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215A8D99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6F6A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26251B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5D7E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7E35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9D3E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3277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4D3B2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5 - 10, Cap Y.</w:t>
            </w:r>
          </w:p>
        </w:tc>
      </w:tr>
      <w:tr w:rsidR="00BD34ED" w:rsidRPr="00AB76B4" w14:paraId="27A48AF7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EBCF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4EFC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EA1A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DC0B5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62AAC3C4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52FE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49AAF0B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1100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149F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0608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2F66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BD34ED" w:rsidRPr="00AB76B4" w14:paraId="6DDE7FC0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3F7C6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5632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9FC0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76742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0F53E83F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1831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520DF64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AD9FC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6EED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61A8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3A39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29062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abatere.</w:t>
            </w:r>
          </w:p>
        </w:tc>
      </w:tr>
      <w:tr w:rsidR="00BD34ED" w:rsidRPr="00AB76B4" w14:paraId="54F6BCC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7EAA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2C77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BDBA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E770F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41E56389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8544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E3571D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435D4DB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11, 13, 15, 17,  21, 23, </w:t>
            </w:r>
          </w:p>
          <w:p w14:paraId="6D7AAAE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A9EA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564E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DC66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0D28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AA5E7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BD34ED" w:rsidRPr="00AB76B4" w14:paraId="32354577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58F1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01D6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5F34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41ECD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0D27C0F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344F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9195AC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12, 18,  20, 22,  24, 26,  28, 30,  32, </w:t>
            </w:r>
          </w:p>
          <w:p w14:paraId="0CBD1E4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E446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41F3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EEA2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9E49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322EA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BD34ED" w:rsidRPr="00AB76B4" w14:paraId="684894FB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6BCE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A89A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380+600</w:t>
            </w:r>
          </w:p>
          <w:p w14:paraId="20FF459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DE36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AB05E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Vârciorova  </w:t>
            </w:r>
          </w:p>
          <w:p w14:paraId="390E03A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Cap Y și </w:t>
            </w:r>
          </w:p>
          <w:p w14:paraId="69AFC362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Vârciorova -</w:t>
            </w:r>
          </w:p>
          <w:p w14:paraId="16E7880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95C7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C18D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2D0D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3B4C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B383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62B06162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85CD1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D8C8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4DF4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565E2A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33675404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EE05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călcâi </w:t>
            </w:r>
          </w:p>
          <w:p w14:paraId="3BC2317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 3 </w:t>
            </w:r>
          </w:p>
          <w:p w14:paraId="23F1833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3CA0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9F10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0001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F864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21B2E97C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4E0E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4611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CCC0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7AFB6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4B0AC14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5C97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peste </w:t>
            </w:r>
          </w:p>
          <w:p w14:paraId="512E99B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9,</w:t>
            </w:r>
          </w:p>
          <w:p w14:paraId="03CB15D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13,</w:t>
            </w:r>
          </w:p>
          <w:p w14:paraId="21107F5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17,</w:t>
            </w:r>
          </w:p>
          <w:p w14:paraId="10F2F27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S 19 </w:t>
            </w:r>
          </w:p>
          <w:p w14:paraId="534CBDB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şi</w:t>
            </w:r>
          </w:p>
          <w:p w14:paraId="4216B9F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94A8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D7C1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EE7E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38FC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F0106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 -  7 abătute.</w:t>
            </w:r>
          </w:p>
        </w:tc>
      </w:tr>
      <w:tr w:rsidR="00BD34ED" w:rsidRPr="00AB76B4" w14:paraId="09AFBBEC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0366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F3599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0C12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BF0A8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4202AAB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BFCA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797A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1187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94554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9ADD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095653E1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90EE6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4D4FF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00A7D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33D479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2D6AF8F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E728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D5BF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F184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3696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FA02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50158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 8 abatere.</w:t>
            </w:r>
          </w:p>
        </w:tc>
      </w:tr>
      <w:tr w:rsidR="00BD34ED" w:rsidRPr="00AB76B4" w14:paraId="527CB1EB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C99E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A2C5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38FC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C0539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Cernei</w:t>
            </w:r>
          </w:p>
          <w:p w14:paraId="4752759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6A14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64F8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5B80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0964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1865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570ABBF7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2622F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D687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C4F7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E1DD6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Topleţ </w:t>
            </w:r>
          </w:p>
          <w:p w14:paraId="17F797B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4963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34EB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F85B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8AE8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BE84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374AD7C2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9DA3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4F72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B3D9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D74F5A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560C2D0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9212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0E93E9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3F36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CFB7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7467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80FD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646A3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3 abătută. </w:t>
            </w:r>
          </w:p>
        </w:tc>
      </w:tr>
      <w:tr w:rsidR="00BD34ED" w:rsidRPr="00AB76B4" w14:paraId="7D362858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3EDE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B0BF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5DF8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ED737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7772ACB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599DB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41AD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7A8F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AD2C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58A4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și 3 abătute, Cap Y. </w:t>
            </w:r>
          </w:p>
        </w:tc>
      </w:tr>
      <w:tr w:rsidR="00BD34ED" w:rsidRPr="00AB76B4" w14:paraId="186D2021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A96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DFB4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DE6B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B8507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Crușovăț</w:t>
            </w:r>
          </w:p>
          <w:p w14:paraId="52F3031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9CBD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DCC1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ACDF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AD61F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5032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A6934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BD34ED" w:rsidRPr="00AB76B4" w14:paraId="7B751922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645D7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2174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428+850</w:t>
            </w:r>
          </w:p>
          <w:p w14:paraId="272303C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541FF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5A1AB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Crușovăț - </w:t>
            </w:r>
          </w:p>
          <w:p w14:paraId="26BEF6B5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B41A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1F9C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8594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4E62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E7AA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241A8C49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228D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55A6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A184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A1529A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Domașnea</w:t>
            </w:r>
          </w:p>
          <w:p w14:paraId="50EAA16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DF25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6787916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12DE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AAD7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D911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2DCB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194FE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și 4 Cap X.</w:t>
            </w:r>
          </w:p>
        </w:tc>
      </w:tr>
      <w:tr w:rsidR="00BD34ED" w:rsidRPr="00AB76B4" w14:paraId="15A23B0C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497A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BB827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8048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22F3A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Poarta </w:t>
            </w:r>
          </w:p>
          <w:p w14:paraId="6AEA3F7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24E8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2DAE91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D91C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DE7B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E59D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8DC6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2C32B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BD34ED" w:rsidRPr="00AB76B4" w14:paraId="462D85E2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0076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92EF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CBD0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ACD84A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44F2567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AF27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3636DC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85DB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0F6B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4FF1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B6CC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42B8CA1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liniile 3 și 4, Cap Y.</w:t>
            </w:r>
          </w:p>
        </w:tc>
      </w:tr>
      <w:tr w:rsidR="00BD34ED" w:rsidRPr="00AB76B4" w14:paraId="4FC98C86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60B69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0B2F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462+050</w:t>
            </w:r>
          </w:p>
          <w:p w14:paraId="61FE257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F106F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A655A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522FD80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F7CE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692A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45B5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0260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031F7" w14:textId="77777777" w:rsidR="00BD34ED" w:rsidRPr="00AB76B4" w:rsidRDefault="00BD34ED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105EBC2B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0C89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B655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BFF2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E809E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Timișului</w:t>
            </w:r>
          </w:p>
          <w:p w14:paraId="70D1C0F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54F0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4898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D6B7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0A97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32AE0" w14:textId="77777777" w:rsidR="00BD34ED" w:rsidRPr="00AB76B4" w:rsidRDefault="00BD34ED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3D80C6FD" w14:textId="77777777" w:rsidR="00BD34ED" w:rsidRPr="00AB76B4" w:rsidRDefault="00BD34ED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linia 3 abătută Cap Y.</w:t>
            </w:r>
          </w:p>
        </w:tc>
      </w:tr>
      <w:tr w:rsidR="00BD34ED" w:rsidRPr="00AB76B4" w14:paraId="7348F8F1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5727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45B6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4408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7C9CB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6F95D7E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8793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peste</w:t>
            </w:r>
          </w:p>
          <w:p w14:paraId="289EBA6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C61B43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BA80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9ECB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BBA3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2D81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1D1BF2C0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3344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9F15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C9D7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A2295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681998A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2C7B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inclusiv în aba-terea </w:t>
            </w:r>
          </w:p>
          <w:p w14:paraId="3AB3A20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AA58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D097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B17A9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7E01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7830DAAE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C6BE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4EAB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E42B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42D34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26AF3DD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4BAD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0EAD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D923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03C7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BEA9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042CA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X.</w:t>
            </w:r>
          </w:p>
        </w:tc>
      </w:tr>
      <w:tr w:rsidR="00BD34ED" w:rsidRPr="00AB76B4" w14:paraId="152640C1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22CE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1CF7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10CD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96F45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7029869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C99B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58427D2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8931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0BE1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94A2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F87A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F4BDE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3 - 8, Cap X.</w:t>
            </w:r>
          </w:p>
        </w:tc>
      </w:tr>
      <w:tr w:rsidR="00BD34ED" w:rsidRPr="00AB76B4" w14:paraId="6A01CBC1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EECE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41E8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335F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2A55A4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3A2459A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05D3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0055095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5954C3F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/ 36,</w:t>
            </w:r>
          </w:p>
          <w:p w14:paraId="23EFE29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44D53BC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 / 46</w:t>
            </w:r>
          </w:p>
          <w:p w14:paraId="436361F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56B11EC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3F7D73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962E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3272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2061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FA08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4E398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Y.</w:t>
            </w:r>
          </w:p>
        </w:tc>
      </w:tr>
      <w:tr w:rsidR="00BD34ED" w:rsidRPr="00AB76B4" w14:paraId="3193A11A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2918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6409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8921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F9166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7CDE5BE4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8232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A5E2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B9C5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8C39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359F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6FD6E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BD34ED" w:rsidRPr="00AB76B4" w14:paraId="7C7E3566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825BC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EC551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A461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B023FF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4E61AB4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5959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9B6C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5A4B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DEC8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8F42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5A691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BD34ED" w:rsidRPr="00AB76B4" w14:paraId="25CEA1C5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D3840B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D426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87FC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FA7E0F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Găvojdia</w:t>
            </w:r>
          </w:p>
          <w:p w14:paraId="6CC2E8F4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FBAE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0DBF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2B21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6509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F0BA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</w:tr>
      <w:tr w:rsidR="00BD34ED" w:rsidRPr="00AB76B4" w14:paraId="17519BF0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320BA78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E2E0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9020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B0F4C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Tapia</w:t>
            </w:r>
          </w:p>
          <w:p w14:paraId="30AB75BF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0F91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7F136A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  <w:p w14:paraId="3BCBA20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inclusiv </w:t>
            </w:r>
          </w:p>
          <w:p w14:paraId="0E14BBB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14F8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4491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5559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1785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6FCB7E4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D7F7D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4CC38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627F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68670D" w14:textId="77777777" w:rsidR="00BD34ED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Tapia - Lugoj și </w:t>
            </w:r>
          </w:p>
          <w:p w14:paraId="414657A2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Lugoj 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9CA9B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7660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15216" w14:textId="77777777" w:rsidR="00BD34ED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514+400</w:t>
            </w:r>
          </w:p>
          <w:p w14:paraId="7D36FD6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3D8A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AFA6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3124E75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BD34ED" w:rsidRPr="00AB76B4" w14:paraId="73CDD901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B80776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3375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01AF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C66AE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F707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B461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C1880" w14:textId="77777777" w:rsidR="00BD34ED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4B8EC" w14:textId="77777777" w:rsidR="00BD34ED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7081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S 15 și S 40</w:t>
            </w:r>
          </w:p>
        </w:tc>
      </w:tr>
      <w:tr w:rsidR="00BD34ED" w:rsidRPr="00AB76B4" w14:paraId="4F25EB1A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0AF13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50D4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AE9A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939B5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B3E5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41C8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71701" w14:textId="77777777" w:rsidR="00BD34ED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9A2F12" w14:textId="77777777" w:rsidR="00BD34ED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C97B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23,  și S 34</w:t>
            </w:r>
          </w:p>
        </w:tc>
      </w:tr>
      <w:tr w:rsidR="00BD34ED" w:rsidRPr="00AB76B4" w14:paraId="75CE166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B91C2F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B2BD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CA46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4BD51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AACB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1E9B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ED7A9" w14:textId="77777777" w:rsidR="00BD34ED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43640" w14:textId="77777777" w:rsidR="00BD34ED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221F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25,  și S 34</w:t>
            </w:r>
          </w:p>
        </w:tc>
      </w:tr>
      <w:tr w:rsidR="00BD34ED" w:rsidRPr="00AB76B4" w14:paraId="29105F60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3F9D60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5723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BC26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DDF77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Topolovăț, 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C128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40EE37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9F93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AA5C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65AE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9E55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S10</w:t>
            </w:r>
          </w:p>
        </w:tc>
      </w:tr>
      <w:tr w:rsidR="00BD34ED" w:rsidRPr="00AB76B4" w14:paraId="24222A9B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427A9D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B46EB" w14:textId="77777777" w:rsidR="00BD34ED" w:rsidRDefault="00BD34ED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C66A2" w14:textId="77777777" w:rsidR="00BD34ED" w:rsidRDefault="00BD34ED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8A36B4" w14:textId="77777777" w:rsidR="00BD34ED" w:rsidRPr="00AB76B4" w:rsidRDefault="00BD34ED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 xml:space="preserve">Recaș </w:t>
            </w:r>
            <w:r>
              <w:rPr>
                <w:b/>
                <w:bCs/>
                <w:sz w:val="20"/>
                <w:lang w:val="ro-RO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1A023" w14:textId="77777777" w:rsidR="00BD34ED" w:rsidRPr="00AB76B4" w:rsidRDefault="00BD34ED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E492539" w14:textId="77777777" w:rsidR="00BD34ED" w:rsidRPr="00AB76B4" w:rsidRDefault="00BD34ED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5D29F" w14:textId="77777777" w:rsidR="00BD34ED" w:rsidRDefault="00BD34ED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E1293" w14:textId="77777777" w:rsidR="00BD34ED" w:rsidRPr="00AB76B4" w:rsidRDefault="00BD34ED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B7210" w14:textId="77777777" w:rsidR="00BD34ED" w:rsidRPr="00AB76B4" w:rsidRDefault="00BD34ED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38F6C" w14:textId="77777777" w:rsidR="00BD34ED" w:rsidRDefault="00BD34ED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</w:p>
        </w:tc>
      </w:tr>
      <w:tr w:rsidR="00BD34ED" w:rsidRPr="00AB76B4" w14:paraId="2C9AB737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C9464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95CE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D8DE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892F5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A937F" w14:textId="77777777" w:rsidR="00BD34ED" w:rsidRPr="00AB76B4" w:rsidRDefault="00BD34ED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B293604" w14:textId="77777777" w:rsidR="00BD34ED" w:rsidRPr="00AB76B4" w:rsidRDefault="00BD34ED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A313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EC4E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4952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9EA3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0037FF42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738927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6184A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A81D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C4BF8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5238B" w14:textId="77777777" w:rsidR="00BD34ED" w:rsidRPr="00AB76B4" w:rsidRDefault="00BD34ED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761627E" w14:textId="77777777" w:rsidR="00BD34ED" w:rsidRPr="00AB76B4" w:rsidRDefault="00BD34ED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C2AD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3E38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D7E9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DABE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S16</w:t>
            </w:r>
          </w:p>
        </w:tc>
      </w:tr>
      <w:tr w:rsidR="00BD34ED" w:rsidRPr="00AB76B4" w14:paraId="6FE4DF13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827A4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5C64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5A3451D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5240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B35EAF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Est -</w:t>
            </w:r>
          </w:p>
          <w:p w14:paraId="6D44200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CF50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0AA3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FD5C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A0C0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CAB0F" w14:textId="77777777" w:rsidR="00BD34ED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1C5B269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BD34ED" w:rsidRPr="00AB76B4" w14:paraId="7BF41CF1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EC2C8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3354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F5DE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72257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114D34C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AEED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3AA6F7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350F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6160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805E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63B7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B76B4" w14:paraId="0F75294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74C26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13EB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00EC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D3E4C1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BFB684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C2D0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11, 51, 97 </w:t>
            </w:r>
          </w:p>
          <w:p w14:paraId="27B953F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626E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0654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964E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1AAA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7D428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5A6F12A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22BA56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BD34ED" w:rsidRPr="00AB76B4" w14:paraId="434C529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C4502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B01F8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5D0D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1A73E5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BDCE83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55F8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2EE4D8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20B1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F53E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13B99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481F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B9E68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5DCD72B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2DB63CE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BD34ED" w:rsidRPr="00AB76B4" w14:paraId="35DBBB1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A87A2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244F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BAB6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8AECFF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BB2F28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F745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AF02AF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E1AE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A03F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675C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1B18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E47EA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5 - 12, Cap X.</w:t>
            </w:r>
          </w:p>
        </w:tc>
      </w:tr>
      <w:tr w:rsidR="00BD34ED" w:rsidRPr="00AB76B4" w14:paraId="3AA1B581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61756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A19E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FAC3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1DE3BE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0B6A0E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69BB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FF24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E55E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1422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47CF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CB91B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BD34ED" w:rsidRPr="00AB76B4" w14:paraId="043A2D3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CED27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E2E27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694E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5BE33A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628D21A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12BD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B2B9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36BC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ADF8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3D177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BA855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4 și 5 Reșița și </w:t>
            </w:r>
          </w:p>
          <w:p w14:paraId="5599B17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8 - 11 Cap Y.</w:t>
            </w:r>
          </w:p>
        </w:tc>
      </w:tr>
      <w:tr w:rsidR="00BD34ED" w:rsidRPr="00AB76B4" w14:paraId="10790FA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5BB5F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2194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0BCF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7E3975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86EFC4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1AB5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6867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0571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B115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4D84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18D82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7E29464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BD34ED" w:rsidRPr="00AB76B4" w14:paraId="538A3B0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9F34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799F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9FC5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9228CA" w14:textId="77777777" w:rsidR="00BD34ED" w:rsidRPr="00AB76B4" w:rsidRDefault="00BD34ED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333940B" w14:textId="77777777" w:rsidR="00BD34ED" w:rsidRPr="00AB76B4" w:rsidRDefault="00BD34ED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3287D" w14:textId="77777777" w:rsidR="00BD34ED" w:rsidRPr="00AB76B4" w:rsidRDefault="00BD34ED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5F5099E" w14:textId="77777777" w:rsidR="00BD34ED" w:rsidRPr="00AB76B4" w:rsidRDefault="00BD34ED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147ED3CF" w14:textId="77777777" w:rsidR="00BD34ED" w:rsidRPr="00AB76B4" w:rsidRDefault="00BD34ED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134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064C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6B8B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9854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A8FC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BD34ED" w:rsidRPr="00AB76B4" w14:paraId="2A18050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759CD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CFAA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F8587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65D25A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37E5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953B46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4B3D1F4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689D2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1DD4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30281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3D63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0C0D130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6C9EFB3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BD34ED" w:rsidRPr="00AB76B4" w14:paraId="5D2EE71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5E995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EE5A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C058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8E485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67B1D15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78DD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A2BF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5133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F348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F933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B03D5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1 - 13, Cap Y și liniile 1R - 6R.</w:t>
            </w:r>
          </w:p>
        </w:tc>
      </w:tr>
      <w:tr w:rsidR="00BD34ED" w:rsidRPr="00AB76B4" w14:paraId="1854D59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409B6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5795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9CB99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881472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51D4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5EC1DC2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E2895F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D387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3BCEA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3909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EEC5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093D864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BD34ED" w:rsidRPr="00AB76B4" w14:paraId="0525E55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3CBF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58E9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BFCF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65505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8496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1B439E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E0BB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B4392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2816A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B81F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BD34ED" w:rsidRPr="00AB76B4" w14:paraId="79EDFFA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C9ADE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E031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38D43B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32BD9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021B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213B78B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1923C7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</w:t>
            </w:r>
            <w:r w:rsidRPr="00AB76B4">
              <w:rPr>
                <w:b/>
                <w:bCs/>
                <w:sz w:val="20"/>
                <w:lang w:val="ro-RO"/>
              </w:rPr>
              <w:t xml:space="preserve"> - 4</w:t>
            </w:r>
            <w:r>
              <w:rPr>
                <w:b/>
                <w:bCs/>
                <w:sz w:val="20"/>
                <w:lang w:val="ro-RO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6D8C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8316E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CF8B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D6CD4" w14:textId="77777777" w:rsidR="00BD34ED" w:rsidRPr="007B5A25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2494C24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BD34ED" w:rsidRPr="00AB76B4" w14:paraId="42A0A34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565B0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AD77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80755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FE1655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8AB752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AFEF7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52, 66, 68, 70, 86 </w:t>
            </w:r>
          </w:p>
          <w:p w14:paraId="34D4056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EFDD4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C929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FBBB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20D31" w14:textId="77777777" w:rsidR="00BD34ED" w:rsidRPr="00AB76B4" w:rsidRDefault="00BD34ED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20C7DF" w14:textId="77777777" w:rsidR="00BD34ED" w:rsidRPr="00AB76B4" w:rsidRDefault="00BD34ED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BD34ED" w:rsidRPr="00AB76B4" w14:paraId="72EED74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3EE60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C92B8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57F6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445A3F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546EA98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29C8B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C336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BAA2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BE140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D45D8" w14:textId="77777777" w:rsidR="00BD34ED" w:rsidRPr="00AB76B4" w:rsidRDefault="00BD34ED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1D3108" w14:textId="77777777" w:rsidR="00BD34ED" w:rsidRPr="00AB76B4" w:rsidRDefault="00BD34ED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BD34ED" w:rsidRPr="00AB76B4" w14:paraId="2469864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575C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4ACC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A666A8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BCEC4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2C086C7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F623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80E0E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017C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C642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B6E4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633986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BD34ED" w:rsidRPr="00AB76B4" w14:paraId="5794580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003E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215F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1CAB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C9F550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BD4F86B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B1289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300BD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02CE1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65B8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20ED4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3FAB1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BD34ED" w:rsidRPr="00AB76B4" w14:paraId="011060C6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27609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7218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582+250</w:t>
            </w:r>
          </w:p>
          <w:p w14:paraId="234DB4AC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8FDA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C7E156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 -</w:t>
            </w:r>
          </w:p>
          <w:p w14:paraId="531C68D9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F270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9C58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DAF75F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0EDF9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649F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:rsidRPr="00AB76B4" w14:paraId="15EB824A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D4FE3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EAE00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62903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90515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Cărpiniş</w:t>
            </w:r>
          </w:p>
          <w:p w14:paraId="068CB2F3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B9C6E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8116A3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4539C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87823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5C94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D79E95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5, 9 și 10, până la limita cu LFI.</w:t>
            </w:r>
          </w:p>
        </w:tc>
      </w:tr>
      <w:tr w:rsidR="00BD34ED" w:rsidRPr="00AB76B4" w14:paraId="1ADE8481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2014A" w14:textId="77777777" w:rsidR="00BD34ED" w:rsidRPr="00AB76B4" w:rsidRDefault="00BD34ED" w:rsidP="00BD34ED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83466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EEF97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EA5915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Jimbolia</w:t>
            </w:r>
          </w:p>
          <w:p w14:paraId="756863AD" w14:textId="77777777" w:rsidR="00BD34ED" w:rsidRPr="00AB76B4" w:rsidRDefault="00BD34ED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4D72A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  <w:lang w:val="ro-RO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F2EB6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FEEC2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75EDF" w14:textId="77777777" w:rsidR="00BD34ED" w:rsidRPr="00AB76B4" w:rsidRDefault="00BD34ED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F550D" w14:textId="77777777" w:rsidR="00BD34ED" w:rsidRPr="00AB76B4" w:rsidRDefault="00BD34ED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Restul liniei este închisă</w:t>
            </w:r>
          </w:p>
        </w:tc>
      </w:tr>
    </w:tbl>
    <w:p w14:paraId="658E05DA" w14:textId="77777777" w:rsidR="00BD34ED" w:rsidRPr="00A8307A" w:rsidRDefault="00BD34ED" w:rsidP="008B25EE">
      <w:pPr>
        <w:spacing w:before="40" w:after="40" w:line="192" w:lineRule="auto"/>
        <w:ind w:right="57"/>
        <w:rPr>
          <w:sz w:val="20"/>
          <w:lang w:val="ro-RO"/>
        </w:rPr>
      </w:pPr>
    </w:p>
    <w:p w14:paraId="3DACA12C" w14:textId="77777777" w:rsidR="00BD34ED" w:rsidRDefault="00BD34ED" w:rsidP="004C7D25">
      <w:pPr>
        <w:pStyle w:val="Heading1"/>
        <w:spacing w:line="360" w:lineRule="auto"/>
      </w:pPr>
      <w:r>
        <w:t>LINIA 101</w:t>
      </w:r>
    </w:p>
    <w:p w14:paraId="22AFEDA0" w14:textId="77777777" w:rsidR="00BD34ED" w:rsidRDefault="00BD34ED" w:rsidP="00877BCD">
      <w:pPr>
        <w:pStyle w:val="Heading1"/>
        <w:spacing w:line="360" w:lineRule="auto"/>
        <w:rPr>
          <w:b w:val="0"/>
          <w:bCs w:val="0"/>
          <w:sz w:val="8"/>
        </w:rPr>
      </w:pPr>
      <w:r>
        <w:t>CHITILA - GOLEŞTI - PITEŞTI - PIATRA OLT – CRAIOVA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D34ED" w14:paraId="38D71337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BE865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F394A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9+455</w:t>
            </w:r>
          </w:p>
          <w:p w14:paraId="7D55BA79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FB80E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4D3EB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Chitila - </w:t>
            </w:r>
          </w:p>
          <w:p w14:paraId="0762A841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D7CD5" w14:textId="77777777" w:rsidR="00BD34ED" w:rsidRPr="009E41CA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AF290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84977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73B31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67BEC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DED049E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20FBB0E6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8FB86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615A7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  <w:p w14:paraId="63997691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67CC8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DD1E9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Chitila</w:t>
            </w:r>
          </w:p>
          <w:p w14:paraId="29FA9589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14/16, cap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783F6" w14:textId="77777777" w:rsidR="00BD34ED" w:rsidRPr="009E41CA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E2A05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EB764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E4C4C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1D8B2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5B323BF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6F0C42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de la liniile 4 - 11 și spre </w:t>
            </w:r>
          </w:p>
          <w:p w14:paraId="133630D2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fir I Chitila - Săbăreni.</w:t>
            </w:r>
          </w:p>
        </w:tc>
      </w:tr>
      <w:tr w:rsidR="00BD34ED" w14:paraId="12ACDBF3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E1B67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E32F0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4BFAF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A73A4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7ED34DF7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0B62F272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macaze, 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BC0AD" w14:textId="77777777" w:rsidR="00BD34ED" w:rsidRPr="009E41CA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B8EB4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71EC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14+000</w:t>
            </w:r>
          </w:p>
          <w:p w14:paraId="20A53F2E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59662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7232B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497FAD44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EBD04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60B60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F501D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14213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Săbăreni </w:t>
            </w:r>
          </w:p>
          <w:p w14:paraId="7350AF10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peste sch. 17  </w:t>
            </w:r>
          </w:p>
          <w:p w14:paraId="7958E2AF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D46BD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17 </w:t>
            </w:r>
          </w:p>
          <w:p w14:paraId="4C8FA18B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52604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03D19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4B32A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A05E2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C508EB6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 abătută.</w:t>
            </w:r>
          </w:p>
        </w:tc>
      </w:tr>
      <w:tr w:rsidR="00BD34ED" w14:paraId="4D7772F9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6D8AE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34FEB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DD9DE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BD7EA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456703AD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4E243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10 </w:t>
            </w:r>
          </w:p>
          <w:p w14:paraId="0268D2B9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8C765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62C68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283E4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A7E99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şi 5.</w:t>
            </w:r>
          </w:p>
        </w:tc>
      </w:tr>
      <w:tr w:rsidR="00BD34ED" w14:paraId="7D051834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2878F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76644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573B3F81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01AFF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86806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155BA1A6" w14:textId="77777777" w:rsidR="00BD34ED" w:rsidRDefault="00BD34ED" w:rsidP="00216B4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directă, și zona aparate de cale </w:t>
            </w:r>
            <w:r>
              <w:rPr>
                <w:b/>
                <w:bCs/>
                <w:sz w:val="20"/>
                <w:lang w:val="ro-RO"/>
              </w:rPr>
              <w:br/>
              <w:t>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0D55" w14:textId="77777777" w:rsidR="00BD34ED" w:rsidRPr="009E41CA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D6048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35AEF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4662E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0C728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4AC10FB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E7874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FD3D4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E561C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A782A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Ghergani, linia 2 directă + zonă aparate cale Cap X + Y -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0D72B" w14:textId="77777777" w:rsidR="00BD34ED" w:rsidRPr="009E41CA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B8CC1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36C75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35+400</w:t>
            </w:r>
          </w:p>
          <w:p w14:paraId="01747BA8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8384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A5497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7798A1FF" w14:textId="77777777" w:rsidTr="003F58BA">
        <w:trPr>
          <w:cantSplit/>
          <w:trHeight w:val="6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424DA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6BDD3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D2098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831FE" w14:textId="77777777" w:rsidR="00BD34ED" w:rsidRDefault="00BD34ED" w:rsidP="0098369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– Titu –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2E81D" w14:textId="77777777" w:rsidR="00BD34ED" w:rsidRPr="009E41CA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F90B4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F2002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  <w:p w14:paraId="39ABC5AB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AFBE7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E8B09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0068FEE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BA9A6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82271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E1A6C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8851E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18F7883F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2A324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10A98D26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8A207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CBB5D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CA9F1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03D25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E9FC1DB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C6EFB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A84FF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  <w:p w14:paraId="235D2778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FF1BF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A0D58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Ciocăneşti -</w:t>
            </w:r>
          </w:p>
          <w:p w14:paraId="7BCEC474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38E07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C6E00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4A61A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524D0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21296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CDF023D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CE5B2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4C73D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  <w:p w14:paraId="0F3C4661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4BB33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E63B4" w14:textId="77777777" w:rsidR="00BD34ED" w:rsidRDefault="00BD34ED" w:rsidP="008F3AE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 linia 3 directă și zonă aparate de cale 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3B180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D75C9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C6447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FE3D7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4863F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7D5B87F4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5D8F8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170D8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2E4A2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A16B5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</w:t>
            </w:r>
          </w:p>
          <w:p w14:paraId="2A260143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F0B2336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2871D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63BBA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E2065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D83A8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08A03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1E561EC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B86F0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4833A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1B5AF9FA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49E40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7BA17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-</w:t>
            </w:r>
          </w:p>
          <w:p w14:paraId="129AF114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F553F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62895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F95AC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DD482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E3DCB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0FF9825C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A7806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B3721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EA243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3C3CD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506B52AF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FDACB" w14:textId="77777777" w:rsidR="00BD34ED" w:rsidRPr="00A165AE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23, 29 și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961B5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62CED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66792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04666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856EC56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ACBF3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22E3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47+800</w:t>
            </w:r>
          </w:p>
          <w:p w14:paraId="482A30D0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F66F1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CFB0D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0177F0DA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F877A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D3A92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CE3F4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1FDA8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CCCBB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- ax stație.</w:t>
            </w:r>
          </w:p>
        </w:tc>
      </w:tr>
      <w:tr w:rsidR="00BD34ED" w14:paraId="5BE613DE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5873E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233DB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C4CB2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7377B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7B185C65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D926A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6D2EF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7005A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55B42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AAF4B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423B28D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85B10E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6.</w:t>
            </w:r>
          </w:p>
        </w:tc>
      </w:tr>
      <w:tr w:rsidR="00BD34ED" w14:paraId="0C49C260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504D1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7F40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C6C01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82D38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5DAB826D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7B92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C600F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E1F59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59BEE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BEA60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AB5ACF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C7B3CE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6, 7 și 8.</w:t>
            </w:r>
          </w:p>
        </w:tc>
      </w:tr>
      <w:tr w:rsidR="00BD34ED" w14:paraId="0C801DA6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29CDE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8A8C5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F6947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6AF38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495CDCCC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F55B4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37/39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79AD4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B98F2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76544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4A403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6D4FDC6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188A58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și 8.</w:t>
            </w:r>
          </w:p>
        </w:tc>
      </w:tr>
      <w:tr w:rsidR="00BD34ED" w14:paraId="36787A03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E2E51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39812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D9853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95AF4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72632252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8A244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56/58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5FBEC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E51D2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5AAE6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A0994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DE4C4E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222880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8 și 10.</w:t>
            </w:r>
          </w:p>
        </w:tc>
      </w:tr>
      <w:tr w:rsidR="00BD34ED" w14:paraId="6FA37BF1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D91D1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FD8C4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BA8E0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A72C4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4011976E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B22B6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09F9275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și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27389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73139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84B79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42CDC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F9CDD5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5A6362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BD34ED" w14:paraId="73A20E95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6C87B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6014E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CF976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ADB77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44C23587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C58F4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483D6B79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34 / 42 </w:t>
            </w:r>
          </w:p>
          <w:p w14:paraId="7750CAD5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71825153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F76D869" w14:textId="77777777" w:rsidR="00BD34ED" w:rsidRPr="00A165AE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90656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51B69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962E2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36CD7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134DF3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5 - 9.</w:t>
            </w:r>
          </w:p>
        </w:tc>
      </w:tr>
      <w:tr w:rsidR="00BD34ED" w14:paraId="5C29B72D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669E2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8D168" w14:textId="77777777" w:rsidR="00BD34ED" w:rsidRDefault="00BD34ED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49+700</w:t>
            </w:r>
          </w:p>
          <w:p w14:paraId="1FB62F24" w14:textId="77777777" w:rsidR="00BD34ED" w:rsidRDefault="00BD34ED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B3FF0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09515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417A0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B3C86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DD3FE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AA617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2B300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16E25E48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531AF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FD57A" w14:textId="77777777" w:rsidR="00BD34ED" w:rsidRDefault="00BD34ED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52+850</w:t>
            </w:r>
          </w:p>
          <w:p w14:paraId="161D6710" w14:textId="77777777" w:rsidR="00BD34ED" w:rsidRDefault="00BD34ED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79E11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7B012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Fusea linia 1 directă și sch 1, 15, 17, 10,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A575E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6724D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BB833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62B8B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15FBB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1B9BD877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79F5D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976E6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11130D4E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22235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71FEC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18308451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0DA44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21713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C32D5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6E3D5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F1CAC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Se respectă doar cu primul vehicul din componența trenului.</w:t>
            </w:r>
          </w:p>
        </w:tc>
      </w:tr>
      <w:tr w:rsidR="00BD34ED" w14:paraId="46399904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C08E0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D4354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CD211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3CD3E" w14:textId="77777777" w:rsidR="00BD34ED" w:rsidRDefault="00BD34ED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1AC568C4" w14:textId="77777777" w:rsidR="00BD34ED" w:rsidRDefault="00BD34ED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0E53F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764A7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D0813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58+960</w:t>
            </w:r>
          </w:p>
          <w:p w14:paraId="630B9D96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977C8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509E6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58+990.</w:t>
            </w:r>
          </w:p>
        </w:tc>
      </w:tr>
      <w:tr w:rsidR="00BD34ED" w14:paraId="6AF8559E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00DD7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FAD59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A0AAB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82C11" w14:textId="77777777" w:rsidR="00BD34ED" w:rsidRDefault="00BD34ED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6EBF823B" w14:textId="77777777" w:rsidR="00BD34ED" w:rsidRDefault="00BD34ED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40D97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A32F3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146A0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59+600</w:t>
            </w:r>
          </w:p>
          <w:p w14:paraId="413F6ABA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E2C20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F9733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59+625.</w:t>
            </w:r>
          </w:p>
        </w:tc>
      </w:tr>
      <w:tr w:rsidR="00BD34ED" w14:paraId="4B9B86B3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98349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E6F26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AC04C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005FE" w14:textId="77777777" w:rsidR="00BD34ED" w:rsidRDefault="00BD34ED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3ED2A7B5" w14:textId="77777777" w:rsidR="00BD34ED" w:rsidRDefault="00BD34ED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89AB4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3BDF6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66A6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290DD7CE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CCA16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17613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63+370.</w:t>
            </w:r>
          </w:p>
        </w:tc>
      </w:tr>
      <w:tr w:rsidR="00BD34ED" w14:paraId="323E8D18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B6C07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C0AB5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38424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1305F" w14:textId="77777777" w:rsidR="00BD34ED" w:rsidRDefault="00BD34ED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54497770" w14:textId="77777777" w:rsidR="00BD34ED" w:rsidRDefault="00BD34ED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7F61B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92B4D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ED302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65+850</w:t>
            </w:r>
          </w:p>
          <w:p w14:paraId="46A1C9BF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56BF1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AE84B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65+875.</w:t>
            </w:r>
          </w:p>
        </w:tc>
      </w:tr>
      <w:tr w:rsidR="00BD34ED" w14:paraId="418A9EFA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79156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F4BE3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69+230</w:t>
            </w:r>
          </w:p>
          <w:p w14:paraId="4A1F0D6B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2A66D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7744C" w14:textId="77777777" w:rsidR="00BD34ED" w:rsidRDefault="00BD34ED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2BC55323" w14:textId="77777777" w:rsidR="00BD34ED" w:rsidRDefault="00BD34ED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3, 7, 11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34326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3F60E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3241F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D731C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5B557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C67E487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1A486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1A25E" w14:textId="77777777" w:rsidR="00BD34ED" w:rsidRDefault="00BD34ED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EA306" w14:textId="77777777" w:rsidR="00BD34ED" w:rsidRDefault="00BD34ED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103D4" w14:textId="77777777" w:rsidR="00BD34ED" w:rsidRDefault="00BD34ED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6DCCD65F" w14:textId="77777777" w:rsidR="00BD34ED" w:rsidRDefault="00BD34ED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 și 13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8EC2D" w14:textId="77777777" w:rsidR="00BD34ED" w:rsidRDefault="00BD34ED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96952" w14:textId="77777777" w:rsidR="00BD34ED" w:rsidRPr="000625F2" w:rsidRDefault="00BD34ED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A22A4" w14:textId="77777777" w:rsidR="00BD34ED" w:rsidRDefault="00BD34ED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69+250</w:t>
            </w:r>
          </w:p>
          <w:p w14:paraId="00BFBBBC" w14:textId="77777777" w:rsidR="00BD34ED" w:rsidRDefault="00BD34ED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1B9B7" w14:textId="77777777" w:rsidR="00BD34ED" w:rsidRDefault="00BD34ED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E97F2" w14:textId="77777777" w:rsidR="00BD34ED" w:rsidRDefault="00BD34ED" w:rsidP="003A43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DD8F4E6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B8B5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8AAEE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2489F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8E5A3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6C9E6AF0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97965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1332C314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9-11-7-13 </w:t>
            </w:r>
          </w:p>
          <w:p w14:paraId="1D729043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F152471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abate-rile </w:t>
            </w:r>
          </w:p>
          <w:p w14:paraId="7923F58A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38F9DF3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B65FE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49EB6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97300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D9A65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88C55D0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7FE17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B665C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2C57D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F4617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70C0DFF5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CA0BB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F00F9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51E88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12B96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1EDB7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9C93F3F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BD34ED" w14:paraId="0A306F94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4E533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9D128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9E0A6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BF030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2EAA178A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4E55C227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634C6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 </w:t>
            </w:r>
          </w:p>
          <w:p w14:paraId="48236B44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6F9A8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44F5C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57882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CBEE9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B4C683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LFI SC Mairon SA.</w:t>
            </w:r>
          </w:p>
        </w:tc>
      </w:tr>
      <w:tr w:rsidR="00BD34ED" w14:paraId="54D1AACC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52806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D7547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8EB73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D7FA2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0F663036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5E545099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21 / 23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4D446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5706157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30D44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0A832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14C5F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BD0EC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1AC3AE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BD34ED" w14:paraId="426A69D4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243FB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6AEEE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1A386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B14F6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2EBFED92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1409C977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25 / 27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2A263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C9C86BB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99ACF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4E02C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8E42E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69DA4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5 - 8.</w:t>
            </w:r>
          </w:p>
        </w:tc>
      </w:tr>
      <w:tr w:rsidR="00BD34ED" w14:paraId="2EC89A1B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ACE46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80842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181A0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6B30F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2D8041C8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86EBF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29</w:t>
            </w:r>
          </w:p>
          <w:p w14:paraId="3D6D6E1A" w14:textId="77777777" w:rsidR="00BD34ED" w:rsidRPr="00FA5543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 xml:space="preserve">în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5B7AF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47F0F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B04B1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FD483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si 7</w:t>
            </w:r>
          </w:p>
        </w:tc>
      </w:tr>
      <w:tr w:rsidR="00BD34ED" w14:paraId="11A6909F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CC297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21152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F30EF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518DE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2387C089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  <w:p w14:paraId="29F210FA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20C0E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14 </w:t>
            </w:r>
          </w:p>
          <w:p w14:paraId="061548A3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036A1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CBF24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D9D46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74E11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DA882B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BD34ED" w14:paraId="3913E0D6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6E3AD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93B5E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73E9E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A1973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0EEF39C1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766F3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16, 18, 20 </w:t>
            </w:r>
          </w:p>
          <w:p w14:paraId="078536D9" w14:textId="77777777" w:rsidR="00BD34ED" w:rsidRPr="009E41CA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5C9A6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59C3A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73C62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430E1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612BA19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534F4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D4BDC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3FAE2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C8046" w14:textId="77777777" w:rsidR="00BD34ED" w:rsidRPr="006E4185" w:rsidRDefault="00BD34ED" w:rsidP="00AD4FEF">
            <w:pPr>
              <w:spacing w:before="40" w:after="40" w:line="360" w:lineRule="auto"/>
              <w:ind w:left="57" w:right="57"/>
              <w:rPr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Găeşti - Leordeni Argeş </w:t>
            </w:r>
            <w:r w:rsidRPr="006E4185">
              <w:rPr>
                <w:b/>
                <w:bCs/>
                <w:sz w:val="20"/>
                <w:szCs w:val="20"/>
                <w:lang w:val="ro-RO"/>
              </w:rPr>
              <w:t>și linia 3 directă</w:t>
            </w:r>
            <w:r w:rsidRPr="006E4185">
              <w:rPr>
                <w:b/>
                <w:bCs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1E4E7" w14:textId="77777777" w:rsidR="00BD34ED" w:rsidRPr="009E41CA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76C34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ECB27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70+490</w:t>
            </w:r>
          </w:p>
          <w:p w14:paraId="16D45CDB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AEE2F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07CDC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58C06568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A1113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DBE06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7B9FC7E3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45C41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40F23" w14:textId="77777777" w:rsidR="00BD34ED" w:rsidRDefault="00BD34ED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5B6A3" w14:textId="77777777" w:rsidR="00BD34ED" w:rsidRPr="009E41CA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C6E0C" w14:textId="77777777" w:rsidR="00BD34ED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68C3E" w14:textId="77777777" w:rsidR="00BD34ED" w:rsidRDefault="00BD34ED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EDDBF" w14:textId="77777777" w:rsidR="00BD34ED" w:rsidRPr="000625F2" w:rsidRDefault="00BD34ED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DBD35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BD34ED" w14:paraId="4A557801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F27BD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4592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CD854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3D9F8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DD58F" w14:textId="77777777" w:rsidR="00BD34ED" w:rsidRPr="009E41CA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6C050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CB685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3E42F704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B211B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1DBAF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BD34ED" w14:paraId="1697412D" w14:textId="77777777" w:rsidTr="003F58BA">
        <w:trPr>
          <w:cantSplit/>
          <w:trHeight w:val="5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99761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135FC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0E4E8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A6263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D3C17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3B572D2D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/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CE3A1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54784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57D59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6BCD7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4 - 7.</w:t>
            </w:r>
          </w:p>
        </w:tc>
      </w:tr>
      <w:tr w:rsidR="00BD34ED" w14:paraId="06D6BA30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C103F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823DE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4D377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15192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239349F9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999B7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AED88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72B0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ACDB0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1B579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2BC950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6.</w:t>
            </w:r>
          </w:p>
        </w:tc>
      </w:tr>
      <w:tr w:rsidR="00BD34ED" w14:paraId="5435053D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178C9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39D73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C03F2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0131D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4449FBDA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FBC8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EFF6054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F4A95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D2EB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4F9BE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DC5C4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B8BE94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740D74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BD34ED" w14:paraId="22BD9D62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6D6CB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AF73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B1880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7DBAF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5293CC13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8C65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E2F2D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4D24D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49E9A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5507D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58828836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B8780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A1D9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E9090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CA247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Călineşti – Golești și linia 3 directă + Sch 3, 7, 4, 8 St Călinești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A5FF3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FC52A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BDEEF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91-816</w:t>
            </w:r>
          </w:p>
          <w:p w14:paraId="0684484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569EB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D1098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7ED0176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05629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634DD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6F78C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399F6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Călineşti</w:t>
            </w:r>
          </w:p>
          <w:p w14:paraId="23C665FC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33284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5ADBE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75048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F901B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82D42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 abătute.</w:t>
            </w:r>
          </w:p>
        </w:tc>
      </w:tr>
      <w:tr w:rsidR="00BD34ED" w14:paraId="6F3FD2AE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DE674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EE122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FABE4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2422A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 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1142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F26A3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A0877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99+500</w:t>
            </w:r>
          </w:p>
          <w:p w14:paraId="53A3A17C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6ED3C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7F2CF" w14:textId="77777777" w:rsidR="00BD34ED" w:rsidRDefault="00BD34ED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>Nesemnalizat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pe teren.Cuprins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ntre 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lc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i sch.17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semnal Y4, afecteaz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intr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rile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ie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irile de la linia IV din direc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ia Gole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ti-C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line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ti, cap X,</w:t>
            </w:r>
          </w:p>
          <w:p w14:paraId="6CAACB22" w14:textId="77777777" w:rsidR="00BD34ED" w:rsidRPr="003A43BB" w:rsidRDefault="00BD34ED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Fir I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Fir II</w:t>
            </w:r>
          </w:p>
        </w:tc>
      </w:tr>
      <w:tr w:rsidR="00BD34ED" w14:paraId="2F7731F7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25CCF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F7E4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CB7EC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8A6CF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6B243760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676D5888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A4095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7DBC728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2ECE0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6C637FF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F1DB0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29992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CA2519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şi 6</w:t>
            </w:r>
          </w:p>
          <w:p w14:paraId="28FDE642" w14:textId="77777777" w:rsidR="00BD34ED" w:rsidRPr="002C6BE4" w:rsidRDefault="00BD34ED" w:rsidP="0072151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ap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 expedieri.</w:t>
            </w:r>
          </w:p>
        </w:tc>
      </w:tr>
      <w:tr w:rsidR="00BD34ED" w14:paraId="675C7F86" w14:textId="77777777" w:rsidTr="003F58BA">
        <w:trPr>
          <w:cantSplit/>
          <w:trHeight w:val="1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4AF38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2ACB2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7E8BA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80D05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71B876C5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1A - 6A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14A71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călcâiul sch. 5 până la axa grupei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1BA06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A6461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99BCD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AFB03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63F61AB" w14:textId="77777777" w:rsidTr="003F58BA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524EC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66B7F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6A0FC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A9FB7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35EE03DA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689E8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6B5363E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70EE9B6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 xml:space="preserve">i </w:t>
            </w:r>
          </w:p>
          <w:p w14:paraId="0CCC7EB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5B9E7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985B8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BC386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8EA3B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7ED1B1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BD34ED" w14:paraId="1D86B137" w14:textId="77777777" w:rsidTr="003F58BA">
        <w:trPr>
          <w:cantSplit/>
          <w:trHeight w:val="10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2CC51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5082F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7B4DD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24832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12886BB3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87B1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2B6B249" w14:textId="77777777" w:rsidR="00BD34ED" w:rsidRPr="00164983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29CAB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13997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B3E27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C5860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D73E88" w14:textId="77777777" w:rsidR="00BD34ED" w:rsidRPr="0058349B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 C. Brătianu - Goleşti.</w:t>
            </w:r>
          </w:p>
        </w:tc>
      </w:tr>
      <w:tr w:rsidR="00BD34ED" w14:paraId="7846B4B6" w14:textId="77777777" w:rsidTr="003F58BA">
        <w:trPr>
          <w:cantSplit/>
          <w:trHeight w:val="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93B3C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245BD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A2E71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4632B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7B5D3259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41617658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5EB1B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între călcâiul sch.  15 </w:t>
            </w:r>
          </w:p>
          <w:p w14:paraId="25193C2F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şi călcâiul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69497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F439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FDBEE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51387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DAE242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şi 2 </w:t>
            </w:r>
          </w:p>
          <w:p w14:paraId="7126CB00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BD34ED" w14:paraId="37B0B38F" w14:textId="77777777" w:rsidTr="003F58BA">
        <w:trPr>
          <w:cantSplit/>
          <w:trHeight w:val="20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F91BE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707F4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904FE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14695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469DB8D1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7F8F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1A75A8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7C47A581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18 şi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5513A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A1894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DBEEE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29025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E660801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53FCE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D86EB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DD157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4ECFE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Costești</w:t>
            </w:r>
          </w:p>
          <w:p w14:paraId="2ED4A5D0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prim.-expedieri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9F8B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0F7BB14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0E15C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239E5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3FE3B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CD077" w14:textId="77777777" w:rsidR="00BD34ED" w:rsidRPr="00860983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E60D17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Cap Y, liniile 3 - 5 </w:t>
            </w:r>
          </w:p>
          <w:p w14:paraId="2F911D7A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st. Costești, din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direcția 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Fâlfani L 101 și </w:t>
            </w:r>
          </w:p>
          <w:p w14:paraId="6D248DEF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>direc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ția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Roșiori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Nord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L 110.</w:t>
            </w:r>
          </w:p>
        </w:tc>
      </w:tr>
      <w:tr w:rsidR="00BD34ED" w14:paraId="5DDAE7AA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DE3B6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56C53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132+800</w:t>
            </w:r>
          </w:p>
          <w:p w14:paraId="34B97043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49873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95303" w14:textId="77777777" w:rsidR="00BD34ED" w:rsidRDefault="00BD34ED" w:rsidP="003E586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Costești - Fâlfani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26EC2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FEC0E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FBE48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3D142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FA99F" w14:textId="77777777" w:rsidR="00BD34ED" w:rsidRPr="00860983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06AB8F20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659B9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CD67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141+400</w:t>
            </w:r>
          </w:p>
          <w:p w14:paraId="7D1B646B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865FE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D8455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Fâlfani - Stolnici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AA08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D00E1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7AD8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8DC32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4674B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2C34F128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E8128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DE72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152+400</w:t>
            </w:r>
          </w:p>
          <w:p w14:paraId="73287962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59EBB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76F23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Hârsești - Corbu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F474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EB6DA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9A27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962FA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6E4D1" w14:textId="77777777" w:rsidR="00BD34ED" w:rsidRPr="00860983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04C1508E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44D19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E691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242E4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CECC3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Corbu</w:t>
            </w:r>
          </w:p>
          <w:p w14:paraId="2B93B6B4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4E444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E45EC7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DF41E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AD6AC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A7207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565D0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4</w:t>
            </w:r>
          </w:p>
          <w:p w14:paraId="6B3FAC49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BD34ED" w14:paraId="7F62062B" w14:textId="77777777" w:rsidTr="003F58BA">
        <w:trPr>
          <w:cantSplit/>
          <w:trHeight w:val="5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BF796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5D81C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080DD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C7E31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Sineşti</w:t>
            </w:r>
          </w:p>
          <w:p w14:paraId="5F720AD2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3515FF25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9F4A7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B65B6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9D60E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58FE2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D9ECE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6E99FDD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3AECE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6198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162+900</w:t>
            </w:r>
          </w:p>
          <w:p w14:paraId="292E6A9F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D2508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2AADB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Sineşti - Potcoava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14C47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82CE4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EEC4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B94F7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ECFDF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707E9BC5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6B2E2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95A87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168+500</w:t>
            </w:r>
          </w:p>
          <w:p w14:paraId="1E829907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56CED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0693D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3BF1F1EC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si  Potcoava – Bălteni Olt</w:t>
            </w:r>
          </w:p>
          <w:p w14:paraId="4BDABD61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0197E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EB5CB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0D701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52C49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0CE14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6BC9025B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D1D9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14048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BEAD0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C138A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73867723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56A0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19988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BF47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D3417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45A88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1</w:t>
            </w:r>
          </w:p>
          <w:p w14:paraId="2FF1D6C5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BD34ED" w14:paraId="380BE9C5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C3F24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F1913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1D54F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0DE4A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27EC8544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7C14703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E189B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992B5F8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BC5C1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E7514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E2C67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A1E5E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C0C08BB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405E8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358DD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51058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0D5AF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400292FC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3DCDA36A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2F97E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7 până la axa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A2467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33DC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634F7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AC59F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80B7394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7A89A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BFE6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B82D1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67E30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Bălteni</w:t>
            </w:r>
          </w:p>
          <w:p w14:paraId="7223F7B6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68E3001E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87A9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461E0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BB8D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F3B05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7EEA7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13CA2E5" w14:textId="77777777" w:rsidTr="003F58BA">
        <w:trPr>
          <w:cantSplit/>
          <w:trHeight w:val="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DD8B9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FF08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B0AD1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AA800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Recea</w:t>
            </w:r>
          </w:p>
          <w:p w14:paraId="0CBBEB0F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5570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95839F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4F986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54B05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BC148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29F0D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138A1007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1F7B1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82C9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3C79E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DD0AA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5D6AE28C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1F81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66A88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1D2C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EE672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B5CF5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7006152A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59B1C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C4E5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6899E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A51B6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697D6864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AA3C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din </w:t>
            </w:r>
          </w:p>
          <w:p w14:paraId="180A3F9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în </w:t>
            </w:r>
          </w:p>
          <w:p w14:paraId="5C36816F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axa staţiei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069A6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1D57B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790CC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AB607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BD34ED" w14:paraId="6EC16212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6D84E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4FF7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9CEAD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A9725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3AD5272E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8 </w:t>
            </w:r>
          </w:p>
          <w:p w14:paraId="1E4CE728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C9C0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AC915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0ECDE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BCA01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15B88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0F68E466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C3B70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0E492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D8750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CCC78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3DAD1194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82984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27, 33,  22 </w:t>
            </w:r>
          </w:p>
          <w:p w14:paraId="09AD832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 34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C11C1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1FC9D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51BA2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1CE6C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3 - 11  primiri - expedieri.</w:t>
            </w:r>
          </w:p>
        </w:tc>
      </w:tr>
      <w:tr w:rsidR="00BD34ED" w14:paraId="04064AC5" w14:textId="77777777" w:rsidTr="003F58BA">
        <w:trPr>
          <w:cantSplit/>
          <w:trHeight w:val="4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EC464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11807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3AD5E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ECD68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2B8AFBF4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08C25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03D2C6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 şi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C3CE9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98EE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C5970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FDA88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7F59C4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7 - 11</w:t>
            </w:r>
          </w:p>
          <w:p w14:paraId="7DA37D2E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BD34ED" w14:paraId="553D7D01" w14:textId="77777777" w:rsidTr="003F58BA">
        <w:trPr>
          <w:cantSplit/>
          <w:trHeight w:val="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F2131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8FC1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AD28B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C16E9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3F079839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7A9A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20E498E8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AADF5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07A42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ED8F9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67544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5 - 11 primiri – expedieri.</w:t>
            </w:r>
          </w:p>
        </w:tc>
      </w:tr>
      <w:tr w:rsidR="00BD34ED" w14:paraId="6D21EE0C" w14:textId="77777777" w:rsidTr="003F58BA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17E42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57D38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C5FB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4F2BE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3FD14495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0CEA3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41A23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B58CD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A9122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E9BF8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8 - 15</w:t>
            </w:r>
          </w:p>
          <w:p w14:paraId="2C525209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BD34ED" w14:paraId="56DAF416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626D7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CCFE8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0F443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78747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Milcov, linia 1 </w:t>
            </w:r>
          </w:p>
          <w:p w14:paraId="2BBD9FF0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D7874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DF2D1CF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7B99B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84D1E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361A0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4F5EB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717EA07C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2E748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F6F3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AD525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FB473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Slătioara</w:t>
            </w:r>
          </w:p>
          <w:p w14:paraId="0DAA689C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5D7BF16D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9CABF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213EDA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13201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82064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F6681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C5C53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015A2537" w14:textId="77777777" w:rsidTr="003F58BA">
        <w:trPr>
          <w:cantSplit/>
          <w:trHeight w:val="8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FA810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F40C3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205+450</w:t>
            </w:r>
          </w:p>
          <w:p w14:paraId="41A42F3D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50C0E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C4736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34649917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  <w:p w14:paraId="1251E338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(din călcâiul schimbătorului numărul 23 până la vârful schimbătorului numărul 14)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6A958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B722E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8270C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EFD7C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F36EB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EFAAA0A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Staţie paralelogram.</w:t>
            </w:r>
          </w:p>
        </w:tc>
      </w:tr>
      <w:tr w:rsidR="00BD34ED" w14:paraId="4B6698FD" w14:textId="77777777" w:rsidTr="003F58BA">
        <w:trPr>
          <w:cantSplit/>
          <w:trHeight w:val="4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271D0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539A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212F0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D5568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37C256EA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D2A92" w14:textId="77777777" w:rsidR="00BD34ED" w:rsidRDefault="00BD34ED" w:rsidP="006E418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3A6FB8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26, 32,  38,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C57BD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EC48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55059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824BF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4 - 11.</w:t>
            </w:r>
          </w:p>
        </w:tc>
      </w:tr>
      <w:tr w:rsidR="00BD34ED" w14:paraId="23BADB1E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80770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2323F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E7D92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405FC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19265404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1CB28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E8BB618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5743B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90082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5457A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759BF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E5A69FB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4C27F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66F9B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4759B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0B584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Balş</w:t>
            </w:r>
          </w:p>
          <w:p w14:paraId="2AE06C9C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3667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36F2CF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şi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BCC21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2D8C5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2BBAF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6F24E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1.</w:t>
            </w:r>
          </w:p>
        </w:tc>
      </w:tr>
      <w:tr w:rsidR="00BD34ED" w14:paraId="7201D5DD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0C59C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9BC3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219+775</w:t>
            </w:r>
          </w:p>
          <w:p w14:paraId="4546CCA5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219+935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5AC09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5A3CB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52A98A5F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E405E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83889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D7FD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E2B0E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A1A9" w14:textId="77777777" w:rsidR="00BD34ED" w:rsidRPr="006064A3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2FE4A7B0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7BAD975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671B3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4C7F5" w14:textId="77777777" w:rsidR="00BD34ED" w:rsidRPr="006064A3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221+910</w:t>
            </w:r>
          </w:p>
          <w:p w14:paraId="5EA7B301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B259F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F330F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20C68850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831F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0ABF6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1EC3D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09AE8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37958" w14:textId="77777777" w:rsidR="00BD34ED" w:rsidRPr="006064A3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2942EE40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B338DCE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50691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9B0D5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230+550</w:t>
            </w:r>
          </w:p>
          <w:p w14:paraId="3511B22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C1C52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73854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Robăneşti-</w:t>
            </w:r>
          </w:p>
          <w:p w14:paraId="2B08AD62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0624B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79AFB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170D2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1CF67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E7537" w14:textId="77777777" w:rsidR="00BD34ED" w:rsidRPr="001D28D8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Fără inductori.</w:t>
            </w:r>
          </w:p>
        </w:tc>
      </w:tr>
      <w:tr w:rsidR="00BD34ED" w14:paraId="503B637C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3F4F8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9C5D4" w14:textId="77777777" w:rsidR="00BD34ED" w:rsidRPr="006064A3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739E5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4E4E7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Pieleşti</w:t>
            </w:r>
          </w:p>
          <w:p w14:paraId="4E5E3C2C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şi 3 </w:t>
            </w:r>
          </w:p>
          <w:p w14:paraId="10373E0D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438F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4191C3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C3955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03312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3EE10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0C250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D34ED" w14:paraId="005028EF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45F85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13221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241+900</w:t>
            </w:r>
          </w:p>
          <w:p w14:paraId="72DCFA65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EEFCD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24FBB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 -</w:t>
            </w:r>
          </w:p>
          <w:p w14:paraId="0B79A4FC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Plaiu Vulcănești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B0853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B3B82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6BE85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7DB6C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96F51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2E07DF48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EF646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A9DA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F80DD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F6CBD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Plaiu Vulcănești</w:t>
            </w:r>
          </w:p>
          <w:p w14:paraId="2FFB48F5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A9E9E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3C13F568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A60BC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DF0D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DABE4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83BB9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2 și 3 primiri - expedieri, Cap X.</w:t>
            </w:r>
          </w:p>
        </w:tc>
      </w:tr>
      <w:tr w:rsidR="00BD34ED" w14:paraId="60C6DE9D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D9409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52288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249+150</w:t>
            </w:r>
          </w:p>
          <w:p w14:paraId="453A8403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7414D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1B7C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75484F44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3A+3B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5E135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91AF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AC1E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DF198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A27EA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Numai pentru trenuri de marfă în tranzit. Nesemnalizată pe teren.</w:t>
            </w:r>
          </w:p>
          <w:p w14:paraId="3A3A11BA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Stația  în  paralelogram.</w:t>
            </w:r>
          </w:p>
        </w:tc>
      </w:tr>
      <w:tr w:rsidR="00BD34ED" w14:paraId="0226FE5B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72944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6F5AF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C2E91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32B0B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731F1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1A93C870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73 -77-</w:t>
            </w:r>
          </w:p>
          <w:p w14:paraId="327D3B04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- 83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DE97D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31C82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94E44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C5288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BD34ED" w14:paraId="51ED2D8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89F75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A206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9D22D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1027B" w14:textId="77777777" w:rsidR="00BD34ED" w:rsidRDefault="00BD34ED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90585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3CB59B2E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F01B7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18054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4EEDB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C2751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1 - 4B.</w:t>
            </w:r>
          </w:p>
        </w:tc>
      </w:tr>
      <w:tr w:rsidR="00BD34ED" w14:paraId="1FB60417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7C166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3327B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47D03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CBE3F" w14:textId="77777777" w:rsidR="00BD34ED" w:rsidRDefault="00BD34ED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544B4EED" w14:textId="77777777" w:rsidR="00BD34ED" w:rsidRDefault="00BD34ED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FC458" w14:textId="77777777" w:rsidR="00BD34ED" w:rsidRDefault="00BD34ED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5BC538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D9A5E" w14:textId="77777777" w:rsidR="00BD34ED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7DBB3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40373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506B4" w14:textId="77777777" w:rsidR="00BD34ED" w:rsidRDefault="00BD34ED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8EFC83" w14:textId="77777777" w:rsidR="00BD34ED" w:rsidRDefault="00BD34ED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linia 2A către liniile </w:t>
            </w:r>
          </w:p>
          <w:p w14:paraId="4B79EE41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26 și 27. </w:t>
            </w:r>
          </w:p>
        </w:tc>
      </w:tr>
      <w:tr w:rsidR="00BD34ED" w14:paraId="2B3950D4" w14:textId="77777777" w:rsidTr="003F58BA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79CFB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E0C9F" w14:textId="77777777" w:rsidR="00BD34ED" w:rsidRDefault="00BD34ED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6F586" w14:textId="77777777" w:rsidR="00BD34ED" w:rsidRPr="000625F2" w:rsidRDefault="00BD34ED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5CD47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29B0EE18" w14:textId="77777777" w:rsidR="00BD34ED" w:rsidRDefault="00BD34ED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AC545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95EA489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23, 33,  35, TDJ </w:t>
            </w:r>
          </w:p>
          <w:p w14:paraId="4EDAE5A6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/ 49, 45 / 51, sch. 55, 57, 59, 65, 67, 69</w:t>
            </w:r>
          </w:p>
          <w:p w14:paraId="3EA8EEE4" w14:textId="77777777" w:rsidR="00BD34ED" w:rsidRDefault="00BD34ED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175A5" w14:textId="77777777" w:rsidR="00BD34ED" w:rsidRDefault="00BD34ED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B2C75" w14:textId="77777777" w:rsidR="00BD34ED" w:rsidRDefault="00BD34ED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56589" w14:textId="77777777" w:rsidR="00BD34ED" w:rsidRPr="000625F2" w:rsidRDefault="00BD34ED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51B4C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D52D58" w14:textId="77777777" w:rsidR="00BD34ED" w:rsidRDefault="00BD34ED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4A - 11.</w:t>
            </w:r>
          </w:p>
        </w:tc>
      </w:tr>
      <w:tr w:rsidR="00BD34ED" w14:paraId="325A6BE3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E8FE9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3AEA5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FB0FB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55A22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5DDFB918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CB98A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AF6CB95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145,147, 149,151 </w:t>
            </w:r>
          </w:p>
          <w:p w14:paraId="78ECF50F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229CD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A5FEF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F3216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13CCD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0650E6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12 - 16.</w:t>
            </w:r>
          </w:p>
        </w:tc>
      </w:tr>
      <w:tr w:rsidR="00BD34ED" w14:paraId="15148E5E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99F42" w14:textId="77777777" w:rsidR="00BD34ED" w:rsidRDefault="00BD34ED" w:rsidP="00BD34E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F7EDF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2E6F6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33CD1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4A20E269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AB0BB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AE6ED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9E8A4" w14:textId="77777777" w:rsidR="00BD34ED" w:rsidRDefault="00BD34ED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EAD8D" w14:textId="77777777" w:rsidR="00BD34ED" w:rsidRPr="000625F2" w:rsidRDefault="00BD34ED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4C91F" w14:textId="77777777" w:rsidR="00BD34ED" w:rsidRDefault="00BD34ED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0A67966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456F93CE" w14:textId="77777777" w:rsidR="00BD34ED" w:rsidRDefault="00BD34ED" w:rsidP="00F22BF3">
      <w:pPr>
        <w:pStyle w:val="Heading1"/>
        <w:spacing w:line="360" w:lineRule="auto"/>
      </w:pPr>
      <w:r>
        <w:t xml:space="preserve">LINIA 103 </w:t>
      </w:r>
    </w:p>
    <w:p w14:paraId="64862C69" w14:textId="77777777" w:rsidR="00BD34ED" w:rsidRDefault="00BD34ED" w:rsidP="003934D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BUCUREŞTI PROGRESU - GIURGIU ORAŞ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BD34ED" w14:paraId="53C1F1A2" w14:textId="7777777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2AB8A" w14:textId="77777777" w:rsidR="00BD34ED" w:rsidRDefault="00BD34ED" w:rsidP="00BD34E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B761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6+395</w:t>
            </w:r>
          </w:p>
          <w:p w14:paraId="7DCF447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6+445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1CAA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8C255" w14:textId="77777777" w:rsidR="00BD34ED" w:rsidRPr="009E41C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  <w:p w14:paraId="03542A46" w14:textId="77777777" w:rsidR="00BD34ED" w:rsidRPr="009E41C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6686A" w14:textId="77777777" w:rsidR="00BD34ED" w:rsidRPr="009E41C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0920F" w14:textId="77777777" w:rsidR="00BD34ED" w:rsidRPr="006307B2" w:rsidRDefault="00BD34ED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03B57" w14:textId="77777777" w:rsidR="00BD34ED" w:rsidRPr="009E41C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1560B" w14:textId="77777777" w:rsidR="00BD34ED" w:rsidRPr="006307B2" w:rsidRDefault="00BD34ED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EAAE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5E4D23" w14:textId="77777777" w:rsidR="00BD34ED" w:rsidRPr="009E41C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BD34ED" w14:paraId="7154BE84" w14:textId="77777777">
        <w:trPr>
          <w:cantSplit/>
          <w:trHeight w:val="1123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FBD5A" w14:textId="77777777" w:rsidR="00BD34ED" w:rsidRDefault="00BD34ED" w:rsidP="00BD34E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FF5F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B0CFF" w14:textId="77777777" w:rsidR="00BD34ED" w:rsidRPr="006307B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E626F" w14:textId="77777777" w:rsidR="00BD34ED" w:rsidRPr="009E41C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  <w:p w14:paraId="6F432752" w14:textId="77777777" w:rsidR="00BD34ED" w:rsidRPr="009E41C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</w:t>
            </w:r>
            <w:r w:rsidRPr="009E41CA">
              <w:rPr>
                <w:b/>
                <w:bCs/>
                <w:sz w:val="20"/>
                <w:lang w:val="ro-RO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85D50" w14:textId="77777777" w:rsidR="00BD34ED" w:rsidRPr="009E41C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0AEE3" w14:textId="77777777" w:rsidR="00BD34ED" w:rsidRPr="006307B2" w:rsidRDefault="00BD34ED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218CD" w14:textId="77777777" w:rsidR="00BD34ED" w:rsidRPr="009E41C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E3E40" w14:textId="77777777" w:rsidR="00BD34ED" w:rsidRPr="006307B2" w:rsidRDefault="00BD34ED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6E58F" w14:textId="77777777" w:rsidR="00BD34ED" w:rsidRPr="009E41C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B15D4B" w14:textId="77777777" w:rsidR="00BD34ED" w:rsidRPr="009E41C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Cu acces la liniile 5 şi 6 primiri - expedieri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D34ED" w14:paraId="000163DD" w14:textId="77777777">
        <w:trPr>
          <w:cantSplit/>
          <w:trHeight w:val="174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DB79A" w14:textId="77777777" w:rsidR="00BD34ED" w:rsidRDefault="00BD34ED" w:rsidP="00BD34E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96D4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230EE" w14:textId="77777777" w:rsidR="00BD34ED" w:rsidRPr="006307B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C0922" w14:textId="77777777" w:rsidR="00BD34ED" w:rsidRPr="009E41C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71BB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F8E33EF" w14:textId="77777777" w:rsidR="00BD34ED" w:rsidRDefault="00BD34ED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8</w:t>
            </w:r>
          </w:p>
          <w:p w14:paraId="1D6B417A" w14:textId="77777777" w:rsidR="00BD34ED" w:rsidRDefault="00BD34ED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6BB9D25" w14:textId="77777777" w:rsidR="00BD34ED" w:rsidRDefault="00BD34ED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56885447" w14:textId="77777777" w:rsidR="00BD34ED" w:rsidRPr="009E41CA" w:rsidRDefault="00BD34ED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61EB4" w14:textId="77777777" w:rsidR="00BD34ED" w:rsidRDefault="00BD34ED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4C359" w14:textId="77777777" w:rsidR="00BD34ED" w:rsidRPr="009E41C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6ECA5" w14:textId="77777777" w:rsidR="00BD34ED" w:rsidRPr="006307B2" w:rsidRDefault="00BD34ED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1627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FA3D2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07D7A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1 - 3, 7, 8 și </w:t>
            </w:r>
          </w:p>
          <w:p w14:paraId="7AEA0CFE" w14:textId="77777777" w:rsidR="00BD34ED" w:rsidRPr="009E41C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Tehnică București Progresu.</w:t>
            </w:r>
          </w:p>
        </w:tc>
      </w:tr>
    </w:tbl>
    <w:p w14:paraId="5060C4DD" w14:textId="77777777" w:rsidR="00BD34ED" w:rsidRPr="007C0989" w:rsidRDefault="00BD34ED" w:rsidP="007C0989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2BC184E6" w14:textId="77777777" w:rsidR="00BD34ED" w:rsidRDefault="00BD34ED" w:rsidP="00E15E78">
      <w:pPr>
        <w:pStyle w:val="Heading1"/>
        <w:spacing w:line="360" w:lineRule="auto"/>
      </w:pPr>
      <w:r>
        <w:t>LINIA 105</w:t>
      </w:r>
    </w:p>
    <w:p w14:paraId="3A143669" w14:textId="77777777" w:rsidR="00BD34ED" w:rsidRDefault="00BD34ED" w:rsidP="00E15E78">
      <w:pPr>
        <w:pStyle w:val="Heading1"/>
        <w:spacing w:line="360" w:lineRule="auto"/>
      </w:pPr>
      <w:r>
        <w:t>GIURGIU NORD - VIDELE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BD34ED" w14:paraId="2A51AFCF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81F3B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2E00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2+309</w:t>
            </w:r>
          </w:p>
          <w:p w14:paraId="2969D60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4575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81A3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Giurgiu Nord -</w:t>
            </w:r>
          </w:p>
          <w:p w14:paraId="3172C03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Rădulești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4F11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1196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76FE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D1709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9827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EF00DE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trenurile de călători.</w:t>
            </w:r>
          </w:p>
        </w:tc>
      </w:tr>
      <w:tr w:rsidR="00BD34ED" w14:paraId="4FD419A5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252B9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C315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2+309</w:t>
            </w:r>
          </w:p>
          <w:p w14:paraId="7BBE926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4510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5C6C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Giurgiu Nord -</w:t>
            </w:r>
          </w:p>
          <w:p w14:paraId="13C7611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Rădulești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55E7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4E4C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963F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C9AA6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5BAD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28D3FC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trenurile de marfă.</w:t>
            </w:r>
          </w:p>
        </w:tc>
      </w:tr>
      <w:tr w:rsidR="00BD34ED" w14:paraId="5F4E0184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8A7CF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A740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1595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CB4D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Bălănoaia 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3A22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171B06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+ sch.6, diag </w:t>
            </w:r>
          </w:p>
          <w:p w14:paraId="418841C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2-6,</w:t>
            </w:r>
          </w:p>
          <w:p w14:paraId="234FF5D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5FED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E1C2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AD7CA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52F2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E4DDD8D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D20CF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088B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943A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409B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Stănești,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4D0D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C6BFC5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+ sch.5 și</w:t>
            </w:r>
          </w:p>
          <w:p w14:paraId="55BCF06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C5F470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8/10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5C14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558F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2421C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F124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5BDB77A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9524D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712E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D64A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B967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2AD727D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1601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12B06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C74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AF047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0AA3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BD34ED" w14:paraId="21E209AC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47419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6C67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78AF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BA64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51D715F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262B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6, </w:t>
            </w:r>
          </w:p>
          <w:p w14:paraId="164298B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și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99D31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02C2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BB036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3D6B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3C4B73E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9CC5F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23DE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D248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F1A9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1B2B307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3, Cap X,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F7F3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  <w:p w14:paraId="18EFC14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6EDBA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ADB1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448D0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A41A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7150843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6CC18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0973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7469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D099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Toporu</w:t>
            </w:r>
          </w:p>
          <w:p w14:paraId="12C6D3A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2A50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  <w:p w14:paraId="1071E4F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8E4D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0E10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5B55E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993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62749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1F2D2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BD34ED" w14:paraId="4B6B58B8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AE847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DC1E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3EFF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AA48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Toporu</w:t>
            </w:r>
          </w:p>
          <w:p w14:paraId="1686FDA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CC58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0BF1D2A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B6D5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E9B8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1DD6B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8150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5ABDF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36E7E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BD34ED" w14:paraId="1C6E469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7667A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35C2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2BAC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52FA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Vlaşca</w:t>
            </w:r>
          </w:p>
          <w:p w14:paraId="5810EF3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5952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  <w:p w14:paraId="7D28BFC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22CBB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ACA1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7AB20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CAB2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60191F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7DA43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D256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03A2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2E4C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Vlaşca</w:t>
            </w:r>
          </w:p>
          <w:p w14:paraId="490033A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AB43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671337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05BF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5A0C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597AE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8E08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43B624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353A1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BD34ED" w14:paraId="2C969B7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89661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DDA3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819D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3FBA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Târnavele</w:t>
            </w:r>
          </w:p>
          <w:p w14:paraId="31C96E5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B61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linia 2</w:t>
            </w:r>
          </w:p>
          <w:p w14:paraId="2547F92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D34FD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6AB1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F9C9B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79FB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0C0BCCE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75E0E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0048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B30F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195B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Târnavele</w:t>
            </w:r>
          </w:p>
          <w:p w14:paraId="1E28A91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18EB2ED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diagonala 1 - 3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FFDD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06ADD6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BA0C3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3407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CF72A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2C93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BAF383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linia 2, Cap X, din </w:t>
            </w:r>
            <w:r w:rsidRPr="002C5ADE">
              <w:rPr>
                <w:b/>
                <w:bCs/>
                <w:i/>
                <w:iCs/>
                <w:sz w:val="20"/>
                <w:lang w:val="ro-RO"/>
              </w:rPr>
              <w:t>St. Târnavele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D34ED" w14:paraId="331C986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17631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0045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2CBC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0732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2BEE5B30" w14:textId="77777777" w:rsidR="00BD34ED" w:rsidRPr="00CA6A06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CA6A06">
              <w:rPr>
                <w:b/>
                <w:bCs/>
                <w:iCs/>
                <w:sz w:val="20"/>
                <w:lang w:val="ro-RO"/>
              </w:rPr>
              <w:t>peste sch. 22</w:t>
            </w:r>
            <w:r>
              <w:rPr>
                <w:b/>
                <w:bCs/>
                <w:iCs/>
                <w:sz w:val="20"/>
                <w:lang w:val="ro-RO"/>
              </w:rPr>
              <w:t>,</w:t>
            </w:r>
            <w:r w:rsidRPr="00CA6A06">
              <w:rPr>
                <w:b/>
                <w:bCs/>
                <w:i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D06D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22 </w:t>
            </w:r>
          </w:p>
          <w:p w14:paraId="446D68F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07804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8F25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5D8FC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20C3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C6EBEA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FF7F1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7C5C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BF6A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252D1" w14:textId="77777777" w:rsidR="00BD34ED" w:rsidRDefault="00BD34ED" w:rsidP="00211FE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1DFFCFD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+ sch. 8 și 14.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5B35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164CEB1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+ sch. 8 și 14.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3A1E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6FED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C96B1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DCA8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76A7F7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42BC8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09D2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ABB8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A52AA" w14:textId="77777777" w:rsidR="00BD34ED" w:rsidRDefault="00BD34ED" w:rsidP="00211FE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49C20505" w14:textId="77777777" w:rsidR="00BD34ED" w:rsidRDefault="00BD34ED" w:rsidP="00211FEE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 w:rsidRPr="00CA6A06">
              <w:rPr>
                <w:b/>
                <w:bCs/>
                <w:i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772A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70712D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56B951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12 / 16 și </w:t>
            </w:r>
          </w:p>
          <w:p w14:paraId="4B43169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7C5FE5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B098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9432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30BF6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EA48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E6B45C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81F4A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542C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FD7E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9E22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25D5BEF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sch. 7, 11, 15 și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C10E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7, 11, 15 </w:t>
            </w:r>
          </w:p>
          <w:p w14:paraId="2DF13B7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17 </w:t>
            </w:r>
          </w:p>
          <w:p w14:paraId="1A83445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24820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5D12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4F992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6FEF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2F90D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D5355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5 și 6.</w:t>
            </w:r>
          </w:p>
        </w:tc>
      </w:tr>
      <w:tr w:rsidR="00BD34ED" w14:paraId="17BDBC1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FFB85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0E13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C511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FF15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Videle</w:t>
            </w:r>
          </w:p>
          <w:p w14:paraId="4D2983F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8AF3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7917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3BDE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8E137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4F1D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75AF536" w14:textId="77777777">
        <w:trPr>
          <w:cantSplit/>
          <w:trHeight w:val="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4832F" w14:textId="77777777" w:rsidR="00BD34ED" w:rsidRDefault="00BD34ED" w:rsidP="00BD34ED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985F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4C05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406F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Videle</w:t>
            </w:r>
          </w:p>
          <w:p w14:paraId="767B725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E5A2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68A2E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FB6B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25B0F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C259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77DECEA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54841D3F" w14:textId="77777777" w:rsidR="00BD34ED" w:rsidRDefault="00BD34ED" w:rsidP="00E15E78">
      <w:pPr>
        <w:pStyle w:val="Heading1"/>
        <w:spacing w:line="360" w:lineRule="auto"/>
      </w:pPr>
      <w:r>
        <w:t>LINIA 105 A</w:t>
      </w:r>
    </w:p>
    <w:p w14:paraId="6B62EABA" w14:textId="77777777" w:rsidR="00BD34ED" w:rsidRDefault="00BD34ED" w:rsidP="00E15E78">
      <w:pPr>
        <w:pStyle w:val="Heading1"/>
        <w:spacing w:line="360" w:lineRule="auto"/>
      </w:pPr>
      <w:r>
        <w:t>R 1  VIDELE - R 2  VIDELE (Rac  Rădulești - Ciolpani)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BD34ED" w14:paraId="0223AC1D" w14:textId="77777777">
        <w:trPr>
          <w:cantSplit/>
          <w:trHeight w:val="11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3D08A" w14:textId="77777777" w:rsidR="00BD34ED" w:rsidRDefault="00BD34ED" w:rsidP="00BD34ED">
            <w:pPr>
              <w:numPr>
                <w:ilvl w:val="0"/>
                <w:numId w:val="5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4186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5359BC5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BAFB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11CA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R1 – R2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61C3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493F7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D307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A095E" w14:textId="77777777" w:rsidR="00BD34ED" w:rsidRPr="004A289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52C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Numai pentru trenurile de marfă.</w:t>
            </w:r>
          </w:p>
        </w:tc>
      </w:tr>
    </w:tbl>
    <w:p w14:paraId="2D8E9101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06D6384D" w14:textId="77777777" w:rsidR="00BD34ED" w:rsidRDefault="00BD34ED" w:rsidP="00C81930">
      <w:pPr>
        <w:pStyle w:val="Heading1"/>
        <w:spacing w:line="360" w:lineRule="auto"/>
        <w:rPr>
          <w:spacing w:val="40"/>
        </w:rPr>
      </w:pPr>
      <w:r>
        <w:rPr>
          <w:spacing w:val="40"/>
        </w:rPr>
        <w:lastRenderedPageBreak/>
        <w:t>LINIA 107</w:t>
      </w:r>
    </w:p>
    <w:p w14:paraId="633A8E2E" w14:textId="77777777" w:rsidR="00BD34ED" w:rsidRDefault="00BD34ED" w:rsidP="008C0C31">
      <w:pPr>
        <w:pStyle w:val="Heading1"/>
        <w:spacing w:before="40" w:after="40" w:line="360" w:lineRule="auto"/>
        <w:ind w:left="57" w:right="57"/>
      </w:pPr>
      <w:r>
        <w:t>TITU - TEIŞ - PIETROŞIŢA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4"/>
        <w:gridCol w:w="2492"/>
      </w:tblGrid>
      <w:tr w:rsidR="00BD34ED" w14:paraId="2EA83D98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D5AFE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8ABC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29B2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7FBD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</w:t>
            </w:r>
          </w:p>
          <w:p w14:paraId="18C64A6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1AB6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48B8B78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10R-14R-12R-16R și abate-rile sch. 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48EBA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45E9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EC6B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A22D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A274F51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FCABC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151F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1+300</w:t>
            </w:r>
          </w:p>
          <w:p w14:paraId="6851FEA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3B7B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BE04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Titu - </w:t>
            </w:r>
          </w:p>
          <w:p w14:paraId="6B67630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FB51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3761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653D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BC9E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E935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E85912E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AA0AE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30D46" w14:textId="77777777" w:rsidR="00BD34ED" w:rsidRDefault="00BD34ED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7+700</w:t>
            </w:r>
          </w:p>
          <w:p w14:paraId="05711D03" w14:textId="77777777" w:rsidR="00BD34ED" w:rsidRDefault="00BD34ED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2A2C0" w14:textId="77777777" w:rsidR="00BD34ED" w:rsidRDefault="00BD34ED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A9576" w14:textId="77777777" w:rsidR="00BD34ED" w:rsidRDefault="00BD34ED" w:rsidP="005A6D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Titu - </w:t>
            </w:r>
          </w:p>
          <w:p w14:paraId="1BA4B76C" w14:textId="77777777" w:rsidR="00BD34ED" w:rsidRDefault="00BD34ED" w:rsidP="005A6D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D5EC3" w14:textId="77777777" w:rsidR="00BD34ED" w:rsidRDefault="00BD34ED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91EFB" w14:textId="77777777" w:rsidR="00BD34ED" w:rsidRDefault="00BD34ED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6493E" w14:textId="77777777" w:rsidR="00BD34ED" w:rsidRDefault="00BD34ED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6+000</w:t>
            </w:r>
          </w:p>
          <w:p w14:paraId="3824A2FF" w14:textId="77777777" w:rsidR="00BD34ED" w:rsidRDefault="00BD34ED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DD172" w14:textId="77777777" w:rsidR="00BD34ED" w:rsidRDefault="00BD34ED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90731" w14:textId="77777777" w:rsidR="00BD34ED" w:rsidRDefault="00BD34ED" w:rsidP="005A6DD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5741917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F7C43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D53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614F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E2E8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401AD33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6DD3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0A1AD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753E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14+850</w:t>
            </w:r>
          </w:p>
          <w:p w14:paraId="10696CA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AFA7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B9D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8DAFE29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352BD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9C5C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14+900</w:t>
            </w:r>
          </w:p>
          <w:p w14:paraId="77E5F23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ABA7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F686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63F4173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BB23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0868C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AD4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1955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A243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57C0319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531A0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DB2F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6D67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D6F6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5228F2F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E521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2A0EE9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DD858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1785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3842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22D2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0ABCD37B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F9134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2376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15+970</w:t>
            </w:r>
          </w:p>
          <w:p w14:paraId="04D5520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7981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1F51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7F33FAD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B36F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87D5D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E5E9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04A0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4FA2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119DEE0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9C318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E260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641E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BD0F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69FCE34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8208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530BD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B9E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15+970</w:t>
            </w:r>
          </w:p>
          <w:p w14:paraId="0FC9299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D333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1A52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78387DE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80E12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0821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B4CA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8612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3A54281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34ED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344E02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73125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54C8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4D8A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7D50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7CB3454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016D4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8B24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20+800</w:t>
            </w:r>
          </w:p>
          <w:p w14:paraId="435C6A3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4B08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5FDD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5C79160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EBF1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4D5AD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63A4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63C8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D3AF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15BD97D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328E5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4C3B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60EB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043C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5214D7F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E4B8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3DB8C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A667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22+000</w:t>
            </w:r>
          </w:p>
          <w:p w14:paraId="5319F6E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2496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59D9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1923A6C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36142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6FA7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6FE2963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AB68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8D8A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1C0CF57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255F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895E1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ADEF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75CF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5C63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06872D34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8002C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B88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D570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1222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4CF908B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1263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2A5A6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9C39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25+000</w:t>
            </w:r>
          </w:p>
          <w:p w14:paraId="4A2091F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C164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F9D6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175D824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DC5C3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8813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28+800</w:t>
            </w:r>
          </w:p>
          <w:p w14:paraId="7081D75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040F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8008C" w14:textId="77777777" w:rsidR="00BD34ED" w:rsidRDefault="00BD34ED" w:rsidP="0025433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7D79A7AA" w14:textId="77777777" w:rsidR="00BD34ED" w:rsidRDefault="00BD34ED" w:rsidP="0025433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2166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31C35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DD11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BC6F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903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95F0882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1931A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524D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3F2A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0A54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60D10F5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5B30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FF1DF2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A72D9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4B19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DE7F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9B19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CCC8060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63979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78D0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B317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5AB4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23487EB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2D82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C9A17B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BD9DC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1B0B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5A75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0767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E7452C9" w14:textId="77777777">
        <w:trPr>
          <w:cantSplit/>
          <w:trHeight w:val="5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5CCF8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54E1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195E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0BF0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454DFA3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4D51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1EEB2C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D990C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5148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1A7E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43F7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E8B692F" w14:textId="77777777">
        <w:trPr>
          <w:cantSplit/>
          <w:trHeight w:val="5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8C197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765C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8EF7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7967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4B439B0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F794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FFC0D1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738F91C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41 și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7AE38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3862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EE1B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5BE8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1293373" w14:textId="77777777">
        <w:trPr>
          <w:cantSplit/>
          <w:trHeight w:val="5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EFAA1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1C21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EB5E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553C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4CECED7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EA9B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T.D.J.</w:t>
            </w:r>
          </w:p>
          <w:p w14:paraId="22A2009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34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D674A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051D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02AF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C8C9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4 - 8.</w:t>
            </w:r>
          </w:p>
        </w:tc>
      </w:tr>
      <w:tr w:rsidR="00BD34ED" w14:paraId="656E2607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79306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03BA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C38E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0A0B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1F830E7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E874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B279FE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5236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4C4C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CB92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7672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A35114E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5BDF9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5D4B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E79D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46B7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6AEBAFE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95FC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E6B59B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E6D6B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87FD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DFA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DCCC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D216A67" w14:textId="77777777">
        <w:trPr>
          <w:cantSplit/>
          <w:trHeight w:val="3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5CD94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C845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E458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DA41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Doiceşti</w:t>
            </w:r>
          </w:p>
          <w:p w14:paraId="7A8D80C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 3 şi 4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1BAB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EB400D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08768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751D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C3DC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B323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0A57D06" w14:textId="77777777">
        <w:trPr>
          <w:cantSplit/>
          <w:trHeight w:val="3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BBAC5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9111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1DDE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A970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Pucioasa linia 3</w:t>
            </w:r>
          </w:p>
          <w:p w14:paraId="25408C2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EBA1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60E73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5228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B4DB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1653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1CA1186E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A1AF0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80EC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CAF5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00A9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Pucioasa linia 3</w:t>
            </w:r>
          </w:p>
          <w:p w14:paraId="12D2A56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0783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6B0FCB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B1846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F069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C2AB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07FB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57C534C4" w14:textId="77777777">
        <w:trPr>
          <w:cantSplit/>
          <w:trHeight w:val="2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2F239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72B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5843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E1DB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Fieni</w:t>
            </w:r>
          </w:p>
          <w:p w14:paraId="5D074A3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3, 5, 6,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67A5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13AF2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F24D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423A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9245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07C47958" w14:textId="77777777">
        <w:trPr>
          <w:cantSplit/>
          <w:trHeight w:val="89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61E8A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E7E1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7BF5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3A8D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Fieni</w:t>
            </w:r>
          </w:p>
          <w:p w14:paraId="69F2450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0265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AD169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076C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9444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E04A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54733283" w14:textId="77777777">
        <w:trPr>
          <w:cantSplit/>
          <w:trHeight w:val="89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FEB2E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DFEC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63+600</w:t>
            </w:r>
          </w:p>
          <w:p w14:paraId="3743110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D88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C340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Fieni -</w:t>
            </w:r>
          </w:p>
          <w:p w14:paraId="7634652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Pietroşiţa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971F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6FB9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F5D7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0CD1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8835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3714375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5B550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9A33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7571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3D1C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Pietroşiţa</w:t>
            </w:r>
          </w:p>
          <w:p w14:paraId="0CD4D99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 şi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CB5E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8CB00E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FBC7F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F2EA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D805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0F12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721BF9B1" w14:textId="77777777">
        <w:trPr>
          <w:cantSplit/>
          <w:trHeight w:val="5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5BFDC" w14:textId="77777777" w:rsidR="00BD34ED" w:rsidRDefault="00BD34ED" w:rsidP="00BD34E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E4B6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F078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0BBD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Pietroşiţa</w:t>
            </w:r>
          </w:p>
          <w:p w14:paraId="0AB2A28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 şi sch.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2388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FC6A6" w14:textId="77777777" w:rsidR="00BD34ED" w:rsidRPr="00C83AE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490D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5845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2B73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36470266" w14:textId="77777777" w:rsidR="00BD34ED" w:rsidRDefault="00BD34ED">
      <w:pPr>
        <w:rPr>
          <w:sz w:val="20"/>
          <w:lang w:val="ro-RO"/>
        </w:rPr>
      </w:pPr>
    </w:p>
    <w:p w14:paraId="78E64CB0" w14:textId="77777777" w:rsidR="00BD34ED" w:rsidRDefault="00BD34ED" w:rsidP="000507C8">
      <w:pPr>
        <w:pStyle w:val="Heading1"/>
        <w:spacing w:line="360" w:lineRule="auto"/>
      </w:pPr>
      <w:r>
        <w:t>LINIA 107 A</w:t>
      </w:r>
    </w:p>
    <w:p w14:paraId="3618FF4A" w14:textId="77777777" w:rsidR="00BD34ED" w:rsidRDefault="00BD34ED" w:rsidP="00B85474">
      <w:pPr>
        <w:pStyle w:val="Heading1"/>
        <w:spacing w:line="360" w:lineRule="auto"/>
        <w:rPr>
          <w:b w:val="0"/>
          <w:bCs w:val="0"/>
          <w:sz w:val="8"/>
        </w:rPr>
      </w:pPr>
      <w:r>
        <w:t>TÂRGOVIŞTE NORD - ANINOASA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BD34ED" w14:paraId="3EE02F8B" w14:textId="77777777" w:rsidTr="001931BF">
        <w:trPr>
          <w:cantSplit/>
          <w:trHeight w:val="2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67D64" w14:textId="77777777" w:rsidR="00BD34ED" w:rsidRDefault="00BD34ED" w:rsidP="00BD34E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5586B" w14:textId="77777777" w:rsidR="00BD34ED" w:rsidRDefault="00BD34ED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DDAB5" w14:textId="77777777" w:rsidR="00BD34ED" w:rsidRPr="004659BE" w:rsidRDefault="00BD34ED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C49C9" w14:textId="77777777" w:rsidR="00BD34ED" w:rsidRDefault="00BD34ED" w:rsidP="005F031C">
            <w:pPr>
              <w:pStyle w:val="Heading2"/>
              <w:spacing w:before="40" w:after="40" w:line="36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St. Târgovişte Nord</w:t>
            </w:r>
          </w:p>
          <w:p w14:paraId="3787A3C6" w14:textId="77777777" w:rsidR="00BD34ED" w:rsidRDefault="00BD34ED" w:rsidP="005F03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2B127" w14:textId="77777777" w:rsidR="00BD34ED" w:rsidRDefault="00BD34ED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1731749" w14:textId="77777777" w:rsidR="00BD34ED" w:rsidRDefault="00BD34ED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1177F" w14:textId="77777777" w:rsidR="00BD34ED" w:rsidRPr="004659BE" w:rsidRDefault="00BD34ED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659BE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F4404" w14:textId="77777777" w:rsidR="00BD34ED" w:rsidRDefault="00BD34ED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14856" w14:textId="77777777" w:rsidR="00BD34ED" w:rsidRPr="004659BE" w:rsidRDefault="00BD34ED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0E0E3" w14:textId="77777777" w:rsidR="00BD34ED" w:rsidRDefault="00BD34ED" w:rsidP="005F03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398CC17C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1C0C1752" w14:textId="77777777" w:rsidR="00BD34ED" w:rsidRDefault="00BD34ED" w:rsidP="00410133">
      <w:pPr>
        <w:pStyle w:val="Heading1"/>
        <w:spacing w:line="360" w:lineRule="auto"/>
      </w:pPr>
      <w:r>
        <w:t>LINIA 108</w:t>
      </w:r>
    </w:p>
    <w:p w14:paraId="16E75D10" w14:textId="77777777" w:rsidR="00BD34ED" w:rsidRDefault="00BD34ED" w:rsidP="00410133">
      <w:pPr>
        <w:pStyle w:val="Heading1"/>
        <w:spacing w:line="360" w:lineRule="auto"/>
      </w:pPr>
      <w:r>
        <w:t>GOLEŞTI - ARGEŞEL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BD34ED" w:rsidRPr="0058349B" w14:paraId="10F63ACB" w14:textId="77777777">
        <w:trPr>
          <w:cantSplit/>
          <w:trHeight w:val="11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9F219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9874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721E8" w14:textId="77777777" w:rsidR="00BD34ED" w:rsidRPr="000625F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C91D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522355F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5F0C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912A20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0AE01A41" w14:textId="77777777" w:rsidR="00BD34ED" w:rsidRPr="0016498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>i 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BEC4E" w14:textId="77777777" w:rsidR="00BD34ED" w:rsidRPr="000625F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54B1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FB57C" w14:textId="77777777" w:rsidR="00BD34ED" w:rsidRPr="000625F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2BF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B5E6FDD" w14:textId="77777777" w:rsidR="00BD34ED" w:rsidRPr="0058349B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BD34ED" w14:paraId="2188AFC0" w14:textId="77777777">
        <w:trPr>
          <w:cantSplit/>
          <w:trHeight w:val="21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A387D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5FCD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16706" w14:textId="77777777" w:rsidR="00BD34ED" w:rsidRPr="000625F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A1D6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7936080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EBCB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3F9F5E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337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64D8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9FFD4" w14:textId="77777777" w:rsidR="00BD34ED" w:rsidRPr="000625F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8272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73EE4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I.C. Brătianu - Goleşti.</w:t>
            </w:r>
          </w:p>
        </w:tc>
      </w:tr>
      <w:tr w:rsidR="00BD34ED" w14:paraId="7F55CDCD" w14:textId="77777777">
        <w:trPr>
          <w:cantSplit/>
          <w:trHeight w:val="15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B14B2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5B02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2B60F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F2FC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7C49707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286D3AE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9CBD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388DF71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CC3C3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EDAB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8A3BF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EC25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</w:t>
            </w:r>
          </w:p>
          <w:p w14:paraId="4083137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4 - 6 </w:t>
            </w:r>
          </w:p>
          <w:p w14:paraId="7F8DD5F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BD34ED" w:rsidRPr="00F80ACE" w14:paraId="120A254B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51B80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CB1E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101+208</w:t>
            </w:r>
          </w:p>
          <w:p w14:paraId="1700B6F1" w14:textId="77777777" w:rsidR="00BD34ED" w:rsidRPr="001571B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168+242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709D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1C2E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Goleşti -</w:t>
            </w:r>
          </w:p>
          <w:p w14:paraId="0A5F793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Argeşel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A875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67284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3F2F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DC739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0C47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80ACE">
              <w:rPr>
                <w:b/>
                <w:bCs/>
                <w:iCs/>
                <w:sz w:val="20"/>
                <w:lang w:val="ro-RO"/>
              </w:rPr>
              <w:t>*Interzis circulaţia trenurilor care au în componenţă mai mult de două locomotive cuplate.</w:t>
            </w:r>
          </w:p>
          <w:p w14:paraId="47DD5B73" w14:textId="77777777" w:rsidR="00BD34ED" w:rsidRPr="00F80ACE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F80ACE" w14:paraId="75DF71DB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571E8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FABF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4348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F5802" w14:textId="77777777" w:rsidR="00BD34ED" w:rsidRDefault="00BD34ED" w:rsidP="00584A4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I.C. Brătianu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03D70" w14:textId="77777777" w:rsidR="00BD34ED" w:rsidRDefault="00BD34ED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6E61BD10" w14:textId="77777777" w:rsidR="00BD34ED" w:rsidRDefault="00BD34ED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sch.3 până la călcâi</w:t>
            </w:r>
          </w:p>
          <w:p w14:paraId="369F04A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3300D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715F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2D496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26451" w14:textId="77777777" w:rsidR="00BD34ED" w:rsidRPr="00F80ACE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D34ED" w14:paraId="1486D52F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FD71F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C7DC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107+600</w:t>
            </w:r>
          </w:p>
          <w:p w14:paraId="60C21A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C629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0217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I.C. Brătianu - </w:t>
            </w:r>
          </w:p>
          <w:p w14:paraId="33E0927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EEC7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17A66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1829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C4F32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717A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80ACE">
              <w:rPr>
                <w:b/>
                <w:bCs/>
                <w:iCs/>
                <w:sz w:val="20"/>
                <w:lang w:val="ro-RO"/>
              </w:rPr>
              <w:t>*</w:t>
            </w:r>
            <w:r>
              <w:rPr>
                <w:b/>
                <w:bCs/>
                <w:iCs/>
                <w:sz w:val="20"/>
                <w:lang w:val="ro-RO"/>
              </w:rPr>
              <w:t xml:space="preserve">Valabil pentru </w:t>
            </w:r>
            <w:r w:rsidRPr="00F80ACE">
              <w:rPr>
                <w:b/>
                <w:bCs/>
                <w:iCs/>
                <w:sz w:val="20"/>
                <w:lang w:val="ro-RO"/>
              </w:rPr>
              <w:t>trenuril</w:t>
            </w:r>
            <w:r>
              <w:rPr>
                <w:b/>
                <w:bCs/>
                <w:iCs/>
                <w:sz w:val="20"/>
                <w:lang w:val="ro-RO"/>
              </w:rPr>
              <w:t>e</w:t>
            </w:r>
            <w:r w:rsidRPr="00F80ACE">
              <w:rPr>
                <w:b/>
                <w:bCs/>
                <w:iCs/>
                <w:sz w:val="20"/>
                <w:lang w:val="ro-RO"/>
              </w:rPr>
              <w:t xml:space="preserve"> care au în componenţă două locomotive cuplate.</w:t>
            </w:r>
          </w:p>
          <w:p w14:paraId="1833C12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F1ED3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69CDA45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D2CE4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FDEDF" w14:textId="77777777" w:rsidR="00BD34ED" w:rsidRPr="00346ED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60C1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BC58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64556B5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C04A5C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898B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76E75AA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48D9F0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</w:t>
            </w:r>
          </w:p>
          <w:p w14:paraId="681A617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(de la km 113+</w:t>
            </w:r>
          </w:p>
          <w:p w14:paraId="5719626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160 până la km 113+</w:t>
            </w:r>
          </w:p>
          <w:p w14:paraId="03E1CDC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057DD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7637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FD68C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69E8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D34ED" w14:paraId="029917E3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E3D24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C712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D0422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483F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52967B3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7201852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F294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0BE59B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37BD1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1FAB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AEBC7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43A3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1A62CCF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607C7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52C7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8CE65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2AC6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058C5EE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1B76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298500E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11ACC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E05B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EE06D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49B5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45898F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4 - 10 </w:t>
            </w:r>
          </w:p>
          <w:p w14:paraId="15F0602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direcția</w:t>
            </w:r>
            <w:r w:rsidRPr="00CD357C">
              <w:rPr>
                <w:b/>
                <w:bCs/>
                <w:i/>
                <w:iCs/>
                <w:sz w:val="20"/>
                <w:lang w:val="ro-RO"/>
              </w:rPr>
              <w:t xml:space="preserve"> I.C. Brătianu.</w:t>
            </w:r>
          </w:p>
        </w:tc>
      </w:tr>
      <w:tr w:rsidR="00BD34ED" w14:paraId="03753249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1DD37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03C8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FE88F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968A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43818D9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0A98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6C1550B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5D2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5FDE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B4237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81F0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FA604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4 - 10 </w:t>
            </w:r>
          </w:p>
          <w:p w14:paraId="374C416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direcția Stâlpeni.</w:t>
            </w:r>
          </w:p>
        </w:tc>
      </w:tr>
      <w:tr w:rsidR="00BD34ED" w14:paraId="40ED2C01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6BA4A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5835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BC3D7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5146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19FC92A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14 </w:t>
            </w:r>
          </w:p>
          <w:p w14:paraId="0992E55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  <w:p w14:paraId="6374F7D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 IAP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41C7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4AD5C22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1+700</w:t>
            </w:r>
          </w:p>
          <w:p w14:paraId="0586046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1R, 3R și 2R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27ED1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7C44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1EC60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60B9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A7B59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Uzina de Autoturisme pentru toate convoaiele de manevră.</w:t>
            </w:r>
          </w:p>
        </w:tc>
      </w:tr>
      <w:tr w:rsidR="00BD34ED" w:rsidRPr="00884DD1" w14:paraId="50811960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E0245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9FE16" w14:textId="77777777" w:rsidR="00BD34ED" w:rsidRPr="00E804A9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E804A9">
              <w:rPr>
                <w:b/>
                <w:bCs/>
                <w:color w:val="000000"/>
                <w:sz w:val="20"/>
                <w:lang w:val="ro-RO"/>
              </w:rPr>
              <w:t>115+600</w:t>
            </w:r>
          </w:p>
          <w:p w14:paraId="0E4576D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804A9">
              <w:rPr>
                <w:b/>
                <w:bCs/>
                <w:color w:val="000000"/>
                <w:sz w:val="20"/>
                <w:lang w:val="ro-RO"/>
              </w:rPr>
              <w:t>115+650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D290B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C460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 -</w:t>
            </w:r>
          </w:p>
          <w:p w14:paraId="1B27CC9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FB5D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FA072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AF6C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90C94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44D20" w14:textId="77777777" w:rsidR="00BD34ED" w:rsidRPr="00E804A9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E804A9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E804A9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65DFA9C7" w14:textId="77777777" w:rsidR="00BD34ED" w:rsidRPr="00884DD1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84DD1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054DFC" w14:paraId="206B6D67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748CD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09A8B" w14:textId="77777777" w:rsidR="00BD34ED" w:rsidRPr="00DD4D10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DD4D10">
              <w:rPr>
                <w:b/>
                <w:bCs/>
                <w:color w:val="000000"/>
                <w:sz w:val="20"/>
                <w:lang w:val="ro-RO"/>
              </w:rPr>
              <w:t>129+535</w:t>
            </w:r>
          </w:p>
          <w:p w14:paraId="5FE5979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DD4D10">
              <w:rPr>
                <w:b/>
                <w:bCs/>
                <w:color w:val="000000"/>
                <w:sz w:val="20"/>
                <w:lang w:val="ro-RO"/>
              </w:rPr>
              <w:t>129+585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4840D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A893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 -</w:t>
            </w:r>
          </w:p>
          <w:p w14:paraId="47EDE58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C60B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7F893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7BE9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6D676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E328E" w14:textId="77777777" w:rsidR="00BD34ED" w:rsidRPr="00DD4D10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DD4D10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DD4D10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41562237" w14:textId="77777777" w:rsidR="00BD34ED" w:rsidRPr="00054DFC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54DF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054DFC" w14:paraId="2FE25AB5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0D598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F058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129+917</w:t>
            </w:r>
          </w:p>
          <w:p w14:paraId="0D23052D" w14:textId="77777777" w:rsidR="00BD34ED" w:rsidRPr="00DD4D10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155+311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A44A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7673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Stâlpeni -</w:t>
            </w:r>
          </w:p>
          <w:p w14:paraId="11BFB8E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5E69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BF2D0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F0C1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0198F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1742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054DFC" w14:paraId="7173FC49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E975D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19AC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131+000</w:t>
            </w:r>
          </w:p>
          <w:p w14:paraId="015CD0BE" w14:textId="77777777" w:rsidR="00BD34ED" w:rsidRPr="00DD4D10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136+000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0BED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5682A" w14:textId="77777777" w:rsidR="00BD34ED" w:rsidRDefault="00BD34ED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 -</w:t>
            </w:r>
          </w:p>
          <w:p w14:paraId="1659EB74" w14:textId="77777777" w:rsidR="00BD34ED" w:rsidRDefault="00BD34ED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A6C9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510E9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80A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16CFE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F113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:rsidRPr="00884DD1" w14:paraId="54BAFEFC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27B27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B39BF" w14:textId="77777777" w:rsidR="00BD34ED" w:rsidRPr="00535AB9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535AB9">
              <w:rPr>
                <w:b/>
                <w:bCs/>
                <w:color w:val="000000"/>
                <w:sz w:val="20"/>
                <w:lang w:val="ro-RO"/>
              </w:rPr>
              <w:t>137+685</w:t>
            </w:r>
          </w:p>
          <w:p w14:paraId="7BC31F2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35AB9">
              <w:rPr>
                <w:b/>
                <w:bCs/>
                <w:color w:val="000000"/>
                <w:sz w:val="20"/>
                <w:lang w:val="ro-RO"/>
              </w:rPr>
              <w:t>137+735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F72BE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1867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 -</w:t>
            </w:r>
          </w:p>
          <w:p w14:paraId="780059D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3B2C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E20C9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C841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4C56A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669F8" w14:textId="77777777" w:rsidR="00BD34ED" w:rsidRPr="00535AB9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535AB9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535AB9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3BFC2F9A" w14:textId="77777777" w:rsidR="00BD34ED" w:rsidRPr="00884DD1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84DD1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5178819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4F3CC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9A251" w14:textId="77777777" w:rsidR="00BD34ED" w:rsidRPr="00535AB9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4C2A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CA0F1" w14:textId="77777777" w:rsidR="00BD34ED" w:rsidRDefault="00BD34ED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Câmpulung</w:t>
            </w:r>
          </w:p>
          <w:p w14:paraId="6B17055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D34682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D0ED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47E2FA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62D2D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FCA3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DD35B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2446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D34ED" w14:paraId="702FF597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D0F03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5971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2459F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59D55" w14:textId="77777777" w:rsidR="00BD34ED" w:rsidRDefault="00BD34ED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Câmpulung</w:t>
            </w:r>
          </w:p>
          <w:p w14:paraId="7A21A509" w14:textId="77777777" w:rsidR="00BD34ED" w:rsidRDefault="00BD34ED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şi 3 </w:t>
            </w:r>
          </w:p>
          <w:p w14:paraId="77C53E55" w14:textId="77777777" w:rsidR="00BD34ED" w:rsidRDefault="00BD34ED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52AA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C72388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FC0E1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73AC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793C1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C1F7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7949AFA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D8821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C57F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69F6D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F018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Argeşel</w:t>
            </w:r>
          </w:p>
          <w:p w14:paraId="46194A5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5346BAD5" w14:textId="77777777" w:rsidR="00BD34ED" w:rsidRDefault="00BD34ED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A708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33C654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72EE3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E943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97D25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2A28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91BD5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1 - 4, peste TDJ </w:t>
            </w:r>
          </w:p>
          <w:p w14:paraId="3F1A1B4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19 / 21 și sch. 27, 18 și 16.</w:t>
            </w:r>
          </w:p>
        </w:tc>
      </w:tr>
      <w:tr w:rsidR="00BD34ED" w14:paraId="669AAD4B" w14:textId="77777777">
        <w:trPr>
          <w:cantSplit/>
          <w:trHeight w:val="26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A4728" w14:textId="77777777" w:rsidR="00BD34ED" w:rsidRDefault="00BD34ED" w:rsidP="00BD34ED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8974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17A02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25D1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Argeşel</w:t>
            </w:r>
          </w:p>
          <w:p w14:paraId="13D933D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şi 7 </w:t>
            </w:r>
          </w:p>
          <w:p w14:paraId="0EA575E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9C3E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7CCBD8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074DC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FDCF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C9652" w14:textId="77777777" w:rsidR="00BD34ED" w:rsidRPr="00D16CE1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F902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6F6F0C2" w14:textId="77777777" w:rsidR="00BD34ED" w:rsidRPr="00FE25BC" w:rsidRDefault="00BD34ED" w:rsidP="00423AC0">
      <w:pPr>
        <w:spacing w:before="40" w:after="40" w:line="192" w:lineRule="auto"/>
        <w:ind w:right="57"/>
        <w:rPr>
          <w:b/>
          <w:sz w:val="20"/>
          <w:szCs w:val="20"/>
          <w:lang w:val="ro-RO"/>
        </w:rPr>
      </w:pPr>
    </w:p>
    <w:p w14:paraId="1F69EA50" w14:textId="77777777" w:rsidR="00BD34ED" w:rsidRDefault="00BD34ED" w:rsidP="00815695">
      <w:pPr>
        <w:pStyle w:val="Heading1"/>
        <w:spacing w:line="360" w:lineRule="auto"/>
      </w:pPr>
      <w:r>
        <w:t>LINIA 109</w:t>
      </w:r>
    </w:p>
    <w:p w14:paraId="3D4ED41B" w14:textId="77777777" w:rsidR="00BD34ED" w:rsidRDefault="00BD34ED" w:rsidP="00F53A8E">
      <w:pPr>
        <w:pStyle w:val="Heading1"/>
        <w:spacing w:line="360" w:lineRule="auto"/>
        <w:rPr>
          <w:b w:val="0"/>
          <w:bCs w:val="0"/>
          <w:sz w:val="8"/>
        </w:rPr>
      </w:pPr>
      <w:r>
        <w:t>PITEŞTI - CURTEA DE ARGEŞ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BD34ED" w14:paraId="0F1CDF85" w14:textId="77777777">
        <w:trPr>
          <w:cantSplit/>
          <w:trHeight w:val="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BEFDF" w14:textId="77777777" w:rsidR="00BD34ED" w:rsidRDefault="00BD34ED" w:rsidP="00BD34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DEC3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CE322" w14:textId="77777777" w:rsidR="00BD34ED" w:rsidRPr="001B30C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27CA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Piteşti Nord</w:t>
            </w:r>
          </w:p>
          <w:p w14:paraId="0115ACD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4DD1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4F1C60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681E3" w14:textId="77777777" w:rsidR="00BD34ED" w:rsidRPr="001B30C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0C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1B3A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63E32" w14:textId="77777777" w:rsidR="00BD34ED" w:rsidRPr="001B30C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D024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0B0388A5" w14:textId="77777777">
        <w:trPr>
          <w:cantSplit/>
          <w:trHeight w:val="1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7ABAF" w14:textId="77777777" w:rsidR="00BD34ED" w:rsidRDefault="00BD34ED" w:rsidP="00BD34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2458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1DD34" w14:textId="77777777" w:rsidR="00BD34ED" w:rsidRPr="001B30C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FDE3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Piteşti Nord</w:t>
            </w:r>
          </w:p>
          <w:p w14:paraId="333CEB6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EA45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9931E4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D7BFB" w14:textId="77777777" w:rsidR="00BD34ED" w:rsidRPr="001B30C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0C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A457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8CF9C" w14:textId="77777777" w:rsidR="00BD34ED" w:rsidRPr="001B30C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16F9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47AEAAA" w14:textId="77777777">
        <w:trPr>
          <w:cantSplit/>
          <w:trHeight w:val="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DD4AC" w14:textId="77777777" w:rsidR="00BD34ED" w:rsidRDefault="00BD34ED" w:rsidP="00BD34E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47CD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5F9FB" w14:textId="77777777" w:rsidR="00BD34ED" w:rsidRPr="001B30C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3DCA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Bascov </w:t>
            </w:r>
          </w:p>
          <w:p w14:paraId="3BA52E5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primiri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080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B4E27" w14:textId="77777777" w:rsidR="00BD34ED" w:rsidRPr="001B30C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1F2F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24ABC" w14:textId="77777777" w:rsidR="00BD34ED" w:rsidRPr="001B30C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A152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A893FB8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59317248" w14:textId="77777777" w:rsidR="00BD34ED" w:rsidRDefault="00BD34ED" w:rsidP="00DB78D2">
      <w:pPr>
        <w:pStyle w:val="Heading1"/>
        <w:spacing w:line="360" w:lineRule="auto"/>
      </w:pPr>
      <w:r>
        <w:t>LINIA 112</w:t>
      </w:r>
    </w:p>
    <w:p w14:paraId="58FA23CC" w14:textId="77777777" w:rsidR="00BD34ED" w:rsidRDefault="00BD34ED" w:rsidP="00D013FA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PIATRA OLT - CARACAL - </w:t>
      </w:r>
      <w:r w:rsidRPr="00755F45">
        <w:t>CARACAL GR. TEHNICA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77"/>
        <w:gridCol w:w="756"/>
        <w:gridCol w:w="2204"/>
        <w:gridCol w:w="869"/>
        <w:gridCol w:w="758"/>
        <w:gridCol w:w="869"/>
        <w:gridCol w:w="754"/>
        <w:gridCol w:w="2487"/>
      </w:tblGrid>
      <w:tr w:rsidR="00BD34ED" w14:paraId="42C0AC93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3BAE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A2B4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AE496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0254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6DB23BD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F0318" w14:textId="77777777" w:rsidR="00BD34ED" w:rsidRDefault="00BD34ED" w:rsidP="000B158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A1694F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26, 32, 38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</w:rPr>
              <w:t>42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CF0F7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500A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801F4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FD95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BD34ED" w14:paraId="02344D27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96D6C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7C94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0E116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7E95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0E1FEBC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5E3A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C1C334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7CC9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06D5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F43B9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5F4F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3C2CC998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09056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DEB70" w14:textId="77777777" w:rsidR="00BD34ED" w:rsidRDefault="00BD34ED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206+900</w:t>
            </w:r>
          </w:p>
          <w:p w14:paraId="42AE215F" w14:textId="77777777" w:rsidR="00BD34ED" w:rsidRDefault="00BD34ED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312C1" w14:textId="77777777" w:rsidR="00BD34ED" w:rsidRPr="00483148" w:rsidRDefault="00BD34ED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33668" w14:textId="77777777" w:rsidR="00BD34ED" w:rsidRDefault="00BD34ED" w:rsidP="00850C5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AE16A" w14:textId="77777777" w:rsidR="00BD34ED" w:rsidRDefault="00BD34ED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66ABD" w14:textId="77777777" w:rsidR="00BD34ED" w:rsidRDefault="00BD34ED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9A1B9" w14:textId="77777777" w:rsidR="00BD34ED" w:rsidRDefault="00BD34ED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E1C39" w14:textId="77777777" w:rsidR="00BD34ED" w:rsidRPr="00483148" w:rsidRDefault="00BD34ED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D88FB" w14:textId="77777777" w:rsidR="00BD34ED" w:rsidRDefault="00BD34ED" w:rsidP="00850C5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6A4C88A2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E9FD7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6C9D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213+000</w:t>
            </w:r>
          </w:p>
          <w:p w14:paraId="7BFAACB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3110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4166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Piatra Olt - 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BE38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48CC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9AD3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73201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6497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31CFB31E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2901D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F532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217+100</w:t>
            </w:r>
          </w:p>
          <w:p w14:paraId="0326800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A332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867B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073A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2D8F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B48A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E7041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53BB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1F47AD44" w14:textId="77777777">
        <w:trPr>
          <w:cantSplit/>
          <w:trHeight w:val="344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75A1F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91109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F3B78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94317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Vlăduleni</w:t>
            </w:r>
          </w:p>
          <w:p w14:paraId="3FEF8154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1414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C72A28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DFED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565BC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CA095" w14:textId="77777777" w:rsidR="00BD34ED" w:rsidRPr="00483148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95250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6E008DB3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EDA41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7AD3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C8991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66C2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1AC0AE6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6CF0485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4FD8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54F646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AE7DC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D97C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35665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662F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14DC8C82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90DA8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DA2C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B51DD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0586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774BA44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A419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4E2F2D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A98F7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B0F6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B9E50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55B7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7306E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BD34ED" w14:paraId="7FD6E500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720BB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F870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231+335</w:t>
            </w:r>
          </w:p>
          <w:p w14:paraId="7F6C740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231+405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D2CBA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9CE4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2B8BA3F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DB4E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13BDC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2472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F9F84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785B0" w14:textId="77777777" w:rsidR="00BD34ED" w:rsidRPr="00EB0A86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B0A86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EB0A86">
              <w:rPr>
                <w:b/>
                <w:bCs/>
                <w:iCs/>
                <w:sz w:val="20"/>
              </w:rPr>
              <w:t xml:space="preserve">  două locomotive cuplate.</w:t>
            </w:r>
          </w:p>
          <w:p w14:paraId="127078C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384F55F0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C285C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538E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231+950</w:t>
            </w:r>
          </w:p>
          <w:p w14:paraId="23A4A38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32372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3DAB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05BA02D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7E3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6FAB2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C674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2650F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BC3B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353DD339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09C99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46D3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237+810</w:t>
            </w:r>
          </w:p>
          <w:p w14:paraId="40FE32A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238+790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993B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5DBE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8612A5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14EA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22ADD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338D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8D180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9C7D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5350AC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vf. sch. 22 și </w:t>
            </w:r>
          </w:p>
          <w:p w14:paraId="4EEB558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călcâi sch. 27.</w:t>
            </w:r>
          </w:p>
        </w:tc>
      </w:tr>
      <w:tr w:rsidR="00BD34ED" w14:paraId="15508AA0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CF2BF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9565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20FF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C225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58FF589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6C78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450D5F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22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C40DD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12E9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5E5B8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AB5E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BD34ED" w14:paraId="0335FC22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2E8B4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60D4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8D02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68D8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54C0960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Y,</w:t>
            </w:r>
          </w:p>
          <w:p w14:paraId="7B48CC3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FE20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F0447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3FA8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156+150</w:t>
            </w:r>
          </w:p>
          <w:p w14:paraId="36DFB64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0D7E0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67F8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897E92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D8B8C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BD34ED" w14:paraId="1EF4E797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65EF2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5456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468F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ACE6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18C172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0608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  <w:p w14:paraId="2A63C11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40D23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8D9D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B17E7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0D53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5109E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BD34ED" w14:paraId="1B907262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5403B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DF0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CFE4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A2B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00224E8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B259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54D496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3 - 9 </w:t>
            </w:r>
          </w:p>
          <w:p w14:paraId="3105C3D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536FDA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21 - 33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B9E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446B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95049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A0C1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FF774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1 la linia 7.</w:t>
            </w:r>
          </w:p>
        </w:tc>
      </w:tr>
      <w:tr w:rsidR="00BD34ED" w14:paraId="1AAE5498" w14:textId="77777777">
        <w:trPr>
          <w:cantSplit/>
          <w:trHeight w:val="128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0CFEE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5850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D0D6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8C4B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35EC00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A6EF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67FD512" w14:textId="77777777" w:rsidR="00BD34ED" w:rsidRPr="000A20AF" w:rsidRDefault="00BD34ED">
            <w:pPr>
              <w:spacing w:before="40" w:after="40" w:line="360" w:lineRule="auto"/>
              <w:ind w:left="64" w:right="57"/>
              <w:jc w:val="center"/>
              <w:rPr>
                <w:b/>
                <w:bCs/>
                <w:sz w:val="20"/>
              </w:rPr>
            </w:pPr>
            <w:r w:rsidRPr="000A20AF">
              <w:rPr>
                <w:b/>
                <w:bCs/>
                <w:sz w:val="20"/>
              </w:rPr>
              <w:t>23 -</w:t>
            </w:r>
            <w:r>
              <w:rPr>
                <w:b/>
                <w:bCs/>
                <w:sz w:val="20"/>
              </w:rPr>
              <w:t xml:space="preserve"> </w:t>
            </w:r>
            <w:r w:rsidRPr="000A20AF">
              <w:rPr>
                <w:b/>
                <w:bCs/>
                <w:sz w:val="20"/>
              </w:rPr>
              <w:t>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DD720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2BA5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2B182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9A4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4B454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BD34ED" w14:paraId="6BF9E32B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018D9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5F73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94C7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79BD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84277C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AAE2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și 37 pe directă și în abatere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77D8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7BE2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769D1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3238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860EF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7 - 9.</w:t>
            </w:r>
          </w:p>
        </w:tc>
      </w:tr>
      <w:tr w:rsidR="00BD34ED" w14:paraId="537989DF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CE429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9DF7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EF21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8FFD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673BC58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4BD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65A3B2B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26, 28, 30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C114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0128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4C727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8D67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BD34ED" w14:paraId="4A907A64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B11A4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0B46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63FD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B11A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1B1261D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FFA9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CBD3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371F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91203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4D6C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BD34ED" w14:paraId="0BAED672" w14:textId="77777777">
        <w:trPr>
          <w:cantSplit/>
          <w:trHeight w:val="592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42FF6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0BDD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FDA43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5318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16C9E52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9E71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BD2F48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și 52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AFDEF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CAA7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38B1E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CBE4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EBEB4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BD34ED" w14:paraId="31724BC5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5955A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F718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39ECA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F753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573F890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și 6 </w:t>
            </w:r>
          </w:p>
          <w:p w14:paraId="3B79B70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F525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4B5F84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238CC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9B9C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8248A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E8C8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0BF3BFBD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1A2E8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345B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85F9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15FD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8E7D39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</w:t>
            </w:r>
          </w:p>
          <w:p w14:paraId="70AE138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159F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D5482A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48C5E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9D43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FAC6E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6DF5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27193FD2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F7E1E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6112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68ADC1B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E5A0E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1C898" w14:textId="77777777" w:rsidR="00BD34ED" w:rsidRPr="002F2938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92C4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4C7C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126A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1308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AEF3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193C099C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21F67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B6A2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4AC7E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A327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1D9DFCA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50F195C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5F0B3B8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83E4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A7B050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C134B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CD78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40645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1447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40C91671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955A1" w14:textId="77777777" w:rsidR="00BD34ED" w:rsidRDefault="00BD34ED" w:rsidP="00BD34ED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6BE8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928DA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0EFD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4E4CD66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74C91C94" w14:textId="77777777" w:rsidR="00BD34ED" w:rsidRPr="007D0C03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A55B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E96784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2D91749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1B5AB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3368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028AB" w14:textId="77777777" w:rsidR="00BD34ED" w:rsidRPr="0048314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0E7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</w:tbl>
    <w:p w14:paraId="30B14DB8" w14:textId="77777777" w:rsidR="00BD34ED" w:rsidRDefault="00BD34ED" w:rsidP="006B4CB8">
      <w:pPr>
        <w:pStyle w:val="Heading1"/>
        <w:spacing w:line="360" w:lineRule="auto"/>
      </w:pPr>
    </w:p>
    <w:p w14:paraId="6A459AB8" w14:textId="77777777" w:rsidR="00C14228" w:rsidRDefault="00C14228" w:rsidP="00C14228">
      <w:pPr>
        <w:rPr>
          <w:lang w:val="ro-RO"/>
        </w:rPr>
      </w:pPr>
    </w:p>
    <w:p w14:paraId="32D44A22" w14:textId="77777777" w:rsidR="00C14228" w:rsidRDefault="00C14228" w:rsidP="00C14228">
      <w:pPr>
        <w:rPr>
          <w:lang w:val="ro-RO"/>
        </w:rPr>
      </w:pPr>
    </w:p>
    <w:p w14:paraId="744B082B" w14:textId="77777777" w:rsidR="00C14228" w:rsidRDefault="00C14228" w:rsidP="00C14228">
      <w:pPr>
        <w:rPr>
          <w:lang w:val="ro-RO"/>
        </w:rPr>
      </w:pPr>
    </w:p>
    <w:p w14:paraId="7D6F8104" w14:textId="77777777" w:rsidR="00C14228" w:rsidRPr="00C14228" w:rsidRDefault="00C14228" w:rsidP="00C14228">
      <w:pPr>
        <w:rPr>
          <w:lang w:val="ro-RO"/>
        </w:rPr>
      </w:pPr>
    </w:p>
    <w:p w14:paraId="1CFF6469" w14:textId="77777777" w:rsidR="00BD34ED" w:rsidRPr="005905D7" w:rsidRDefault="00BD34ED" w:rsidP="006B4CB8">
      <w:pPr>
        <w:pStyle w:val="Heading1"/>
        <w:spacing w:line="360" w:lineRule="auto"/>
      </w:pPr>
      <w:r w:rsidRPr="005905D7">
        <w:lastRenderedPageBreak/>
        <w:t>LINIA 116</w:t>
      </w:r>
    </w:p>
    <w:p w14:paraId="0CBBDE73" w14:textId="77777777" w:rsidR="00BD34ED" w:rsidRPr="005905D7" w:rsidRDefault="00BD34ED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BD34ED" w:rsidRPr="00743905" w14:paraId="0165D4E6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18E23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69C9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16E4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2A9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1EEC63B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A0A11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1521286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88B3B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221A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2385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77929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99FC56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BD34ED" w:rsidRPr="00743905" w14:paraId="0328B195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52298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CED0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EC3C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9315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37E58E4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EEBF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11FF3DD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45C84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DEDA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2CDE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1CD2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BD34ED" w:rsidRPr="00743905" w14:paraId="650C1FB3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15534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E8EF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ECFB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2F48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38FC75A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48396227" w14:textId="77777777" w:rsidR="00BD34ED" w:rsidRPr="00743905" w:rsidRDefault="00BD34ED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742A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46A90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9001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61E4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5013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639CA174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900E1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36BF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1AD5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478F6" w14:textId="77777777" w:rsidR="00BD34ED" w:rsidRPr="00743905" w:rsidRDefault="00BD34ED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02A16DB5" w14:textId="77777777" w:rsidR="00BD34ED" w:rsidRPr="00743905" w:rsidRDefault="00BD34ED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A617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8F7BA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49CF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56FF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61DB7" w14:textId="77777777" w:rsidR="00BD34ED" w:rsidRPr="00743905" w:rsidRDefault="00BD34ED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768EE964" w14:textId="77777777" w:rsidR="00BD34ED" w:rsidRPr="00743905" w:rsidRDefault="00BD34ED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BD34ED" w:rsidRPr="00743905" w14:paraId="5B04A813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AD05C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81E8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726D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9AFD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334BAB9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3951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B0173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362E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5443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753E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4E1A1E2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BD34ED" w:rsidRPr="00743905" w14:paraId="489CA823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0B7D1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8C1B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537D505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F196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E7D6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1D1EA5D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D5B5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6B6FB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69DD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3099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3CBB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229CCA4" w14:textId="77777777" w:rsidR="00BD34ED" w:rsidRPr="0007721B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D34ED" w:rsidRPr="00743905" w14:paraId="6787AA7E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B2A98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DE7EE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0A475FB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FC98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3C01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02FC660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20AA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098A5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CBDD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BE16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2453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12730CB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D34ED" w:rsidRPr="00743905" w14:paraId="1F0CCA58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4A04E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6A5D3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2C349986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2658B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E8AB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428C8D2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123D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88177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B78F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C613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956F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6CA041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D34ED" w:rsidRPr="00743905" w14:paraId="2562804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B4478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E99C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239DDCC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C943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DEEF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320591E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B6E1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C198A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C962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939E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EFD67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88C31E2" w14:textId="77777777" w:rsidR="00BD34ED" w:rsidRPr="00537749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D34ED" w:rsidRPr="00743905" w14:paraId="6A62396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0AB3E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635E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1B1DAFB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BA59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BCFEB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2CA44A3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F92F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51087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7D0E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5064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FAB84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6DD39E06" w14:textId="77777777" w:rsidR="00BD34ED" w:rsidRPr="005A7670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D34ED" w:rsidRPr="00743905" w14:paraId="676C2C4B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DE24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3F93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CD9F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3E0C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5742332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21B0BCA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12A1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2F826F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AD80D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F1EC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D5B2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F390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15BBC0C5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C1628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ADF5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7BCA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DA37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1545FB8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F5EC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3F859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B321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C97D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8ADA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381B98A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BD34ED" w:rsidRPr="00743905" w14:paraId="34733852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EFC56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366F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268B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779B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1D1611E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72BA181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A511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2046B90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54340B51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6BA305DA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68247DD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5AFBC46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07AB22A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C213A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3846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AAD6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AD6F5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8A531C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BD34ED" w:rsidRPr="00743905" w14:paraId="695D614D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46EE4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EF72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C29D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F2B4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0ECBFF6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431236F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350B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41CC2BA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4C30C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B817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B7D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314A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BD34ED" w:rsidRPr="00743905" w14:paraId="5929F17D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ABE2F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EEA8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8855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FAF2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245F112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208E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BF91B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0586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C27D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1DE7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62714AC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2F4DDD2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BD34ED" w:rsidRPr="00743905" w14:paraId="7A00E860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23DD3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A935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37E2E8E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D318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27C9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5BE341B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CE99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B0799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F511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0D3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68DA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794940F" w14:textId="77777777" w:rsidR="00BD34ED" w:rsidRPr="001D7D9E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743905" w14:paraId="006383EE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F9E6B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D25F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57BC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B148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06AE791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78A1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1528A8E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53E4BA8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08D3A1C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1607A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EE95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B3B5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19A55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C4A7B2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BD34ED" w:rsidRPr="00743905" w14:paraId="15B46CED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8DF36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7D25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E276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A06A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16DEE6E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CED6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23C7F2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7DDBC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224E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D8C5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D3C0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1256DC41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38329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B852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0DB8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37FB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7AB5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1E74AE87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7D5831ED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3B805CD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674CE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BCE5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8A33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A889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BD34ED" w:rsidRPr="00743905" w14:paraId="0925132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C6376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0620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280DC7A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0A66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DD19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308E122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A3D0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40280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08A8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ED5A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64CA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A57109C" w14:textId="77777777" w:rsidR="00BD34ED" w:rsidRPr="0007721B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D34ED" w:rsidRPr="00743905" w14:paraId="42D216F9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BA663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B162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3D5DCF7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D581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F28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4D5CD0C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3254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B238F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0197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DAF0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FFC8D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4288DBB" w14:textId="77777777" w:rsidR="00BD34ED" w:rsidRPr="00951746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D34ED" w:rsidRPr="00743905" w14:paraId="07091A6F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838B5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440F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CE29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E017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C068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44FE1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9197F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0733DDC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0D1F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30DE6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743905" w14:paraId="3F0A3E30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7BAB1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1CBC6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188362F8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88E34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406A8" w14:textId="77777777" w:rsidR="00BD34ED" w:rsidRDefault="00BD34ED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26B0237D" w14:textId="77777777" w:rsidR="00BD34ED" w:rsidRDefault="00BD34ED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E3EB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7BC55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0CCE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2042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6092A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743905" w14:paraId="0D91E946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09E8B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EEB93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46303F44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7FDE0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62FA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1788DA2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6C38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790A0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3EC5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FAC5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450F0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743905" w14:paraId="3A92E921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ECCFD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AE658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38F0A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36101" w14:textId="77777777" w:rsidR="00BD34ED" w:rsidRPr="00743905" w:rsidRDefault="00BD34ED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645D2C31" w14:textId="77777777" w:rsidR="00BD34ED" w:rsidRDefault="00BD34ED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542EB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5E95198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0EF97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4396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A7A6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5DF43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BD34ED" w:rsidRPr="00743905" w14:paraId="7B6A51AE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65E06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1C726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1D4C5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C6CDA" w14:textId="77777777" w:rsidR="00BD34ED" w:rsidRPr="00743905" w:rsidRDefault="00BD34ED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22C88E29" w14:textId="77777777" w:rsidR="00BD34ED" w:rsidRDefault="00BD34ED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27FC2" w14:textId="77777777" w:rsidR="00BD34ED" w:rsidRDefault="00BD34ED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11EBE62F" w14:textId="77777777" w:rsidR="00BD34ED" w:rsidRPr="00743905" w:rsidRDefault="00BD34ED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A4F1A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9618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E492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985AE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BD34ED" w:rsidRPr="00743905" w14:paraId="6F83C6FC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C6896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51D62" w14:textId="77777777" w:rsidR="00BD34ED" w:rsidRDefault="00BD34ED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4F8BD" w14:textId="77777777" w:rsidR="00BD34ED" w:rsidRDefault="00BD34ED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75714" w14:textId="77777777" w:rsidR="00BD34ED" w:rsidRPr="00743905" w:rsidRDefault="00BD34ED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40B49419" w14:textId="77777777" w:rsidR="00BD34ED" w:rsidRDefault="00BD34ED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26A42" w14:textId="77777777" w:rsidR="00BD34ED" w:rsidRDefault="00BD34ED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73D34462" w14:textId="77777777" w:rsidR="00BD34ED" w:rsidRPr="00743905" w:rsidRDefault="00BD34ED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35EB6" w14:textId="77777777" w:rsidR="00BD34ED" w:rsidRPr="00743905" w:rsidRDefault="00BD34ED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53061" w14:textId="77777777" w:rsidR="00BD34ED" w:rsidRPr="00743905" w:rsidRDefault="00BD34ED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DBEEC" w14:textId="77777777" w:rsidR="00BD34ED" w:rsidRPr="00743905" w:rsidRDefault="00BD34ED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23ABA" w14:textId="77777777" w:rsidR="00BD34ED" w:rsidRDefault="00BD34ED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BD34ED" w:rsidRPr="00743905" w14:paraId="6C11FC0B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5B473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85FD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A08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9658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21D945F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CC3C2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2CCEAC7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B138C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98BD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5C65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6C349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406E8C8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BD34ED" w:rsidRPr="00743905" w14:paraId="606390D4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F2C82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B2A1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B0E1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8A91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594B2F7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3469DCB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4966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E4A729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AD2CA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5513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AAAC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5E29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14B75D16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7EF27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E98B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7D156D6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23EB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BC9F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1E7FF56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54C4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B0E10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75B5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82F8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387B0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9992F46" w14:textId="77777777" w:rsidR="00BD34ED" w:rsidRPr="00351657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D34ED" w:rsidRPr="00743905" w14:paraId="55856A30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AC180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E214B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1730134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FC31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C035A" w14:textId="77777777" w:rsidR="00BD34ED" w:rsidRPr="00743905" w:rsidRDefault="00BD34ED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4BA95DC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04D9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DD567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09CB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82F0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2167C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743905" w14:paraId="0FFB0213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796CA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0BE0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76CD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61F9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6B07786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18A3650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8AF5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E1A791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51A56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0362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93E2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1E71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423D1C60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B4688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D88A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03FD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D03E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583B79A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5DE9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82A380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43C49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98AE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24CE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C3DD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279D4112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65C5A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1BB7F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23429F9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8DB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6A8B8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341366F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226E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BAB49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6E5E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F060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7AB2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743905" w14:paraId="39EBB514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623D5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9897A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048C0B2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3A39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6BC74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49A8929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DA77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F5C6D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9784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8C60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14918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AADD5B1" w14:textId="77777777" w:rsidR="00BD34ED" w:rsidRPr="003B409E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D34ED" w:rsidRPr="00743905" w14:paraId="3114DF03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E8893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                     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A2DBE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7459B0A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B06A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C1F8D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00730BA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2348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5C284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43EA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3B04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E956C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CD70CD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D34ED" w:rsidRPr="00743905" w14:paraId="1FA40357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C4B70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6B6E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3334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3EF1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3D47D7D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08310DF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12D3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B60A68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FD3C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CBF5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6211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01BB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2CDFEB66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0DB7F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18E7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7814859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6AC0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27A3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0DE7322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BAF0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757FF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7963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9DDB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BC8B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BD34ED" w:rsidRPr="00743905" w14:paraId="50605707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67682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D1386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2BB4B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80E40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21D7A91C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697F5463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5432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47E7D0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E1B33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6683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7F28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FC688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37E3E425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778B1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DED47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36E48181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8FAFE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1C6E7" w14:textId="77777777" w:rsidR="00BD34ED" w:rsidRPr="00743905" w:rsidRDefault="00BD34ED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1BC863A9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418C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71742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402C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BC19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FBA1E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743905" w14:paraId="2A5FB9B8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431B7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3FDE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FE77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F58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220E123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10DD771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F50A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136DF1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8E120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160D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C0F3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1D9D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40B73690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497CB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0195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818B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8C15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3EFD8AB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0124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26893E2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21F47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6E11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5808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080B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BD34ED" w:rsidRPr="00743905" w14:paraId="2F380D9C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507CE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94D5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8E4D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FC4A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4AF9001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4FA5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5F910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0998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EAB2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8FE1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BD34ED" w:rsidRPr="00743905" w14:paraId="088084F3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EEEAE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7529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8C7C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5203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0DE2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75CA6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A4E61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612DC5A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4F04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2FF1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BD34ED" w:rsidRPr="00743905" w14:paraId="263D1C8B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91A38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FBC2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2B80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BC348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F850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F88FB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6CF71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0D5C0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50D54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BD34ED" w:rsidRPr="00743905" w14:paraId="635F215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CCFD9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E790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58FB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6D2F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08E8412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7119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D0B753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CE698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73BC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DCE2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9E41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15DE9D4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FD336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6A41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11E2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DBEC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2F2D2D51" w14:textId="77777777" w:rsidR="00BD34ED" w:rsidRPr="00D73778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03F69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1CFD87D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053B0" w14:textId="77777777" w:rsidR="00BD34ED" w:rsidRPr="00D73778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75CF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5EA8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45BB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054C388A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53A17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230C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6843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AC26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047B3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B81E9" w14:textId="77777777" w:rsidR="00BD34ED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37FF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1FD8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7FE1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BD34ED" w:rsidRPr="00743905" w14:paraId="6B09A34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1BABB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5856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BA8B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46EB0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2A7739A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C25E5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107694B1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3032FD41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2F2A6DDF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09C5D3E4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E7712" w14:textId="77777777" w:rsidR="00BD34ED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AAB9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35E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13F99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F81AD6B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6CE6BDB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BD34ED" w:rsidRPr="00743905" w14:paraId="7D0E56B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A77E5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66B9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9C91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40CF0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47D112A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564BD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68452" w14:textId="77777777" w:rsidR="00BD34ED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F1994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028509C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5B87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19F0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BD34ED" w:rsidRPr="00743905" w14:paraId="4D3C7AB0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254EC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0A77F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66ABC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97F9A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7DA0DE2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6981E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681C1" w14:textId="77777777" w:rsidR="00BD34ED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C8E33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30080023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A0EBD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44233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743905" w14:paraId="0D74E4B8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B9BD0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5474B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1A1CBBB9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A79E1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2862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30E06E3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0FFBC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F9B46" w14:textId="77777777" w:rsidR="00BD34ED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4AD51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59B9AA95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1EBC6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ED603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743905" w14:paraId="32DB4A7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72016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6E380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29AD7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AEEF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66CE50C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E7E80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2547A68E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48CD55F3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0867263E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2DFA1" w14:textId="77777777" w:rsidR="00BD34ED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A0BCA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3183A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54CB9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A7D455F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BD34ED" w:rsidRPr="00743905" w14:paraId="0D830E11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59CB7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9E34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03F7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F353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1FAA0E7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9088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9DA98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3DD1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5E6C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3C40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04AEDBC5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F6263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E635C" w14:textId="77777777" w:rsidR="00BD34ED" w:rsidRDefault="00BD34ED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02A66969" w14:textId="77777777" w:rsidR="00BD34ED" w:rsidRPr="00743905" w:rsidRDefault="00BD34ED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6A255" w14:textId="77777777" w:rsidR="00BD34ED" w:rsidRPr="00743905" w:rsidRDefault="00BD34ED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E71C4" w14:textId="77777777" w:rsidR="00BD34ED" w:rsidRDefault="00BD34ED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6ECF69B5" w14:textId="77777777" w:rsidR="00BD34ED" w:rsidRPr="00743905" w:rsidRDefault="00BD34ED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72830" w14:textId="77777777" w:rsidR="00BD34ED" w:rsidRPr="00743905" w:rsidRDefault="00BD34ED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D6E69" w14:textId="77777777" w:rsidR="00BD34ED" w:rsidRPr="00743905" w:rsidRDefault="00BD34ED" w:rsidP="00C26DA1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19C18" w14:textId="77777777" w:rsidR="00BD34ED" w:rsidRDefault="00BD34ED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103E186B" w14:textId="77777777" w:rsidR="00BD34ED" w:rsidRPr="00743905" w:rsidRDefault="00BD34ED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B703A" w14:textId="77777777" w:rsidR="00BD34ED" w:rsidRPr="00743905" w:rsidRDefault="00BD34ED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D331E" w14:textId="77777777" w:rsidR="00BD34ED" w:rsidRPr="00743905" w:rsidRDefault="00BD34ED" w:rsidP="00C26DA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743905" w14:paraId="00CCFE3B" w14:textId="77777777" w:rsidTr="00B93E7A">
        <w:trPr>
          <w:cantSplit/>
          <w:trHeight w:val="7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1CE30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FD51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DA78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16C70" w14:textId="77777777" w:rsidR="00BD34ED" w:rsidRDefault="00BD34ED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Merișor </w:t>
            </w:r>
          </w:p>
          <w:p w14:paraId="31DA08F0" w14:textId="77777777" w:rsidR="00BD34ED" w:rsidRPr="00743905" w:rsidRDefault="00BD34ED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5A99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7EDDB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CC8E4" w14:textId="77777777" w:rsidR="00BD34ED" w:rsidRDefault="00BD34ED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61+300</w:t>
            </w:r>
          </w:p>
          <w:p w14:paraId="6303C6F7" w14:textId="77777777" w:rsidR="00BD34ED" w:rsidRPr="004E7F11" w:rsidRDefault="00BD34ED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4E08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74D80" w14:textId="77777777" w:rsidR="00BD34ED" w:rsidRDefault="00BD34ED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5B44FDE4" w14:textId="77777777" w:rsidR="00BD34ED" w:rsidRPr="00743905" w:rsidRDefault="00BD34ED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68145FD9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1CE36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0D0F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DC03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3DD1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77349BE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DFF1B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234070F9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7A3AC2D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1AFC3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096D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7AF7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4322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739D3224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E00D7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31F5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6CB9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D180D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61808D6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D8AB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FC109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D4A57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57B9BDC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3454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58C8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743905" w14:paraId="31DF4A20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98F47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A8EE7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6BE9145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E91C4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AFABA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15A161FA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87455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3C9C7" w14:textId="77777777" w:rsidR="00BD34ED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0BC8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D237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579D3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743905" w14:paraId="562B845A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B897C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64E69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6F3AEF5A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D4E66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57EE4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6FD1B084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DA0ED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3905F" w14:textId="77777777" w:rsidR="00BD34ED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6520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65F6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7433E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743905" w14:paraId="45AE09ED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16103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394A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A4EA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7B51B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7EFBAA3E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053C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89A41" w14:textId="77777777" w:rsidR="00BD34ED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25FB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EE0D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4B7DB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61B28D15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F99DF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ED283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495E9E8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501C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118FD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01386D84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6CCE1EFE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3A87DF6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22B7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94A4B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FA9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11014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2A2F6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0ABC7E07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B570B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6F08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53E7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AE8A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0B5CEF3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1FDEE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6F874AFB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34546FE0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4C569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6093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D368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2FE2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BD34ED" w:rsidRPr="00743905" w14:paraId="26149FD1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B88F0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15A7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7999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CD979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2BBFF510" w14:textId="77777777" w:rsidR="00BD34ED" w:rsidRPr="00CD295A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9354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D2C00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DBBC3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2FD917C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23BB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A5A3C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D34ED" w:rsidRPr="00743905" w14:paraId="19987617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3DD9C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9647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0FFC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2556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5BA2586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7E258209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A9CA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4C59EAD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30944C3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DE18E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2E82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17C7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06F3F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50DE259F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71EA9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FE5C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DE4F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5DF5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69650D7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7FA83D71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A034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566C6B92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A379" w14:textId="77777777" w:rsidR="00BD34ED" w:rsidRPr="00743905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70DD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B6D8A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61EF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D34ED" w:rsidRPr="00743905" w14:paraId="4F733253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61A54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CF2FE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2B218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728ED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16A9CD4A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54469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E3049" w14:textId="77777777" w:rsidR="00BD34ED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F269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7CF3D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17F9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754289DD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14AFDE65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39F38CF4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BD34ED" w:rsidRPr="00743905" w14:paraId="14E5C5CE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E7126" w14:textId="77777777" w:rsidR="00BD34ED" w:rsidRPr="00743905" w:rsidRDefault="00BD34ED" w:rsidP="00BD34E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76DDB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E6D7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A07ED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1FF1AEB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85ABF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057E4621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58551350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52D2CE29" w14:textId="77777777" w:rsidR="00BD34ED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BDC86" w14:textId="77777777" w:rsidR="00BD34ED" w:rsidRDefault="00BD34ED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7F485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C6543" w14:textId="77777777" w:rsidR="00BD34ED" w:rsidRPr="00743905" w:rsidRDefault="00BD34ED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59819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4328F257" w14:textId="77777777" w:rsidR="00BD34ED" w:rsidRDefault="00BD34ED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4DE22D47" w14:textId="77777777" w:rsidR="00BD34ED" w:rsidRPr="005905D7" w:rsidRDefault="00BD34ED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3A0E3D6B" w14:textId="77777777" w:rsidR="00BD34ED" w:rsidRDefault="00BD34ED" w:rsidP="00740BAB">
      <w:pPr>
        <w:pStyle w:val="Heading1"/>
        <w:spacing w:line="360" w:lineRule="auto"/>
      </w:pPr>
      <w:r>
        <w:t>LINIA 136</w:t>
      </w:r>
    </w:p>
    <w:p w14:paraId="4F5706EA" w14:textId="77777777" w:rsidR="00BD34ED" w:rsidRDefault="00BD34ED" w:rsidP="00CF5ED3">
      <w:pPr>
        <w:pStyle w:val="Heading1"/>
        <w:spacing w:line="360" w:lineRule="auto"/>
        <w:rPr>
          <w:sz w:val="8"/>
        </w:rPr>
      </w:pPr>
      <w:r>
        <w:t>STREHAIA - MOTRU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BD34ED" w14:paraId="5AECAC6E" w14:textId="77777777">
        <w:trPr>
          <w:cantSplit/>
          <w:trHeight w:val="4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11F11" w14:textId="77777777" w:rsidR="00BD34ED" w:rsidRDefault="00BD34ED" w:rsidP="00BD34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1A3C6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992E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540AC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4FAEBA7C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50321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5C61241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12 </w:t>
            </w:r>
          </w:p>
          <w:p w14:paraId="4AB73ED3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1FE30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179F6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0BC64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822FE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133BDE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2 - 5 către staţia Jirov.</w:t>
            </w:r>
          </w:p>
        </w:tc>
      </w:tr>
      <w:tr w:rsidR="00BD34ED" w14:paraId="07A51D68" w14:textId="77777777">
        <w:trPr>
          <w:cantSplit/>
          <w:trHeight w:val="4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FF0AC" w14:textId="77777777" w:rsidR="00BD34ED" w:rsidRDefault="00BD34ED" w:rsidP="00BD34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0C1DD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A0AC9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C9024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7732AE16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D693E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ACB550E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AB25B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936B5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49BF0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F2C63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496C8E0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linia 1.</w:t>
            </w:r>
          </w:p>
        </w:tc>
      </w:tr>
      <w:tr w:rsidR="00BD34ED" w14:paraId="7CBDF3C5" w14:textId="77777777">
        <w:trPr>
          <w:cantSplit/>
          <w:trHeight w:val="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5E510" w14:textId="77777777" w:rsidR="00BD34ED" w:rsidRDefault="00BD34ED" w:rsidP="00BD34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17F30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92F41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689C8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2800AE33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7ADC6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6425734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/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82A4D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B9F97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658F8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F856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34F6D7B4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4 și 5 direcţia Jirov.</w:t>
            </w:r>
          </w:p>
        </w:tc>
      </w:tr>
      <w:tr w:rsidR="00BD34ED" w14:paraId="61EFF99C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DD58A" w14:textId="77777777" w:rsidR="00BD34ED" w:rsidRDefault="00BD34ED" w:rsidP="00BD34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5C41B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129C2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BCB2C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Jirov</w:t>
            </w:r>
          </w:p>
          <w:p w14:paraId="28CE2CB4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0895C771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0E98D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24DCCC92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0CABD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E9C5C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15E3F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97525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042DC931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7C889" w14:textId="77777777" w:rsidR="00BD34ED" w:rsidRDefault="00BD34ED" w:rsidP="00BD34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51B11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27+250</w:t>
            </w:r>
          </w:p>
          <w:p w14:paraId="1A4C3937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BA4E1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14AE5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7E12F01B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22F80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514BE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9B5A8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AD8F4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1EA33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 și 11.</w:t>
            </w:r>
          </w:p>
          <w:p w14:paraId="5B526D09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0D9F345F" w14:textId="77777777">
        <w:trPr>
          <w:cantSplit/>
          <w:trHeight w:val="64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C04E3" w14:textId="77777777" w:rsidR="00BD34ED" w:rsidRDefault="00BD34ED" w:rsidP="00BD34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4591F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BE064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C25FC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09A9FD3B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7B40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ED936A4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21D19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33B19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F0107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7464D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7860F33A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7 şi 8 </w:t>
            </w:r>
          </w:p>
          <w:p w14:paraId="3A5FF0A1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BD34ED" w14:paraId="4767784C" w14:textId="77777777">
        <w:trPr>
          <w:cantSplit/>
          <w:trHeight w:val="1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8D8DC" w14:textId="77777777" w:rsidR="00BD34ED" w:rsidRDefault="00BD34ED" w:rsidP="00BD34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43A2C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AA6A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E64E0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5B7099F9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FDE6F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29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4F296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B290E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2B947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AC5A9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A1DE1AC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– 13, Cap X.</w:t>
            </w:r>
          </w:p>
        </w:tc>
      </w:tr>
      <w:tr w:rsidR="00BD34ED" w14:paraId="3B745E4D" w14:textId="77777777">
        <w:trPr>
          <w:cantSplit/>
          <w:trHeight w:val="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EDC44" w14:textId="77777777" w:rsidR="00BD34ED" w:rsidRDefault="00BD34ED" w:rsidP="00BD34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502AF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4AF37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2C14C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31CE653D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  <w:p w14:paraId="560EACE6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BE84C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FDB5EF0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5E0EC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29F5D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8A6A0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D1B11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67BFE289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28503" w14:textId="77777777" w:rsidR="00BD34ED" w:rsidRDefault="00BD34ED" w:rsidP="00BD34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5CA83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6D856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61F6D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09807DAE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230F6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EFD2269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DF633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AFD7B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B5AA9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1CC5A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F9730F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BD34ED" w14:paraId="3866DBCE" w14:textId="77777777">
        <w:trPr>
          <w:cantSplit/>
          <w:trHeight w:val="1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284AD" w14:textId="77777777" w:rsidR="00BD34ED" w:rsidRDefault="00BD34ED" w:rsidP="00BD34E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8B1B2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5D320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16E2E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0AFCC8C9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F740E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22 / 26 şi </w:t>
            </w:r>
          </w:p>
          <w:p w14:paraId="4C03F6EE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4F24EAFE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30, 38, 40 </w:t>
            </w:r>
          </w:p>
          <w:p w14:paraId="5657E6A4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80FA7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D26A0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FA15D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E536F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B3C3AF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1 - 13.</w:t>
            </w:r>
          </w:p>
        </w:tc>
      </w:tr>
    </w:tbl>
    <w:p w14:paraId="5D0B2F66" w14:textId="77777777" w:rsidR="00BD34ED" w:rsidRDefault="00BD34ED">
      <w:pPr>
        <w:spacing w:line="192" w:lineRule="auto"/>
        <w:ind w:right="57"/>
        <w:rPr>
          <w:sz w:val="20"/>
          <w:lang w:val="ro-RO"/>
        </w:rPr>
      </w:pPr>
    </w:p>
    <w:p w14:paraId="71A5EDEC" w14:textId="77777777" w:rsidR="00BD34ED" w:rsidRDefault="00BD34ED" w:rsidP="00C83010">
      <w:pPr>
        <w:pStyle w:val="Heading1"/>
        <w:spacing w:line="360" w:lineRule="auto"/>
      </w:pPr>
      <w:r>
        <w:t>LINIA 143</w:t>
      </w:r>
    </w:p>
    <w:p w14:paraId="05A571C5" w14:textId="77777777" w:rsidR="00BD34ED" w:rsidRDefault="00BD34ED" w:rsidP="003A21BE">
      <w:pPr>
        <w:pStyle w:val="Heading1"/>
        <w:spacing w:line="360" w:lineRule="auto"/>
        <w:rPr>
          <w:b w:val="0"/>
          <w:bCs w:val="0"/>
          <w:sz w:val="8"/>
        </w:rPr>
      </w:pPr>
      <w:r>
        <w:t>GURA MOTRULUI - TÂRGU JIU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855"/>
        <w:gridCol w:w="756"/>
        <w:gridCol w:w="2198"/>
        <w:gridCol w:w="868"/>
        <w:gridCol w:w="783"/>
        <w:gridCol w:w="841"/>
        <w:gridCol w:w="769"/>
        <w:gridCol w:w="2478"/>
      </w:tblGrid>
      <w:tr w:rsidR="00BD34ED" w14:paraId="5D1D23DE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A4FEF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9549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781F4413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8C94" w14:textId="77777777" w:rsidR="00BD34ED" w:rsidRPr="00984839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4F762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88360D7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6E3D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03AE7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06A7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03634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C262E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4C21A2E1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47.</w:t>
            </w:r>
          </w:p>
          <w:p w14:paraId="4172686E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11667FC0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5E8AB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BCCFA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3590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B42F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29E44337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34DC7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B98F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92FF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0E224C4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5447D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1638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444E087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BD34ED" w14:paraId="68622C4F" w14:textId="77777777">
        <w:trPr>
          <w:cantSplit/>
          <w:trHeight w:val="1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FA106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12677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D816B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AA5B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C9407AB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</w:t>
            </w:r>
          </w:p>
          <w:p w14:paraId="25F6E8B7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și 4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A73C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91F3F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067F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68E12B6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BAD05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96A09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A5D794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 28, 18, 14, 12, 6 </w:t>
            </w:r>
          </w:p>
          <w:p w14:paraId="5D4C096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4912916F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6E76DDF0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ABC80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E404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401F1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B257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BC9E2F6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4C234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66B11D7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15 - 23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853D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59781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20A61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4EEE7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7DC838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BD34ED" w14:paraId="6AD7F02D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D38F8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F7AC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6FC36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6997C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97AD2CF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621D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87D42B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35 - 51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5723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BC56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0F26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F7E02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31D57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BD34ED" w14:paraId="128E1D00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5F165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AA40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48A60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D3DD1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8D97CEE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A6FA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1B9640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03F5A01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/ 41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C9CB4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44BA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82515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36C6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F3443F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BD34ED" w14:paraId="594E53F1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B42FE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5FAB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1173B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4DB93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DF83F2A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C17E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A4DCF75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61CB3D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61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C0E01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2208B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748B7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D749E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2F86A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BD34ED" w14:paraId="1ABD4B0C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72E20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158D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A1A6E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4BE23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1BF05D5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F69EF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99FE07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15726177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6011C2DB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246D475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59</w:t>
            </w:r>
          </w:p>
          <w:p w14:paraId="0F56B125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BD6986F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2A2927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8FB2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6E10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4954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E96CF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5C65E1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BD34ED" w14:paraId="3EDF641D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4CAD2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5D4B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E8F8D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605F8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1BFA461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1FA4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47 </w:t>
            </w:r>
          </w:p>
          <w:p w14:paraId="7CBC266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918F3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F07A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588A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85997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21D76A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4 până la </w:t>
            </w:r>
          </w:p>
          <w:p w14:paraId="3F51C42A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axa staţiei Turceni.</w:t>
            </w:r>
          </w:p>
        </w:tc>
      </w:tr>
      <w:tr w:rsidR="00BD34ED" w14:paraId="35E9EB48" w14:textId="77777777">
        <w:trPr>
          <w:cantSplit/>
          <w:trHeight w:val="67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072BF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EC46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28EE6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0C65A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2463866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E6265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6417F2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7D96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D17C5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5ACF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A709A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6EA62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BD34ED" w14:paraId="7C628E6E" w14:textId="77777777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40850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FD92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98853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FC0FA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BBB1527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6D5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A99382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C22D1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04C9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7448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DC42F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5C0A00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 și 3 </w:t>
            </w:r>
          </w:p>
          <w:p w14:paraId="15F8946B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direcția Borăscu.</w:t>
            </w:r>
          </w:p>
        </w:tc>
      </w:tr>
      <w:tr w:rsidR="00BD34ED" w14:paraId="119AF370" w14:textId="77777777">
        <w:trPr>
          <w:cantSplit/>
          <w:trHeight w:val="40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F0FB0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9CB5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AEB47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0C362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044501B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1FCEA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810866F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2199B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D1B8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54003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5A19B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75B483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BD34ED" w14:paraId="1A6AB020" w14:textId="77777777">
        <w:trPr>
          <w:cantSplit/>
          <w:trHeight w:val="6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9CE42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A60CA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002AB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344E5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236D8D0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8725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3B63D3B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10 - 12 și </w:t>
            </w:r>
          </w:p>
          <w:p w14:paraId="2157D5E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80 - 82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6C89A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A9E2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3033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EE072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65473C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BD34ED" w14:paraId="5BC51103" w14:textId="77777777">
        <w:trPr>
          <w:cantSplit/>
          <w:trHeight w:val="6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381B0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2EA0B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98F2D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66965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DD61C6F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DB8E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B7A283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6953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7056B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7BAA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172C4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7C7C9A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BD34ED" w14:paraId="0EF2D62D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A7DAD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42AAB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5AD46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53763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C3AAC73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6AFA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1FBDD837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și 24 </w:t>
            </w:r>
          </w:p>
          <w:p w14:paraId="511C662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804D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F878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FE9F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F75F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0E1971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BD34ED" w14:paraId="581C582B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F32D3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D7E2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D6C2C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B8AD5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2F9FCB9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11C0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  <w:p w14:paraId="077DE635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53DD3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16E7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7A884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8AF55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CB58DA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BD34ED" w14:paraId="69041CC0" w14:textId="77777777">
        <w:trPr>
          <w:cantSplit/>
          <w:trHeight w:val="40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F5392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5DBB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B9103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71880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C23BC70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1220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0824A0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215E6A8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88251" w14:textId="77777777" w:rsidR="00BD34ED" w:rsidRPr="00B53EFA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C319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7F71A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F7A95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CE93A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4 - 13, Cap Y.</w:t>
            </w:r>
          </w:p>
        </w:tc>
      </w:tr>
      <w:tr w:rsidR="00BD34ED" w14:paraId="419548B1" w14:textId="77777777">
        <w:trPr>
          <w:cantSplit/>
          <w:trHeight w:val="2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FE7D6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DE0C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4D237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149FE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B207015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8DB87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58A944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801AD" w14:textId="77777777" w:rsidR="00BD34ED" w:rsidRPr="00B53EFA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50A1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FD4D7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50B75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3039CA4E" w14:textId="77777777">
        <w:trPr>
          <w:cantSplit/>
          <w:trHeight w:val="32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28931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5DCF1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9CF9B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E6724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E87B768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,7 și 11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3D6C3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DA2E9B4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C89C3" w14:textId="77777777" w:rsidR="00BD34ED" w:rsidRPr="00B53EFA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DE2E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72C8F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545F7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3B6E740D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2E74E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0746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F5250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5A34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6168B73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0A9C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0ACDE9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48819" w14:textId="77777777" w:rsidR="00BD34ED" w:rsidRPr="00B53EFA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5EBF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539F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9B0CA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4FE76F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9 - 13, Cap Y.</w:t>
            </w:r>
          </w:p>
        </w:tc>
      </w:tr>
      <w:tr w:rsidR="00BD34ED" w14:paraId="4CEB3854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6F1B0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2B40B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1F24B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92174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39542DE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35DB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7A6126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391C354F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0A35ED5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51DF140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0EA5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B37F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DE9B3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B4701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7FCD14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BD34ED" w14:paraId="3305A23B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CD3F7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CA8B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30A02874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CACAE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94E14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2CF517F4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Plopşoru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4B871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4A7D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8707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FABB8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BA2EA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2F14DF57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D8640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436C4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4E35DE3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B864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A3905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6BEA1A47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0F1B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340D1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A931A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A2BFB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6065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9EF0E1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1, 31, 35, 40, 36, 6.</w:t>
            </w:r>
          </w:p>
          <w:p w14:paraId="208BD270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3A31D0A5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8DF7A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2211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D2E8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FA8F8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15E21274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AB63F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E5B03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670EA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0EB6670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A220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719E9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49FD87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3, 7, 23, 26, 22, 18, 14, 10.</w:t>
            </w:r>
          </w:p>
          <w:p w14:paraId="508FDD83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33290ACA" w14:textId="77777777">
        <w:trPr>
          <w:cantSplit/>
          <w:trHeight w:val="12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E0C8E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4696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D12CE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70FA5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53903098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  <w:p w14:paraId="5DA5072A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0CF3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semnal Y 5 </w:t>
            </w:r>
          </w:p>
          <w:p w14:paraId="62E96B15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semnal X 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DEE21" w14:textId="77777777" w:rsidR="00BD34ED" w:rsidRPr="00B53EFA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5383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B443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5CE52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18091BB1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FA98B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8223F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6A22E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889A3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218524A2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 şi 8</w:t>
            </w:r>
          </w:p>
          <w:p w14:paraId="0BDB1C6B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DE5DF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8944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D096F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FD685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57512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0D98775C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81B36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8AC27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11D39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AF15E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00CA7EF1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48437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39A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E856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37+100</w:t>
            </w:r>
          </w:p>
          <w:p w14:paraId="42218FC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37+200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65FDA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7E066" w14:textId="77777777" w:rsidR="00BD34ED" w:rsidRPr="006611B7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611B7">
              <w:rPr>
                <w:b/>
                <w:bCs/>
                <w:i/>
                <w:color w:val="000000"/>
                <w:sz w:val="20"/>
              </w:rPr>
              <w:t>Interzis circulația  locomotivelor cuplate.</w:t>
            </w:r>
          </w:p>
        </w:tc>
      </w:tr>
      <w:tr w:rsidR="00BD34ED" w14:paraId="7BF572BB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7B0C8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5B083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  <w:p w14:paraId="634172D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FBFD4" w14:textId="77777777" w:rsidR="00BD34ED" w:rsidRPr="00984839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F0F6C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5C8F48D2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98F0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12895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EAD94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5CB4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330D7" w14:textId="77777777" w:rsidR="00BD34ED" w:rsidRPr="003B25AA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D34ED" w14:paraId="28CBE455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6CD8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F4627" w14:textId="77777777" w:rsidR="00BD34ED" w:rsidRPr="00CB3DC4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120</w:t>
            </w:r>
          </w:p>
          <w:p w14:paraId="64731C0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76541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43C3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0847D0E5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5A7C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234D1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10041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39EA5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A0266" w14:textId="77777777" w:rsidR="00BD34ED" w:rsidRPr="00CB3DC4" w:rsidRDefault="00BD34ED">
            <w:pPr>
              <w:spacing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B3DC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CB3DC4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C6AD074" w14:textId="77777777" w:rsidR="00BD34ED" w:rsidRPr="00F11CE2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11CE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4939D0D7" w14:textId="77777777">
        <w:trPr>
          <w:cantSplit/>
          <w:trHeight w:val="81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363D3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9726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72166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93E8A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154110F9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2 </w:t>
            </w:r>
          </w:p>
          <w:p w14:paraId="7C34D5F4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0E60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78491A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46C9D" w14:textId="77777777" w:rsidR="00BD34ED" w:rsidRPr="00B53EFA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79EA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0BF2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A0620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4F05706C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DB26E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2F623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95DD3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161F0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2B16F873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6197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B4B9AD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E80BF57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/ 22</w:t>
            </w:r>
          </w:p>
          <w:p w14:paraId="0C394925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CB7D06F" w14:textId="77777777" w:rsidR="00BD34ED" w:rsidRPr="00260477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23 / 25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3EA73" w14:textId="77777777" w:rsidR="00BD34ED" w:rsidRPr="00B53EFA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5F321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F90E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642E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3F073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BD34ED" w14:paraId="4DC11632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6C118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A71B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A2617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436AA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711210B0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4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736BB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B9B71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73364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  <w:p w14:paraId="336B480A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770C4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DCD78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sch. nr. 5, 9, TDJ 13 / 17, sch. nr. 21 și diagonalele </w:t>
            </w:r>
          </w:p>
          <w:p w14:paraId="64704C42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3 - 5 și 17 - 23.</w:t>
            </w:r>
          </w:p>
          <w:p w14:paraId="432A6DBF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BD34ED" w14:paraId="2B25818E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D65E4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A9A9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A817B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61CA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3D17269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121F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3F1AF4A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14 - 18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E958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C431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7001B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BE679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3 primiri - expedieri. </w:t>
            </w:r>
          </w:p>
        </w:tc>
      </w:tr>
      <w:tr w:rsidR="00BD34ED" w14:paraId="3F492BBB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7F702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BDA1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50+550</w:t>
            </w:r>
          </w:p>
          <w:p w14:paraId="39E9D64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E57A7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59728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 -</w:t>
            </w:r>
          </w:p>
          <w:p w14:paraId="2684AC2E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și</w:t>
            </w:r>
          </w:p>
          <w:p w14:paraId="4ACE2199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60EBCFF5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5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5E0F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534D4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8B0EF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8ADD7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21C53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956283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3 și 23 și diagonalele 23 - 17 și 3 - 5.</w:t>
            </w:r>
          </w:p>
          <w:p w14:paraId="3EF10492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BD34ED" w14:paraId="5B273F24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F84D7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8192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56+500</w:t>
            </w:r>
          </w:p>
          <w:p w14:paraId="6428C58D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FA5C4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70720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-</w:t>
            </w:r>
          </w:p>
          <w:p w14:paraId="48D935EF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Cârbeşti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6ED7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0A753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004B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22AC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04B58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4E985EFE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E2F8F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32E8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58+990</w:t>
            </w:r>
          </w:p>
          <w:p w14:paraId="5BFBF57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58217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CA9B6" w14:textId="77777777" w:rsidR="00BD34ED" w:rsidRDefault="00BD34ED" w:rsidP="00011B1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3FE7809C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DC42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BD493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710A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5A27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68EFD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7A9BE04C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1235E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6B8F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2EA8B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CB846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0EC65735" w14:textId="77777777" w:rsidR="00BD34ED" w:rsidRDefault="00BD34ED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linia 3</w:t>
            </w:r>
          </w:p>
          <w:p w14:paraId="6A0C56CE" w14:textId="77777777" w:rsidR="00BD34ED" w:rsidRDefault="00BD34ED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B12C5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4BC0C07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610C8" w14:textId="77777777" w:rsidR="00BD34ED" w:rsidRPr="00B53EFA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E90E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93233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7B15C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344688C5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8C78F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C8DD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61+850</w:t>
            </w:r>
          </w:p>
          <w:p w14:paraId="7BAA699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62+650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1A2B1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B3C3C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Cârbeşti - Amaradia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2C521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15C3B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C03B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7A433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32A33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067D9040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9C7C9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228CF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46F4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DEE14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Amaradia </w:t>
            </w:r>
          </w:p>
          <w:p w14:paraId="722355B2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509B8519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794DFE99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D30B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0B29D25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și 11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364E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341FE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79725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E5988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0936B4C7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39290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A515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69+885</w:t>
            </w:r>
          </w:p>
          <w:p w14:paraId="673F44D4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69+965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06B23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AC355" w14:textId="77777777" w:rsidR="00BD34ED" w:rsidRDefault="00BD34ED" w:rsidP="001D62EA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 linia 2 directă.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4E65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07F13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7E03B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21996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C8DBF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3EE2C8C1" w14:textId="77777777">
        <w:trPr>
          <w:cantSplit/>
          <w:trHeight w:val="75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1E859" w14:textId="77777777" w:rsidR="00BD34ED" w:rsidRDefault="00BD34ED" w:rsidP="00BD34E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B5EB2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CADA0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DC098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</w:t>
            </w:r>
          </w:p>
          <w:p w14:paraId="0AE26F86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D152A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B81A98C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</w:t>
            </w:r>
          </w:p>
          <w:p w14:paraId="1852500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și 24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4F329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144D6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A9085" w14:textId="77777777" w:rsidR="00BD34ED" w:rsidRPr="00984839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722CC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8EB5D7" w14:textId="77777777" w:rsidR="00BD34ED" w:rsidRDefault="00BD34ED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4 - 10.</w:t>
            </w:r>
          </w:p>
        </w:tc>
      </w:tr>
    </w:tbl>
    <w:p w14:paraId="1D3C712D" w14:textId="77777777" w:rsidR="00BD34ED" w:rsidRDefault="00BD34ED">
      <w:pPr>
        <w:spacing w:after="40" w:line="192" w:lineRule="auto"/>
        <w:ind w:right="57"/>
        <w:rPr>
          <w:sz w:val="20"/>
          <w:lang w:val="ro-RO"/>
        </w:rPr>
      </w:pPr>
    </w:p>
    <w:p w14:paraId="60393B54" w14:textId="77777777" w:rsidR="00BD34ED" w:rsidRDefault="00BD34ED" w:rsidP="00EF6A64">
      <w:pPr>
        <w:pStyle w:val="Heading1"/>
        <w:spacing w:line="360" w:lineRule="auto"/>
      </w:pPr>
      <w:r>
        <w:t>LINIA 144</w:t>
      </w:r>
    </w:p>
    <w:p w14:paraId="0EA5F0E4" w14:textId="77777777" w:rsidR="00BD34ED" w:rsidRDefault="00BD34ED" w:rsidP="00DF2A65">
      <w:pPr>
        <w:pStyle w:val="Heading1"/>
        <w:spacing w:line="360" w:lineRule="auto"/>
        <w:rPr>
          <w:b w:val="0"/>
          <w:bCs w:val="0"/>
          <w:sz w:val="8"/>
        </w:rPr>
      </w:pPr>
      <w:r>
        <w:t>TURCENI - DRĂGOTEŞTI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BD34ED" w14:paraId="3972496A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71979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8E4BE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15ABFFD4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22157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5B85B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EBE6C46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CBBE2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089B9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02FA9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13BBD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D973A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5F6F768B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 47.</w:t>
            </w:r>
          </w:p>
          <w:p w14:paraId="522390AE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BD34ED" w14:paraId="3994C273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7380E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E550B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14676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8F0F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433FF962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F0869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25585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7C40F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704926C6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16407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7422D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8C285D3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BD34ED" w14:paraId="2204E5F2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4849B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FE515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27FF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F6BE1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C2A7586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Y,</w:t>
            </w:r>
          </w:p>
          <w:p w14:paraId="13EB66E8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şi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781DC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DBBE0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D49E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4E481DD8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DD0E5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3AA7A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28, 18, 14, 12, 6 </w:t>
            </w:r>
          </w:p>
          <w:p w14:paraId="7B1FB028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09B5E452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07126D67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64BAF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23916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4E9E3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DB50F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3F7C335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8C264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2162CCE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19057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B183E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DCF06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C0479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349A5C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 direcția Borăscu.</w:t>
            </w:r>
          </w:p>
        </w:tc>
      </w:tr>
      <w:tr w:rsidR="00BD34ED" w14:paraId="5F3FA79D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BC1D0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727A6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8D209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E8F18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1344DCF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9B99F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A72BDD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89F1D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D1178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42532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3F210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3A363E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BD34ED" w14:paraId="24A61D15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E09A1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425ED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D707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910E4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FB9E3A8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F5C0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47</w:t>
            </w:r>
          </w:p>
          <w:p w14:paraId="1A596024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A0D62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04D4D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287F8" w14:textId="77777777" w:rsidR="00BD34ED" w:rsidRPr="00984839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71ED1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linia 4 până la axa staţiei Turceni. </w:t>
            </w:r>
          </w:p>
        </w:tc>
      </w:tr>
      <w:tr w:rsidR="00BD34ED" w14:paraId="0E728CF2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66A80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068FF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8D6D3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654D6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8F17D11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7E186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D739E2F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83601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CC8C3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EB92F" w14:textId="77777777" w:rsidR="00BD34ED" w:rsidRPr="00984839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2F978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F94FAF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BD34ED" w14:paraId="1115E23B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5E55F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D55F7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A025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7AD38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2FD07E5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D22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F9E1215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37 / 41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87E28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C85CB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59E9A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25C53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DCC8F2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BD34ED" w14:paraId="793A6CFD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49DA5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07CDC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2ED6C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187B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DB71522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262C9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D84A405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55 /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515FA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9009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7B855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75FE1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F6341F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BD34ED" w14:paraId="219D920A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41D0C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B280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A959D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A8D90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A35ABF2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24C9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1100E7F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20090457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14F84E28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14DB1220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35314F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53 / 59 și </w:t>
            </w:r>
          </w:p>
          <w:p w14:paraId="155727B0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B9A3F03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03924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D1F3A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3C55E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78410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821648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BD34ED" w14:paraId="54BE164B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840DB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CE66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EE264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FF74A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C7E8701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E293F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35147B4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și 24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89AF0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C94CC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52503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9B033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9964D4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BD34ED" w14:paraId="2738C583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A3010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2901B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F41C9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B9E06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05A3C7F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FB8B0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D2F00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0DE86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5BE7A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93BA5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71DD05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BD34ED" w14:paraId="53B15F3F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DEB03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DA34F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F0A02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FAF63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6485FCE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01875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0072A4D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3DEEB818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94EAF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C3A83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D6A24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DA38C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E7FBBC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 Cap Y.</w:t>
            </w:r>
          </w:p>
        </w:tc>
      </w:tr>
      <w:tr w:rsidR="00BD34ED" w14:paraId="1A315D4D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FC8C8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672C7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E1922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6E2DA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3599331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0C260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6DDB537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DDEBE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6D7C0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F811F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947BA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78F18C64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50552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A1D63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64FE1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360C1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09382CF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5,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E2FF7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952FECE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60A24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FD0BB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784FB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54C00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78FE7C83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3C3D9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D4ED9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6ADB3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2A830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A1AEC29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2DFF8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BB72FB2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D8A37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C55EA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8EE77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119C2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445E8BD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 Cap Y.</w:t>
            </w:r>
          </w:p>
        </w:tc>
      </w:tr>
      <w:tr w:rsidR="00BD34ED" w14:paraId="75A30542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BB655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EC7C0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1E7AA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15992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38616B3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190A4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4B6C596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62C6D572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00F75AF9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2C69ACCB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6B346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86D5F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884CA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B2AD2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36BAA4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BD34ED" w14:paraId="12A97EDB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DB376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A5A5B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18+150</w:t>
            </w:r>
          </w:p>
          <w:p w14:paraId="04594082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23+750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C80D5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761C4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0F2E75BF" w14:textId="77777777" w:rsidR="00BD34ED" w:rsidRPr="00B61351" w:rsidRDefault="00BD34ED">
            <w:pPr>
              <w:spacing w:before="40" w:line="360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Borăscu și linia 2 directă St. Borăscu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7D630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0B2F3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DE10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DBD33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0458F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3495B62A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44D70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B65CF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D5872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6C144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56311BDA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66558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</w:t>
            </w:r>
          </w:p>
          <w:p w14:paraId="516AB11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7B9B0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B469D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0DF48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2BCE0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24B08B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BD34ED" w14:paraId="2DE1B96E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A31C9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4E5A0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A23D5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D9420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3DE838C3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10D65FF8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C7062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2E0176C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F7070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9493C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B66C1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689E9EEA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37718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CAE27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3BC21796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FB46E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998C2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5AB6182D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A5E0D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6C86DB2F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37856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C4234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478E5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2CC69CFA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359EA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D36DB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26+750</w:t>
            </w:r>
          </w:p>
          <w:p w14:paraId="538E4906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44060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66A82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57E0C994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21020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55181E8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1526E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44C29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A80A8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718FFCB4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0E4AE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1DA74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28+350</w:t>
            </w:r>
          </w:p>
          <w:p w14:paraId="16B6558E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CF203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D5D97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045C577B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4B33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4AB50C5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6539C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24A6F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5819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0B66D69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interzice circulația cu două locomotive cuplate.</w:t>
            </w:r>
          </w:p>
        </w:tc>
      </w:tr>
      <w:tr w:rsidR="00BD34ED" w14:paraId="08708F0C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E8200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DFBB6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40+000</w:t>
            </w:r>
          </w:p>
          <w:p w14:paraId="191E5A6C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FAAE4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BB583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09FF1D6A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80F2D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50AF683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FA5CE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89BBD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B7B92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58A8504E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C6E56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1D52E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BE374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1DD9D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  <w:p w14:paraId="1FDFBACF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E6AD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524C909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11, 15 17, 19 </w:t>
            </w:r>
          </w:p>
          <w:p w14:paraId="1F415ACD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5401E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989FA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F15CF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485CF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2E2758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3 - 5 și 7.</w:t>
            </w:r>
          </w:p>
        </w:tc>
      </w:tr>
      <w:tr w:rsidR="00BD34ED" w14:paraId="78846909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DAB8F" w14:textId="77777777" w:rsidR="00BD34ED" w:rsidRDefault="00BD34ED" w:rsidP="00BD34E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B6405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8C9D7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41586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A760B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</w:t>
            </w:r>
          </w:p>
          <w:p w14:paraId="663F5EF5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</w:t>
            </w:r>
          </w:p>
          <w:p w14:paraId="282ACA7A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diag. </w:t>
            </w:r>
          </w:p>
          <w:p w14:paraId="0CA66C43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4 - 8 </w:t>
            </w:r>
          </w:p>
          <w:p w14:paraId="6793F3D2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31FDA2F2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6A60E7B7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65477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30BCE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8CEFB" w14:textId="77777777" w:rsidR="00BD34ED" w:rsidRPr="00DA0087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314C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C520B3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 3 - 5 și 7.</w:t>
            </w:r>
          </w:p>
        </w:tc>
      </w:tr>
    </w:tbl>
    <w:p w14:paraId="0ABE81C6" w14:textId="77777777" w:rsidR="00BD34ED" w:rsidRDefault="00BD34ED">
      <w:pPr>
        <w:spacing w:before="40" w:line="192" w:lineRule="auto"/>
        <w:ind w:right="57"/>
        <w:rPr>
          <w:sz w:val="20"/>
          <w:lang w:val="ro-RO"/>
        </w:rPr>
      </w:pPr>
    </w:p>
    <w:p w14:paraId="4460E40F" w14:textId="77777777" w:rsidR="00BD34ED" w:rsidRDefault="00BD34ED" w:rsidP="00E56A6A">
      <w:pPr>
        <w:pStyle w:val="Heading1"/>
        <w:spacing w:line="360" w:lineRule="auto"/>
      </w:pPr>
      <w:r>
        <w:t>LINIA 200</w:t>
      </w:r>
    </w:p>
    <w:p w14:paraId="5419F4DB" w14:textId="77777777" w:rsidR="00BD34ED" w:rsidRDefault="00BD34ED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BD34ED" w14:paraId="17C33FD0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3547F" w14:textId="77777777" w:rsidR="00BD34ED" w:rsidRDefault="00BD34ED" w:rsidP="00C14228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D44F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152A528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CDD62" w14:textId="77777777" w:rsidR="00BD34ED" w:rsidRPr="00032DF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5A1B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780A9EC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A57A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1FC1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09DF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15A94C5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1D117" w14:textId="77777777" w:rsidR="00BD34ED" w:rsidRPr="00032DF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F1706" w14:textId="77777777" w:rsidR="00BD34ED" w:rsidRPr="00F716C0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BD34ED" w14:paraId="56520A5A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3C0FD" w14:textId="77777777" w:rsidR="00BD34ED" w:rsidRDefault="00BD34ED" w:rsidP="00C14228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F8D1D" w14:textId="77777777" w:rsidR="00BD34ED" w:rsidRDefault="00BD34ED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0E957E42" w14:textId="77777777" w:rsidR="00BD34ED" w:rsidRDefault="00BD34ED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972F6" w14:textId="77777777" w:rsidR="00BD34ED" w:rsidRDefault="00BD34ED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BF7B3" w14:textId="77777777" w:rsidR="00BD34ED" w:rsidRDefault="00BD34ED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A4793" w14:textId="77777777" w:rsidR="00BD34ED" w:rsidRDefault="00BD34ED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8990F" w14:textId="77777777" w:rsidR="00BD34ED" w:rsidRDefault="00BD34ED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4B94E" w14:textId="77777777" w:rsidR="00BD34ED" w:rsidRDefault="00BD34ED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70F5AB8B" w14:textId="77777777" w:rsidR="00BD34ED" w:rsidRDefault="00BD34ED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2D4E8" w14:textId="77777777" w:rsidR="00BD34ED" w:rsidRDefault="00BD34ED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E80DB" w14:textId="77777777" w:rsidR="00BD34ED" w:rsidRDefault="00BD34ED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24407AD8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412C3" w14:textId="77777777" w:rsidR="00BD34ED" w:rsidRDefault="00BD34ED" w:rsidP="00C14228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0842E" w14:textId="77777777" w:rsidR="00BD34ED" w:rsidRDefault="00BD34ED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164B9B2D" w14:textId="77777777" w:rsidR="00BD34ED" w:rsidRDefault="00BD34ED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CC53E" w14:textId="77777777" w:rsidR="00BD34ED" w:rsidRDefault="00BD34ED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7C8B2" w14:textId="77777777" w:rsidR="00BD34ED" w:rsidRDefault="00BD34ED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2A5B212B" w14:textId="77777777" w:rsidR="00BD34ED" w:rsidRDefault="00BD34ED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4338F" w14:textId="77777777" w:rsidR="00BD34ED" w:rsidRDefault="00BD34ED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AAC9E" w14:textId="77777777" w:rsidR="00BD34ED" w:rsidRDefault="00BD34ED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D2806" w14:textId="77777777" w:rsidR="00BD34ED" w:rsidRDefault="00BD34ED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71456D7B" w14:textId="77777777" w:rsidR="00BD34ED" w:rsidRDefault="00BD34ED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5F8E7" w14:textId="77777777" w:rsidR="00BD34ED" w:rsidRDefault="00BD34ED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A7B14" w14:textId="77777777" w:rsidR="00BD34ED" w:rsidRDefault="00BD34ED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BD34ED" w14:paraId="2DFE36F8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57C5F" w14:textId="77777777" w:rsidR="00BD34ED" w:rsidRDefault="00BD34ED" w:rsidP="00C14228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1226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2042883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1616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3879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4678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51D3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F433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171B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434E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633791C2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F92A7" w14:textId="77777777" w:rsidR="00BD34ED" w:rsidRDefault="00BD34ED" w:rsidP="00C14228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9B9E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CC2D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B33F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5EC6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B7C3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A394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29544D9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213F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4D0B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22FD976C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FAFCB" w14:textId="77777777" w:rsidR="00BD34ED" w:rsidRDefault="00BD34ED" w:rsidP="00C14228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7E34D" w14:textId="77777777" w:rsidR="00BD34ED" w:rsidRDefault="00BD34ED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1987D1AC" w14:textId="77777777" w:rsidR="00BD34ED" w:rsidRDefault="00BD34ED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37F04" w14:textId="77777777" w:rsidR="00BD34ED" w:rsidRDefault="00BD34ED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C7386" w14:textId="77777777" w:rsidR="00BD34ED" w:rsidRDefault="00BD34ED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8C8EC" w14:textId="77777777" w:rsidR="00BD34ED" w:rsidRDefault="00BD34ED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0FFA5" w14:textId="77777777" w:rsidR="00BD34ED" w:rsidRDefault="00BD34ED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C24CC" w14:textId="77777777" w:rsidR="00BD34ED" w:rsidRDefault="00BD34ED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2E9C875E" w14:textId="77777777" w:rsidR="00BD34ED" w:rsidRDefault="00BD34ED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1F225" w14:textId="77777777" w:rsidR="00BD34ED" w:rsidRDefault="00BD34ED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35CD7" w14:textId="77777777" w:rsidR="00BD34ED" w:rsidRDefault="00BD34ED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3AAE8CB9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6D29D" w14:textId="77777777" w:rsidR="00BD34ED" w:rsidRDefault="00BD34ED" w:rsidP="00C14228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ABCB6" w14:textId="77777777" w:rsidR="00BD34ED" w:rsidRDefault="00BD34ED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64658" w14:textId="77777777" w:rsidR="00BD34ED" w:rsidRDefault="00BD34ED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56898" w14:textId="77777777" w:rsidR="00BD34ED" w:rsidRDefault="00BD34ED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0D1A8C21" w14:textId="77777777" w:rsidR="00BD34ED" w:rsidRDefault="00BD34ED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E7999" w14:textId="77777777" w:rsidR="00BD34ED" w:rsidRDefault="00BD34ED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BB17B" w14:textId="77777777" w:rsidR="00BD34ED" w:rsidRDefault="00BD34ED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49FCB" w14:textId="77777777" w:rsidR="00BD34ED" w:rsidRDefault="00BD34ED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527+400</w:t>
            </w:r>
          </w:p>
          <w:p w14:paraId="2292D5A3" w14:textId="77777777" w:rsidR="00BD34ED" w:rsidRDefault="00BD34ED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A8C1A" w14:textId="77777777" w:rsidR="00BD34ED" w:rsidRDefault="00BD34ED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DC2FE" w14:textId="77777777" w:rsidR="00BD34ED" w:rsidRDefault="00BD34ED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21A444CB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97830" w14:textId="77777777" w:rsidR="00BD34ED" w:rsidRDefault="00BD34ED" w:rsidP="00C14228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4A14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B0FF6" w14:textId="77777777" w:rsidR="00BD34ED" w:rsidRPr="00032DF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FFF9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7A2C6E8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875B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4E8334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3660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D3E4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C1F89" w14:textId="77777777" w:rsidR="00BD34ED" w:rsidRPr="00032DF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2A581" w14:textId="77777777" w:rsidR="00BD34ED" w:rsidRPr="00F716C0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7F6C445D" w14:textId="77777777" w:rsidTr="00816AE9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FEE32" w14:textId="77777777" w:rsidR="00BD34ED" w:rsidRDefault="00BD34ED" w:rsidP="00C14228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1D4D2" w14:textId="77777777" w:rsidR="00BD34ED" w:rsidRDefault="00BD34ED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059E6245" w14:textId="77777777" w:rsidR="00BD34ED" w:rsidRDefault="00BD34ED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CACB6" w14:textId="77777777" w:rsidR="00BD34ED" w:rsidRDefault="00BD34ED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8C12" w14:textId="77777777" w:rsidR="00BD34ED" w:rsidRDefault="00BD34ED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450C7318" w14:textId="77777777" w:rsidR="00BD34ED" w:rsidRDefault="00BD34ED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8306C" w14:textId="77777777" w:rsidR="00BD34ED" w:rsidRDefault="00BD34ED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64467" w14:textId="77777777" w:rsidR="00BD34ED" w:rsidRDefault="00BD34ED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ADA7D" w14:textId="77777777" w:rsidR="00BD34ED" w:rsidRDefault="00BD34ED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05ECDAA9" w14:textId="77777777" w:rsidR="00BD34ED" w:rsidRDefault="00BD34ED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D326D" w14:textId="77777777" w:rsidR="00BD34ED" w:rsidRDefault="00BD34ED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45FCE" w14:textId="77777777" w:rsidR="00BD34ED" w:rsidRDefault="00BD34ED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0F96D1E9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79E84" w14:textId="77777777" w:rsidR="00BD34ED" w:rsidRDefault="00BD34ED" w:rsidP="00C14228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91C2D" w14:textId="77777777" w:rsidR="00BD34ED" w:rsidRDefault="00BD34ED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592+450</w:t>
            </w:r>
          </w:p>
          <w:p w14:paraId="2C1AA551" w14:textId="77777777" w:rsidR="00BD34ED" w:rsidRDefault="00BD34ED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4EC65" w14:textId="77777777" w:rsidR="00BD34ED" w:rsidRDefault="00BD34ED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D9B9D" w14:textId="77777777" w:rsidR="00BD34ED" w:rsidRDefault="00BD34ED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Radna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77D00" w14:textId="77777777" w:rsidR="00BD34ED" w:rsidRDefault="00BD34ED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32DDC" w14:textId="77777777" w:rsidR="00BD34ED" w:rsidRDefault="00BD34ED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327FD" w14:textId="77777777" w:rsidR="00BD34ED" w:rsidRDefault="00BD34ED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1F14C" w14:textId="77777777" w:rsidR="00BD34ED" w:rsidRDefault="00BD34ED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2C907" w14:textId="77777777" w:rsidR="00BD34ED" w:rsidRDefault="00BD34ED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Inclusiv peste sch. 16 Cap Y</w:t>
            </w:r>
          </w:p>
        </w:tc>
      </w:tr>
    </w:tbl>
    <w:p w14:paraId="27FF8C3F" w14:textId="77777777" w:rsidR="00BD34ED" w:rsidRDefault="00BD34ED" w:rsidP="00623FF6">
      <w:pPr>
        <w:spacing w:before="40" w:after="40" w:line="192" w:lineRule="auto"/>
        <w:ind w:right="57"/>
        <w:rPr>
          <w:lang w:val="ro-RO"/>
        </w:rPr>
      </w:pPr>
    </w:p>
    <w:p w14:paraId="4590D576" w14:textId="77777777" w:rsidR="00BD34ED" w:rsidRDefault="00BD34ED" w:rsidP="006D4098">
      <w:pPr>
        <w:pStyle w:val="Heading1"/>
        <w:spacing w:line="360" w:lineRule="auto"/>
      </w:pPr>
      <w:r>
        <w:t>LINIA 201</w:t>
      </w:r>
    </w:p>
    <w:p w14:paraId="6059DED7" w14:textId="77777777" w:rsidR="00BD34ED" w:rsidRDefault="00BD34ED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BD34ED" w14:paraId="593250C1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6C92D" w14:textId="77777777" w:rsidR="00BD34ED" w:rsidRDefault="00BD34ED" w:rsidP="00BD34E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0B2D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9C6BC" w14:textId="77777777" w:rsidR="00BD34ED" w:rsidRPr="00C937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9F1F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454582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6148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540E426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42164E9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6CD1191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D8B30" w14:textId="77777777" w:rsidR="00BD34ED" w:rsidRPr="00C937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16A8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FCE4D" w14:textId="77777777" w:rsidR="00BD34ED" w:rsidRPr="00C937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A282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CD1A206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0E2FD" w14:textId="77777777" w:rsidR="00BD34ED" w:rsidRDefault="00BD34ED" w:rsidP="00BD34E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0ECD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9A66D" w14:textId="77777777" w:rsidR="00BD34ED" w:rsidRPr="00C937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28CA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C3A891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AB19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B6CC7F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F8F0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F63B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0A78A" w14:textId="77777777" w:rsidR="00BD34ED" w:rsidRPr="00C937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826F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EC60D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4B38D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BD34ED" w14:paraId="2BF37923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17FF3" w14:textId="77777777" w:rsidR="00BD34ED" w:rsidRDefault="00BD34ED" w:rsidP="00BD34E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6307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39D9" w14:textId="77777777" w:rsidR="00BD34ED" w:rsidRPr="00C937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B2A9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60E179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B8D7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15EDC0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B010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3749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D634E" w14:textId="77777777" w:rsidR="00BD34ED" w:rsidRPr="00C937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790F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5A91F1B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367B0443" w14:textId="77777777" w:rsidR="00BD34ED" w:rsidRPr="003012FC" w:rsidRDefault="00BD34ED">
      <w:pPr>
        <w:spacing w:before="40" w:after="40" w:line="192" w:lineRule="auto"/>
        <w:ind w:right="57"/>
      </w:pPr>
    </w:p>
    <w:p w14:paraId="19F9F589" w14:textId="77777777" w:rsidR="00BD34ED" w:rsidRDefault="00BD34ED" w:rsidP="002A4CB1">
      <w:pPr>
        <w:pStyle w:val="Heading1"/>
        <w:spacing w:line="360" w:lineRule="auto"/>
      </w:pPr>
      <w:r>
        <w:lastRenderedPageBreak/>
        <w:t>LINIA 203</w:t>
      </w:r>
    </w:p>
    <w:p w14:paraId="254D44DD" w14:textId="77777777" w:rsidR="00BD34ED" w:rsidRDefault="00BD34ED" w:rsidP="003B1D42">
      <w:pPr>
        <w:pStyle w:val="Heading1"/>
        <w:spacing w:line="360" w:lineRule="auto"/>
        <w:rPr>
          <w:b w:val="0"/>
          <w:bCs w:val="0"/>
          <w:sz w:val="8"/>
        </w:rPr>
      </w:pPr>
      <w:r>
        <w:t>PIATRA OLT - PODU OLT - SIBIU - COPŞA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69"/>
        <w:gridCol w:w="744"/>
        <w:gridCol w:w="2176"/>
        <w:gridCol w:w="968"/>
        <w:gridCol w:w="744"/>
        <w:gridCol w:w="869"/>
        <w:gridCol w:w="744"/>
        <w:gridCol w:w="2461"/>
      </w:tblGrid>
      <w:tr w:rsidR="00BD34ED" w:rsidRPr="007126D7" w14:paraId="7FDE333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79FB0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5EEC3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5A825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0969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15DD0DB9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42BE7" w14:textId="77777777" w:rsidR="00BD34ED" w:rsidRDefault="00BD34ED" w:rsidP="003C4DF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26, 32, </w:t>
            </w:r>
          </w:p>
          <w:p w14:paraId="09F51184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 și 42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DAB34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DB0D9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64F31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90D3F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afectarea liniilor 4 - 11.</w:t>
            </w:r>
          </w:p>
        </w:tc>
      </w:tr>
      <w:tr w:rsidR="00BD34ED" w:rsidRPr="007126D7" w14:paraId="5393DE8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03654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0EA8A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2888D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D499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623CDA7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8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581C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toata</w:t>
            </w:r>
          </w:p>
          <w:p w14:paraId="299FE5B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C691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82F09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12F09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619A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BD34ED" w:rsidRPr="007126D7" w14:paraId="453E4918" w14:textId="77777777">
        <w:trPr>
          <w:cantSplit/>
          <w:trHeight w:val="6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CFBB1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0B1E8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214+880</w:t>
            </w:r>
          </w:p>
          <w:p w14:paraId="4B15EDD1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214+930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15148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7EF48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Piatra Olt -</w:t>
            </w:r>
          </w:p>
          <w:p w14:paraId="22935282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Arceşti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1054C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4D8D6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F6FFB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7D76E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0A2D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F8463D4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4F6A5AA" w14:textId="77777777" w:rsidR="00BD34ED" w:rsidRPr="00744E1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20242696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6EB80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52F72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220+445</w:t>
            </w:r>
          </w:p>
          <w:p w14:paraId="51F9E6C1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6643F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0BD3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0E3802C2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E9828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FFB8B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1C223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18CDC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5AD1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85E04AC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9E638F7" w14:textId="77777777" w:rsidR="00BD34ED" w:rsidRPr="00744E1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4BF5255F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90D94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AAC5F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221+075</w:t>
            </w:r>
          </w:p>
          <w:p w14:paraId="2C73AEE6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98717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07FE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3F86C4C3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74781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EF176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20E49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AFF3C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E45D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D190C0F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4F090EF" w14:textId="77777777" w:rsidR="00BD34ED" w:rsidRPr="008F5A6B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8F5A6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306A026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793CB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D83E6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228+720</w:t>
            </w:r>
          </w:p>
          <w:p w14:paraId="0E19EE64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B3205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AAC6D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Strejeşti -</w:t>
            </w:r>
          </w:p>
          <w:p w14:paraId="2955BDCC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Drăgăşani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EF9AC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D2F06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1D677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D728A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FF3C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C87AC06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BDF4BC1" w14:textId="77777777" w:rsidR="00BD34ED" w:rsidRPr="00744E1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5B8E5201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B1AB5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C842B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241+940</w:t>
            </w:r>
          </w:p>
          <w:p w14:paraId="31174D8C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6CB4C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221D7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25C8F8EB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2119C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A5707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97AB8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589C8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3AC8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A7F7077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60A7DF2" w14:textId="77777777" w:rsidR="00BD34ED" w:rsidRPr="00744E1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00A305D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CC6D4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4A461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243+000</w:t>
            </w:r>
          </w:p>
          <w:p w14:paraId="047316B3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A9570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3BD4F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31024E73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867F2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88468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C6D48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96BC1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783B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283AFBC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0F98D01" w14:textId="77777777" w:rsidR="00BD34ED" w:rsidRPr="00744E1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4F7A9070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3DA38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5A27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249+040</w:t>
            </w:r>
          </w:p>
          <w:p w14:paraId="60CA5BC6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F9CA3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8EDA9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6CE23B11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F0BD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05C59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3AC6F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AD998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A69B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7B5A475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E7311B0" w14:textId="77777777" w:rsidR="00BD34ED" w:rsidRPr="00744E1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01EA2D1D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3EA23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A0533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249+500</w:t>
            </w:r>
          </w:p>
          <w:p w14:paraId="25E6501E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C5988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36695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75235A76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25647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4D3E9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25D9F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E7DA5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6F77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A403F83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DD14FAC" w14:textId="77777777" w:rsidR="00BD34ED" w:rsidRPr="00744E1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1C76D83D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16AC9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A4BCE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251+060</w:t>
            </w:r>
          </w:p>
          <w:p w14:paraId="703B03D0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251+110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E24A5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09EF0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5CFE4496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A21CF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CA95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B7B70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B5234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D588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DAAF3E2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25B1D11" w14:textId="77777777" w:rsidR="00BD34ED" w:rsidRPr="00744E1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11816E3D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26571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A6C4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251+200</w:t>
            </w:r>
          </w:p>
          <w:p w14:paraId="14E7C90A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84CCB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6B827" w14:textId="77777777" w:rsidR="00BD34ED" w:rsidRPr="007126D7" w:rsidRDefault="00BD34ED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4A1370AE" w14:textId="77777777" w:rsidR="00BD34ED" w:rsidRPr="007126D7" w:rsidRDefault="00BD34ED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6AC1C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59366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4991C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26D9D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3DA7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BD34ED" w:rsidRPr="007126D7" w14:paraId="30B6494E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ECD91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0EF06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251+665</w:t>
            </w:r>
          </w:p>
          <w:p w14:paraId="006E6744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251+715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C4404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A1CA8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1E3A17C9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F4570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7997E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8309E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DFFEF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021D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B3EB015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EF60F50" w14:textId="77777777" w:rsidR="00BD34ED" w:rsidRPr="00744E1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56DB3D9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6F59F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9CF1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267+020</w:t>
            </w:r>
          </w:p>
          <w:p w14:paraId="567BA37D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BDA56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3EC9B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2A08EE92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51F0C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4D831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6988F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767BD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38392" w14:textId="77777777" w:rsidR="00BD34ED" w:rsidRPr="00F13EC0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F13EC0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D34ED" w:rsidRPr="007126D7" w14:paraId="750C01CC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5F975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FDB2A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267+020</w:t>
            </w:r>
          </w:p>
          <w:p w14:paraId="6B17B60B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FB165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52AA8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64B26D5C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A45DA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69776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D467C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DADD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A25A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192670F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8886EB6" w14:textId="77777777" w:rsidR="00BD34ED" w:rsidRPr="00744E1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211EDA68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DEC76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566B9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268+225</w:t>
            </w:r>
          </w:p>
          <w:p w14:paraId="2E52AAB7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268+275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BEA59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A3731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41F42AFE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22418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F940B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F5658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03A9E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5B8A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AE8F4CC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603F6C6" w14:textId="77777777" w:rsidR="00BD34ED" w:rsidRPr="00744E1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19EC5B70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D7E68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71F38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269+145</w:t>
            </w:r>
          </w:p>
          <w:p w14:paraId="78D56D19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75C68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0D33B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392442EB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80BF6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FA6FE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65B2E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4C5C2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3795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4A304F3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D01D245" w14:textId="77777777" w:rsidR="00BD34ED" w:rsidRPr="00744E1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7DC4219A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C9E46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09AF4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270+560</w:t>
            </w:r>
          </w:p>
          <w:p w14:paraId="5BD54CF8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270+610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6A721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65915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24444808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C26BB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6CD3F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CA04A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DE569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6E5A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E042E52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1720204" w14:textId="77777777" w:rsidR="00BD34ED" w:rsidRPr="00744E1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10BD9B3F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9FC17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8F4F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271+775</w:t>
            </w:r>
          </w:p>
          <w:p w14:paraId="64BA962C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271+825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00C4B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4922F" w14:textId="77777777" w:rsidR="00BD34ED" w:rsidRPr="007126D7" w:rsidRDefault="00BD34ED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0DE8CEFF" w14:textId="77777777" w:rsidR="00BD34ED" w:rsidRPr="007126D7" w:rsidRDefault="00BD34ED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9CFC6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4AF2E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13FCA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91E8B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5A59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BD34ED" w:rsidRPr="007126D7" w14:paraId="1A8ADCB8" w14:textId="77777777">
        <w:trPr>
          <w:cantSplit/>
          <w:trHeight w:val="146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9851F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4C9D0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ED1FB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A6478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526D4B13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X, liniile 4, 5 şi 6</w:t>
            </w:r>
          </w:p>
          <w:p w14:paraId="45E5FEEE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1C0F0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de la </w:t>
            </w:r>
          </w:p>
          <w:p w14:paraId="5E036DCF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axa staţiei </w:t>
            </w:r>
          </w:p>
          <w:p w14:paraId="449887FF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la </w:t>
            </w:r>
          </w:p>
          <w:p w14:paraId="2AA62DC3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marca </w:t>
            </w:r>
          </w:p>
          <w:p w14:paraId="44364970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de siguranţă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C1EFB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D8675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C1956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4C231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BD34ED" w:rsidRPr="007126D7" w14:paraId="4F13CCD3" w14:textId="77777777">
        <w:trPr>
          <w:cantSplit/>
          <w:trHeight w:val="62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24FB1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812C3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4BE66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916C3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5E2B0A29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1A023" w14:textId="77777777" w:rsidR="00BD34ED" w:rsidRPr="007126D7" w:rsidRDefault="00BD34ED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peste </w:t>
            </w:r>
          </w:p>
          <w:p w14:paraId="6ED91F00" w14:textId="77777777" w:rsidR="00BD34ED" w:rsidRPr="007126D7" w:rsidRDefault="00BD34ED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sch.  10, </w:t>
            </w:r>
          </w:p>
          <w:p w14:paraId="1A873D5C" w14:textId="77777777" w:rsidR="00BD34ED" w:rsidRPr="007126D7" w:rsidRDefault="00BD34ED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12, 26 </w:t>
            </w:r>
          </w:p>
          <w:p w14:paraId="5149BDB9" w14:textId="77777777" w:rsidR="00BD34ED" w:rsidRPr="007126D7" w:rsidRDefault="00BD34ED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>şi  36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0511B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425B1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6C993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FD0D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Cu afectarea liniilor CET </w:t>
            </w:r>
          </w:p>
          <w:p w14:paraId="4BBA8F2F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şi de la 4 - 7.</w:t>
            </w:r>
          </w:p>
        </w:tc>
      </w:tr>
      <w:tr w:rsidR="00BD34ED" w:rsidRPr="007126D7" w14:paraId="4C9DDC13" w14:textId="77777777">
        <w:trPr>
          <w:cantSplit/>
          <w:trHeight w:val="549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590D2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19DC7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EE529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A3820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7538027B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4273E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0022211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385B046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5, 7, </w:t>
            </w:r>
          </w:p>
          <w:p w14:paraId="16C3F0F7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și 21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FFB22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24B86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83D68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87DA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48890BFE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6, Cap X.</w:t>
            </w:r>
          </w:p>
        </w:tc>
      </w:tr>
      <w:tr w:rsidR="00BD34ED" w:rsidRPr="007126D7" w14:paraId="7E2993AD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0A5B5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204AC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9EDE2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7E82C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5BF29735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FA11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7AF3210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5C47F70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2, 6, </w:t>
            </w:r>
          </w:p>
          <w:p w14:paraId="4FDD3CA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12, 14, 18, 20, 22, 24, 28, </w:t>
            </w:r>
          </w:p>
          <w:p w14:paraId="756BF24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493BAA4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/ 34,</w:t>
            </w:r>
          </w:p>
          <w:p w14:paraId="110016B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4B748223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 și 38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144C4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7FB0D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7187B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3231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2D750ABC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linile 5 - 20. </w:t>
            </w:r>
          </w:p>
        </w:tc>
      </w:tr>
      <w:tr w:rsidR="00BD34ED" w:rsidRPr="007126D7" w14:paraId="184C1C53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35BB2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17B48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334CD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D666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Bujoreni</w:t>
            </w:r>
          </w:p>
          <w:p w14:paraId="3A6F482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X, linia 4 </w:t>
            </w:r>
          </w:p>
          <w:p w14:paraId="5A2FD0D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CA02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1D49BBC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/ 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5D4F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8552F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8C82A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3AFC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BD34ED" w:rsidRPr="007126D7" w14:paraId="149BC073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74F41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845CE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ADDD5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D00BB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Bujoreni -</w:t>
            </w:r>
          </w:p>
          <w:p w14:paraId="03B1E34C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99A86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9DE33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E04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300+654</w:t>
            </w:r>
          </w:p>
          <w:p w14:paraId="58DC33B0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7CFEA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009D8" w14:textId="77777777" w:rsidR="00BD34ED" w:rsidRDefault="00BD34ED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locomotive cuplate.</w:t>
            </w:r>
          </w:p>
          <w:p w14:paraId="6C766208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2977A505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2B2DA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41C14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5FEAA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7799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  <w:p w14:paraId="2300EB7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755692B1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6754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4B0F057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15,</w:t>
            </w:r>
          </w:p>
          <w:p w14:paraId="1A5218D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</w:t>
            </w:r>
          </w:p>
          <w:p w14:paraId="5A901C84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/ 18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2CC11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B996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87CC6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7A3E6" w14:textId="77777777" w:rsidR="00BD34ED" w:rsidRDefault="00BD34ED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BD34ED" w:rsidRPr="007126D7" w14:paraId="10666AB4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26AF5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E3768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835</w:t>
            </w:r>
          </w:p>
          <w:p w14:paraId="1B307B1B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F8B0F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68687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Cozia -</w:t>
            </w:r>
          </w:p>
          <w:p w14:paraId="4A53DF34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Lotru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6B8E4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FC4FE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506A9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D58B0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022DD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D34ED" w:rsidRPr="007126D7" w14:paraId="761E5DD6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83CF4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7340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351+550</w:t>
            </w:r>
          </w:p>
          <w:p w14:paraId="70C3029F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87C2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EED4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7C70CCB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ărului – </w:t>
            </w:r>
          </w:p>
          <w:p w14:paraId="0E69D30F" w14:textId="77777777" w:rsidR="00BD34ED" w:rsidRPr="00F87E98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Podu Olt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2ACCF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C4A2F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69D67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5853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6552C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BD34ED" w:rsidRPr="007126D7" w14:paraId="7DB91540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2C751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5298C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79F66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AE719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Câineni</w:t>
            </w:r>
          </w:p>
          <w:p w14:paraId="70B051CB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373EBCED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2A463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</w:t>
            </w:r>
          </w:p>
          <w:p w14:paraId="1DC9776F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78E67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EDE49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25A55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0311D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BD34ED" w:rsidRPr="007126D7" w14:paraId="22426A21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131DC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2974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360+150</w:t>
            </w:r>
          </w:p>
          <w:p w14:paraId="7FC1FD71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4CDEA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C593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21F71FDF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>ărului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E6AC8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33A0C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6AB77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CA430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38281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D34ED" w:rsidRPr="007126D7" w14:paraId="27342A99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E309A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B8221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BDAF8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C31AA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Valea Mărului</w:t>
            </w:r>
          </w:p>
          <w:p w14:paraId="17AA0ADF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FC4C1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C25B5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F8BDD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56179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91DAD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BD34ED" w:rsidRPr="007126D7" w14:paraId="4C2F1A7A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304A1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4E2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  <w:p w14:paraId="05F535AC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367+577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8BDBC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39C40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126D7">
              <w:rPr>
                <w:b/>
                <w:bCs/>
                <w:color w:val="000000"/>
                <w:sz w:val="20"/>
              </w:rPr>
              <w:t>Valea Mărului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  <w:r>
              <w:rPr>
                <w:b/>
                <w:bCs/>
                <w:color w:val="000000"/>
                <w:sz w:val="20"/>
              </w:rPr>
              <w:br/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E43FA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2AA0F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2CBEE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63211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B9063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D34ED" w:rsidRPr="007126D7" w14:paraId="044E52FF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7A58B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69C91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11CB4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6D772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 </w:t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3F0C7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Călcâi sch. 13 – opritor Km 369+998 – 370+250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8DD41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CF415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CB1EF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2CB4E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3AB7FD5B" w14:textId="77777777">
        <w:trPr>
          <w:cantSplit/>
          <w:trHeight w:val="14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2A43A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3299F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0AFD4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5FD42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Podu Olt -</w:t>
            </w:r>
          </w:p>
          <w:p w14:paraId="1AC18B05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F0195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C758B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602C1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</w:t>
            </w:r>
            <w:r w:rsidRPr="007126D7">
              <w:rPr>
                <w:b/>
                <w:bCs/>
                <w:color w:val="000000"/>
                <w:sz w:val="20"/>
              </w:rPr>
              <w:t>0</w:t>
            </w:r>
          </w:p>
          <w:p w14:paraId="608474DC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4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41874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AEFA2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D34ED" w:rsidRPr="007126D7" w14:paraId="67AD75FA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F6E4A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6EBBF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EB038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AFFCD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 -</w:t>
            </w:r>
          </w:p>
          <w:p w14:paraId="5F7442C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Sibiu</w:t>
            </w:r>
            <w:r w:rsidRPr="007126D7"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</w:rPr>
              <w:t>Triaj</w:t>
            </w:r>
          </w:p>
          <w:p w14:paraId="0A338F76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Grupa Şelimbăr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3654D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22718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2A1C1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550</w:t>
            </w:r>
          </w:p>
          <w:p w14:paraId="7A444160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382+</w:t>
            </w:r>
            <w:r>
              <w:rPr>
                <w:b/>
                <w:bCs/>
                <w:color w:val="000000"/>
                <w:sz w:val="20"/>
              </w:rPr>
              <w:t>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CFF08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092D2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D34ED" w:rsidRPr="007126D7" w14:paraId="40CE9CAE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3E30C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9F41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E63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00AF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Tălmaciu - </w:t>
            </w:r>
          </w:p>
          <w:p w14:paraId="39C0A64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Sibiu Triaj </w:t>
            </w:r>
          </w:p>
          <w:p w14:paraId="2EB7CCC2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6F595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83D6E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978C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386+000</w:t>
            </w:r>
          </w:p>
          <w:p w14:paraId="0FFC5A7E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85DBA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08D2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Cu inductori de 1000 Hz </w:t>
            </w:r>
          </w:p>
          <w:p w14:paraId="6C52D55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în Cap X.</w:t>
            </w:r>
          </w:p>
        </w:tc>
      </w:tr>
      <w:tr w:rsidR="00BD34ED" w:rsidRPr="007126D7" w14:paraId="5A415F1D" w14:textId="77777777">
        <w:trPr>
          <w:cantSplit/>
          <w:trHeight w:val="5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D9CA5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F5331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72BD4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96A9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1 directă </w:t>
            </w:r>
          </w:p>
          <w:p w14:paraId="549ADF0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Sibiu Triaj</w:t>
            </w:r>
          </w:p>
          <w:p w14:paraId="546ABD9F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971CD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F94AD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7641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  <w:p w14:paraId="7DD7F635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388+437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5B71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9F88F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D34ED" w:rsidRPr="007126D7" w14:paraId="02344315" w14:textId="77777777">
        <w:trPr>
          <w:cantSplit/>
          <w:trHeight w:val="125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ABB39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D2B77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918B8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6364B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St. Sibiu </w:t>
            </w:r>
          </w:p>
          <w:p w14:paraId="47EDAF3E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8A8C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toate apara-tele </w:t>
            </w:r>
          </w:p>
          <w:p w14:paraId="3E1EB5AD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 cale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C8537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F60E1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45FAC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70B58" w14:textId="77777777" w:rsidR="00BD34ED" w:rsidRPr="007126D7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4D8B223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DAC332D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de la liniile 1 - 10 Sibiu.</w:t>
            </w:r>
          </w:p>
        </w:tc>
      </w:tr>
      <w:tr w:rsidR="00BD34ED" w:rsidRPr="007126D7" w14:paraId="6D3A3B59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E2850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D5AEF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65373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C2756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Sibiu</w:t>
            </w:r>
          </w:p>
          <w:p w14:paraId="542DEFCC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liniile 9 şi 10 abătute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551FC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6E11A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670E5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5ED51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DF419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D34ED" w:rsidRPr="007126D7" w14:paraId="5BEA94C7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3B51F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866C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404+100</w:t>
            </w:r>
          </w:p>
          <w:p w14:paraId="379B3476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406+950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862BD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0DEA1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98488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E182C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1FD64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2C205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9F861" w14:textId="77777777" w:rsidR="00BD34ED" w:rsidRPr="007126D7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</w:t>
            </w:r>
          </w:p>
        </w:tc>
      </w:tr>
      <w:tr w:rsidR="00BD34ED" w:rsidRPr="007126D7" w14:paraId="677F3628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A7394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0D41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410+600</w:t>
            </w:r>
          </w:p>
          <w:p w14:paraId="1EA4B88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8659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E3B6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AC22D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822AD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6F0BB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E2460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66D2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  <w:p w14:paraId="03E79D0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D34ED" w:rsidRPr="007126D7" w14:paraId="1935FB63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D93F8" w14:textId="77777777" w:rsidR="00BD34ED" w:rsidRPr="007126D7" w:rsidRDefault="00BD34ED" w:rsidP="00BD34ED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2591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435+375</w:t>
            </w:r>
          </w:p>
          <w:p w14:paraId="5B91034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435+425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7838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20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E7A0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Șeica Mare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</w:p>
          <w:p w14:paraId="2F5B8B00" w14:textId="77777777" w:rsidR="00BD34ED" w:rsidRPr="00037854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Copșa Mică</w:t>
            </w:r>
          </w:p>
          <w:p w14:paraId="65F0448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204D3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FF051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308D9" w14:textId="77777777" w:rsidR="00BD34ED" w:rsidRPr="007126D7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75A3A" w14:textId="77777777" w:rsidR="00BD34ED" w:rsidRPr="007126D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D446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 Valabil doar pentru trenurile tip automotor</w:t>
            </w:r>
          </w:p>
        </w:tc>
      </w:tr>
    </w:tbl>
    <w:p w14:paraId="46F9C1E2" w14:textId="77777777" w:rsidR="00BD34ED" w:rsidRDefault="00BD34ED" w:rsidP="000039F1">
      <w:pPr>
        <w:spacing w:before="40" w:after="40" w:line="192" w:lineRule="auto"/>
        <w:ind w:right="57"/>
        <w:rPr>
          <w:sz w:val="20"/>
          <w:lang w:val="ro-RO"/>
        </w:rPr>
      </w:pPr>
    </w:p>
    <w:p w14:paraId="0181E8AF" w14:textId="77777777" w:rsidR="00BD34ED" w:rsidRDefault="00BD34ED" w:rsidP="00CC0982">
      <w:pPr>
        <w:pStyle w:val="Heading1"/>
        <w:spacing w:line="360" w:lineRule="auto"/>
      </w:pPr>
      <w:r>
        <w:lastRenderedPageBreak/>
        <w:t>LINIA 205</w:t>
      </w:r>
    </w:p>
    <w:p w14:paraId="6FC83951" w14:textId="77777777" w:rsidR="00BD34ED" w:rsidRDefault="00BD34ED" w:rsidP="000F0227">
      <w:pPr>
        <w:pStyle w:val="Heading1"/>
        <w:spacing w:line="360" w:lineRule="auto"/>
        <w:rPr>
          <w:b w:val="0"/>
          <w:bCs w:val="0"/>
          <w:sz w:val="8"/>
        </w:rPr>
      </w:pPr>
      <w:r>
        <w:t>BRAŞOV - PODU OLT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BD34ED" w14:paraId="51090C62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BDE06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16C7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AD47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4CA4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C</w:t>
            </w:r>
            <w:r>
              <w:rPr>
                <w:b/>
                <w:bCs/>
                <w:sz w:val="20"/>
                <w:lang w:val="ro-RO"/>
              </w:rPr>
              <w:t xml:space="preserve">ălători </w:t>
            </w:r>
          </w:p>
          <w:p w14:paraId="48C07D07" w14:textId="77777777" w:rsidR="00BD34ED" w:rsidRPr="00985789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95CB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7FB6DD4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50, 52,</w:t>
            </w:r>
          </w:p>
          <w:p w14:paraId="2552DB5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56, 58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61CA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72B4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35A1E" w14:textId="77777777" w:rsidR="00BD34ED" w:rsidRPr="0073437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5144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2C6D5E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12 - 15.</w:t>
            </w:r>
          </w:p>
        </w:tc>
      </w:tr>
      <w:tr w:rsidR="00BD34ED" w14:paraId="5814A128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CE30B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EF5D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1+190</w:t>
            </w:r>
          </w:p>
          <w:p w14:paraId="74FAE31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6F85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12B2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0FD9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E3B5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7412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AAEF7" w14:textId="77777777" w:rsidR="00BD34ED" w:rsidRPr="0073437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6E5A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semnal X 3 și vârf sch.4</w:t>
            </w:r>
          </w:p>
          <w:p w14:paraId="438488F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E88258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785F7688" w14:textId="77777777">
        <w:trPr>
          <w:cantSplit/>
          <w:trHeight w:val="5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751B3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6158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  <w:p w14:paraId="38F472D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5C48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1012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Braş</w:t>
            </w:r>
            <w:r>
              <w:rPr>
                <w:b/>
                <w:bCs/>
                <w:sz w:val="20"/>
                <w:lang w:val="en-US"/>
              </w:rPr>
              <w:t>ov -</w:t>
            </w:r>
          </w:p>
          <w:p w14:paraId="1A86F38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9C6F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265F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EA11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648C5" w14:textId="77777777" w:rsidR="00BD34ED" w:rsidRPr="0073437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2728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BD34ED" w14:paraId="306FA24F" w14:textId="77777777">
        <w:trPr>
          <w:cantSplit/>
          <w:trHeight w:val="6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33E0A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FB83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  <w:p w14:paraId="4BCABA6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DA4B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4A2C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05664D4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directă, 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0004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768F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2253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AA13F" w14:textId="77777777" w:rsidR="00BD34ED" w:rsidRPr="0073437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8C7C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4D5DC1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B6A19E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5, 11 și 17.</w:t>
            </w:r>
          </w:p>
        </w:tc>
      </w:tr>
      <w:tr w:rsidR="00BD34ED" w14:paraId="47CCA868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274F5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DC70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A14B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985E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2A51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449B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C836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9569E" w14:textId="77777777" w:rsidR="00BD34ED" w:rsidRPr="0073437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CA33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D4E818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3.</w:t>
            </w:r>
          </w:p>
        </w:tc>
      </w:tr>
      <w:tr w:rsidR="00BD34ED" w14:paraId="3DEC65E8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581D0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1CED7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3+850</w:t>
            </w:r>
          </w:p>
          <w:p w14:paraId="57D91CD8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4655B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13A8F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06C60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A4BFC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1C35C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07ED6" w14:textId="77777777" w:rsidR="00BD34ED" w:rsidRPr="0073437A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E8620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D8C3DD0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în capătul dinspre Ghimbav.</w:t>
            </w:r>
          </w:p>
          <w:p w14:paraId="282C1347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8 și 12 Cap Y.</w:t>
            </w:r>
          </w:p>
        </w:tc>
      </w:tr>
      <w:tr w:rsidR="00BD34ED" w14:paraId="3FBA6E0D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E4A53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63237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  <w:p w14:paraId="7C011635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DF23A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28865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</w:t>
            </w:r>
          </w:p>
          <w:p w14:paraId="56373EB1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CE864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C00E0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A3BDD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74063" w14:textId="77777777" w:rsidR="00BD34ED" w:rsidRPr="0073437A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DEB28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7A34B86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E954664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nr. 1, 3, 8 și 16.</w:t>
            </w:r>
          </w:p>
        </w:tc>
      </w:tr>
      <w:tr w:rsidR="00BD34ED" w14:paraId="160B82A9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CCF26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3CA41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31DB7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7EA38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Ghimbav,</w:t>
            </w:r>
          </w:p>
          <w:p w14:paraId="68314008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25D01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365EC3">
              <w:rPr>
                <w:b/>
                <w:bCs/>
                <w:sz w:val="20"/>
                <w:lang w:val="ro-RO"/>
              </w:rPr>
              <w:t>vărf sch. 10 - semnal ieșire cap X (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365EC3">
              <w:rPr>
                <w:b/>
                <w:bCs/>
                <w:sz w:val="20"/>
                <w:lang w:val="ro-RO"/>
              </w:rPr>
              <w:t>+240 - 10+000)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6D0FE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C941C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AEF7A" w14:textId="77777777" w:rsidR="00BD34ED" w:rsidRPr="0073437A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21E84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F99B042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BD34ED" w14:paraId="624AEDEA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04717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411F3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28+500</w:t>
            </w:r>
          </w:p>
          <w:p w14:paraId="07C173E4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7B8CA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8D163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Vlădeni Ardeal -</w:t>
            </w:r>
          </w:p>
          <w:p w14:paraId="3B1578B0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Brădeț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3DAD8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F6152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539E5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B505" w14:textId="77777777" w:rsidR="00BD34ED" w:rsidRPr="0073437A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F6ED1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402E3176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6075E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592E3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1047B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59962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Şercaia</w:t>
            </w:r>
          </w:p>
          <w:p w14:paraId="61AA0F01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E815D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5AB1F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29209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951F1" w14:textId="77777777" w:rsidR="00BD34ED" w:rsidRPr="0073437A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948E4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E5D1B75" w14:textId="77777777">
        <w:trPr>
          <w:cantSplit/>
          <w:trHeight w:val="5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C6584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F5724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EBFEB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56AEC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Făgăraş</w:t>
            </w:r>
          </w:p>
          <w:p w14:paraId="11B39D54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4, 6 şi 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75ED5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9EDD783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19708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BCA99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82E5F" w14:textId="77777777" w:rsidR="00BD34ED" w:rsidRPr="0073437A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79D5F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977F4B1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1818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01A3A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ADDD0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C5DFE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Voila</w:t>
            </w:r>
          </w:p>
          <w:p w14:paraId="00FE7C32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F3001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C11714A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3E3B8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400C2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DD011" w14:textId="77777777" w:rsidR="00BD34ED" w:rsidRPr="0073437A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401DB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C3557E0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304BE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9A9B8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0B043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6F1EC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Ucea</w:t>
            </w:r>
          </w:p>
          <w:p w14:paraId="41EBE70A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B5196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745B0FF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407BF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9ED72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71E0F" w14:textId="77777777" w:rsidR="00BD34ED" w:rsidRPr="0073437A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8F1A7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389B6318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2 abătute.</w:t>
            </w:r>
          </w:p>
        </w:tc>
      </w:tr>
      <w:tr w:rsidR="00BD34ED" w14:paraId="16A18AE3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90324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A62F4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  <w:p w14:paraId="6833138A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95+140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17A5D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00479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Ucea - Arpaș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862C2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18D49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5F711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4474E" w14:textId="77777777" w:rsidR="00BD34ED" w:rsidRPr="0073437A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04631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628C68F4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9EC13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264EC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6B1A3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99661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Arpaș</w:t>
            </w:r>
          </w:p>
          <w:p w14:paraId="510ACABF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0F47A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FC628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1E492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A6838" w14:textId="77777777" w:rsidR="00BD34ED" w:rsidRPr="0073437A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CE225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BC247A0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33301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88973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100+350</w:t>
            </w:r>
          </w:p>
          <w:p w14:paraId="5DEDE3AE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101+000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4816D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5E5B4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Arpaș - </w:t>
            </w:r>
          </w:p>
          <w:p w14:paraId="25E9D939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Porumbacu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F2758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50C75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BD083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B1851" w14:textId="77777777" w:rsidR="00BD34ED" w:rsidRPr="0073437A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0B664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1D1E16F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477722A7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298F9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345C0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7A08E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3E35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Avrig linia 4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A29D5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5B39B29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43202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F66D2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855F0" w14:textId="77777777" w:rsidR="00BD34ED" w:rsidRPr="0073437A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5B540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CFE6650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948AB" w14:textId="77777777" w:rsidR="00BD34ED" w:rsidRDefault="00BD34ED" w:rsidP="00BD34ED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5A676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120+240</w:t>
            </w:r>
          </w:p>
          <w:p w14:paraId="102FA448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120+290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E2677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66192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Avrig  - Podu Olt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9FCAC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F3C22" w14:textId="77777777" w:rsidR="00BD34ED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2C28A" w14:textId="77777777" w:rsidR="00BD34ED" w:rsidRDefault="00BD34ED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DE7F9" w14:textId="77777777" w:rsidR="00BD34ED" w:rsidRPr="0073437A" w:rsidRDefault="00BD34ED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90C01" w14:textId="77777777" w:rsidR="00BD34ED" w:rsidRDefault="00BD34ED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46A81741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4649CB87" w14:textId="77777777" w:rsidR="00BD34ED" w:rsidRDefault="00BD34ED" w:rsidP="005B00A7">
      <w:pPr>
        <w:pStyle w:val="Heading1"/>
        <w:spacing w:line="360" w:lineRule="auto"/>
      </w:pPr>
      <w:r>
        <w:lastRenderedPageBreak/>
        <w:t>LINIA 218</w:t>
      </w:r>
    </w:p>
    <w:p w14:paraId="1811DC20" w14:textId="77777777" w:rsidR="00BD34ED" w:rsidRDefault="00BD34ED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BD34ED" w14:paraId="547E0AFA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6888D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1434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F6551" w14:textId="77777777" w:rsidR="00BD34ED" w:rsidRPr="00CF787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ED12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412BBC1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C5550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30C1C16B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5FA2B" w14:textId="77777777" w:rsidR="00BD34ED" w:rsidRPr="00CF787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B045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314DD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43B2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:rsidRPr="00A8307A" w14:paraId="340FFD27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8016D" w14:textId="77777777" w:rsidR="00BD34ED" w:rsidRPr="00A75A00" w:rsidRDefault="00BD34ED" w:rsidP="00BD34ED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B5597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F5508" w14:textId="77777777" w:rsidR="00BD34ED" w:rsidRPr="00A8307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DCFDA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5BB9DAA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C307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47FC176D" w14:textId="77777777" w:rsidR="00BD34ED" w:rsidRPr="00664FA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B9467" w14:textId="77777777" w:rsidR="00BD34ED" w:rsidRPr="00A8307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90B29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DF245" w14:textId="77777777" w:rsidR="00BD34ED" w:rsidRPr="00A8307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41AC1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13483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7EC6213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11F661BB" w14:textId="77777777" w:rsidR="00BD34ED" w:rsidRPr="00664FA3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BD34ED" w:rsidRPr="00A8307A" w14:paraId="1C7280DE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FA02D" w14:textId="77777777" w:rsidR="00BD34ED" w:rsidRPr="00A75A00" w:rsidRDefault="00BD34ED" w:rsidP="00BD34ED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0C47A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E45E7" w14:textId="77777777" w:rsidR="00BD34ED" w:rsidRPr="00A8307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C70A1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169B5CB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004CA" w14:textId="77777777" w:rsidR="00BD34ED" w:rsidRPr="00664FA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77747D44" w14:textId="77777777" w:rsidR="00BD34ED" w:rsidRPr="00664FA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68945" w14:textId="77777777" w:rsidR="00BD34ED" w:rsidRPr="00A8307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D07BC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EB82C" w14:textId="77777777" w:rsidR="00BD34ED" w:rsidRPr="00A8307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C5A02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65D977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E5482CC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2B2A9A69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BD34ED" w:rsidRPr="00A8307A" w14:paraId="33F48F3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68C81" w14:textId="77777777" w:rsidR="00BD34ED" w:rsidRPr="00A75A00" w:rsidRDefault="00BD34ED" w:rsidP="00BD34ED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121F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9006A" w14:textId="77777777" w:rsidR="00BD34ED" w:rsidRPr="003F40D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18B1F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722E8F9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06196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C9C20" w14:textId="77777777" w:rsidR="00BD34ED" w:rsidRPr="003F40D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E28EE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4F9DF" w14:textId="77777777" w:rsidR="00BD34ED" w:rsidRPr="003F40D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29776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594D3B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BD34ED" w:rsidRPr="00A8307A" w14:paraId="40F02F6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75FCA" w14:textId="77777777" w:rsidR="00BD34ED" w:rsidRPr="00A75A00" w:rsidRDefault="00BD34ED" w:rsidP="00BD34ED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2994F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025C4" w14:textId="77777777" w:rsidR="00BD34ED" w:rsidRPr="003F40D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5C7A4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D48A6BD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1511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9FFB9B0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7DD6" w14:textId="77777777" w:rsidR="00BD34ED" w:rsidRPr="003F40D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F5FF8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19624" w14:textId="77777777" w:rsidR="00BD34ED" w:rsidRPr="003F40D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9D63F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DCE956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BD34ED" w:rsidRPr="00A8307A" w14:paraId="2848884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868B9" w14:textId="77777777" w:rsidR="00BD34ED" w:rsidRPr="00A75A00" w:rsidRDefault="00BD34ED" w:rsidP="00BD34ED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67246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AC4F2" w14:textId="77777777" w:rsidR="00BD34ED" w:rsidRPr="007328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21F67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52B81B1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B43E3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8141D" w14:textId="77777777" w:rsidR="00BD34ED" w:rsidRPr="007B4F6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85C4C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9CB0D" w14:textId="77777777" w:rsidR="00BD34ED" w:rsidRPr="007328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FA86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A1C933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2547B0D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58137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2FF01453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BD34ED" w:rsidRPr="00A8307A" w14:paraId="4A60507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A4C7" w14:textId="77777777" w:rsidR="00BD34ED" w:rsidRPr="00A75A00" w:rsidRDefault="00BD34ED" w:rsidP="00BD34ED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B1F9D" w14:textId="77777777" w:rsidR="00BD34ED" w:rsidRPr="00A8307A" w:rsidRDefault="00BD34ED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8A227" w14:textId="77777777" w:rsidR="00BD34ED" w:rsidRPr="00732832" w:rsidRDefault="00BD34ED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18886" w14:textId="77777777" w:rsidR="00BD34ED" w:rsidRPr="00A8307A" w:rsidRDefault="00BD34ED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4CF5072" w14:textId="77777777" w:rsidR="00BD34ED" w:rsidRPr="00A8307A" w:rsidRDefault="00BD34ED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E2877" w14:textId="77777777" w:rsidR="00BD34ED" w:rsidRDefault="00BD34ED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1732B3B" w14:textId="77777777" w:rsidR="00BD34ED" w:rsidRDefault="00BD34ED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1A4E53A6" w14:textId="77777777" w:rsidR="00BD34ED" w:rsidRDefault="00BD34ED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BB948" w14:textId="77777777" w:rsidR="00BD34ED" w:rsidRPr="007B4F6A" w:rsidRDefault="00BD34ED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FDEE9" w14:textId="77777777" w:rsidR="00BD34ED" w:rsidRPr="00A8307A" w:rsidRDefault="00BD34ED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79618" w14:textId="77777777" w:rsidR="00BD34ED" w:rsidRPr="00732832" w:rsidRDefault="00BD34ED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5DD88" w14:textId="77777777" w:rsidR="00BD34ED" w:rsidRDefault="00BD34ED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BD34ED" w:rsidRPr="00A8307A" w14:paraId="03FD7EC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BEFEC" w14:textId="77777777" w:rsidR="00BD34ED" w:rsidRPr="00A75A00" w:rsidRDefault="00BD34ED" w:rsidP="00BD34ED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029E5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40517" w14:textId="77777777" w:rsidR="00BD34ED" w:rsidRPr="00B2699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42776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26AA71E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A0E28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DC982" w14:textId="77777777" w:rsidR="00BD34ED" w:rsidRPr="00B2699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843D0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E61C2" w14:textId="77777777" w:rsidR="00BD34ED" w:rsidRPr="00B2699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933E1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2827D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418E1D0E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D34ED" w:rsidRPr="00A8307A" w14:paraId="04D55DD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53FDB" w14:textId="77777777" w:rsidR="00BD34ED" w:rsidRPr="00A75A00" w:rsidRDefault="00BD34ED" w:rsidP="00BD34ED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F8ACE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CB6EF" w14:textId="77777777" w:rsidR="00BD34ED" w:rsidRPr="00B2699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2CE36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DA9D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77A384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6CD25EC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4C8C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7E989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72C25" w14:textId="77777777" w:rsidR="00BD34ED" w:rsidRPr="00B2699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57F8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2B7B24A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2E3A121B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D34ED" w:rsidRPr="00A8307A" w14:paraId="3724A46D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CE3C3" w14:textId="77777777" w:rsidR="00BD34ED" w:rsidRPr="00A75A00" w:rsidRDefault="00BD34ED" w:rsidP="00BD34ED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A523C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18995" w14:textId="77777777" w:rsidR="00BD34ED" w:rsidRPr="00B2699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80567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405F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B552AB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D53CC53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2681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00F52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8BC3E" w14:textId="77777777" w:rsidR="00BD34ED" w:rsidRPr="00B2699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A6F5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2D7D3345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BD34ED" w:rsidRPr="00A8307A" w14:paraId="68CAE25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4B295" w14:textId="77777777" w:rsidR="00BD34ED" w:rsidRPr="00A75A00" w:rsidRDefault="00BD34ED" w:rsidP="00BD34ED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3AE74" w14:textId="77777777" w:rsidR="00BD34ED" w:rsidRPr="00A8307A" w:rsidRDefault="00BD34ED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89E6A" w14:textId="77777777" w:rsidR="00BD34ED" w:rsidRPr="00B26991" w:rsidRDefault="00BD34ED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20F2A" w14:textId="77777777" w:rsidR="00BD34ED" w:rsidRPr="00A8307A" w:rsidRDefault="00BD34ED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CA31D" w14:textId="77777777" w:rsidR="00BD34ED" w:rsidRDefault="00BD34ED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E4A55BE" w14:textId="77777777" w:rsidR="00BD34ED" w:rsidRDefault="00BD34ED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4C83B6F" w14:textId="77777777" w:rsidR="00BD34ED" w:rsidRDefault="00BD34ED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CC9E5" w14:textId="77777777" w:rsidR="00BD34ED" w:rsidRDefault="00BD34ED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A3559" w14:textId="77777777" w:rsidR="00BD34ED" w:rsidRPr="00A8307A" w:rsidRDefault="00BD34ED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D8B66" w14:textId="77777777" w:rsidR="00BD34ED" w:rsidRPr="00B26991" w:rsidRDefault="00BD34ED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98977" w14:textId="77777777" w:rsidR="00BD34ED" w:rsidRPr="00FD3B28" w:rsidRDefault="00BD34ED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0E5B8A07" w14:textId="77777777" w:rsidR="00BD34ED" w:rsidRDefault="00BD34ED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BD34ED" w:rsidRPr="00A8307A" w14:paraId="179064D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92AF8" w14:textId="77777777" w:rsidR="00BD34ED" w:rsidRPr="00A75A00" w:rsidRDefault="00BD34ED" w:rsidP="00BD34ED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25B5C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CE82" w14:textId="77777777" w:rsidR="00BD34ED" w:rsidRPr="00B2699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A3542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9EB5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60B3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96065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408F7" w14:textId="77777777" w:rsidR="00BD34ED" w:rsidRPr="00B2699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8B26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D34ED" w:rsidRPr="00A8307A" w14:paraId="189731A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89280" w14:textId="77777777" w:rsidR="00BD34ED" w:rsidRPr="00A75A00" w:rsidRDefault="00BD34ED" w:rsidP="00BD34ED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8F38B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3FA6F" w14:textId="77777777" w:rsidR="00BD34ED" w:rsidRPr="000D3BB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B2D1F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AAECBF7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3841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37E6900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F0343" w14:textId="77777777" w:rsidR="00BD34ED" w:rsidRPr="000D3BB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CE826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2C63C" w14:textId="77777777" w:rsidR="00BD34ED" w:rsidRPr="000D3BB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BA9C3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0C7FFF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BD34ED" w:rsidRPr="00A8307A" w14:paraId="45EF58BF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9A418" w14:textId="77777777" w:rsidR="00BD34ED" w:rsidRPr="00A75A00" w:rsidRDefault="00BD34ED" w:rsidP="00BD34ED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91C4A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F0831" w14:textId="77777777" w:rsidR="00BD34ED" w:rsidRPr="009658E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A1A51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6C05916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67BA7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2ADA1" w14:textId="77777777" w:rsidR="00BD34ED" w:rsidRPr="009658E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BCBE9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A7BFE" w14:textId="77777777" w:rsidR="00BD34ED" w:rsidRPr="009658E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38AA6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5AF82B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BD34ED" w:rsidRPr="00A8307A" w14:paraId="071937A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C6A09" w14:textId="77777777" w:rsidR="00BD34ED" w:rsidRPr="00A75A00" w:rsidRDefault="00BD34ED" w:rsidP="00BD34ED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C9C28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F8FE8" w14:textId="77777777" w:rsidR="00BD34ED" w:rsidRPr="00472E1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0AE45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81A51A1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A48AE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32815" w14:textId="77777777" w:rsidR="00BD34ED" w:rsidRPr="00472E1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5849F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D9D2F" w14:textId="77777777" w:rsidR="00BD34ED" w:rsidRPr="00472E1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3CA40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D2B93D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BD34ED" w:rsidRPr="00A8307A" w14:paraId="7E42258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890A7" w14:textId="77777777" w:rsidR="00BD34ED" w:rsidRPr="00A75A00" w:rsidRDefault="00BD34ED" w:rsidP="00BD34ED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23D18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EA73E" w14:textId="77777777" w:rsidR="00BD34ED" w:rsidRPr="00530A8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2FA73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22ECA3F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19CC5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7E8CA" w14:textId="77777777" w:rsidR="00BD34ED" w:rsidRPr="00530A8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A6234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300B" w14:textId="77777777" w:rsidR="00BD34ED" w:rsidRPr="00530A8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DF6F4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E7CA21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BD34ED" w14:paraId="5CD379F3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5DE0B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4228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DDA1B" w14:textId="77777777" w:rsidR="00BD34ED" w:rsidRPr="00CF787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0CB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73555FD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2D4B482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CA450" w14:textId="77777777" w:rsidR="00BD34ED" w:rsidRPr="00447EF5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31D87338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9033C" w14:textId="77777777" w:rsidR="00BD34ED" w:rsidRPr="00CF787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DF11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7909F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3E83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91937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BD34ED" w14:paraId="40B84C19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A35D2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F8B4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E583D" w14:textId="77777777" w:rsidR="00BD34ED" w:rsidRPr="00CF787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C004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5FB2FDF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70C55DE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FF561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5665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3611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F4D4C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5361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BD34ED" w14:paraId="03A2F2BB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C22C9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F72B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03CA2" w14:textId="77777777" w:rsidR="00BD34ED" w:rsidRPr="00CF787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2D33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404DBFF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96E06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E9E1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4B8B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04BAE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4395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37898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BD34ED" w14:paraId="5896C744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6B3BF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A68A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C8B7B" w14:textId="77777777" w:rsidR="00BD34ED" w:rsidRPr="00CF787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FC0D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11565CD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552D2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7062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B58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5CDD1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5C4D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AD192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6CAA33E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BD34ED" w14:paraId="0B96BE4F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75026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A907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3A058DE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0F0B8" w14:textId="77777777" w:rsidR="00BD34ED" w:rsidRPr="00CF787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F7F9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018F696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C5EB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9ECA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83F7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6D985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3ACB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6D2FE11C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828A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FB78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1B11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42F9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0ED2014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7E9B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D108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FF41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40986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E142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16DD2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BD34ED" w14:paraId="164F6B9F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BE03D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661B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0B135" w14:textId="77777777" w:rsidR="00BD34ED" w:rsidRPr="00CF787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B096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1594BBB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31D27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5AB20C53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FBDF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7A98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0C478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DEA3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BE0EE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BD34ED" w14:paraId="68B3BB5F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07E36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6E5F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3AC074F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411D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CD3A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409054C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14F73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1E3F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357D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EB105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9F0B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BD34ED" w14:paraId="29CD4B5B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81C21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BF80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16F7F14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0E40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7A35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274E2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ADD2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27C2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1C858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FD28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BD34ED" w14:paraId="76FC0651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0BDB2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A3520" w14:textId="77777777" w:rsidR="00BD34ED" w:rsidRDefault="00BD34ED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34A4CFD6" w14:textId="77777777" w:rsidR="00BD34ED" w:rsidRDefault="00BD34ED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61BF6" w14:textId="77777777" w:rsidR="00BD34ED" w:rsidRDefault="00BD34ED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B7054" w14:textId="77777777" w:rsidR="00BD34ED" w:rsidRDefault="00BD34ED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116B0" w14:textId="77777777" w:rsidR="00BD34ED" w:rsidRPr="00465A98" w:rsidRDefault="00BD34ED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0456A" w14:textId="77777777" w:rsidR="00BD34ED" w:rsidRDefault="00BD34ED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3C76E" w14:textId="77777777" w:rsidR="00BD34ED" w:rsidRDefault="00BD34ED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68B39" w14:textId="77777777" w:rsidR="00BD34ED" w:rsidRPr="00984D71" w:rsidRDefault="00BD34ED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7CF64" w14:textId="77777777" w:rsidR="00BD34ED" w:rsidRDefault="00BD34ED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538A43E8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B4D35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DC6C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019BD" w14:textId="77777777" w:rsidR="00BD34ED" w:rsidRPr="00CF787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81FC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8175F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5579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D87D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1CB27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74E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10A4A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BD34ED" w14:paraId="5C9695B2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C0AEC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C094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DBBB2" w14:textId="77777777" w:rsidR="00BD34ED" w:rsidRPr="00CF787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664A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1DBFE4A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2FAC2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1E4AD180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3D9F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EAB7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56F17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3A44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A28A0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BD34ED" w14:paraId="5CD343EE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B55E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F999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28A4D3E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33EA1" w14:textId="77777777" w:rsidR="00BD34ED" w:rsidRPr="00CF787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6994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53131D1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1F51106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B0C4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D052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B7A9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BC3E2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68FB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BD34ED" w14:paraId="442C3243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1D801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8705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A622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3E330" w14:textId="77777777" w:rsidR="00BD34ED" w:rsidRDefault="00BD34ED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3B6F4F53" w14:textId="77777777" w:rsidR="00BD34ED" w:rsidRDefault="00BD34ED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30768" w14:textId="77777777" w:rsidR="00BD34ED" w:rsidRDefault="00BD34ED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7E7FFBF7" w14:textId="77777777" w:rsidR="00BD34ED" w:rsidRPr="0017470F" w:rsidRDefault="00BD34ED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2351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C28B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3FC5C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5084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577BEDB1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10855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9967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E6186" w14:textId="77777777" w:rsidR="00BD34ED" w:rsidRPr="00CF787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002A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6933C57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B7AE4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59163EB0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FD92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922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1BC5A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3A3B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9D316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BD34ED" w14:paraId="7AE8F1BB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A7F04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7A3A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D35E6" w14:textId="77777777" w:rsidR="00BD34ED" w:rsidRPr="00CF787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98D4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105E872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3EEC3" w14:textId="77777777" w:rsidR="00BD34ED" w:rsidRPr="00465A98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B718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F14D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F8347" w14:textId="77777777" w:rsidR="00BD34ED" w:rsidRPr="00984D7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C085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BD34ED" w14:paraId="7C648B94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E8400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AD19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37F73C5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1943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FE2F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1121ECA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5D817A5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059F7" w14:textId="77777777" w:rsidR="00BD34ED" w:rsidRPr="00465A98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82F3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7828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76E80" w14:textId="77777777" w:rsidR="00BD34ED" w:rsidRPr="00984D71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70F3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3D5EE42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77C985A5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BA8EC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C3ED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2FD5F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EDB6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32F7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FF12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3E6C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90B4E" w14:textId="77777777" w:rsidR="00BD34ED" w:rsidRPr="00984D71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36D0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BD34ED" w14:paraId="1EA2A45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8F352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B455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EF49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924B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313C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A2D6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BC0A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750D" w14:textId="77777777" w:rsidR="00BD34ED" w:rsidRPr="00984D71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937E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BD34ED" w14:paraId="04FA177C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83888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DB4D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E6FA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CFB5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3AEA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0C37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6A06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4ECFC" w14:textId="77777777" w:rsidR="00BD34ED" w:rsidRPr="00984D71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4374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BD34ED" w14:paraId="1B729160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39E5B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EC64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954A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07F3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5BDDACA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4B783" w14:textId="77777777" w:rsidR="00BD34ED" w:rsidRPr="00465A98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115A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955B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9BBA5" w14:textId="77777777" w:rsidR="00BD34ED" w:rsidRPr="00984D71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0A04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8A1A30B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FDCD4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7796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9035E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2E14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76DA0AA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6C38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770B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B636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09712" w14:textId="77777777" w:rsidR="00BD34ED" w:rsidRPr="00984D71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059A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1CBD9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BD34ED" w14:paraId="7CF3F68B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8CA62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8E3A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22D2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BD0F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4D9C87B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F7E9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7BA5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4C63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51CAD" w14:textId="77777777" w:rsidR="00BD34ED" w:rsidRPr="00984D71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9D38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44516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BD34ED" w14:paraId="3977562C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624B0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A46E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E28DE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27B2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4E6C65D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B793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625D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6BAC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7CF3E" w14:textId="77777777" w:rsidR="00BD34ED" w:rsidRPr="00984D71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62F6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36416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BD34ED" w14:paraId="57671F5B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19C58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7A4F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FD4F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A0E0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0928030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8BBA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47BB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A16B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5FCB0" w14:textId="77777777" w:rsidR="00BD34ED" w:rsidRPr="00984D71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BCB1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0B4BC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BD34ED" w14:paraId="3603989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ACEE3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F925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EC09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F53A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6DD8C54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4CA3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EC4C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EBDA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DDF6B" w14:textId="77777777" w:rsidR="00BD34ED" w:rsidRPr="00984D71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0F78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4456A1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BD34ED" w14:paraId="4295D6A6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2E24E" w14:textId="77777777" w:rsidR="00BD34ED" w:rsidRDefault="00BD34ED" w:rsidP="00BD34E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09C4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9519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C3EB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4CADB33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01CB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98D7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5D06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99B2C" w14:textId="77777777" w:rsidR="00BD34ED" w:rsidRPr="00984D71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2BBF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6158B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09587A8C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744C54EC" w14:textId="77777777" w:rsidR="00BD34ED" w:rsidRDefault="00BD34ED" w:rsidP="0095691E">
      <w:pPr>
        <w:pStyle w:val="Heading1"/>
        <w:spacing w:line="360" w:lineRule="auto"/>
      </w:pPr>
      <w:r>
        <w:lastRenderedPageBreak/>
        <w:t>LINIA 300</w:t>
      </w:r>
    </w:p>
    <w:p w14:paraId="2F62E84F" w14:textId="77777777" w:rsidR="00BD34ED" w:rsidRDefault="00BD34ED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BD34ED" w14:paraId="5F1D2A85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6DADF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74B04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5C687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DE178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69F6373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72F17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3696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8D8EE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70465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059AD" w14:textId="77777777" w:rsidR="00BD34ED" w:rsidRPr="00D344C9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2A847150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52700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62069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64E43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52C51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AA2004F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2AB4A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238DC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C16E1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6901A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31188" w14:textId="77777777" w:rsidR="00BD34ED" w:rsidRPr="00D344C9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23195398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BDAE9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9F61D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3655E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48EC8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8A65B03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E391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3E0E744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519A8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628D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9554F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AA10D" w14:textId="77777777" w:rsidR="00BD34ED" w:rsidRPr="00D344C9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FF13209" w14:textId="77777777" w:rsidR="00BD34ED" w:rsidRPr="00D344C9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BD34ED" w14:paraId="037A0967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8BD45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1CBBE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22365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4BEC6" w14:textId="77777777" w:rsidR="00BD34ED" w:rsidRDefault="00BD34ED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68766AD" w14:textId="77777777" w:rsidR="00BD34ED" w:rsidRDefault="00BD34ED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AF641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5FBBF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7A9F4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FA7C4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3F7E6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441813B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7558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94D8D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0D98A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64944" w14:textId="77777777" w:rsidR="00BD34ED" w:rsidRDefault="00BD34ED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59024" w14:textId="77777777" w:rsidR="00BD34ED" w:rsidRPr="00E4222D" w:rsidRDefault="00BD34ED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61579822" w14:textId="77777777" w:rsidR="00BD34ED" w:rsidRPr="00E4222D" w:rsidRDefault="00BD34ED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78742F22" w14:textId="77777777" w:rsidR="00BD34ED" w:rsidRPr="00E4222D" w:rsidRDefault="00BD34ED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C4122F1" w14:textId="77777777" w:rsidR="00BD34ED" w:rsidRDefault="00BD34ED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62722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803F0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BFE0E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E4031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96F3D5F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7576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1C3C5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027E0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65E8B" w14:textId="77777777" w:rsidR="00BD34ED" w:rsidRPr="00E4222D" w:rsidRDefault="00BD34ED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5CDBF" w14:textId="77777777" w:rsidR="00BD34ED" w:rsidRPr="00E4222D" w:rsidRDefault="00BD34ED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2DB4C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3D450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0614FBE0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F68C2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2D701" w14:textId="77777777" w:rsidR="00BD34ED" w:rsidRPr="00E4222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BD34ED" w14:paraId="1971F7B7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23097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EEAD9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44013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B106A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28B1817C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136C2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B5E799B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C13F0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5B5DB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E59F7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E368B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646F35DB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5B1B841A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8E333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0EC73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BD835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260B0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5D142E4E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1559A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77DEB08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E75EF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F3E79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C69F8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A29E9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4E688D1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BD34ED" w14:paraId="47BF3AFE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7D2E7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2D29E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6C40C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BF997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3122A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C95EB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04F35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2B3B8164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FAAB4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478E8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2B8FE875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6EC8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CD11B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051EDF64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CA5FF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8D09F" w14:textId="77777777" w:rsidR="00BD34ED" w:rsidRDefault="00BD34ED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84B51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E16F3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34EC8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214B7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183F4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6C59729F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5888D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45DF7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5B747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50405" w14:textId="77777777" w:rsidR="00BD34ED" w:rsidRDefault="00BD34ED" w:rsidP="0014696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39F81CDE" w14:textId="77777777" w:rsidR="00BD34ED" w:rsidRDefault="00BD34ED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3, 7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83D99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00553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92CF9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50+500</w:t>
            </w:r>
          </w:p>
          <w:p w14:paraId="527F34E8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D8A0F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80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6633B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261A2142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F33B3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F304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BA387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D516D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3219A534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3973B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D7604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57184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0844F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09CBE" w14:textId="77777777" w:rsidR="00BD34ED" w:rsidRPr="00D344C9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3F51A95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A9A9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9AD3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6AAFD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A727F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612729A8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602B9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6853543D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5FD38A9D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51799CCC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4181304D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6CCEC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03022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35D3F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D0C02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33728590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4B7AC12D" w14:textId="77777777" w:rsidR="00BD34ED" w:rsidRPr="004870EE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BD34ED" w14:paraId="462F181D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A988B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AE4D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75C9C57F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58AA9EBC" w14:textId="77777777" w:rsidR="00BD34ED" w:rsidRDefault="00BD34ED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2498670B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5D52F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02ACA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66280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D772E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1FFC5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DFD4F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BAA40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7EFA0EA1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CF996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FBC4B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76A0E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C68A3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70EFB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67DE4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84AF9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2E3126AC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563C3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0EA10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A502075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BD34ED" w14:paraId="656100D5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0266E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F3230" w14:textId="77777777" w:rsidR="00BD34ED" w:rsidRDefault="00BD34ED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4E552850" w14:textId="77777777" w:rsidR="00BD34ED" w:rsidRDefault="00BD34ED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86CD7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43D89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98AE8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2D3D3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53512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1D134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36D51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5158375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BD34ED" w14:paraId="3397DA9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9E9B5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7A808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62E9A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66872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18E1F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5FCCA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F921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7D8416C4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4B4F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7FFB9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87A36DE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BD34ED" w14:paraId="6C76B9F5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A6517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51C11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2838E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DAE16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6, 16 și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C511E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0BE8B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AC1C0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53D7A1C4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5ACD4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40593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fir 2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>Ploiești Vest - Buda</w:t>
            </w:r>
          </w:p>
        </w:tc>
      </w:tr>
      <w:tr w:rsidR="00BD34ED" w14:paraId="3B776BD6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8D8E0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4E05E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54904B91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FD636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9BBF7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CF794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2C48D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B429F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788BA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545E7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3BEDE9A1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0BE11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87D6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8932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F2684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5909D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997DA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33E3D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33A7A545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C0C40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ED854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27E936B6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89A8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D337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5E6C30D3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9EB56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63687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6D5A7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F1DC3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5C79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6A82C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E824A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631167BE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4B830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ADBA2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8B9A8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739C6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02F4E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39D07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BD94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3F1B5A6D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8D527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5EC92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10AC3B47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5C189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E729F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00D09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0F2DA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35117435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3D504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D2FEA6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00CEA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C603E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538A9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B9B44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3A03A85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4F1F0B5" w14:textId="77777777" w:rsidR="00BD34ED" w:rsidRPr="00D344C9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BD34ED" w14:paraId="762D1365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ADF5F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80B6A" w14:textId="77777777" w:rsidR="00BD34ED" w:rsidRDefault="00BD34ED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1CAABB6D" w14:textId="77777777" w:rsidR="00BD34ED" w:rsidRDefault="00BD34ED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4F6E0" w14:textId="77777777" w:rsidR="00BD34ED" w:rsidRPr="00600D25" w:rsidRDefault="00BD34ED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FC4A4" w14:textId="77777777" w:rsidR="00BD34ED" w:rsidRDefault="00BD34ED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6187BC8A" w14:textId="77777777" w:rsidR="00BD34ED" w:rsidRDefault="00BD34ED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8E8BA" w14:textId="77777777" w:rsidR="00BD34ED" w:rsidRDefault="00BD34ED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5054F" w14:textId="77777777" w:rsidR="00BD34ED" w:rsidRDefault="00BD34ED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96417" w14:textId="77777777" w:rsidR="00BD34ED" w:rsidRDefault="00BD34ED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1C51AFA2" w14:textId="77777777" w:rsidR="00BD34ED" w:rsidRDefault="00BD34ED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BA0D0" w14:textId="77777777" w:rsidR="00BD34ED" w:rsidRPr="00600D25" w:rsidRDefault="00BD34ED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4FF91" w14:textId="77777777" w:rsidR="00BD34ED" w:rsidRDefault="00BD34ED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BD34ED" w14:paraId="7446CA81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E12F6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A3837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B6F72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F3D9B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692B514D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AE9B0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3E24D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D63E3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DD2FC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3C704" w14:textId="77777777" w:rsidR="00BD34ED" w:rsidRPr="00D344C9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149D8943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39FD6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7C104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47BFC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561F8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C1E63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6BE1E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84C01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7A68AAA9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80F9B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B6AAC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FA83F9F" w14:textId="77777777" w:rsidR="00BD34ED" w:rsidRPr="00D344C9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BD34ED" w14:paraId="22183308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7824A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E3E82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79F0AACF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5C023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8B8C9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5C817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A08BA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D907A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680C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05207" w14:textId="77777777" w:rsidR="00BD34ED" w:rsidRDefault="00BD34ED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F079CD3" w14:textId="77777777" w:rsidR="00BD34ED" w:rsidRPr="00D344C9" w:rsidRDefault="00BD34ED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BD34ED" w14:paraId="4E38A888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A6E5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87898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58D7296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C0126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4F980" w14:textId="77777777" w:rsidR="00BD34ED" w:rsidRDefault="00BD34ED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41049684" w14:textId="77777777" w:rsidR="00BD34ED" w:rsidRDefault="00BD34ED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F18D2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6382C72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540DEA6E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34E74FB5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28E9B31D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88929A4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44B5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B9C3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6B348FE4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11A95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5B09B" w14:textId="77777777" w:rsidR="00BD34ED" w:rsidRDefault="00BD34ED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7B4E20D" w14:textId="77777777" w:rsidR="00BD34ED" w:rsidRDefault="00BD34ED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1511251" w14:textId="77777777" w:rsidR="00BD34ED" w:rsidRPr="00D344C9" w:rsidRDefault="00BD34ED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BD34ED" w14:paraId="776AF795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65407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27C9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283FF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EB112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73CBB470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60FAA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723EB02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BAE67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E76DD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2E722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9DDF0" w14:textId="77777777" w:rsidR="00BD34ED" w:rsidRDefault="00BD34ED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674312E" w14:textId="77777777" w:rsidR="00BD34ED" w:rsidRDefault="00BD34ED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28F8841" w14:textId="77777777" w:rsidR="00BD34ED" w:rsidRDefault="00BD34ED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BD34ED" w14:paraId="10AA0D81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90464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A5482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8D372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49C8B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6536826B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641B9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778443E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DCBC3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EBF65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17171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9B751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F5A9244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BD34ED" w14:paraId="1FC2584A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4B653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36B4B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7C741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3EC7F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47C7B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86B4D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9430A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718D96D8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0CFDB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2FA45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798109D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D34ED" w14:paraId="0C0AA46C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1CF1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BF1D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A6486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F29DE" w14:textId="77777777" w:rsidR="00BD34ED" w:rsidRDefault="00BD34ED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60489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8E246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D5D7C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857E2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039EA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18911938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2719E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D7E95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DFF36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46F5F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4F713E31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BBDDC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F7584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C2591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9F2A1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E0B37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656DBFDA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143D3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3BE42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6C431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159F3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09F4AA6E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AE7B3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7782D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A0807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2B86E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A1D2B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5498FA26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081B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1BB96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66A25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2E2A2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046D4EDA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6A72E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2F89370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653CEFC0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DC67E33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4687B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91D8F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FDFED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E4CEE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B5A2B64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D3F6882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BD34ED" w14:paraId="4E297D8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1631E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42B2D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91671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ED69F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68DC8F57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3E6ED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96F08A3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B167B" w14:textId="77777777" w:rsidR="00BD34ED" w:rsidRPr="00600D25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A282C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428BA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B5470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9B349F7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BD34ED" w14:paraId="1D0C919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21E2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BA425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50172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562BC" w14:textId="77777777" w:rsidR="00BD34ED" w:rsidRDefault="00BD34ED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7F19848F" w14:textId="77777777" w:rsidR="00BD34ED" w:rsidRDefault="00BD34ED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F5FFB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1E7BE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42968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5C43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15C3F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BD34ED" w14:paraId="147FDCD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90F64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02D25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0B8A9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90B87" w14:textId="77777777" w:rsidR="00BD34ED" w:rsidRDefault="00BD34ED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3E9C159B" w14:textId="77777777" w:rsidR="00BD34ED" w:rsidRDefault="00BD34ED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5B3CE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F86CD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363AE" w14:textId="77777777" w:rsidR="00BD34ED" w:rsidRDefault="00BD34ED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3D1B1" w14:textId="77777777" w:rsidR="00BD34ED" w:rsidRDefault="00BD34ED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05814" w14:textId="77777777" w:rsidR="00BD34ED" w:rsidRDefault="00BD34ED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BD34ED" w14:paraId="11EEBB2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9162E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9AE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798F6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3F7C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1754472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BA60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D06C0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8D409" w14:textId="77777777" w:rsidR="00BD34ED" w:rsidRPr="00E731A9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2E4B206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1327060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F28FC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441B5" w14:textId="77777777" w:rsidR="00BD34ED" w:rsidRDefault="00BD34ED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6809A7C0" w14:textId="77777777" w:rsidR="00BD34ED" w:rsidRDefault="00BD34ED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55755946" w14:textId="77777777" w:rsidR="00BD34ED" w:rsidRPr="001D4392" w:rsidRDefault="00BD34ED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BD34ED" w14:paraId="4F3D590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FAB01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0104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DD94C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62077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21381F6B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A097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9D98B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95FE" w14:textId="77777777" w:rsidR="00BD34ED" w:rsidRPr="00E731A9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0AC6172E" w14:textId="77777777" w:rsidR="00BD34ED" w:rsidRPr="00E731A9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6C73F46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3773480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F8BF6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93E85" w14:textId="77777777" w:rsidR="00BD34ED" w:rsidRPr="00616BAF" w:rsidRDefault="00BD34ED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6707293" w14:textId="77777777" w:rsidR="00BD34ED" w:rsidRDefault="00BD34ED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2E8276C" w14:textId="77777777" w:rsidR="00BD34ED" w:rsidRPr="003B726B" w:rsidRDefault="00BD34ED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BD34ED" w14:paraId="3381253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CAED0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B62E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D8C15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3F7D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2CA8CB4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A3AA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901CA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69C8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406F50C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B3140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D0BE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35DE0AD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D34ED" w14:paraId="5209E61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C8231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B973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6390F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7C0E0" w14:textId="77777777" w:rsidR="00BD34ED" w:rsidRDefault="00BD34ED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263F35B5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C1C8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FFEC1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CE80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F7F43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1F1E7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4623104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DAD0A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455E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0C076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4292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7E9BEFD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370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1A225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62B6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404CC11A" w14:textId="77777777" w:rsidR="00BD34ED" w:rsidRPr="00E731A9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5B98C774" w14:textId="77777777" w:rsidR="00BD34ED" w:rsidRPr="00E731A9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0F289226" w14:textId="77777777" w:rsidR="00BD34ED" w:rsidRPr="001D4392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B6997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E78A7" w14:textId="77777777" w:rsidR="00BD34ED" w:rsidRDefault="00BD34ED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BB7A4B7" w14:textId="77777777" w:rsidR="00BD34ED" w:rsidRDefault="00BD34ED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F36D8AD" w14:textId="77777777" w:rsidR="00BD34ED" w:rsidRPr="003B726B" w:rsidRDefault="00BD34ED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BD34ED" w14:paraId="123A2DE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567A9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6AAB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10787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A8B0D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6A6556B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CF1B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1D2A6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AE3A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540B493D" w14:textId="77777777" w:rsidR="00BD34ED" w:rsidRPr="00E731A9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50059A61" w14:textId="77777777" w:rsidR="00BD34ED" w:rsidRPr="00E731A9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02004EB6" w14:textId="77777777" w:rsidR="00BD34ED" w:rsidRPr="001D4392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85CEE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1F4DF" w14:textId="77777777" w:rsidR="00BD34ED" w:rsidRPr="00616BAF" w:rsidRDefault="00BD34ED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9CBFAC3" w14:textId="77777777" w:rsidR="00BD34ED" w:rsidRDefault="00BD34ED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15FC5F5" w14:textId="77777777" w:rsidR="00BD34ED" w:rsidRPr="003B726B" w:rsidRDefault="00BD34ED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BD34ED" w14:paraId="675050D6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FF851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62FD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71577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F4A7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4F27FDE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AF4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53C9E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33C9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176903E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71CCB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85EDB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54BB97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51810FB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BD34ED" w14:paraId="3058543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A11EA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DEE4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A5948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FE9F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4F3E5A4D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261B2C1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657D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416B8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8350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74D769D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45991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CB7E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BD34ED" w14:paraId="08CEE198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485E5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184F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62130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4102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669C2FE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5E62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AC247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BF76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F33E9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7576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CF0B14F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BD34ED" w14:paraId="29D26D6C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1390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6370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5AD923A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A05BA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A89A8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117FF11D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19B6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3D59F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723E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856F8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D0E9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DF6381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D34ED" w14:paraId="2F50BE5E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CA260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E040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79DE7C5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57EC8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DA2A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7003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04CB9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C09A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B5191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4F1DB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6CEF31A7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D34ED" w14:paraId="15BA130A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3E8CD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6D35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6ACC3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E8DE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7CB7BC2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2FBAE69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CD30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942EF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9A0E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3F1F25E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DA9D2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898C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BD34ED" w14:paraId="68BA8AAA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92D11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2B52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B5F33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FE17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3928BBE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DD04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EEB3C1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BDB3F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6EAE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DC8A0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68AE1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1D3F99F9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68D0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DF7C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74EC8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61F0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2692321B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8FD5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CC487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C76E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0B79C87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B790E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FFE68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28565C21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2B62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2E80E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D64E3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41F6D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64C9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565AB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A3F8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6413FD8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10113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31895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4492EE8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3D4DE06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BD34ED" w14:paraId="15BC52FD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93090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8BE3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6C6EF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A8F1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6FEF93FB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CFA5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CED0A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E882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20C9184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44D47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58A9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4A1942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D34ED" w14:paraId="10188E62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872B2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51F1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7462C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BC705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568EFE2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826C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1B59F7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4FB3E1B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2E6ED8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2B819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D541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F3132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F324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3B283225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707A0C4A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B1062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03DB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C8593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D280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137657C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2846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F0B3C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EDB2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16F9752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F3B4A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290F4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A5F98E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D34ED" w14:paraId="0EF198A6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6776F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09D3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D04AC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940A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5B93395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B883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7745B2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9A61B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649D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B12C6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BF7B7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7BB13C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BD34ED" w14:paraId="74D605E1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9E15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7641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7556A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4B0E8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0BB36F4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FC23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08A9B4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326BE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212D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A0823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729E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86FD1F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BD34ED" w14:paraId="4270F9BF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C8857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7585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46048FD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F1894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EA7B4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4783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57973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120F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3209BA9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8AC4B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686E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130E33D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9DAF9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239F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71371C8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DC5B3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6447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D33F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E6C8E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772C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B2B69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D434B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DCB8084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BD34ED" w14:paraId="38A6E427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7FB41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EA3E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2FD6F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1525B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14E6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4A92A4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86286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8A25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9DB5F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1A294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5EA49F71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8495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A2ED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46298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755A8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DF25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10795A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50686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8413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B6CB2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5B098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3D3088F8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5A54A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2EFA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0EFE5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02BA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7DBD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4368D09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63D65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E02B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A0037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7157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0DC3419D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3783A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7EC4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10A0949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17085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68E55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12BF420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3BBC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7FA4A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9D4C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66D4C5B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1B4C8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11215" w14:textId="77777777" w:rsidR="00BD34ED" w:rsidRPr="0019324E" w:rsidRDefault="00BD34ED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7BCF76A8" w14:textId="77777777" w:rsidR="00BD34ED" w:rsidRPr="000160B5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610812BA" w14:textId="77777777" w:rsidR="00BD34ED" w:rsidRPr="006B78FD" w:rsidRDefault="00BD34ED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3F78729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8E7E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611F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B0FC9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9659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16A3375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4E9C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38C9E5DE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43650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46B8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E43C1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A2CE9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6F59D2C3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BD34ED" w14:paraId="3443D599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927B5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50F3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671C0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69D6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57068C8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647092A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5F96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D2F11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392C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333A3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0CF68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4D17E6D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3EC1DE6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BD34ED" w14:paraId="38C43858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62EA4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81E2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A5A98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2668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10A4968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E623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F7B079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1DDFE2E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10FD19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77CDF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E3EA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60C4A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2769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FFCFEB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7C557C1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BD34ED" w14:paraId="65940ED0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2486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09FB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BF278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1A7E7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3B33F9B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BEC5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3EC7511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F179A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961E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D0D84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C68CF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EBD773D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BD34ED" w14:paraId="26088F96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92F7B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6D6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5F697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1F2B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318697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2A2B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83D6F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9C32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FDA34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2B11D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05519688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BD34ED" w14:paraId="29E7095F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93F77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4872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0E117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822F7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532685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19D9F9A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5A4BFF1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5293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BB883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2720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C3FF1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DE780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3019C743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F3C42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7730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50FEB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0503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471F70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031F2928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5D7A93E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A1EB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8B8EE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B5E9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9E3A4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EB104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1C292C25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E22E3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D5E9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1972B7E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6B63E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A5CB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2C148DF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5EA6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E76CB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0098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0FE9B02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849B3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016F8" w14:textId="77777777" w:rsidR="00BD34ED" w:rsidRPr="0019324E" w:rsidRDefault="00BD34ED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3B0DF1C0" w14:textId="77777777" w:rsidR="00BD34ED" w:rsidRPr="000160B5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21001B6F" w14:textId="77777777" w:rsidR="00BD34ED" w:rsidRPr="005C2BB7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D4E0B6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517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5541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3BE8CF8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F272A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E796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63C379A5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E8EF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0C797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5EED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82856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0459B" w14:textId="77777777" w:rsidR="00BD34ED" w:rsidRPr="00DE4F3A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382B2765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6A933098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2BBC2E6E" w14:textId="77777777" w:rsidR="00BD34ED" w:rsidRPr="00DE4F3A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BD34ED" w14:paraId="2479C895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929CA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5187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3767ED7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DA11C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A6F77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5EC2D5D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73934A8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E6B8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F7E64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0C1A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12EB4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99AD7" w14:textId="77777777" w:rsidR="00BD34ED" w:rsidRPr="00DE4F3A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32A5EFB7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22EA0F8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0861A168" w14:textId="77777777" w:rsidR="00BD34ED" w:rsidRPr="00DE4F3A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BD34ED" w14:paraId="622F9DA6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0BFA3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4C34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5612E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DCD18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56F1F21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0B35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E0FA4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ACF0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5588C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2C94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2275FA55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FDDBE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AA63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0BB6ED1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32B4F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12AE7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5B27920B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A9DB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06624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B60E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22284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2E13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9A33540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14714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0869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0897E47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35C27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3183D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0715AE5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EBCD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04207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1D4E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2150F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ECA8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48D3E7F" w14:textId="77777777" w:rsidR="00BD34ED" w:rsidRPr="00CB2A72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10337CB2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EAB0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4BA3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77A36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83AFD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697BDFC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5271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98DFA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8638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ECBE5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0DD37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18F7AE57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379DB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67B1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CBB22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3CD68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6D5C089D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3563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26CF341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EA53B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5B5D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D6759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2994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7EFDBE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7D3873B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BD34ED" w14:paraId="131971EA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7F327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81E2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5353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B931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7A86774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9BE4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640C1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EE91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2F91851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C1D8B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65B4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BD34ED" w14:paraId="1601FC67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3E8D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92B5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1A11F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EF248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3771B40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57FB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3D04D6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6CA7B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2849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629CB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E1169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390EB99E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04F3BF63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BD34ED" w14:paraId="60AC5204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CC12D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BB94E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0DCFF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AFF8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49AA80B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7D02E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59A524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4026F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E011E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D967D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33B4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3B54AF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D08AB9C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BD34ED" w14:paraId="0D384D7D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35532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82EA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2FEE3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8F6C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40BEE4A4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6321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3CCA20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0C22E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63E2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BE132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B1262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21CFD8F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BD34ED" w14:paraId="643A6A07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17586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6699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DFD35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79FF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227F912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1672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20E398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1B009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B016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1350B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CA70F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B41CFE8" w14:textId="77777777" w:rsidR="00BD34ED" w:rsidRPr="00D344C9" w:rsidRDefault="00BD34ED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76D1A882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BD34ED" w14:paraId="611EE2B2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2707A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1BB4E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8803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DAB6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0365D09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EC9A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9EA80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5EF3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16E6EC1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C29C3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AFDE5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B4B352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1F42CF7E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BD34ED" w14:paraId="1FB77F57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BC344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F0A8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3BC93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643F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96E0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1FE2D6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17B40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2193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D6FED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BABF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3521865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F7ED4D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BD34ED" w14:paraId="0DBB3B3B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CFA8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409A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301C4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79B9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5478AC1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F166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24BBF0D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27BFC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B484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02AC0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4DD9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7E6D662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BD34ED" w14:paraId="1E13C9BA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C00CD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7A56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1D7C1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EF7C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42E57AD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78A7791A" w14:textId="77777777" w:rsidR="00BD34ED" w:rsidRDefault="00BD34ED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DCE3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CB986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5FD3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6DF0991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D432C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6BDB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F59AB77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D34ED" w14:paraId="739B4E4C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EA1B5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EA55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A2644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ADDDD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6A5E34F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38F4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B4CB6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AC06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65B3100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B68CA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FCB5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9D8F77D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D34ED" w14:paraId="5EB32778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7BC49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F0DF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7A794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4B35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43174A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65A7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3D9F2A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EE5EE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7BF9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CEAEE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D6A5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D45D9E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BC48F1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BD34ED" w14:paraId="0171BB46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E21EE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85A3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8BC27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70068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B17604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4B2F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CE1C82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76823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2F1D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57B88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0FED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5CDC0FE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BD34ED" w14:paraId="1648AC98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A2E9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A3F9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001A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BA808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0879F95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EA46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BD58CD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94D67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B49D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C0295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C13A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58ABB84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BD34ED" w14:paraId="62A0A7A1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1FD6F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490B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FE2CB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C4F54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A0C0B3B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7956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42CA4D8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D2316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7E42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95C60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9BA66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13644A16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BBDC1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B6F08" w14:textId="77777777" w:rsidR="00BD34ED" w:rsidRDefault="00BD34ED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F382F" w14:textId="77777777" w:rsidR="00BD34ED" w:rsidRPr="00600D25" w:rsidRDefault="00BD34ED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B3858" w14:textId="77777777" w:rsidR="00BD34ED" w:rsidRDefault="00BD34ED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AED5692" w14:textId="77777777" w:rsidR="00BD34ED" w:rsidRDefault="00BD34ED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EE745" w14:textId="77777777" w:rsidR="00BD34ED" w:rsidRDefault="00BD34ED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29B1FCD" w14:textId="77777777" w:rsidR="00BD34ED" w:rsidRDefault="00BD34ED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FDE3A" w14:textId="77777777" w:rsidR="00BD34ED" w:rsidRPr="00600D25" w:rsidRDefault="00BD34ED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D4058" w14:textId="77777777" w:rsidR="00BD34ED" w:rsidRDefault="00BD34ED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A51AC" w14:textId="77777777" w:rsidR="00BD34ED" w:rsidRPr="00600D25" w:rsidRDefault="00BD34ED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C2E4A" w14:textId="77777777" w:rsidR="00BD34ED" w:rsidRPr="00D344C9" w:rsidRDefault="00BD34ED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3E8C1ED" w14:textId="77777777" w:rsidR="00BD34ED" w:rsidRPr="00D344C9" w:rsidRDefault="00BD34ED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BD34ED" w14:paraId="46B4B2C1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AEF2F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6929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64A2DE1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EB80D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79E3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5A5CA4F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1E93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D512E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015E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4D744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34D2F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BD34ED" w14:paraId="762FCE17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A762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44A9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DEC60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20C3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7EBAB49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F5B0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2EDEE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EC8F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5F61396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3CD55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8F019" w14:textId="77777777" w:rsidR="00BD34ED" w:rsidRPr="00FF6B4A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BD34ED" w14:paraId="0B6998D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22E7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E14B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D0613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EC1B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AA03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20952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C5B5E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0DC9F10E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159A4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89ADB" w14:textId="77777777" w:rsidR="00BD34ED" w:rsidRPr="00FF6B4A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BD34ED" w14:paraId="21C6E8AB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8CB9D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834A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4C17E23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E8789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28304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8E7A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CACAC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8E74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D4963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53674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58C06931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8AA81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2148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9FD3F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525F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Aiud </w:t>
            </w:r>
            <w:r>
              <w:rPr>
                <w:b/>
                <w:bCs/>
                <w:sz w:val="20"/>
                <w:lang w:val="ro-RO"/>
              </w:rPr>
              <w:br/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D500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46009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4E90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B7386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BC34E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1F0A00A9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05F2E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0548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6CF2C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6C3EB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6EEC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425E8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F23A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78694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28520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66E3FC59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80A51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0A4B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C9BEE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6FF4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0FAC56E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DDAE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A133EE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14191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D381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E5B51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227C4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ABC5A6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BD34ED" w14:paraId="4E0AB079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4DC9D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05DA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5E215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EF068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9A92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12-14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A7803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ACBD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A5B74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3705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>Cu acces de pe fir I pe fir II și invers</w:t>
            </w:r>
          </w:p>
        </w:tc>
      </w:tr>
      <w:tr w:rsidR="00BD34ED" w14:paraId="11E5D6BD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0E222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FF37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387BF02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8CC6E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75DA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6D2059E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6FB3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15610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F63CE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48DF4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6CBB7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6E3211E8" w14:textId="77777777" w:rsidR="00BD34ED" w:rsidRPr="00F10273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BD34ED" w14:paraId="1301FAB5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BC20A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FC80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8CE6A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3A2AF" w14:textId="77777777" w:rsidR="00BD34ED" w:rsidRDefault="00BD34ED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0184D5E4" w14:textId="77777777" w:rsidR="00BD34ED" w:rsidRDefault="00BD34ED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E35C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25570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45A7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0C0F6A9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8D0C9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E961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 Valabil numai pentru trenurile cu tracțiune electrică</w:t>
            </w:r>
          </w:p>
        </w:tc>
      </w:tr>
      <w:tr w:rsidR="00BD34ED" w14:paraId="62509394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BA441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93BC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2DD7769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E7B1E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6011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3DAD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F5900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633C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D773E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45B77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D05CB2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D34ED" w14:paraId="64715C52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A75F3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BB54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75CDB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2308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6A8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38B12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B284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31F5E7FE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1C2D5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C2AC4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BD34ED" w14:paraId="257AE6A9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F9BB0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4B05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1A5DC7C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52243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0347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88D3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D8F35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BA82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E3649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553C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3DF1B2E2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FA92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9FDA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42B69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222C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04BCF8A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BAF6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FA3E31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CEFA8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E03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166B0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D68B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968362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BD34ED" w14:paraId="04E10F55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85D97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B73B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36270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4418D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7F23700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E748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9DFD3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C67A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0A4B7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BEBC8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3AA6651A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5E1C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38E7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3CFC8E9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8301F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ADE3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4C0CC737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368E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BB97D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7AEE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D9A1F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E9F1B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A6AB4CA" w14:textId="77777777" w:rsidR="00BD34ED" w:rsidRPr="00056F61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BD34ED" w14:paraId="6E27C2A4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1675F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7619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76234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F2CE5" w14:textId="77777777" w:rsidR="00BD34ED" w:rsidRDefault="00BD34ED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6B0A3C62" w14:textId="77777777" w:rsidR="00BD34ED" w:rsidRDefault="00BD34ED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B6AB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9FD11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E686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0DA8A95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61C1F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181B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07B1D8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numai pentru trenurile cu tracțiune electrică</w:t>
            </w:r>
          </w:p>
        </w:tc>
      </w:tr>
      <w:tr w:rsidR="00BD34ED" w14:paraId="00EFCD24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2F32F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8113E" w14:textId="77777777" w:rsidR="00BD34ED" w:rsidRDefault="00BD34ED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3F5A2FB8" w14:textId="77777777" w:rsidR="00BD34ED" w:rsidRDefault="00BD34ED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58887" w14:textId="77777777" w:rsidR="00BD34ED" w:rsidRDefault="00BD34ED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35EFC" w14:textId="77777777" w:rsidR="00BD34ED" w:rsidRDefault="00BD34ED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Unirea -</w:t>
            </w:r>
          </w:p>
          <w:p w14:paraId="454FCF60" w14:textId="77777777" w:rsidR="00BD34ED" w:rsidRDefault="00BD34ED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380F3" w14:textId="77777777" w:rsidR="00BD34ED" w:rsidRDefault="00BD34ED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6B368" w14:textId="77777777" w:rsidR="00BD34ED" w:rsidRDefault="00BD34ED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D8168" w14:textId="77777777" w:rsidR="00BD34ED" w:rsidRDefault="00BD34ED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4CFA70CF" w14:textId="77777777" w:rsidR="00BD34ED" w:rsidRDefault="00BD34ED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6A31F" w14:textId="77777777" w:rsidR="00BD34ED" w:rsidRDefault="00BD34ED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CA1A5" w14:textId="77777777" w:rsidR="00BD34ED" w:rsidRDefault="00BD34ED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Nesemnalizată pe teren.</w:t>
            </w:r>
          </w:p>
          <w:p w14:paraId="1382186D" w14:textId="77777777" w:rsidR="00BD34ED" w:rsidRDefault="00BD34ED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Valabil numai pentru trenurile tip automotor (trecere la nivel Unirea hc.)</w:t>
            </w:r>
          </w:p>
        </w:tc>
      </w:tr>
      <w:tr w:rsidR="00BD34ED" w14:paraId="31FB3056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D92C2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3C43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A551E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042CD" w14:textId="77777777" w:rsidR="00BD34ED" w:rsidRDefault="00BD34ED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028FA9B0" w14:textId="77777777" w:rsidR="00BD34ED" w:rsidRDefault="00BD34ED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D781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5CCB2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AC98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58029D2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3E231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969C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BD34ED" w14:paraId="3651A1BB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A2C8F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C313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88E20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15398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6EF0AC4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D491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2BA3E4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48089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3F81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1489F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BD36E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57AEA5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77DF5F5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BD34ED" w14:paraId="2A26DC4A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641C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7182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6A9D9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EB237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5EA7AD4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FCA6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46EB7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83D2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215E860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9000E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3EB7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6BBCCB4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3DA8E4E4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1361CDF5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BD34ED" w14:paraId="6633A6AB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DC3C6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41F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AB18A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9BFB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BCAD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2206D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2F2E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C7031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8C21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5B4AF8B2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BD34ED" w14:paraId="1A43DCB6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DDE70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B533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54239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504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33C7CB1B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78D9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EEDD0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5FAE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31B6A46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D6692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4CB8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745FCCE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BD34ED" w14:paraId="224D1BB7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6E71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C474E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84F08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CBB9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356BB2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5CE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F94D70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AD73B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FAD2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380C6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FF53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7D6EE4D1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BD34ED" w14:paraId="634BB0D6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D03A4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15AF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C360F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2DD5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622A1E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B186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310CF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8D1A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FE8A2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C5717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4E45B55E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BD34ED" w14:paraId="6F0D2B5F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BEBD7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378B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BB823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3E98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2156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C60A4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46B5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5C018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71F01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BD34ED" w14:paraId="00DE6D01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5DCB0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0370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B3739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243F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67F1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3DB7B60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4BCF2EB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66400C3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2210C0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7E415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5A43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8A5DF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02D15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263BA441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861D4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DF12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8991E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6DFB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FD1B584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D65C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57A6D23E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C88E3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C49A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34A31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1F331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BD34ED" w14:paraId="3C275940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908F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A8E4E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2093F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9979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1DD976AA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3AAA266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13F8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ED14B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00D6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E01A0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14A98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1B83AA21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7B049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2B7A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CB1BF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BE73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137D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8024E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D4F7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DE084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B1DD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1A5263B2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2673E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F724B" w14:textId="77777777" w:rsidR="00BD34ED" w:rsidRDefault="00BD34ED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066A3" w14:textId="77777777" w:rsidR="00BD34ED" w:rsidRDefault="00BD34ED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E4851" w14:textId="77777777" w:rsidR="00BD34ED" w:rsidRDefault="00BD34ED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078921BF" w14:textId="77777777" w:rsidR="00BD34ED" w:rsidRDefault="00BD34ED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32E05974" w14:textId="77777777" w:rsidR="00BD34ED" w:rsidRDefault="00BD34ED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49267" w14:textId="77777777" w:rsidR="00BD34ED" w:rsidRDefault="00BD34ED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15C65" w14:textId="77777777" w:rsidR="00BD34ED" w:rsidRDefault="00BD34ED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28CDE" w14:textId="77777777" w:rsidR="00BD34ED" w:rsidRDefault="00BD34ED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5C231C5B" w14:textId="77777777" w:rsidR="00BD34ED" w:rsidRDefault="00BD34ED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3A4A0" w14:textId="77777777" w:rsidR="00BD34ED" w:rsidRDefault="00BD34ED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F789A" w14:textId="77777777" w:rsidR="00BD34ED" w:rsidRDefault="00BD34ED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1B547FF4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75C8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5C87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75445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89DE6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1FDE81A9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0E2A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4B5C1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D7BB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FE3B7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F9AD9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3D4F828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D76B4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FA0A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3B2B0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AD95D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17E18CF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8D05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788C9A4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450864D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2A43D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3A13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C6192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7E66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620206F2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FE903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ADBC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D2F6B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0C71B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  <w:t>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3293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18EC8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F5A0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DDAC4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E86B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03D8ABCD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1592B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685A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18ED6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1A9AB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6DDC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6571D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89BC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6A6CC32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7D9A1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4D83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2EB2CCFF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392D1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4305E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07A07B3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2AFCA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E9993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650ED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B7A9B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B2C0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3F5D5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AD38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31292FC1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F2762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69EC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66A1A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11C45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65F1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3CFA753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F6F3E2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19B05E73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4140E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2325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29BA8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A6A9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36E959DC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BD34ED" w14:paraId="7839A27E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9C8FF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095D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1EDBE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A5D2D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6465684E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F53F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556EA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4389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1B7B8359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AB14A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05A6B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17F1EE68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C3FE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AC9C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245CB83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390F7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D17B1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2B17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F566F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3B43E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69925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E0C7C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40E2DF8B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3BAD6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3804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D0A26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B0BED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55ED0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311A1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80C94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2237615C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EC6DC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FC7DB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BD34ED" w14:paraId="5CB3B647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6C02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73F4F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4A60B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2E6D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F7138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4574F62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D1481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871A7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CF6E1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7B5BC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583834FD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4AF7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D254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AF62C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2BB5F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321AE6A2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946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FB25E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AAB8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2F252" w14:textId="77777777" w:rsidR="00BD34ED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707F0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7766B6A1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5AD97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7856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24619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7F22C" w14:textId="77777777" w:rsidR="00BD34ED" w:rsidRDefault="00BD34ED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2213A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7A81A47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5A8F0D0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3CF4589B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04F80495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48C8A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05DC1" w14:textId="77777777" w:rsidR="00BD34ED" w:rsidRDefault="00BD34ED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983DD" w14:textId="77777777" w:rsidR="00BD34ED" w:rsidRPr="00600D25" w:rsidRDefault="00BD34ED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48B75" w14:textId="77777777" w:rsidR="00BD34ED" w:rsidRPr="00D344C9" w:rsidRDefault="00BD34ED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D34ED" w14:paraId="35BAC015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9485B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9AD4A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9CEBF" w14:textId="77777777" w:rsidR="00BD34ED" w:rsidRPr="00600D25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D2737" w14:textId="77777777" w:rsidR="00BD34ED" w:rsidRDefault="00BD34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43363ACD" w14:textId="77777777" w:rsidR="00BD34ED" w:rsidRDefault="00BD34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AB1CD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0803CB76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14A11402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028955AA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9A8126D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6FD7DE3A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77546DD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C666C" w14:textId="77777777" w:rsidR="00BD34ED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2AC8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003B6" w14:textId="77777777" w:rsidR="00BD34ED" w:rsidRPr="00600D25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B3AC8" w14:textId="77777777" w:rsidR="00BD34ED" w:rsidRDefault="00BD34ED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797BEA51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7ACA9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7B0BB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3A789" w14:textId="77777777" w:rsidR="00BD34ED" w:rsidRPr="00600D25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F160C" w14:textId="77777777" w:rsidR="00BD34ED" w:rsidRDefault="00BD34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765DBE1F" w14:textId="77777777" w:rsidR="00BD34ED" w:rsidRDefault="00BD34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39D75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C3E15" w14:textId="77777777" w:rsidR="00BD34ED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6AEC0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AF728" w14:textId="77777777" w:rsidR="00BD34ED" w:rsidRPr="00600D25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899AB" w14:textId="77777777" w:rsidR="00BD34ED" w:rsidRDefault="00BD34ED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3B6C1BB3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9244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1A591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96320" w14:textId="77777777" w:rsidR="00BD34ED" w:rsidRPr="00600D25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C85FC" w14:textId="77777777" w:rsidR="00BD34ED" w:rsidRDefault="00BD34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CF9B3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EE42A1D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62304518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78A26" w14:textId="77777777" w:rsidR="00BD34ED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BCB3E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0D1AD" w14:textId="77777777" w:rsidR="00BD34ED" w:rsidRPr="00600D25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8D6FB" w14:textId="77777777" w:rsidR="00BD34ED" w:rsidRDefault="00BD34ED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BD34ED" w14:paraId="616692D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F6490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1CD8A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29E7102F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4A807" w14:textId="77777777" w:rsidR="00BD34ED" w:rsidRPr="00600D25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EDCEC" w14:textId="77777777" w:rsidR="00BD34ED" w:rsidRDefault="00BD34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13BE3569" w14:textId="77777777" w:rsidR="00BD34ED" w:rsidRDefault="00BD34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3B14C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57446" w14:textId="77777777" w:rsidR="00BD34ED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A55BC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7CF88" w14:textId="77777777" w:rsidR="00BD34ED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18421" w14:textId="77777777" w:rsidR="00BD34ED" w:rsidRDefault="00BD34ED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696878F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D4749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47FED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CA114" w14:textId="77777777" w:rsidR="00BD34ED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C7161" w14:textId="77777777" w:rsidR="00BD34ED" w:rsidRDefault="00BD34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66C69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9A746" w14:textId="77777777" w:rsidR="00BD34ED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30BEE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DB20F" w14:textId="77777777" w:rsidR="00BD34ED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4A206" w14:textId="77777777" w:rsidR="00BD34ED" w:rsidRDefault="00BD34ED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25E2FF3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5DC85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9C204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4FC48" w14:textId="77777777" w:rsidR="00BD34ED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F0E0E" w14:textId="77777777" w:rsidR="00BD34ED" w:rsidRDefault="00BD34ED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AF5E6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81E9E" w14:textId="77777777" w:rsidR="00BD34ED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B77BA" w14:textId="77777777" w:rsidR="00BD34ED" w:rsidRDefault="00BD34ED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D0858" w14:textId="77777777" w:rsidR="00BD34ED" w:rsidRDefault="00BD34ED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5CF6B" w14:textId="77777777" w:rsidR="00BD34ED" w:rsidRDefault="00BD34ED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BD34ED" w14:paraId="0246A6A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65F97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DDF93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6DB54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DF96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4E90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D8AE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57A68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5B089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25FEC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BD34ED" w14:paraId="4A4F9D1F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3CD79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E8A60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612F7989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675DA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41A6B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7FA635D6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C5113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F02F9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1BF5B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6E909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6FC72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5FF273A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B83E7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0265C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459C7190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D687F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E990C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76220AB8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218E0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10FBB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56847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E427C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96EF5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D34ED" w14:paraId="3934D24B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BFF3F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0075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26FA69FD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0CE72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CECD0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34D5DC14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8B00E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6B2D2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02CC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32427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EB00E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D34ED" w14:paraId="116E622D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44C7B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6DE3B" w14:textId="77777777" w:rsidR="00BD34ED" w:rsidRDefault="00BD34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84538" w14:textId="77777777" w:rsidR="00BD34ED" w:rsidRDefault="00BD34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42944" w14:textId="77777777" w:rsidR="00BD34ED" w:rsidRDefault="00BD34ED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0112F" w14:textId="77777777" w:rsidR="00BD34ED" w:rsidRDefault="00BD34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01F1A" w14:textId="77777777" w:rsidR="00BD34ED" w:rsidRDefault="00BD34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5F8EB" w14:textId="77777777" w:rsidR="00BD34ED" w:rsidRDefault="00BD34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7E9B2C5B" w14:textId="77777777" w:rsidR="00BD34ED" w:rsidRDefault="00BD34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188DC" w14:textId="77777777" w:rsidR="00BD34ED" w:rsidRDefault="00BD34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C25AE" w14:textId="77777777" w:rsidR="00BD34ED" w:rsidRDefault="00BD34ED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562CCAA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9034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FBE12" w14:textId="77777777" w:rsidR="00BD34ED" w:rsidRDefault="00BD34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B7502" w14:textId="77777777" w:rsidR="00BD34ED" w:rsidRDefault="00BD34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4979B" w14:textId="77777777" w:rsidR="00BD34ED" w:rsidRDefault="00BD34ED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8F2E5" w14:textId="77777777" w:rsidR="00BD34ED" w:rsidRDefault="00BD34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B1003" w14:textId="77777777" w:rsidR="00BD34ED" w:rsidRDefault="00BD34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20E3F" w14:textId="77777777" w:rsidR="00BD34ED" w:rsidRDefault="00BD34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0549417C" w14:textId="77777777" w:rsidR="00BD34ED" w:rsidRDefault="00BD34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1E72B" w14:textId="77777777" w:rsidR="00BD34ED" w:rsidRDefault="00BD34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E5481" w14:textId="77777777" w:rsidR="00BD34ED" w:rsidRDefault="00BD34ED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082668E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84BAE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C1D37" w14:textId="77777777" w:rsidR="00BD34ED" w:rsidRDefault="00BD34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99A00" w14:textId="77777777" w:rsidR="00BD34ED" w:rsidRDefault="00BD34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5D5BB" w14:textId="77777777" w:rsidR="00BD34ED" w:rsidRDefault="00BD34ED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537B5" w14:textId="77777777" w:rsidR="00BD34ED" w:rsidRDefault="00BD34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6ED41" w14:textId="77777777" w:rsidR="00BD34ED" w:rsidRDefault="00BD34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88991" w14:textId="77777777" w:rsidR="00BD34ED" w:rsidRDefault="00BD34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37A246EF" w14:textId="77777777" w:rsidR="00BD34ED" w:rsidRDefault="00BD34ED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80EB2" w14:textId="77777777" w:rsidR="00BD34ED" w:rsidRDefault="00BD34ED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8B4A1" w14:textId="77777777" w:rsidR="00BD34ED" w:rsidRDefault="00BD34ED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D34ED" w14:paraId="54927B3A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2DBF4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CF369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2DFD4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1BC4E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1D294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6048543A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41474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188BF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7E2BA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1BD28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BD34ED" w14:paraId="107810F1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E35CB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2586D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749D3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82A26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5CF72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1840182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AC1CD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9ACB0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2C643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CC898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BD34ED" w14:paraId="63FF2B7C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E96FC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32C8C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66B0B905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6DD91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EDAF8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32705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CDD3C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00849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000AA8EC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F1564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464E2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02891AD7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417C7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0FE11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FA4AD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D33CC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C3906BB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403CE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2E7CD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387E0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08581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E5345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7C6D5AC0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0A3F6C0B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E2091E0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BD34ED" w14:paraId="17EE5F1F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76320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2A53C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9BAC5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F1ED1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4DDE627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36924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57765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25E7E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FEAE7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385BF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0F2EC476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10338EB4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4F64CD5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BD34ED" w14:paraId="2E47208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3F6A3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9A4E8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81C04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7A715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551C48A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DE242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DEF32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E1640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85ADB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279F2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091D1275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3B59C84E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E661BD8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BD34ED" w14:paraId="301758E2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8E7C9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1020E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8ACA0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3524A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8A465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7836B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979B6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F0CCA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A7AC7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4454CC28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428E64A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BD34ED" w14:paraId="5D3F8526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9B231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5BE59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406D1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65964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D302685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2AA4F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C8B69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D3EF1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490E0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6955F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4C7D5FF6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0D7435A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BD34ED" w14:paraId="2E5F268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3D826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80AD7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49632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2EFEE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A2B495D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A4EB3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A01AC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ED265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A14EF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1B6B1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5AEA9068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3B2D340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BD34ED" w14:paraId="797976F7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6C312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646D6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8232E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A98B1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0AE51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1CBC488C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7E4B8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E5A15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2BF8D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B81F5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E153FAF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03918CF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BD34ED" w14:paraId="1734848C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5E3A8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B7CAB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253AA7C1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265DD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AA574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A28A2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5B25C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82F4A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B08BE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B395E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D34ED" w14:paraId="3CDD5CFB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DA794" w14:textId="77777777" w:rsidR="00BD34ED" w:rsidRDefault="00BD34ED" w:rsidP="00BD34E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2C5DC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2F8D74BF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4858C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4349B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1BF7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49DBD" w14:textId="77777777" w:rsidR="00BD34ED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40851" w14:textId="77777777" w:rsidR="00BD34ED" w:rsidRDefault="00BD34ED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FEF27" w14:textId="77777777" w:rsidR="00BD34ED" w:rsidRPr="00600D25" w:rsidRDefault="00BD34ED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6A24D" w14:textId="77777777" w:rsidR="00BD34ED" w:rsidRDefault="00BD34ED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1344F070" w14:textId="77777777" w:rsidR="00BD34ED" w:rsidRPr="00836022" w:rsidRDefault="00BD34ED" w:rsidP="0095691E">
      <w:pPr>
        <w:spacing w:before="40" w:line="192" w:lineRule="auto"/>
        <w:ind w:right="57"/>
        <w:rPr>
          <w:sz w:val="20"/>
          <w:lang w:val="en-US"/>
        </w:rPr>
      </w:pPr>
    </w:p>
    <w:p w14:paraId="7500E13F" w14:textId="77777777" w:rsidR="00BD34ED" w:rsidRDefault="00BD34ED" w:rsidP="00E512BA">
      <w:pPr>
        <w:pStyle w:val="Heading1"/>
        <w:spacing w:line="360" w:lineRule="auto"/>
      </w:pPr>
      <w:r>
        <w:t>LINIA 301 B</w:t>
      </w:r>
    </w:p>
    <w:p w14:paraId="3DCE3223" w14:textId="77777777" w:rsidR="00BD34ED" w:rsidRDefault="00BD34ED" w:rsidP="009020B3">
      <w:pPr>
        <w:pStyle w:val="Heading1"/>
        <w:spacing w:line="360" w:lineRule="auto"/>
        <w:rPr>
          <w:b w:val="0"/>
          <w:bCs w:val="0"/>
          <w:sz w:val="8"/>
        </w:rPr>
      </w:pPr>
      <w:r>
        <w:t>P. mac. R3  BUCIUMENI - BUFTEA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BD34ED" w14:paraId="753468AA" w14:textId="77777777">
        <w:trPr>
          <w:cantSplit/>
          <w:trHeight w:val="555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6331F" w14:textId="77777777" w:rsidR="00BD34ED" w:rsidRDefault="00BD34ED" w:rsidP="00BD34ED">
            <w:pPr>
              <w:numPr>
                <w:ilvl w:val="0"/>
                <w:numId w:val="47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3EDE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0+040</w:t>
            </w:r>
          </w:p>
          <w:p w14:paraId="508A6EE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2+320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CEE9A" w14:textId="77777777" w:rsidR="00BD34ED" w:rsidRPr="004856F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A789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Bucimeni-</w:t>
            </w:r>
          </w:p>
          <w:p w14:paraId="3F2203B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Buftea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6484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04EE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F856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C9A1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FCD5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6A027CF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7900616B" w14:textId="77777777" w:rsidR="00BD34ED" w:rsidRDefault="00BD34ED" w:rsidP="00C64D9B">
      <w:pPr>
        <w:pStyle w:val="Heading1"/>
        <w:spacing w:line="360" w:lineRule="auto"/>
      </w:pPr>
      <w:r>
        <w:t xml:space="preserve">LINIA 301 Ba </w:t>
      </w:r>
    </w:p>
    <w:p w14:paraId="1EA62D59" w14:textId="77777777" w:rsidR="00BD34ED" w:rsidRDefault="00BD34ED" w:rsidP="00501B1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PR Buciumeni  - mogoşoaia - VOLUNTARI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BD34ED" w14:paraId="27AB0B9D" w14:textId="77777777">
        <w:trPr>
          <w:cantSplit/>
          <w:trHeight w:val="1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68353" w14:textId="77777777" w:rsidR="00BD34ED" w:rsidRDefault="00BD34ED" w:rsidP="00BD34ED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8F8BF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B78F3" w14:textId="77777777" w:rsidR="00BD34ED" w:rsidRPr="00244AE6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BD9A6" w14:textId="77777777" w:rsidR="00BD34ED" w:rsidRDefault="00BD34ED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960D6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E84E009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11B</w:t>
            </w:r>
          </w:p>
          <w:p w14:paraId="7A93A17E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75217" w14:textId="77777777" w:rsidR="00BD34ED" w:rsidRPr="00771A06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04D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66BD6" w14:textId="77777777" w:rsidR="00BD34ED" w:rsidRPr="00244AE6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3ED80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BD34ED" w14:paraId="61ACCD29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93DC8" w14:textId="77777777" w:rsidR="00BD34ED" w:rsidRDefault="00BD34ED" w:rsidP="00BD34ED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400E3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2FF80" w14:textId="77777777" w:rsidR="00BD34ED" w:rsidRPr="00244AE6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08EDD" w14:textId="77777777" w:rsidR="00BD34ED" w:rsidRDefault="00BD34ED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5AB6B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BDE20BB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3B </w:t>
            </w:r>
          </w:p>
          <w:p w14:paraId="039A7F54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 5B </w:t>
            </w:r>
          </w:p>
          <w:p w14:paraId="59136160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</w:t>
            </w:r>
          </w:p>
          <w:p w14:paraId="578B91FD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C8941" w14:textId="77777777" w:rsidR="00BD34ED" w:rsidRPr="00771A06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771A0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A3D2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815E0" w14:textId="77777777" w:rsidR="00BD34ED" w:rsidRPr="00244AE6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BE1A7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Remiza Specială Mogoşoaia.</w:t>
            </w:r>
          </w:p>
          <w:p w14:paraId="29ACB51C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BD34ED" w14:paraId="794CD68B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77D81" w14:textId="77777777" w:rsidR="00BD34ED" w:rsidRDefault="00BD34ED" w:rsidP="00BD34ED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68F02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1+100</w:t>
            </w:r>
          </w:p>
          <w:p w14:paraId="62C93510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59209" w14:textId="77777777" w:rsidR="00BD34ED" w:rsidRPr="00244AE6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03A56" w14:textId="77777777" w:rsidR="00BD34ED" w:rsidRDefault="00BD34ED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Buciumeni -</w:t>
            </w:r>
          </w:p>
          <w:p w14:paraId="558AD1A1" w14:textId="77777777" w:rsidR="00BD34ED" w:rsidRDefault="00BD34ED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Mogoşoaia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8E5E7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8B5A6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D55E8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56C64" w14:textId="77777777" w:rsidR="00BD34ED" w:rsidRPr="00244AE6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BFA44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BD34ED" w14:paraId="1E1D1B82" w14:textId="77777777">
        <w:trPr>
          <w:cantSplit/>
          <w:trHeight w:val="294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F9C84" w14:textId="77777777" w:rsidR="00BD34ED" w:rsidRDefault="00BD34ED" w:rsidP="00BD34ED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43DE9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7D1D7" w14:textId="77777777" w:rsidR="00BD34ED" w:rsidRPr="00244AE6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9CF71" w14:textId="77777777" w:rsidR="00BD34ED" w:rsidRDefault="00BD34ED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397ED94" w14:textId="77777777" w:rsidR="00BD34ED" w:rsidRDefault="00BD34ED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22433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9B3A5C6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şi 27 </w:t>
            </w:r>
          </w:p>
          <w:p w14:paraId="6BEB7053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1005C" w14:textId="77777777" w:rsidR="00BD34ED" w:rsidRPr="00771A06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7ABF4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C8402" w14:textId="77777777" w:rsidR="00BD34ED" w:rsidRPr="00244AE6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12ECB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BD34ED" w14:paraId="0520933A" w14:textId="77777777">
        <w:trPr>
          <w:cantSplit/>
          <w:trHeight w:val="21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50425" w14:textId="77777777" w:rsidR="00BD34ED" w:rsidRDefault="00BD34ED" w:rsidP="00BD34ED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CE8F2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135CC" w14:textId="77777777" w:rsidR="00BD34ED" w:rsidRPr="00244AE6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9C18E" w14:textId="77777777" w:rsidR="00BD34ED" w:rsidRDefault="00BD34ED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Mogoşoaia </w:t>
            </w:r>
          </w:p>
          <w:p w14:paraId="1DB33463" w14:textId="77777777" w:rsidR="00BD34ED" w:rsidRDefault="00BD34ED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D7E98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22 </w:t>
            </w:r>
          </w:p>
          <w:p w14:paraId="781E9C1B" w14:textId="77777777" w:rsidR="00BD34ED" w:rsidRPr="00964B09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7A0A2" w14:textId="77777777" w:rsidR="00BD34ED" w:rsidRPr="00771A06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A4530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D1037" w14:textId="77777777" w:rsidR="00BD34ED" w:rsidRPr="00244AE6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3D64A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</w:tbl>
    <w:p w14:paraId="4DBCD057" w14:textId="77777777" w:rsidR="00BD34ED" w:rsidRDefault="00BD34ED">
      <w:pPr>
        <w:spacing w:before="40" w:line="192" w:lineRule="auto"/>
        <w:ind w:right="57"/>
        <w:rPr>
          <w:sz w:val="20"/>
          <w:lang w:val="ro-RO"/>
        </w:rPr>
      </w:pPr>
    </w:p>
    <w:p w14:paraId="4AC57BC5" w14:textId="77777777" w:rsidR="00BD34ED" w:rsidRDefault="00BD34ED" w:rsidP="009E1E10">
      <w:pPr>
        <w:pStyle w:val="Heading1"/>
        <w:spacing w:line="360" w:lineRule="auto"/>
      </w:pPr>
      <w:r>
        <w:t>LINIA 301 Bb</w:t>
      </w:r>
    </w:p>
    <w:p w14:paraId="152A0DBC" w14:textId="77777777" w:rsidR="00BD34ED" w:rsidRDefault="00BD34ED" w:rsidP="004B35A3">
      <w:pPr>
        <w:pStyle w:val="Heading1"/>
        <w:spacing w:line="360" w:lineRule="auto"/>
        <w:rPr>
          <w:b w:val="0"/>
          <w:bCs w:val="0"/>
          <w:sz w:val="8"/>
        </w:rPr>
      </w:pPr>
      <w:r>
        <w:t>MOGOŞOAIA - VOLUNTARI - Ram. PASĂREA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BD34ED" w14:paraId="3F282BDE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D9E9F" w14:textId="77777777" w:rsidR="00BD34ED" w:rsidRDefault="00BD34ED" w:rsidP="00BD34ED">
            <w:pPr>
              <w:numPr>
                <w:ilvl w:val="0"/>
                <w:numId w:val="46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AEB8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9F1C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E574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Mogoșoaia -</w:t>
            </w:r>
          </w:p>
          <w:p w14:paraId="7EF7512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Otopeni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02F0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85FA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97FB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7+900</w:t>
            </w:r>
          </w:p>
          <w:p w14:paraId="4DF5CD0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8+500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8347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15</w:t>
            </w: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2147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327A930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4F7A6EDE" w14:textId="77777777" w:rsidR="00BD34ED" w:rsidRDefault="00BD34ED" w:rsidP="00CF0E71">
      <w:pPr>
        <w:pStyle w:val="Heading1"/>
        <w:spacing w:line="276" w:lineRule="auto"/>
      </w:pPr>
      <w:r>
        <w:t>LINIA 301 D</w:t>
      </w:r>
    </w:p>
    <w:p w14:paraId="26FC232D" w14:textId="77777777" w:rsidR="00BD34ED" w:rsidRDefault="00BD34ED" w:rsidP="00CF0E71">
      <w:pPr>
        <w:pStyle w:val="Heading1"/>
        <w:spacing w:line="276" w:lineRule="auto"/>
        <w:rPr>
          <w:b w:val="0"/>
          <w:bCs w:val="0"/>
          <w:sz w:val="8"/>
        </w:rPr>
      </w:pPr>
      <w:r>
        <w:t>PANTELIMON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BD34ED" w14:paraId="6A2F8929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E37BC" w14:textId="77777777" w:rsidR="00BD34ED" w:rsidRDefault="00BD34ED" w:rsidP="00BD34ED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CFE97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31+250</w:t>
            </w:r>
          </w:p>
          <w:p w14:paraId="4E8FB1C8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43812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7F264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Pantelimon - </w:t>
            </w:r>
          </w:p>
          <w:p w14:paraId="47EAB6E0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69355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EE331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EBB4B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42D0C" w14:textId="77777777" w:rsidR="00BD34ED" w:rsidRPr="00935D4F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1087D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76F859D3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DDD5C" w14:textId="77777777" w:rsidR="00BD34ED" w:rsidRDefault="00BD34ED" w:rsidP="00BD34ED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1E8BD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A7E17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413B1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6454573F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405F3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984EAA2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A1AE6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6BF6C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A7237" w14:textId="77777777" w:rsidR="00BD34ED" w:rsidRPr="00935D4F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C9BF7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909EDB2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AE0AD" w14:textId="77777777" w:rsidR="00BD34ED" w:rsidRDefault="00BD34ED" w:rsidP="00BD34ED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A0B6A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4AEAF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E4CDC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7A47733A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C7A13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983E413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17716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233B9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72AE8" w14:textId="77777777" w:rsidR="00BD34ED" w:rsidRPr="00935D4F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5D2EF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79824348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09B75" w14:textId="77777777" w:rsidR="00BD34ED" w:rsidRDefault="00BD34ED" w:rsidP="00BD34ED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8B085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8B011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7362C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60017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25E3E7C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FE380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79823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47378" w14:textId="77777777" w:rsidR="00BD34ED" w:rsidRPr="00935D4F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EAD11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3CC25A9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C26C2" w14:textId="77777777" w:rsidR="00BD34ED" w:rsidRDefault="00BD34ED" w:rsidP="00BD34ED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78EDC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0521B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ABAE3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7C007193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20FCF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7F55856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A9072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4178A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7F6D3" w14:textId="77777777" w:rsidR="00BD34ED" w:rsidRPr="00935D4F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4F9DB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212347B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5F741811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 Cap X.</w:t>
            </w:r>
          </w:p>
        </w:tc>
      </w:tr>
      <w:tr w:rsidR="00BD34ED" w14:paraId="48CBA50C" w14:textId="77777777">
        <w:trPr>
          <w:cantSplit/>
          <w:trHeight w:val="10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D83EF" w14:textId="77777777" w:rsidR="00BD34ED" w:rsidRDefault="00BD34ED" w:rsidP="00BD34ED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B42DC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0E65D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23BC1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0ADB16E9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A9A2D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10, 12, 34</w:t>
            </w:r>
          </w:p>
          <w:p w14:paraId="3BC9664C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3866430F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</w:t>
            </w:r>
          </w:p>
          <w:p w14:paraId="46275AEF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85D69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47622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4F341" w14:textId="77777777" w:rsidR="00BD34ED" w:rsidRPr="00935D4F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4FD07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7D82C64F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79D58" w14:textId="77777777" w:rsidR="00BD34ED" w:rsidRDefault="00BD34ED" w:rsidP="00BD34ED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C1D99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84E40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EB4A7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56ED7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043A17D5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/ 8</w:t>
            </w:r>
          </w:p>
          <w:p w14:paraId="43B1053E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79230492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 14 /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34834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5D3C7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A2773" w14:textId="77777777" w:rsidR="00BD34ED" w:rsidRPr="00935D4F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83C6B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către Antestaţia Faur.</w:t>
            </w:r>
          </w:p>
        </w:tc>
      </w:tr>
      <w:tr w:rsidR="00BD34ED" w14:paraId="4B38264D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EC50E" w14:textId="77777777" w:rsidR="00BD34ED" w:rsidRDefault="00BD34ED" w:rsidP="00BD34ED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A6367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37+165</w:t>
            </w:r>
          </w:p>
          <w:p w14:paraId="792464E5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37+173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F9669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9FF4E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Grupa Tehnică - </w:t>
            </w:r>
          </w:p>
          <w:p w14:paraId="61441FE9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91FEA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A078F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0D198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5631F" w14:textId="77777777" w:rsidR="00BD34ED" w:rsidRPr="00935D4F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8913A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F93A1A1" w14:textId="77777777">
        <w:trPr>
          <w:cantSplit/>
          <w:trHeight w:val="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235B5" w14:textId="77777777" w:rsidR="00BD34ED" w:rsidRDefault="00BD34ED" w:rsidP="00BD34ED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34382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1BB80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2FF48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84891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C04D397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63DDE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04AB5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EF285" w14:textId="77777777" w:rsidR="00BD34ED" w:rsidRPr="00935D4F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AC064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DC72E02" w14:textId="77777777"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C8D81" w14:textId="77777777" w:rsidR="00BD34ED" w:rsidRDefault="00BD34ED" w:rsidP="00BD34ED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D7CE9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DB19C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3AC00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092A5F6F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BDA39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F9FB0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DFAC2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99375" w14:textId="77777777" w:rsidR="00BD34ED" w:rsidRPr="00935D4F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AC513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2AEBFBB" w14:textId="77777777">
        <w:trPr>
          <w:cantSplit/>
          <w:trHeight w:val="4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D0734" w14:textId="77777777" w:rsidR="00BD34ED" w:rsidRDefault="00BD34ED" w:rsidP="00BD34ED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A0EC2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52383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015F6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19E728C7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42CCA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</w:t>
            </w:r>
          </w:p>
          <w:p w14:paraId="25071AB3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diag.</w:t>
            </w:r>
          </w:p>
          <w:p w14:paraId="1C980C49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2 - 4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C1C65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A1A4C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F93A6" w14:textId="77777777" w:rsidR="00BD34ED" w:rsidRPr="00935D4F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0306D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0F8C2D7" w14:textId="77777777">
        <w:trPr>
          <w:cantSplit/>
          <w:trHeight w:val="25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E459F" w14:textId="77777777" w:rsidR="00BD34ED" w:rsidRDefault="00BD34ED" w:rsidP="00BD34ED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1B2AF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0E02E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5212D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0866745F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B1CC1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12, 14, 16 </w:t>
            </w:r>
          </w:p>
          <w:p w14:paraId="3CDAF374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şi </w:t>
            </w:r>
          </w:p>
          <w:p w14:paraId="36BA6CBA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T.D.J. </w:t>
            </w:r>
          </w:p>
          <w:p w14:paraId="28E9EF44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CD96C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DD649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25E07" w14:textId="77777777" w:rsidR="00BD34ED" w:rsidRPr="00935D4F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DEC2A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1 - 6.</w:t>
            </w:r>
          </w:p>
          <w:p w14:paraId="53C9D4E2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C84D48C" w14:textId="77777777">
        <w:trPr>
          <w:cantSplit/>
          <w:trHeight w:val="18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75253" w14:textId="77777777" w:rsidR="00BD34ED" w:rsidRDefault="00BD34ED" w:rsidP="00BD34ED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E180A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D0D6E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8E79C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494A43C8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73017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</w:t>
            </w:r>
          </w:p>
          <w:p w14:paraId="319CB36E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3, 5, </w:t>
            </w:r>
          </w:p>
          <w:p w14:paraId="639C4AF7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7, 9 </w:t>
            </w:r>
          </w:p>
          <w:p w14:paraId="7DF4D4EC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şi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950DB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A36B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D331C" w14:textId="77777777" w:rsidR="00BD34ED" w:rsidRPr="00935D4F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EA119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1 - 6.</w:t>
            </w:r>
          </w:p>
          <w:p w14:paraId="1A071387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EDAC2AC" w14:textId="77777777" w:rsidR="00BD34ED" w:rsidRDefault="00BD34ED" w:rsidP="00CF0E71">
      <w:pPr>
        <w:spacing w:before="40" w:line="276" w:lineRule="auto"/>
        <w:ind w:right="57"/>
        <w:rPr>
          <w:sz w:val="20"/>
          <w:lang w:val="ro-RO"/>
        </w:rPr>
      </w:pPr>
    </w:p>
    <w:p w14:paraId="7C83D699" w14:textId="77777777" w:rsidR="00BD34ED" w:rsidRDefault="00BD34ED" w:rsidP="008F15F5">
      <w:pPr>
        <w:pStyle w:val="Heading1"/>
        <w:spacing w:line="360" w:lineRule="auto"/>
      </w:pPr>
      <w:r>
        <w:t>LINIA 301 De</w:t>
      </w:r>
    </w:p>
    <w:p w14:paraId="68CCB167" w14:textId="77777777" w:rsidR="00BD34ED" w:rsidRDefault="00BD34ED" w:rsidP="003A6DFA">
      <w:pPr>
        <w:pStyle w:val="Heading1"/>
        <w:spacing w:line="360" w:lineRule="auto"/>
        <w:rPr>
          <w:b w:val="0"/>
          <w:bCs w:val="0"/>
          <w:sz w:val="8"/>
        </w:rPr>
      </w:pPr>
      <w:r>
        <w:t>BUCUREŞTI SUD - ANTESTAŢIA FAUR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BD34ED" w14:paraId="2F29A827" w14:textId="77777777">
        <w:trPr>
          <w:cantSplit/>
          <w:trHeight w:val="15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EA625" w14:textId="77777777" w:rsidR="00BD34ED" w:rsidRDefault="00BD34ED" w:rsidP="00BD34ED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8983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2+510</w:t>
            </w:r>
          </w:p>
          <w:p w14:paraId="1EF4F18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225E0" w14:textId="77777777" w:rsidR="00BD34ED" w:rsidRPr="00A5601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3E2C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Antestaţia Faur</w:t>
            </w:r>
          </w:p>
          <w:p w14:paraId="3EB0F04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E757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C1284" w14:textId="77777777" w:rsidR="00BD34ED" w:rsidRPr="00A5601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F411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037B1" w14:textId="77777777" w:rsidR="00BD34ED" w:rsidRPr="00A5601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5473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C24A938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51721D4A" w14:textId="77777777" w:rsidR="00BD34ED" w:rsidRDefault="00BD34ED" w:rsidP="00125915">
      <w:pPr>
        <w:pStyle w:val="Heading1"/>
        <w:spacing w:line="360" w:lineRule="auto"/>
      </w:pPr>
      <w:r>
        <w:lastRenderedPageBreak/>
        <w:t>LINIA 301 E1</w:t>
      </w:r>
    </w:p>
    <w:p w14:paraId="21DA87F6" w14:textId="77777777" w:rsidR="00BD34ED" w:rsidRDefault="00BD34ED" w:rsidP="005A0AD9">
      <w:pPr>
        <w:pStyle w:val="Heading1"/>
        <w:spacing w:line="360" w:lineRule="auto"/>
        <w:rPr>
          <w:b w:val="0"/>
          <w:bCs w:val="0"/>
          <w:sz w:val="8"/>
        </w:rPr>
      </w:pPr>
      <w:r>
        <w:t>RACORDARE R1 - R2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BD34ED" w14:paraId="63792CE0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EA74E" w14:textId="77777777" w:rsidR="00BD34ED" w:rsidRDefault="00BD34ED" w:rsidP="00BD34E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54B5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20A8AAB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0+700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AF5FF" w14:textId="77777777" w:rsidR="00BD34ED" w:rsidRPr="00C61E1A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BE93E" w14:textId="77777777" w:rsidR="00BD34ED" w:rsidRDefault="00BD34ED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R1 -</w:t>
            </w:r>
          </w:p>
          <w:p w14:paraId="5C1FAC71" w14:textId="77777777" w:rsidR="00BD34ED" w:rsidRDefault="00BD34ED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 Jilava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74F6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D1E6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3E09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B908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3F05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ABB6857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2B9058B9" w14:textId="77777777" w:rsidR="00BD34ED" w:rsidRDefault="00BD34ED" w:rsidP="001D4EEA">
      <w:pPr>
        <w:pStyle w:val="Heading1"/>
        <w:spacing w:line="360" w:lineRule="auto"/>
      </w:pPr>
      <w:r>
        <w:t>LINIA 301 Eb</w:t>
      </w:r>
    </w:p>
    <w:p w14:paraId="5BA881E7" w14:textId="77777777" w:rsidR="00BD34ED" w:rsidRDefault="00BD34ED" w:rsidP="00FF6DB8">
      <w:pPr>
        <w:pStyle w:val="Heading1"/>
        <w:spacing w:line="360" w:lineRule="auto"/>
        <w:rPr>
          <w:b w:val="0"/>
          <w:bCs w:val="0"/>
          <w:sz w:val="8"/>
        </w:rPr>
      </w:pPr>
      <w:r>
        <w:t>CHIAJNA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BD34ED" w14:paraId="2DC9C2FA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C6CCF" w14:textId="77777777" w:rsidR="00BD34ED" w:rsidRDefault="00BD34ED" w:rsidP="00BD34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71EA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F1A1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9047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0BED9C8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24</w:t>
            </w:r>
          </w:p>
          <w:p w14:paraId="359AC99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3E0C6" w14:textId="77777777" w:rsidR="00BD34ED" w:rsidRDefault="00BD34ED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2D3A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DE78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72+528</w:t>
            </w:r>
          </w:p>
          <w:p w14:paraId="65684C0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72+028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8CF6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8903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42191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BD34ED" w14:paraId="60D3CFB6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9C411" w14:textId="77777777" w:rsidR="00BD34ED" w:rsidRDefault="00BD34ED" w:rsidP="00BD34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3927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60A3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1A70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Chiajna -</w:t>
            </w:r>
          </w:p>
          <w:p w14:paraId="7772B93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7AFB3" w14:textId="77777777" w:rsidR="00BD34ED" w:rsidRDefault="00BD34ED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C154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A42C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71+900</w:t>
            </w:r>
          </w:p>
          <w:p w14:paraId="77D0A66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DB78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5BF4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2480AD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pod metalic Km. 71+350 și sch. 2 Cap. Y Chiajna Km. 71+900.</w:t>
            </w:r>
          </w:p>
        </w:tc>
      </w:tr>
      <w:tr w:rsidR="00BD34ED" w14:paraId="2D62D792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46683" w14:textId="77777777" w:rsidR="00BD34ED" w:rsidRDefault="00BD34ED" w:rsidP="00BD34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D90E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68+850</w:t>
            </w:r>
          </w:p>
          <w:p w14:paraId="515D85B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F075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82F0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Chiajna -</w:t>
            </w:r>
          </w:p>
          <w:p w14:paraId="4EA0E46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71A7D" w14:textId="77777777" w:rsidR="00BD34ED" w:rsidRDefault="00BD34ED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FE36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4F1B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AC66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99EE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014B941B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4BDFA" w14:textId="77777777" w:rsidR="00BD34ED" w:rsidRDefault="00BD34ED" w:rsidP="00BD34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8F3A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8A46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8405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1F7813A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7DEA7" w14:textId="77777777" w:rsidR="00BD34ED" w:rsidRDefault="00BD34ED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9458618" w14:textId="77777777" w:rsidR="00BD34ED" w:rsidRDefault="00BD34ED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62B9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26C9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D7E1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AA43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5A17B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 Cap X.</w:t>
            </w:r>
          </w:p>
        </w:tc>
      </w:tr>
      <w:tr w:rsidR="00BD34ED" w14:paraId="749ED10D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D8921" w14:textId="77777777" w:rsidR="00BD34ED" w:rsidRDefault="00BD34ED" w:rsidP="00BD34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28F1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8D52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5100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1455C45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A6D51" w14:textId="77777777" w:rsidR="00BD34ED" w:rsidRDefault="00BD34ED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D2084E1" w14:textId="77777777" w:rsidR="00BD34ED" w:rsidRDefault="00BD34ED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69E6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6C5A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89BE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12A9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C6C5FA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7 - 10.</w:t>
            </w:r>
          </w:p>
        </w:tc>
      </w:tr>
      <w:tr w:rsidR="00BD34ED" w14:paraId="2FF37D0F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6C6D4" w14:textId="77777777" w:rsidR="00BD34ED" w:rsidRDefault="00BD34ED" w:rsidP="00BD34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6641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AC595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ACF4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416FA59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FC1C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902A7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765C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799F1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9A3E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1E2416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  linia 7 abătută.</w:t>
            </w:r>
          </w:p>
        </w:tc>
      </w:tr>
      <w:tr w:rsidR="00BD34ED" w14:paraId="1C43D6A9" w14:textId="77777777">
        <w:trPr>
          <w:cantSplit/>
          <w:trHeight w:val="19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17939" w14:textId="77777777" w:rsidR="00BD34ED" w:rsidRDefault="00BD34ED" w:rsidP="00BD34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4523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26E35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AAE8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1145A77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64BD5" w14:textId="77777777" w:rsidR="00BD34ED" w:rsidRDefault="00BD34ED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16080EC9" w14:textId="77777777" w:rsidR="00BD34ED" w:rsidRDefault="00BD34ED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BF7C8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D876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13D48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8E77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6E6F90E" w14:textId="77777777">
        <w:trPr>
          <w:cantSplit/>
          <w:trHeight w:val="62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EC77D" w14:textId="77777777" w:rsidR="00BD34ED" w:rsidRDefault="00BD34ED" w:rsidP="00BD34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80C2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73D36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422E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10BC9D9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5716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B8ECD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20BE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FE7C1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A7F3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DEA83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 abătute.</w:t>
            </w:r>
          </w:p>
        </w:tc>
      </w:tr>
      <w:tr w:rsidR="00BD34ED" w14:paraId="3D3078DA" w14:textId="77777777">
        <w:trPr>
          <w:cantSplit/>
          <w:trHeight w:val="6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D49BB" w14:textId="77777777" w:rsidR="00BD34ED" w:rsidRDefault="00BD34ED" w:rsidP="00BD34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254E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F6D06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629A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68E9383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EB80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387A04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D215B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57E3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8F6BA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E0E1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774B025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928E0" w14:textId="77777777" w:rsidR="00BD34ED" w:rsidRDefault="00BD34ED" w:rsidP="00BD34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1DF8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858AA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E54C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03E88E5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9BDA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CA667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879E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8C359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AE4B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64A9291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664DD" w14:textId="77777777" w:rsidR="00BD34ED" w:rsidRDefault="00BD34ED" w:rsidP="00BD34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862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59+280</w:t>
            </w:r>
          </w:p>
          <w:p w14:paraId="4CC4938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59+330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BA39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0F32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Vârteju</w:t>
            </w:r>
          </w:p>
          <w:p w14:paraId="2E5DD05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  <w:p w14:paraId="600EDFC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C331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07948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9920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3EC56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E784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784DB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1, 2 și III.</w:t>
            </w:r>
          </w:p>
        </w:tc>
      </w:tr>
      <w:tr w:rsidR="00BD34ED" w14:paraId="48D46A62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58EC8" w14:textId="77777777" w:rsidR="00BD34ED" w:rsidRDefault="00BD34ED" w:rsidP="00BD34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35AC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60+300</w:t>
            </w:r>
          </w:p>
          <w:p w14:paraId="6FDE997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2A99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1291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Vârteju</w:t>
            </w:r>
          </w:p>
          <w:p w14:paraId="2133829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5, 9, 13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5F67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DB0C9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402A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5E51A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3180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2AC6DB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1, 2 și 3 directă </w:t>
            </w:r>
          </w:p>
          <w:p w14:paraId="7BFA351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BD34ED" w14:paraId="0BA55FC9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20B25" w14:textId="77777777" w:rsidR="00BD34ED" w:rsidRDefault="00BD34ED" w:rsidP="00BD34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2403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53+300</w:t>
            </w:r>
          </w:p>
          <w:p w14:paraId="37174E0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97C00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6BF7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6DDC7CF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3F5A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44910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3972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B3AD7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D2B5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77BC322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8630E" w14:textId="77777777" w:rsidR="00BD34ED" w:rsidRDefault="00BD34ED" w:rsidP="00BD34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D036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84EC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3D3EF" w14:textId="77777777" w:rsidR="00BD34ED" w:rsidRDefault="00BD34ED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7BF639E9" w14:textId="77777777" w:rsidR="00BD34ED" w:rsidRDefault="00BD34ED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88CE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31C44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0311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53+400</w:t>
            </w:r>
          </w:p>
          <w:p w14:paraId="17276D9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4CD11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BE56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7503020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9C3CC" w14:textId="77777777" w:rsidR="00BD34ED" w:rsidRDefault="00BD34ED" w:rsidP="00BD34ED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937C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DE938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8E30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069A940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CCBF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AC31E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C027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0D38057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5BB4F" w14:textId="77777777" w:rsidR="00BD34ED" w:rsidRPr="00521173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F97D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A53177D" w14:textId="77777777" w:rsidR="00BD34ED" w:rsidRPr="007972D9" w:rsidRDefault="00BD34ED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764A30E0" w14:textId="77777777" w:rsidR="00BD34ED" w:rsidRDefault="00BD34ED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1741F1FF" w14:textId="77777777" w:rsidR="00BD34ED" w:rsidRPr="005D215B" w:rsidRDefault="00BD34ED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BD34ED" w14:paraId="661F10C1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D7769" w14:textId="77777777" w:rsidR="00BD34ED" w:rsidRDefault="00BD34ED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AE4B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42334" w14:textId="77777777" w:rsidR="00BD34ED" w:rsidRPr="00B3607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777F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295D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B927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F3AB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0+800</w:t>
            </w:r>
          </w:p>
          <w:p w14:paraId="37EB997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BBCD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8E7B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teren, numai cu palete cu diagonală.</w:t>
            </w:r>
          </w:p>
        </w:tc>
      </w:tr>
      <w:tr w:rsidR="00BD34ED" w14:paraId="6A3EEE23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2A6CF" w14:textId="77777777" w:rsidR="00BD34ED" w:rsidRDefault="00BD34ED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6463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07EDA" w14:textId="77777777" w:rsidR="00BD34ED" w:rsidRPr="00B3607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F46F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330E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5828C5D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ACFD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3C21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AEB6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523C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05AA24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I  -  V şi firele 1 şi 2 Chitila - Chiajna şi </w:t>
            </w:r>
          </w:p>
          <w:p w14:paraId="4011142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Chiajna - Jilava.</w:t>
            </w:r>
          </w:p>
        </w:tc>
      </w:tr>
      <w:tr w:rsidR="00BD34ED" w14:paraId="22C1DD0F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2A9FB" w14:textId="77777777" w:rsidR="00BD34ED" w:rsidRDefault="00BD34ED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FBFE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2B45A" w14:textId="77777777" w:rsidR="00BD34ED" w:rsidRPr="00B3607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D9E9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Chiajna</w:t>
            </w:r>
          </w:p>
          <w:p w14:paraId="7BB9BBA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1DE4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0899EC9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634A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F7FD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7BD9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0E79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directă.</w:t>
            </w:r>
          </w:p>
        </w:tc>
      </w:tr>
      <w:tr w:rsidR="00BD34ED" w14:paraId="37227AF3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A4153" w14:textId="77777777" w:rsidR="00BD34ED" w:rsidRDefault="00BD34ED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8BB7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C5B16" w14:textId="77777777" w:rsidR="00BD34ED" w:rsidRPr="00B3607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F34D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69DAA10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directă, </w:t>
            </w:r>
          </w:p>
          <w:p w14:paraId="0361491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sch.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EABC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0239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24A3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4+617</w:t>
            </w:r>
          </w:p>
          <w:p w14:paraId="5995413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FD9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88A2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D9391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  <w:p w14:paraId="226FD3F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0D3912C" w14:textId="77777777" w:rsidR="00BD34ED" w:rsidRDefault="00BD34ED">
      <w:pPr>
        <w:spacing w:before="40" w:after="40" w:line="192" w:lineRule="auto"/>
        <w:ind w:right="57"/>
        <w:rPr>
          <w:sz w:val="20"/>
          <w:lang w:val="en-US"/>
        </w:rPr>
      </w:pPr>
    </w:p>
    <w:p w14:paraId="3CE8B7C2" w14:textId="77777777" w:rsidR="00BD34ED" w:rsidRDefault="00BD34ED" w:rsidP="00F14E3C">
      <w:pPr>
        <w:pStyle w:val="Heading1"/>
        <w:spacing w:line="360" w:lineRule="auto"/>
      </w:pPr>
      <w:r>
        <w:t>LINIA 301 F1</w:t>
      </w:r>
    </w:p>
    <w:p w14:paraId="46DE5AE1" w14:textId="77777777" w:rsidR="00BD34ED" w:rsidRDefault="00BD34ED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BD34ED" w14:paraId="3D7B7A64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13590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0CE9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3868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C979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4DFB48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D558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684D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213E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3485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9D70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F34CBC6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32D6A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2023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CC9F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D8AA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CFC4AA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8044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86F4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1068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5255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5630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B7692F5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A48AB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2848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27ED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9C5F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89D75B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9E28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3D78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FBC9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1E9C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3699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013EB43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09765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CE81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0918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A989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72BCDF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8535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pacing w:val="-10"/>
                <w:sz w:val="20"/>
                <w:lang w:val="ro-RO"/>
              </w:rPr>
              <w:t>diag.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06F1302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4 - 16,</w:t>
            </w:r>
          </w:p>
          <w:p w14:paraId="6DD221C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7FEE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9E12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009E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8063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6337D6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53D69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1B75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3686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95BE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F36E1E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5AEA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A95B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F2F4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68D4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7346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96C0CF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E0A7F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5613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F1B7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ED0E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7E0C17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B287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BE0C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A143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5921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352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3578C3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A1EE6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015B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F496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0E35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19E6D6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7D85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49460B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F532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4DC1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D87D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2648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04FAB92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C3ABB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5FCB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CB7B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0F35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E75621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02F3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16059A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 / 48, 24 / 34, 26 / 36</w:t>
            </w:r>
          </w:p>
          <w:p w14:paraId="585C1B2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6089BB6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7F06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F8FC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B29F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4F74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DABD62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5EA23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4225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67DE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820D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771AF5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0ED4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BB7F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DBCF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77D6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326F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E78704E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3AE58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462C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F1D7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AA45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96F815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1910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DE518F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</w:t>
            </w:r>
          </w:p>
          <w:p w14:paraId="28FAFB9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2BD7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BC13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F66C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651A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9B619C1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92FFD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2B39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321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AEAF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5655E1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8BB4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581E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5AFC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5EB0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5E45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0B72CD4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6B869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D6FE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BEAD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DB4E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AE166C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15D0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AA2D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709D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2871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4E6C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3E37DCE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F7923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70F6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7AF0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25EA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3B5447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F89E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B320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9E8D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74F5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B630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730861E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E1564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750B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0E0A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6AAC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AD34F4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5BB6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100 şi </w:t>
            </w:r>
          </w:p>
          <w:p w14:paraId="1643190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3639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FF64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8405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8F9B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75C89482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62648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77BE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8843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5EAA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728085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5059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între T.D.J.</w:t>
            </w:r>
          </w:p>
          <w:p w14:paraId="784441B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44 / 60 şi </w:t>
            </w:r>
          </w:p>
          <w:p w14:paraId="6D9A6E8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F623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8FB0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41EB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AB85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9E5FA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23B2 – 28B2.</w:t>
            </w:r>
          </w:p>
        </w:tc>
      </w:tr>
      <w:tr w:rsidR="00BD34ED" w14:paraId="4A2D6879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62F52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22C7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FA1C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D0D2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A8E792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B44F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64 </w:t>
            </w:r>
          </w:p>
          <w:p w14:paraId="2F2138C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288C18F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67A1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5E32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8F8A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73D0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14B2 – 16B2.</w:t>
            </w:r>
          </w:p>
        </w:tc>
      </w:tr>
      <w:tr w:rsidR="00BD34ED" w14:paraId="4E67009E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DBA81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8CAD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9999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6957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9EFEA7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3A07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FD40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56EA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3B8C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5046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594F11C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F8A62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BB6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E242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EB06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97177D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0587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DA3E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54E8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3403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2E19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0BD736F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B329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00CA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1431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6E79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21ECAA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1DAE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7FFD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F148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46B9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F8DB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EB51562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2591E" w14:textId="77777777" w:rsidR="00BD34ED" w:rsidRDefault="00BD34ED" w:rsidP="00BD34ED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1AE0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E7CD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726F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A8F48D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A624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8450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C3F1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BFA6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297C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100 ml de la călcâi </w:t>
            </w:r>
          </w:p>
          <w:p w14:paraId="5525EDC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nr. 9 Post Giulești </w:t>
            </w:r>
          </w:p>
          <w:p w14:paraId="2B2003D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Post 23.</w:t>
            </w:r>
          </w:p>
          <w:p w14:paraId="06406EC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70E6A50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Post 23 cu palete galbene </w:t>
            </w:r>
          </w:p>
          <w:p w14:paraId="5B56DEF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diagonală.</w:t>
            </w:r>
          </w:p>
        </w:tc>
      </w:tr>
    </w:tbl>
    <w:p w14:paraId="74020E0A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2BEDF506" w14:textId="77777777" w:rsidR="00BD34ED" w:rsidRDefault="00BD34ED" w:rsidP="007E3B63">
      <w:pPr>
        <w:pStyle w:val="Heading1"/>
        <w:spacing w:line="360" w:lineRule="auto"/>
      </w:pPr>
      <w:r>
        <w:t>LINIA 301 G</w:t>
      </w:r>
    </w:p>
    <w:p w14:paraId="62DDB9C0" w14:textId="77777777" w:rsidR="00BD34ED" w:rsidRDefault="00BD34ED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BD34ED" w14:paraId="3BFDE55B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BDB08" w14:textId="77777777" w:rsidR="00BD34ED" w:rsidRDefault="00BD34ED" w:rsidP="00BD34ED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EAB69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28508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364BFD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60E0436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45EE7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</w:t>
            </w:r>
          </w:p>
          <w:p w14:paraId="62798674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17 și 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7F55E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D0032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D717A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74424" w14:textId="77777777" w:rsidR="00BD34ED" w:rsidRDefault="00BD34ED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54EB762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4AA74" w14:textId="77777777" w:rsidR="00BD34ED" w:rsidRDefault="00BD34ED" w:rsidP="00BD34ED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BE82D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A6DD7D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BE7C3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C471E7E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9D550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A293C8C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B04A293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DA177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837B0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D0C2A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88E0F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1762CD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DDED97" w14:textId="77777777" w:rsidR="00BD34ED" w:rsidRDefault="00BD34ED" w:rsidP="00BD34ED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F07C2C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84DF2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30BF7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95ECE68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15727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9583F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B440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C890A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24B0D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C94E15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2ABA4" w14:textId="77777777" w:rsidR="00BD34ED" w:rsidRDefault="00BD34ED" w:rsidP="00BD34ED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F7844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57954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C874C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BFF4B25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2B0CB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53A3B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7C539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5E2BD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84DFF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168FC83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4A44F" w14:textId="77777777" w:rsidR="00BD34ED" w:rsidRDefault="00BD34ED" w:rsidP="00BD34ED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05A44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3CE4D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E3384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B1B3D18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3C286" w14:textId="77777777" w:rsidR="00BD34ED" w:rsidRDefault="00BD34ED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E4A4B73" w14:textId="77777777" w:rsidR="00BD34ED" w:rsidRDefault="00BD34ED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D3A2B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D50B8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E9F86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ABB1D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0FED74D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BF12D" w14:textId="77777777" w:rsidR="00BD34ED" w:rsidRDefault="00BD34ED" w:rsidP="00BD34ED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01F0C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3BEB7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84487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AE9C4E9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3FEA1" w14:textId="77777777" w:rsidR="00BD34ED" w:rsidRDefault="00BD34ED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6BC3430" w14:textId="77777777" w:rsidR="00BD34ED" w:rsidRDefault="00BD34ED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D2AFD24" w14:textId="77777777" w:rsidR="00BD34ED" w:rsidRDefault="00BD34ED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E108A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D5C64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E5580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2DC01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A0C847B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65CA6" w14:textId="77777777" w:rsidR="00BD34ED" w:rsidRDefault="00BD34ED" w:rsidP="00BD34ED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CFE34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1100B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15946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6BAC61F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F581E" w14:textId="77777777" w:rsidR="00BD34ED" w:rsidRDefault="00BD34ED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0CF47455" w14:textId="77777777" w:rsidR="00BD34ED" w:rsidRDefault="00BD34ED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F96E8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CF455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6479A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5E058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40B9869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34DE8" w14:textId="77777777" w:rsidR="00BD34ED" w:rsidRDefault="00BD34ED" w:rsidP="00BD34ED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0946D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AD697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73326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A621FE8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EDEBA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5633812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26 - 20 </w:t>
            </w:r>
          </w:p>
          <w:p w14:paraId="2A6AF4B7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AD2B7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2A633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EC5B3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32F55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9F2DB2C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2C763" w14:textId="77777777" w:rsidR="00BD34ED" w:rsidRDefault="00BD34ED" w:rsidP="00BD34ED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81999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AED82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64F7F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824889C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9C1D4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DD735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5C307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7B4EB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458E3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2D6EA53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F179A" w14:textId="77777777" w:rsidR="00BD34ED" w:rsidRDefault="00BD34ED" w:rsidP="00BD34ED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94903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2B84D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5555D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188A022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1FE8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EF8BBCE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9B458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83F21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AA071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9E584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7E9E951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81ECF" w14:textId="77777777" w:rsidR="00BD34ED" w:rsidRDefault="00BD34ED" w:rsidP="00BD34ED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2CEEE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9513C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E3D4B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F723F90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D3E92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636EA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57A9C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D9713" w14:textId="77777777" w:rsidR="00BD34ED" w:rsidRDefault="00BD34E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99D07" w14:textId="77777777" w:rsidR="00BD34ED" w:rsidRDefault="00BD34E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3A87EC1" w14:textId="77777777" w:rsidR="00BD34ED" w:rsidRDefault="00BD34ED">
      <w:pPr>
        <w:spacing w:before="40" w:line="192" w:lineRule="auto"/>
        <w:ind w:right="57"/>
        <w:rPr>
          <w:sz w:val="20"/>
          <w:lang w:val="ro-RO"/>
        </w:rPr>
      </w:pPr>
    </w:p>
    <w:p w14:paraId="1708CA53" w14:textId="77777777" w:rsidR="00BD34ED" w:rsidRDefault="00BD34ED" w:rsidP="00C87A96">
      <w:pPr>
        <w:pStyle w:val="Heading1"/>
        <w:spacing w:line="360" w:lineRule="auto"/>
      </w:pPr>
      <w:r>
        <w:lastRenderedPageBreak/>
        <w:t>LINIA 301 J</w:t>
      </w:r>
    </w:p>
    <w:p w14:paraId="474680E8" w14:textId="77777777" w:rsidR="00BD34ED" w:rsidRDefault="00BD34ED" w:rsidP="00294919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GRUPA 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BD34ED" w14:paraId="7AEF0B9E" w14:textId="77777777">
        <w:trPr>
          <w:cantSplit/>
          <w:trHeight w:val="60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C2B4E" w14:textId="77777777" w:rsidR="00BD34ED" w:rsidRDefault="00BD34ED" w:rsidP="00BD34E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6462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EE31F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BEDA3" w14:textId="77777777" w:rsidR="00BD34ED" w:rsidRDefault="00BD34ED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București Triaj Grupa D 2 Cap Giulești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843BB" w14:textId="77777777" w:rsidR="00BD34ED" w:rsidRPr="007C4752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7C4752">
              <w:rPr>
                <w:b/>
                <w:bCs/>
                <w:sz w:val="20"/>
                <w:szCs w:val="20"/>
                <w:lang w:val="ro-RO"/>
              </w:rPr>
              <w:t>linia 8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B3BA4" w14:textId="77777777" w:rsidR="00BD34ED" w:rsidRPr="007C4752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475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BF33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D9F3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25AA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100 ml de la călcâi sch. 9 Post Giulești spre Post 23.</w:t>
            </w:r>
          </w:p>
          <w:p w14:paraId="687C5F5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teren. </w:t>
            </w:r>
          </w:p>
          <w:p w14:paraId="06620F3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Post 23 cu palete galbene cu diagonală.</w:t>
            </w:r>
          </w:p>
        </w:tc>
      </w:tr>
    </w:tbl>
    <w:p w14:paraId="3F9DADA6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1274F503" w14:textId="77777777" w:rsidR="00BD34ED" w:rsidRDefault="00BD34ED" w:rsidP="00A04CFB">
      <w:pPr>
        <w:pStyle w:val="Heading1"/>
        <w:spacing w:line="360" w:lineRule="auto"/>
      </w:pPr>
      <w:r>
        <w:t>LINIA 301 K</w:t>
      </w:r>
    </w:p>
    <w:p w14:paraId="2BE83C79" w14:textId="77777777" w:rsidR="00BD34ED" w:rsidRDefault="00BD34ED" w:rsidP="009F157E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- MOGOŞOAIA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BD34ED" w14:paraId="21190065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4B345" w14:textId="77777777" w:rsidR="00BD34ED" w:rsidRDefault="00BD34ED" w:rsidP="00BD34ED">
            <w:pPr>
              <w:numPr>
                <w:ilvl w:val="0"/>
                <w:numId w:val="4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E123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DB20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2AB06" w14:textId="77777777" w:rsidR="00BD34ED" w:rsidRDefault="00BD34ED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Mogoșoaia Cap Y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7FD2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în abatere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72093" w14:textId="77777777" w:rsidR="00BD34ED" w:rsidRPr="00DC00E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40"/>
                <w:szCs w:val="40"/>
                <w:lang w:val="ro-RO"/>
              </w:rPr>
            </w:pPr>
            <w:r w:rsidRPr="00DC00E9">
              <w:rPr>
                <w:b/>
                <w:bCs/>
                <w:sz w:val="40"/>
                <w:szCs w:val="40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980B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BDA1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AE75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730E0BB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784F7950" w14:textId="77777777" w:rsidR="00BD34ED" w:rsidRDefault="00BD34ED" w:rsidP="00956F37">
      <w:pPr>
        <w:pStyle w:val="Heading1"/>
        <w:spacing w:line="360" w:lineRule="auto"/>
      </w:pPr>
      <w:r>
        <w:t>LINIA 301 N</w:t>
      </w:r>
    </w:p>
    <w:p w14:paraId="1BEDD9D7" w14:textId="77777777" w:rsidR="00BD34ED" w:rsidRDefault="00BD34ED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BD34ED" w14:paraId="1F99A269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AD69D" w14:textId="77777777" w:rsidR="00BD34ED" w:rsidRDefault="00BD34ED" w:rsidP="00BD34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7FFC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C5EB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A822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92ED1D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4817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6943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08C0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882D8" w14:textId="77777777" w:rsidR="00BD34ED" w:rsidRPr="0022092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690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4DA9BED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85575" w14:textId="77777777" w:rsidR="00BD34ED" w:rsidRDefault="00BD34ED" w:rsidP="00BD34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356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7187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163B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64C4EC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82C7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FE10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96C3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85DAE" w14:textId="77777777" w:rsidR="00BD34ED" w:rsidRPr="0022092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B9C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252881C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C49D" w14:textId="77777777" w:rsidR="00BD34ED" w:rsidRDefault="00BD34ED" w:rsidP="00BD34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F9BF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03AC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B1C5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F5BE73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2E5A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01CA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7A08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68341" w14:textId="77777777" w:rsidR="00BD34ED" w:rsidRPr="0022092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64C8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D3195F5" w14:textId="77777777" w:rsidR="00BD34ED" w:rsidRPr="00474FB0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BD34ED" w14:paraId="4B6B413E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C652E" w14:textId="77777777" w:rsidR="00BD34ED" w:rsidRDefault="00BD34ED" w:rsidP="00BD34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2425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8F3E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0E683" w14:textId="77777777" w:rsidR="00BD34ED" w:rsidRDefault="00BD34ED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4481F62" w14:textId="77777777" w:rsidR="00BD34ED" w:rsidRDefault="00BD34ED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8CCB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35C3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5262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5C29F" w14:textId="77777777" w:rsidR="00BD34ED" w:rsidRPr="0022092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80B6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8AB8613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2CFE5" w14:textId="77777777" w:rsidR="00BD34ED" w:rsidRDefault="00BD34ED" w:rsidP="00BD34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E855F" w14:textId="77777777" w:rsidR="00BD34ED" w:rsidRDefault="00BD34ED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F46AE" w14:textId="77777777" w:rsidR="00BD34ED" w:rsidRDefault="00BD34ED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771C1" w14:textId="77777777" w:rsidR="00BD34ED" w:rsidRDefault="00BD34ED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3CC35" w14:textId="77777777" w:rsidR="00BD34ED" w:rsidRPr="00E4222D" w:rsidRDefault="00BD34ED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2C8DF7F4" w14:textId="77777777" w:rsidR="00BD34ED" w:rsidRPr="00E4222D" w:rsidRDefault="00BD34ED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5D6E184A" w14:textId="77777777" w:rsidR="00BD34ED" w:rsidRPr="00E4222D" w:rsidRDefault="00BD34ED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3A6C81D" w14:textId="77777777" w:rsidR="00BD34ED" w:rsidRDefault="00BD34ED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7FCB2" w14:textId="77777777" w:rsidR="00BD34ED" w:rsidRDefault="00BD34ED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5EB51" w14:textId="77777777" w:rsidR="00BD34ED" w:rsidRDefault="00BD34ED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1542D" w14:textId="77777777" w:rsidR="00BD34ED" w:rsidRPr="0022092F" w:rsidRDefault="00BD34ED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6FC58" w14:textId="77777777" w:rsidR="00BD34ED" w:rsidRDefault="00BD34ED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E003673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35307" w14:textId="77777777" w:rsidR="00BD34ED" w:rsidRDefault="00BD34ED" w:rsidP="00BD34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5225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4161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F3A34" w14:textId="77777777" w:rsidR="00BD34ED" w:rsidRDefault="00BD34ED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8C74B" w14:textId="77777777" w:rsidR="00BD34ED" w:rsidRDefault="00BD34ED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2390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27E8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D2210" w14:textId="77777777" w:rsidR="00BD34ED" w:rsidRPr="0022092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0A6E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9409244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5B2A4" w14:textId="77777777" w:rsidR="00BD34ED" w:rsidRDefault="00BD34ED" w:rsidP="00BD34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327C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05E8D95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71B0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594E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6A2DE07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A30A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9E35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45F7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05683" w14:textId="77777777" w:rsidR="00BD34ED" w:rsidRPr="0022092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3D57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1FC81434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80D5A" w14:textId="77777777" w:rsidR="00BD34ED" w:rsidRDefault="00BD34ED" w:rsidP="00BD34E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4F69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4978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526D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7DF03DC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DF6A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F6CEB2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5A8E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E9F2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D970E" w14:textId="77777777" w:rsidR="00BD34ED" w:rsidRPr="0022092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8CAC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9BBD58C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40ADDB83" w14:textId="77777777" w:rsidR="00BD34ED" w:rsidRDefault="00BD34ED" w:rsidP="007F72A5">
      <w:pPr>
        <w:pStyle w:val="Heading1"/>
        <w:spacing w:line="360" w:lineRule="auto"/>
      </w:pPr>
      <w:r>
        <w:t>LINIA 301 O</w:t>
      </w:r>
    </w:p>
    <w:p w14:paraId="68CB068D" w14:textId="77777777" w:rsidR="00BD34ED" w:rsidRDefault="00BD34ED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D34ED" w14:paraId="733DEBBC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72E4E" w14:textId="77777777" w:rsidR="00BD34ED" w:rsidRDefault="00BD34ED" w:rsidP="00BD34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536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58EC9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3771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D6D289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B045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2757F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22E3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43D8B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9A22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D1BB07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96F07" w14:textId="77777777" w:rsidR="00BD34ED" w:rsidRDefault="00BD34ED" w:rsidP="00BD34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5306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E45CA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851F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D4C522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9A16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2AFF6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5304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A11AC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4D35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AF16FB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E214B" w14:textId="77777777" w:rsidR="00BD34ED" w:rsidRDefault="00BD34ED" w:rsidP="00BD34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0267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FA1FB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5E75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FE991B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7AC0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5E0BD7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0C451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7FB3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4C9F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E3419" w14:textId="77777777" w:rsidR="00BD34ED" w:rsidRDefault="00BD34ED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FFF206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8522A" w14:textId="77777777" w:rsidR="00BD34ED" w:rsidRDefault="00BD34ED" w:rsidP="00BD34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5116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9E898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D0E4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30A55D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C304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32635A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5BB56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0A06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6077A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9A36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9931296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A0147" w14:textId="77777777" w:rsidR="00BD34ED" w:rsidRDefault="00BD34ED" w:rsidP="00BD34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FEB0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8CE33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B662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6EA9AD2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538C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C3F91A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323B4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DBC8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5947A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DF09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379BC0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D06DE" w14:textId="77777777" w:rsidR="00BD34ED" w:rsidRDefault="00BD34ED" w:rsidP="00BD34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D4E9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CA576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478F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288127B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D9A1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96CE21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B14EE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EB04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C4D28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8E36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3D9107A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EC31D" w14:textId="77777777" w:rsidR="00BD34ED" w:rsidRDefault="00BD34ED" w:rsidP="00BD34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00B5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F3630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E8A6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E608FB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775A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6E9EE7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D76A3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D224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9008A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6ACE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C44D5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Acces la linia 11 D.</w:t>
            </w:r>
          </w:p>
        </w:tc>
      </w:tr>
      <w:tr w:rsidR="00BD34ED" w14:paraId="70B287B9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9DF6D" w14:textId="77777777" w:rsidR="00BD34ED" w:rsidRDefault="00BD34ED" w:rsidP="00BD34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D40E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F8B66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3ABB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F2EE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077EA5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657A2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CD2F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73EC2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F3BD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2979D1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73709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1A, 2A și 1D.</w:t>
            </w:r>
          </w:p>
        </w:tc>
      </w:tr>
      <w:tr w:rsidR="00BD34ED" w14:paraId="23DB26FF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DB9A0" w14:textId="77777777" w:rsidR="00BD34ED" w:rsidRDefault="00BD34ED" w:rsidP="00BD34E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6D48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397EF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8665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B127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porți-unea cuprin-</w:t>
            </w:r>
          </w:p>
          <w:p w14:paraId="17D11B0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să între sch. 106 și TDJ </w:t>
            </w:r>
          </w:p>
          <w:p w14:paraId="4C07B32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12C3F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B4C7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27549" w14:textId="77777777" w:rsidR="00BD34ED" w:rsidRPr="00F1029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A407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8590CD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de la linia 2D la liniile 11D </w:t>
            </w:r>
          </w:p>
          <w:p w14:paraId="4B4EA9F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2 Centură st. București Basarab.</w:t>
            </w:r>
          </w:p>
        </w:tc>
      </w:tr>
    </w:tbl>
    <w:p w14:paraId="2973DC4E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4D2F28BF" w14:textId="77777777" w:rsidR="00BD34ED" w:rsidRDefault="00BD34ED" w:rsidP="003260D9">
      <w:pPr>
        <w:pStyle w:val="Heading1"/>
        <w:spacing w:line="360" w:lineRule="auto"/>
      </w:pPr>
      <w:r>
        <w:t>LINIA 301 P</w:t>
      </w:r>
    </w:p>
    <w:p w14:paraId="253B1083" w14:textId="77777777" w:rsidR="00BD34ED" w:rsidRDefault="00BD34ED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BD34ED" w14:paraId="0F8D32B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5455C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2B71D" w14:textId="77777777" w:rsidR="00BD34ED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7B1A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A445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ACC009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0666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5F98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3788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3B8DF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8172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653FB52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EB659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64C73" w14:textId="77777777" w:rsidR="00BD34ED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FA2A2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EE5E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2C7EDC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A7B2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2A0E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3271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E81BB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3B28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D2CC1D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D474F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AFB1" w14:textId="77777777" w:rsidR="00BD34ED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1D4DF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31F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AEC5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8897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E49E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55C87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B54B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22DAC0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BD34ED" w:rsidRPr="00A8307A" w14:paraId="16B627B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4106B" w14:textId="77777777" w:rsidR="00BD34ED" w:rsidRPr="00A75A00" w:rsidRDefault="00BD34ED" w:rsidP="00BD34ED">
            <w:pPr>
              <w:numPr>
                <w:ilvl w:val="0"/>
                <w:numId w:val="2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6BA20" w14:textId="77777777" w:rsidR="00BD34ED" w:rsidRPr="00A8307A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F54FC" w14:textId="77777777" w:rsidR="00BD34ED" w:rsidRPr="00A8307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C2F0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6534CD2C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0029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FA95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FD2E2" w14:textId="77777777" w:rsidR="00BD34ED" w:rsidRPr="00A8307A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9F9FF" w14:textId="77777777" w:rsidR="00BD34ED" w:rsidRPr="00A8307A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899EE" w14:textId="77777777" w:rsidR="00BD34ED" w:rsidRPr="00A8307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14C5937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D57E3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18E36" w14:textId="77777777" w:rsidR="00BD34ED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972EC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AC89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312EF2B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1716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2B0854F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115F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5B84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BFB61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75B7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5C6CBD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77848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E522D" w14:textId="77777777" w:rsidR="00BD34ED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3511B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B3A9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3D3C57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C384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D190EB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7A135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056C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DF90B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7F24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BD34ED" w14:paraId="363CAA2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5B69D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B8CE2" w14:textId="77777777" w:rsidR="00BD34ED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8B0DD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5E44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A544BE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0559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50FC9E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0C90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C066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E6B92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184E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C4429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BD34ED" w14:paraId="7A8842F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84C38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0E712" w14:textId="77777777" w:rsidR="00BD34ED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D7881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4B3F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0D9196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00B8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3B76A6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AA16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EC31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FE914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D914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BB827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BD34ED" w14:paraId="00E98A0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D6813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E8E39" w14:textId="77777777" w:rsidR="00BD34ED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2FB11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6BDA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875861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6919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42D7C7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CDD3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0383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A5625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7CF6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3BCE6A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BD34ED" w14:paraId="00422EC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03370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218D1" w14:textId="77777777" w:rsidR="00BD34ED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EFA0F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BD18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AD1740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DA19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30CDE4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8C52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138B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8ED7E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BB2B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065172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366EB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BD34ED" w14:paraId="3A1CC15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89EDF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3950D" w14:textId="77777777" w:rsidR="00BD34ED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9D2DF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BA30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08AC00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6918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F38F97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07C6923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2F40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7CFE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F052B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03F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3B2B6D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BD34ED" w14:paraId="4DDA979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26778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85544" w14:textId="77777777" w:rsidR="00BD34ED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BD01F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BF48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2BFB80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3C31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B609F2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570E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A404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12AF4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9A4D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E5898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BD34ED" w14:paraId="5359191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6BD52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9CC7A" w14:textId="77777777" w:rsidR="00BD34ED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64E6B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B408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916625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7766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1161C5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9339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D958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E47A4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F321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8F2BD6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BD34ED" w14:paraId="3C64A73C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39CA9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DC00F" w14:textId="77777777" w:rsidR="00BD34ED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DCFEC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E6DB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26415A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F20B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650F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DCB3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98D2B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9671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4EFAEB7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08661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0326D" w14:textId="77777777" w:rsidR="00BD34ED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B2463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FCAE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6089B3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7AB3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9B0C1E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AF7E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66DD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FF253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0163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2A23C4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BD34ED" w14:paraId="449BFDDC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E4F10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BF593" w14:textId="77777777" w:rsidR="00BD34ED" w:rsidRDefault="00BD34E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8DD4B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E7EB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9F0A8C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7696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5E46EF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1B09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FF61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14992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01EC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48E59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BD34ED" w14:paraId="462BD85C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6C960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8234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ECFAA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150F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6BB49D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D064A" w14:textId="77777777" w:rsidR="00BD34ED" w:rsidRDefault="00BD34ED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70B7136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3A706468" w14:textId="77777777" w:rsidR="00BD34ED" w:rsidRDefault="00BD34E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8CBB7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BEE7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833E7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C1B9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7BAE32E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80D1A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B637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33E25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3E596" w14:textId="77777777" w:rsidR="00BD34ED" w:rsidRDefault="00BD34ED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5F1B84A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3DBD00B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1449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5416C6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9C9C5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E76B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C1BE5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717D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07F6336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A4582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9785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ACC4A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C2A8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1C8F36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EBF9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D79B3F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AD577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C06E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A3FE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9FE5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477F56C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E0860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42B2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88708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10E28" w14:textId="77777777" w:rsidR="00BD34ED" w:rsidRDefault="00BD34ED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248DC9E" w14:textId="77777777" w:rsidR="00BD34ED" w:rsidRDefault="00BD34ED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442D6" w14:textId="77777777" w:rsidR="00BD34ED" w:rsidRDefault="00BD34ED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5C4D061" w14:textId="77777777" w:rsidR="00BD34ED" w:rsidRDefault="00BD34ED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ADB67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FC0C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47620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49AE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4D4A76E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F1816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BD46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FD659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EDBE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E067F3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B1C1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E81D0F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B2E95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6FE9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0E4DB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879C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794C3D6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7DC2A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5E96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7424C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347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5340DA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B718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13FA0B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631D4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24A3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5DC4D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131E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2C0FC75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9BCCF" w14:textId="77777777" w:rsidR="00BD34ED" w:rsidRDefault="00BD34ED" w:rsidP="00BD34E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D49C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37B48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D50E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77555E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E652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52B4CE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21B8D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7BDB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54ED3" w14:textId="77777777" w:rsidR="00BD34ED" w:rsidRPr="001B37B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DC37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0A1E5E1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02ED1B78" w14:textId="77777777" w:rsidR="00BD34ED" w:rsidRDefault="00BD34ED" w:rsidP="00F260DA">
      <w:pPr>
        <w:pStyle w:val="Heading1"/>
        <w:spacing w:line="360" w:lineRule="auto"/>
      </w:pPr>
      <w:r>
        <w:t>LINIA 301 X</w:t>
      </w:r>
    </w:p>
    <w:p w14:paraId="5D4376CD" w14:textId="77777777" w:rsidR="00BD34ED" w:rsidRDefault="00BD34ED" w:rsidP="00F260DA">
      <w:pPr>
        <w:pStyle w:val="Heading1"/>
        <w:spacing w:line="360" w:lineRule="auto"/>
        <w:rPr>
          <w:sz w:val="20"/>
        </w:rPr>
      </w:pPr>
      <w:r>
        <w:t>BUCUREŞTII NOI GRUPA C - BUCUREŞTI TRIAJ POST 17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BD34ED" w14:paraId="418556E9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176C3" w14:textId="77777777" w:rsidR="00BD34ED" w:rsidRDefault="00BD34ED" w:rsidP="00BD34ED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5CA9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675AD69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0+900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6E969" w14:textId="77777777" w:rsidR="00BD34ED" w:rsidRPr="00F620E8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5153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București Triaj - Bucureștii Noi Grupa C</w:t>
            </w:r>
          </w:p>
          <w:p w14:paraId="655BE86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liniile 1C și 2C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F6FD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25C54" w14:textId="77777777" w:rsidR="00BD34ED" w:rsidRPr="00F620E8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CD87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8E774" w14:textId="77777777" w:rsidR="00BD34ED" w:rsidRPr="00F620E8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43D0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F9F8A36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3F2AD" w14:textId="77777777" w:rsidR="00BD34ED" w:rsidRDefault="00BD34ED" w:rsidP="00BD34ED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19C0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AC54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00D3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Bucureștii Noi</w:t>
            </w:r>
          </w:p>
          <w:p w14:paraId="08E8B71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42C8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AEDA5C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22</w:t>
            </w:r>
          </w:p>
          <w:p w14:paraId="29FD1EC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E938D1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A2EA" w14:textId="77777777" w:rsidR="00BD34ED" w:rsidRPr="00F620E8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1A77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2BD33" w14:textId="77777777" w:rsidR="00BD34ED" w:rsidRPr="00F620E8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12B1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8FCC5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Grupa C Bucureștii Noi în direcția Chiajna.</w:t>
            </w:r>
          </w:p>
        </w:tc>
      </w:tr>
    </w:tbl>
    <w:p w14:paraId="66861AA6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79F92D35" w14:textId="77777777" w:rsidR="00BD34ED" w:rsidRDefault="00BD34ED" w:rsidP="00100E16">
      <w:pPr>
        <w:pStyle w:val="Heading1"/>
        <w:spacing w:line="360" w:lineRule="auto"/>
      </w:pPr>
      <w:r>
        <w:lastRenderedPageBreak/>
        <w:t>LINIA 301 Z2</w:t>
      </w:r>
    </w:p>
    <w:p w14:paraId="6748370C" w14:textId="77777777" w:rsidR="00BD34ED" w:rsidRDefault="00BD34ED" w:rsidP="00F61D15">
      <w:pPr>
        <w:pStyle w:val="Heading1"/>
        <w:spacing w:line="360" w:lineRule="auto"/>
        <w:rPr>
          <w:b w:val="0"/>
          <w:bCs w:val="0"/>
          <w:sz w:val="8"/>
        </w:rPr>
      </w:pPr>
      <w:r>
        <w:t>POST RUDENI - TRANSCONTAINERE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BD34ED" w14:paraId="5DED6716" w14:textId="77777777">
        <w:trPr>
          <w:cantSplit/>
          <w:trHeight w:val="10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4BDAC" w14:textId="77777777" w:rsidR="00BD34ED" w:rsidRDefault="00BD34ED" w:rsidP="00BD34E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D420F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BF35E" w14:textId="77777777" w:rsidR="00BD34ED" w:rsidRPr="00353356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446A6" w14:textId="77777777" w:rsidR="00BD34ED" w:rsidRDefault="00BD34ED">
            <w:pPr>
              <w:spacing w:before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Bucureştii Noi</w:t>
            </w:r>
          </w:p>
          <w:p w14:paraId="23071E8E" w14:textId="77777777" w:rsidR="00BD34ED" w:rsidRDefault="00BD34ED">
            <w:pPr>
              <w:spacing w:before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BF5AA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87C70EC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22</w:t>
            </w:r>
          </w:p>
          <w:p w14:paraId="4904D25E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90748AC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BD73D" w14:textId="77777777" w:rsidR="00BD34ED" w:rsidRPr="00353356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CF017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36D48" w14:textId="77777777" w:rsidR="00BD34ED" w:rsidRPr="00353356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45592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CE3A9E4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F9603A" w14:textId="77777777" w:rsidR="00BD34ED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Grupa C Bucureștii Noi în direcția Post Rudeni.</w:t>
            </w:r>
          </w:p>
        </w:tc>
      </w:tr>
    </w:tbl>
    <w:p w14:paraId="7798A4E9" w14:textId="77777777" w:rsidR="00BD34ED" w:rsidRDefault="00BD34ED">
      <w:pPr>
        <w:spacing w:before="40" w:line="192" w:lineRule="auto"/>
        <w:ind w:right="57"/>
        <w:rPr>
          <w:sz w:val="20"/>
          <w:lang w:val="ro-RO"/>
        </w:rPr>
      </w:pPr>
    </w:p>
    <w:p w14:paraId="393078A9" w14:textId="77777777" w:rsidR="00BD34ED" w:rsidRDefault="00BD34ED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304</w:t>
      </w:r>
    </w:p>
    <w:p w14:paraId="1391AE02" w14:textId="77777777" w:rsidR="00BD34ED" w:rsidRDefault="00BD34ED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BD34ED" w14:paraId="040F3B52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D488F" w14:textId="77777777" w:rsidR="00BD34ED" w:rsidRDefault="00BD34ED" w:rsidP="00BD34ED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57AE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7D6E9" w14:textId="77777777" w:rsidR="00BD34ED" w:rsidRPr="00594E5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CAC4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271A98A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425E3B1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DE30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13CC7A0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83 A </w:t>
            </w:r>
          </w:p>
          <w:p w14:paraId="26727EF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17D9F7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AD0D4" w14:textId="77777777" w:rsidR="00BD34ED" w:rsidRPr="00594E5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94E5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A048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C424D" w14:textId="77777777" w:rsidR="00BD34ED" w:rsidRPr="00594E5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8519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CD4F3F5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35915" w14:textId="77777777" w:rsidR="00BD34ED" w:rsidRDefault="00BD34ED" w:rsidP="00BD34ED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D5F7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4DE42" w14:textId="77777777" w:rsidR="00BD34ED" w:rsidRPr="00594E5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F450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62B7AFC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3BDE37E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3B35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41EAC" w14:textId="77777777" w:rsidR="00BD34ED" w:rsidRPr="00594E5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96EF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2182E" w14:textId="77777777" w:rsidR="00BD34ED" w:rsidRPr="00594E5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63D2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1D6D871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FE256" w14:textId="77777777" w:rsidR="00BD34ED" w:rsidRDefault="00BD34ED" w:rsidP="00BD34ED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AB90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9662A" w14:textId="77777777" w:rsidR="00BD34ED" w:rsidRPr="00594E5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10F3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59A135B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1895FEE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 - 5 </w:t>
            </w:r>
          </w:p>
          <w:p w14:paraId="4D5FB1F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1B5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56EF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ECBC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C6728" w14:textId="77777777" w:rsidR="00BD34ED" w:rsidRPr="00594E5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E6FE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CEBAE78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A2877" w14:textId="77777777" w:rsidR="00BD34ED" w:rsidRDefault="00BD34ED" w:rsidP="00BD34ED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F26A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AFB88" w14:textId="77777777" w:rsidR="00BD34ED" w:rsidRPr="00594E5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07DF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77ACC28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Cap X + </w:t>
            </w:r>
          </w:p>
          <w:p w14:paraId="39B0449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3EC2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5AC7A72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551B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D010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CFC5B" w14:textId="77777777" w:rsidR="00BD34ED" w:rsidRPr="00594E5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9D2E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F660080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1334C" w14:textId="77777777" w:rsidR="00BD34ED" w:rsidRDefault="00BD34ED" w:rsidP="00BD34ED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9AE4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F67BB" w14:textId="77777777" w:rsidR="00BD34ED" w:rsidRPr="00594E5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B428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71442DD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EF05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liniile 1, 3, 4, 5, 6 și sch. 101, 15, 21, 25, 37/41, 23, 29, 31, 43, 63, 67, 73, 53, 75, 85, 87, 51, 65, 83, 69, 89 </w:t>
            </w:r>
          </w:p>
          <w:p w14:paraId="6F77EB3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859A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340A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3B48A" w14:textId="77777777" w:rsidR="00BD34ED" w:rsidRPr="00594E5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1C74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61BFAC6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DF9F3" w14:textId="77777777" w:rsidR="00BD34ED" w:rsidRDefault="00BD34ED" w:rsidP="00BD34ED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ADC1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AE954" w14:textId="77777777" w:rsidR="00BD34ED" w:rsidRPr="00594E5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5F61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348F6BA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D, Cap X + </w:t>
            </w:r>
          </w:p>
          <w:p w14:paraId="7D2203E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D19D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34D48A3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6722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5779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AA623" w14:textId="77777777" w:rsidR="00BD34ED" w:rsidRPr="00594E5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4805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A7032C1" w14:textId="77777777" w:rsidR="00BD34ED" w:rsidRDefault="00BD34ED">
      <w:pPr>
        <w:spacing w:before="40" w:after="40" w:line="192" w:lineRule="auto"/>
        <w:ind w:right="57"/>
        <w:rPr>
          <w:sz w:val="20"/>
          <w:lang w:val="en-US"/>
        </w:rPr>
      </w:pPr>
    </w:p>
    <w:p w14:paraId="655B3E95" w14:textId="77777777" w:rsidR="00BD34ED" w:rsidRDefault="00BD34ED" w:rsidP="000F5238">
      <w:pPr>
        <w:pStyle w:val="Heading1"/>
        <w:spacing w:line="360" w:lineRule="auto"/>
      </w:pPr>
      <w:r>
        <w:t>LINIA 304 E</w:t>
      </w:r>
    </w:p>
    <w:p w14:paraId="787CB4CA" w14:textId="77777777" w:rsidR="00BD34ED" w:rsidRDefault="00BD34ED" w:rsidP="00023E9E">
      <w:pPr>
        <w:pStyle w:val="Heading1"/>
        <w:spacing w:line="360" w:lineRule="auto"/>
        <w:rPr>
          <w:b w:val="0"/>
          <w:bCs w:val="0"/>
          <w:sz w:val="20"/>
        </w:rPr>
      </w:pPr>
      <w:r>
        <w:t xml:space="preserve"> GHIGHIU</w:t>
      </w:r>
      <w:r>
        <w:rPr>
          <w:sz w:val="20"/>
        </w:rPr>
        <w:t xml:space="preserve"> – </w:t>
      </w:r>
      <w:r w:rsidRPr="00CB219B">
        <w:t>PLOIEȘTI EST</w:t>
      </w: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922"/>
        <w:gridCol w:w="702"/>
        <w:gridCol w:w="2193"/>
        <w:gridCol w:w="870"/>
        <w:gridCol w:w="765"/>
        <w:gridCol w:w="870"/>
        <w:gridCol w:w="744"/>
        <w:gridCol w:w="2463"/>
      </w:tblGrid>
      <w:tr w:rsidR="00BD34ED" w:rsidRPr="00A8307A" w14:paraId="61B4330C" w14:textId="77777777">
        <w:trPr>
          <w:cantSplit/>
          <w:trHeight w:val="405"/>
          <w:jc w:val="center"/>
        </w:trPr>
        <w:tc>
          <w:tcPr>
            <w:tcW w:w="7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0A157" w14:textId="77777777" w:rsidR="00BD34ED" w:rsidRPr="00A75A00" w:rsidRDefault="00BD34ED" w:rsidP="00BD34ED">
            <w:pPr>
              <w:numPr>
                <w:ilvl w:val="0"/>
                <w:numId w:val="5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A7F7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58+300</w:t>
            </w:r>
          </w:p>
          <w:p w14:paraId="36E8D18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60+930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BAF1E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39E1C5" w14:textId="77777777" w:rsidR="00BD34ED" w:rsidRDefault="00BD34ED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Ghighiu -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73489" w14:textId="77777777" w:rsidR="00BD34ED" w:rsidRPr="00A8307A" w:rsidRDefault="00BD34ED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729CF" w14:textId="77777777" w:rsidR="00BD34ED" w:rsidRPr="00A8307A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BD354" w14:textId="77777777" w:rsidR="00BD34ED" w:rsidRPr="00A8307A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6EAFF" w14:textId="77777777" w:rsidR="00BD34ED" w:rsidRPr="00A8307A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21C4B" w14:textId="77777777" w:rsidR="00BD34ED" w:rsidRPr="00A8307A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:rsidRPr="00A8307A" w14:paraId="1985A77C" w14:textId="77777777">
        <w:trPr>
          <w:cantSplit/>
          <w:trHeight w:val="405"/>
          <w:jc w:val="center"/>
        </w:trPr>
        <w:tc>
          <w:tcPr>
            <w:tcW w:w="7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75057" w14:textId="77777777" w:rsidR="00BD34ED" w:rsidRPr="00A75A00" w:rsidRDefault="00BD34ED" w:rsidP="00BD34ED">
            <w:pPr>
              <w:numPr>
                <w:ilvl w:val="0"/>
                <w:numId w:val="5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71F28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62+140</w:t>
            </w:r>
          </w:p>
          <w:p w14:paraId="2472AFA4" w14:textId="77777777" w:rsidR="00BD34ED" w:rsidRPr="00A8307A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62+700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8E4D8" w14:textId="77777777" w:rsidR="00BD34ED" w:rsidRPr="00A8307A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000A22" w14:textId="77777777" w:rsidR="00BD34ED" w:rsidRPr="00A8307A" w:rsidRDefault="00BD34ED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Dâmbu – Ploiești 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1A820" w14:textId="77777777" w:rsidR="00BD34ED" w:rsidRPr="00A8307A" w:rsidRDefault="00BD34ED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B8B12" w14:textId="77777777" w:rsidR="00BD34ED" w:rsidRPr="00A8307A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31B44" w14:textId="77777777" w:rsidR="00BD34ED" w:rsidRPr="00A8307A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9BE7F" w14:textId="77777777" w:rsidR="00BD34ED" w:rsidRPr="00A8307A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DC9DB" w14:textId="77777777" w:rsidR="00BD34ED" w:rsidRPr="00A8307A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776FA1E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1405B690" w14:textId="77777777" w:rsidR="00BD34ED" w:rsidRDefault="00BD34ED" w:rsidP="00125C01">
      <w:pPr>
        <w:pStyle w:val="Heading1"/>
        <w:spacing w:line="360" w:lineRule="auto"/>
      </w:pPr>
      <w:r>
        <w:lastRenderedPageBreak/>
        <w:t>LINIA 304 I</w:t>
      </w:r>
    </w:p>
    <w:p w14:paraId="3A39802A" w14:textId="77777777" w:rsidR="00BD34ED" w:rsidRDefault="00BD34ED" w:rsidP="00F74324">
      <w:pPr>
        <w:pStyle w:val="Heading1"/>
        <w:spacing w:line="360" w:lineRule="auto"/>
        <w:rPr>
          <w:b w:val="0"/>
          <w:bCs w:val="0"/>
          <w:sz w:val="8"/>
        </w:rPr>
      </w:pPr>
      <w:r w:rsidRPr="00D22696">
        <w:t xml:space="preserve">PLOIEŞTI TRIAJ  - </w:t>
      </w:r>
      <w:r>
        <w:t>PLOIEŞTI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BD34ED" w14:paraId="12F8B473" w14:textId="77777777">
        <w:trPr>
          <w:cantSplit/>
          <w:trHeight w:val="17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69A88" w14:textId="77777777" w:rsidR="00BD34ED" w:rsidRDefault="00BD34ED" w:rsidP="00BD34ED">
            <w:pPr>
              <w:numPr>
                <w:ilvl w:val="0"/>
                <w:numId w:val="57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333F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59+000 -</w:t>
            </w:r>
          </w:p>
          <w:p w14:paraId="373E4FE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CD07F" w14:textId="77777777" w:rsidR="00BD34ED" w:rsidRPr="0030007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7881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C4F7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261B9" w14:textId="77777777" w:rsidR="00BD34ED" w:rsidRPr="0030007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BE4F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B29F4" w14:textId="77777777" w:rsidR="00BD34ED" w:rsidRPr="0030007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529C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081146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intrările dinspre Ploiești Triaj.</w:t>
            </w:r>
          </w:p>
        </w:tc>
      </w:tr>
    </w:tbl>
    <w:p w14:paraId="6A2F4B02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053FB67F" w14:textId="77777777" w:rsidR="00BD34ED" w:rsidRDefault="00BD34ED" w:rsidP="00125C01">
      <w:pPr>
        <w:pStyle w:val="Heading1"/>
        <w:spacing w:line="360" w:lineRule="auto"/>
      </w:pPr>
      <w:r>
        <w:t>LINIA 304 J</w:t>
      </w:r>
    </w:p>
    <w:p w14:paraId="7848CE4C" w14:textId="77777777" w:rsidR="00BD34ED" w:rsidRDefault="00BD34ED" w:rsidP="007D273A">
      <w:pPr>
        <w:pStyle w:val="Heading1"/>
        <w:spacing w:line="360" w:lineRule="auto"/>
        <w:rPr>
          <w:b w:val="0"/>
          <w:bCs w:val="0"/>
          <w:sz w:val="8"/>
        </w:rPr>
      </w:pPr>
      <w:r>
        <w:t>PLOIEŞTI SUD - PLOIEŞTI TRIAJ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BD34ED" w14:paraId="5C5692F3" w14:textId="77777777">
        <w:trPr>
          <w:cantSplit/>
          <w:trHeight w:val="8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F213D" w14:textId="77777777" w:rsidR="00BD34ED" w:rsidRDefault="00BD34ED" w:rsidP="00BD34ED">
            <w:pPr>
              <w:numPr>
                <w:ilvl w:val="0"/>
                <w:numId w:val="5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ADCB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57+040</w:t>
            </w:r>
          </w:p>
          <w:p w14:paraId="6002B4E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3843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3506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Ploiești Triaj -</w:t>
            </w:r>
          </w:p>
          <w:p w14:paraId="10412C6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Ploiești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15E3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7FB95" w14:textId="77777777" w:rsidR="00BD34ED" w:rsidRPr="0030007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B654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97969" w14:textId="77777777" w:rsidR="00BD34ED" w:rsidRPr="0030007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38D7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5F00ABE3" w14:textId="77777777">
        <w:trPr>
          <w:cantSplit/>
          <w:trHeight w:val="17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05F21" w14:textId="77777777" w:rsidR="00BD34ED" w:rsidRDefault="00BD34ED" w:rsidP="00BD34ED">
            <w:pPr>
              <w:numPr>
                <w:ilvl w:val="0"/>
                <w:numId w:val="5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E293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055FED9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B5E9A" w14:textId="77777777" w:rsidR="00BD34ED" w:rsidRPr="0030007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9071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30D8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932C" w14:textId="77777777" w:rsidR="00BD34ED" w:rsidRPr="0030007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9B44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52770" w14:textId="77777777" w:rsidR="00BD34ED" w:rsidRPr="0030007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6B6E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9D36CC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ieșirile spre Ploiești Triaj.</w:t>
            </w:r>
          </w:p>
        </w:tc>
      </w:tr>
    </w:tbl>
    <w:p w14:paraId="37CF1A01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67A07A60" w14:textId="77777777" w:rsidR="00BD34ED" w:rsidRDefault="00BD34ED" w:rsidP="000F79E0">
      <w:pPr>
        <w:pStyle w:val="Heading1"/>
        <w:spacing w:line="360" w:lineRule="auto"/>
      </w:pPr>
      <w:r>
        <w:t>LINIA 305</w:t>
      </w:r>
    </w:p>
    <w:p w14:paraId="1283AF3C" w14:textId="77777777" w:rsidR="00BD34ED" w:rsidRDefault="00BD34ED" w:rsidP="00EF1C8E">
      <w:pPr>
        <w:pStyle w:val="Heading1"/>
        <w:spacing w:line="360" w:lineRule="auto"/>
        <w:rPr>
          <w:b w:val="0"/>
          <w:bCs w:val="0"/>
          <w:sz w:val="8"/>
        </w:rPr>
      </w:pPr>
      <w:r>
        <w:t>PLOIEŞTI SUD - MÂNECIU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D34ED" w14:paraId="59C868DD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65C06" w14:textId="77777777" w:rsidR="00BD34ED" w:rsidRDefault="00BD34ED" w:rsidP="00BD34ED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53A1C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2F52D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4913F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Ploiești Nord</w:t>
            </w:r>
          </w:p>
          <w:p w14:paraId="52B4F434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 4 și 6 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95253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Cap X</w:t>
            </w:r>
          </w:p>
          <w:p w14:paraId="17A7EF0E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08AA8B5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</w:p>
          <w:p w14:paraId="0276F037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Ploiești Nord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A13E5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A0E96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E6B88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00E7B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AD75A3F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BBA80" w14:textId="77777777" w:rsidR="00BD34ED" w:rsidRDefault="00BD34ED" w:rsidP="00BD34ED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EC6FF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50047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85CE3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Blejoi</w:t>
            </w:r>
          </w:p>
          <w:p w14:paraId="5BC05A0A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B08D9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F5728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F69C7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9E5BD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F539C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8A6DB30" w14:textId="77777777">
        <w:trPr>
          <w:cantSplit/>
          <w:trHeight w:val="27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DDCCE" w14:textId="77777777" w:rsidR="00BD34ED" w:rsidRDefault="00BD34ED" w:rsidP="00BD34ED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CB455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F177D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504ED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Blejoi</w:t>
            </w:r>
          </w:p>
          <w:p w14:paraId="7DAAF539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E98F3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marca de sigu-ranţă </w:t>
            </w:r>
          </w:p>
          <w:p w14:paraId="538E64E3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 </w:t>
            </w:r>
          </w:p>
          <w:p w14:paraId="18C144AA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3 </w:t>
            </w:r>
          </w:p>
          <w:p w14:paraId="4973EC53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F3DF953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Blejoi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2E8CE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9DFDC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DB729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8A199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2 abătute este închisă.</w:t>
            </w:r>
          </w:p>
          <w:p w14:paraId="7E9C2E3D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2BD6A4C" w14:textId="77777777">
        <w:trPr>
          <w:cantSplit/>
          <w:trHeight w:val="2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3922F" w14:textId="77777777" w:rsidR="00BD34ED" w:rsidRDefault="00BD34ED" w:rsidP="00BD34ED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BF570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36D6D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9E117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Vălenii de Munte</w:t>
            </w:r>
          </w:p>
          <w:p w14:paraId="5A0CF7CF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BB2D7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8B880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ACA89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8C0E9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D8E00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29D80F2" w14:textId="77777777">
        <w:trPr>
          <w:cantSplit/>
          <w:trHeight w:val="5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3A659" w14:textId="77777777" w:rsidR="00BD34ED" w:rsidRDefault="00BD34ED" w:rsidP="00BD34ED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17BC6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37+000</w:t>
            </w:r>
          </w:p>
          <w:p w14:paraId="516633CB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DDCEB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10BF8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Vălenii de Munte - Teişani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518D0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5B6BB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01599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97D7A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F8491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F5B3276" w14:textId="77777777">
        <w:trPr>
          <w:cantSplit/>
          <w:trHeight w:val="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8AEAF" w14:textId="77777777" w:rsidR="00BD34ED" w:rsidRDefault="00BD34ED" w:rsidP="00BD34ED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2698E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861B2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8E646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Teişani</w:t>
            </w:r>
          </w:p>
          <w:p w14:paraId="46D6C19A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E174C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09D17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77D6F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3CB63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E7A6A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CEBB19F" w14:textId="77777777">
        <w:trPr>
          <w:cantSplit/>
          <w:trHeight w:val="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BBFBF" w14:textId="77777777" w:rsidR="00BD34ED" w:rsidRDefault="00BD34ED" w:rsidP="00BD34ED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7C500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D56D5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90E4E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Mâneciu </w:t>
            </w:r>
          </w:p>
          <w:p w14:paraId="0726B9E1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5A3A8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469B5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7FA07" w14:textId="77777777" w:rsidR="00BD34ED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FBE01" w14:textId="77777777" w:rsidR="00BD34ED" w:rsidRPr="00023C54" w:rsidRDefault="00BD34ED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8EF93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909E4B9" w14:textId="77777777" w:rsidR="00BD34ED" w:rsidRDefault="00BD34ED">
      <w:pPr>
        <w:spacing w:line="192" w:lineRule="auto"/>
        <w:ind w:right="57"/>
        <w:rPr>
          <w:sz w:val="20"/>
          <w:lang w:val="ro-RO"/>
        </w:rPr>
      </w:pPr>
    </w:p>
    <w:p w14:paraId="65408849" w14:textId="77777777" w:rsidR="00BD34ED" w:rsidRDefault="00BD34ED" w:rsidP="00DE0660">
      <w:pPr>
        <w:pStyle w:val="Heading1"/>
        <w:spacing w:line="360" w:lineRule="auto"/>
      </w:pPr>
      <w:r>
        <w:t>LINIA 306</w:t>
      </w:r>
    </w:p>
    <w:p w14:paraId="77B94EAE" w14:textId="77777777" w:rsidR="00BD34ED" w:rsidRDefault="00BD34ED" w:rsidP="00E92915">
      <w:pPr>
        <w:pStyle w:val="Heading1"/>
        <w:spacing w:line="360" w:lineRule="auto"/>
        <w:rPr>
          <w:b w:val="0"/>
          <w:bCs w:val="0"/>
          <w:sz w:val="8"/>
        </w:rPr>
      </w:pPr>
      <w:r>
        <w:t>PLOIEŞTI VEST - TÂRGOVIŞTE NORD - RAMIFICAŢIE TEIŞ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D34ED" w14:paraId="43F6C0A6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C5436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75DC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5840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7714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1EED0" w14:textId="77777777" w:rsidR="00BD34ED" w:rsidRDefault="00BD34ED" w:rsidP="00E1314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C436D9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107E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85FD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2774D" w14:textId="77777777" w:rsidR="00BD34ED" w:rsidRPr="00BE391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7B2E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EE37E0C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988C1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035E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06DA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C7DB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  <w:p w14:paraId="626060B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C7C3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AE63B5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F985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4986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85E5E" w14:textId="77777777" w:rsidR="00BD34ED" w:rsidRPr="00BE391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9350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BACEAB5" w14:textId="77777777">
        <w:trPr>
          <w:cantSplit/>
          <w:trHeight w:val="9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750A0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CE1C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EF02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FE5F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  <w:p w14:paraId="39F6918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A66A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280D06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736E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182E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782A1" w14:textId="77777777" w:rsidR="00BD34ED" w:rsidRPr="00BE391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B22A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4BAC9EA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508A1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8F16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1483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B68D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Târgşoru Nou</w:t>
            </w:r>
          </w:p>
          <w:p w14:paraId="68A2571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3529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FB51B4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4BFF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48D7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4E7CC" w14:textId="77777777" w:rsidR="00BD34ED" w:rsidRPr="00BE391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D72D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A4AC5A9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0F7DD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1BBA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9558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3F88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2725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din călcâi sch. 9 </w:t>
            </w:r>
          </w:p>
          <w:p w14:paraId="1AF953E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</w:t>
            </w:r>
          </w:p>
          <w:p w14:paraId="6A1414F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517F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C04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DC080" w14:textId="77777777" w:rsidR="00BD34ED" w:rsidRPr="00BE391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ED97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A29DF8E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DCD25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3DBB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1863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72B2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E2C1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F24E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8BAD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4B807" w14:textId="77777777" w:rsidR="00BD34ED" w:rsidRPr="00BE391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4AA0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BAAA7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BD34ED" w14:paraId="645FF3EF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4C5D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8565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5172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715C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C4E5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CC7070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și 17</w:t>
            </w:r>
          </w:p>
          <w:p w14:paraId="7A66393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</w:t>
            </w:r>
          </w:p>
          <w:p w14:paraId="3EADD58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4D70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A42F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70D1C" w14:textId="77777777" w:rsidR="00BD34ED" w:rsidRPr="00BE391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EEB2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5.</w:t>
            </w:r>
          </w:p>
        </w:tc>
      </w:tr>
      <w:tr w:rsidR="00BD34ED" w14:paraId="0EF4CDF7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DFDA7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8C3B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9FBD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FE45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Mija</w:t>
            </w:r>
          </w:p>
          <w:p w14:paraId="33C89B8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3586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563F19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7025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1CC6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C3EFF" w14:textId="77777777" w:rsidR="00BD34ED" w:rsidRPr="00BE391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9AED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08CB980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E3320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C4DE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4A93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CCC8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456FCC6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B</w:t>
            </w:r>
          </w:p>
          <w:p w14:paraId="6D02934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nr. 10 și 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97D5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53+700</w:t>
            </w:r>
          </w:p>
          <w:p w14:paraId="30AA250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B871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B29E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2FF2B" w14:textId="77777777" w:rsidR="00BD34ED" w:rsidRPr="00BE391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411D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531B3F5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521EA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2F39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88D3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DBC1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45657AA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abătută </w:t>
            </w:r>
          </w:p>
          <w:p w14:paraId="611FFAD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sch. nr.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7DD1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93E9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2865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87186" w14:textId="77777777" w:rsidR="00BD34ED" w:rsidRPr="00BE391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80B2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D2719D4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1AC74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187B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0BD2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4EE5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59E928E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3B5F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4F94CA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D8C4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BB78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C2B7B" w14:textId="77777777" w:rsidR="00BD34ED" w:rsidRPr="00BE391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CD01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FD8A962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6CB4E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261C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40+840</w:t>
            </w:r>
          </w:p>
          <w:p w14:paraId="65ECEAA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3C63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7FDE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368A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3505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E333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F6007" w14:textId="77777777" w:rsidR="00BD34ED" w:rsidRPr="00BE391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3DC5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17FFDA8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6DBC8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A76E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41+000</w:t>
            </w:r>
          </w:p>
          <w:p w14:paraId="3F0131E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093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15EF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4EC1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3123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DACC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B2DDB" w14:textId="77777777" w:rsidR="00BD34ED" w:rsidRPr="00BE391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B0E4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361D9A8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2E8AD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51C1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43+000</w:t>
            </w:r>
          </w:p>
          <w:p w14:paraId="26E3D07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10F7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C195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4B36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4963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2D31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89B13" w14:textId="77777777" w:rsidR="00BD34ED" w:rsidRPr="00BE3917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22F0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5C5B01F2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7E6E3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158AD" w14:textId="77777777" w:rsidR="00BD34ED" w:rsidRDefault="00BD34ED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50+200</w:t>
            </w:r>
          </w:p>
          <w:p w14:paraId="25039FE5" w14:textId="77777777" w:rsidR="00BD34ED" w:rsidRDefault="00BD34ED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9CCC4" w14:textId="77777777" w:rsidR="00BD34ED" w:rsidRDefault="00BD34ED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133FF" w14:textId="77777777" w:rsidR="00BD34ED" w:rsidRDefault="00BD34ED" w:rsidP="00B77B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4B1B4" w14:textId="77777777" w:rsidR="00BD34ED" w:rsidRDefault="00BD34ED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207BA" w14:textId="77777777" w:rsidR="00BD34ED" w:rsidRDefault="00BD34ED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F5364" w14:textId="77777777" w:rsidR="00BD34ED" w:rsidRDefault="00BD34ED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F27F4" w14:textId="77777777" w:rsidR="00BD34ED" w:rsidRPr="00BE3917" w:rsidRDefault="00BD34ED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C829A" w14:textId="77777777" w:rsidR="00BD34ED" w:rsidRDefault="00BD34ED" w:rsidP="00B77B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78CD452E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67D01" w14:textId="77777777" w:rsidR="00BD34ED" w:rsidRDefault="00BD34ED" w:rsidP="00BD34ED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64BE8" w14:textId="77777777" w:rsidR="00BD34ED" w:rsidRDefault="00BD34ED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50+600</w:t>
            </w:r>
          </w:p>
          <w:p w14:paraId="102AD422" w14:textId="77777777" w:rsidR="00BD34ED" w:rsidRDefault="00BD34ED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8CF74" w14:textId="77777777" w:rsidR="00BD34ED" w:rsidRDefault="00BD34ED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B6A56" w14:textId="77777777" w:rsidR="00BD34ED" w:rsidRDefault="00BD34ED" w:rsidP="00B77B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B2CE0" w14:textId="77777777" w:rsidR="00BD34ED" w:rsidRDefault="00BD34ED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559BB" w14:textId="77777777" w:rsidR="00BD34ED" w:rsidRDefault="00BD34ED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011EF" w14:textId="77777777" w:rsidR="00BD34ED" w:rsidRDefault="00BD34ED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CBDBC" w14:textId="77777777" w:rsidR="00BD34ED" w:rsidRPr="00BE3917" w:rsidRDefault="00BD34ED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7D32D" w14:textId="77777777" w:rsidR="00BD34ED" w:rsidRDefault="00BD34ED" w:rsidP="00B77B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5E3DBC3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4283261E" w14:textId="77777777" w:rsidR="00BD34ED" w:rsidRDefault="00BD34ED" w:rsidP="008D7570">
      <w:pPr>
        <w:pStyle w:val="Heading1"/>
        <w:spacing w:line="360" w:lineRule="auto"/>
      </w:pPr>
      <w:r>
        <w:t>LINIA 311</w:t>
      </w:r>
    </w:p>
    <w:p w14:paraId="3C5A24CA" w14:textId="77777777" w:rsidR="00BD34ED" w:rsidRDefault="00BD34ED" w:rsidP="00F8285A">
      <w:pPr>
        <w:pStyle w:val="Heading1"/>
        <w:spacing w:line="360" w:lineRule="auto"/>
        <w:rPr>
          <w:b w:val="0"/>
          <w:bCs w:val="0"/>
          <w:sz w:val="8"/>
        </w:rPr>
      </w:pPr>
      <w:r>
        <w:t>BUDA - SLĂNIC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D34ED" w14:paraId="15DFE16C" w14:textId="77777777">
        <w:trPr>
          <w:cantSplit/>
          <w:trHeight w:val="2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235B1" w14:textId="77777777" w:rsidR="00BD34ED" w:rsidRDefault="00BD34ED" w:rsidP="00BD34ED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2BF1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32+225</w:t>
            </w:r>
          </w:p>
          <w:p w14:paraId="663A800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E1A6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7D26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Plopeni Sat  - Slănic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FDCB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21DE9" w14:textId="77777777" w:rsidR="00BD34ED" w:rsidRPr="003004A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2428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FB299" w14:textId="77777777" w:rsidR="00BD34ED" w:rsidRPr="003004A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38B3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5FE7C980" w14:textId="77777777">
        <w:trPr>
          <w:cantSplit/>
          <w:trHeight w:val="2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7A10F" w14:textId="77777777" w:rsidR="00BD34ED" w:rsidRDefault="00BD34ED" w:rsidP="00BD34ED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A987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7C2C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92DC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 Slănic linia 3</w:t>
            </w:r>
          </w:p>
          <w:p w14:paraId="32AF10E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92CD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3A903C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399F4" w14:textId="77777777" w:rsidR="00BD34ED" w:rsidRPr="003004A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5F9B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AFD3F" w14:textId="77777777" w:rsidR="00BD34ED" w:rsidRPr="003004A8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24ED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A2A1834" w14:textId="77777777" w:rsidR="00BD34ED" w:rsidRDefault="00BD34ED">
      <w:pPr>
        <w:tabs>
          <w:tab w:val="left" w:pos="4560"/>
        </w:tabs>
        <w:rPr>
          <w:sz w:val="20"/>
          <w:lang w:val="ro-RO"/>
        </w:rPr>
      </w:pPr>
    </w:p>
    <w:p w14:paraId="039B6AF9" w14:textId="77777777" w:rsidR="00BD34ED" w:rsidRDefault="00BD34ED" w:rsidP="00E81B3B">
      <w:pPr>
        <w:pStyle w:val="Heading1"/>
        <w:spacing w:line="360" w:lineRule="auto"/>
      </w:pPr>
      <w:r>
        <w:t>LINIA 314 G</w:t>
      </w:r>
    </w:p>
    <w:p w14:paraId="7C639511" w14:textId="77777777" w:rsidR="00BD34ED" w:rsidRDefault="00BD34ED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BD34ED" w14:paraId="7C5FB890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A9960" w14:textId="77777777" w:rsidR="00BD34ED" w:rsidRDefault="00BD34ED" w:rsidP="00BD34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AB67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5DA3A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1C05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3FD425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55E7EBC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D5D8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ADAC3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7644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FA24F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27D5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CCF1297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86877" w14:textId="77777777" w:rsidR="00BD34ED" w:rsidRDefault="00BD34ED" w:rsidP="00BD34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C9CA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3BE5E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AD8F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F334EA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1E5C65D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B733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01931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32B3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DC296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EB3A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B5432EC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90D8A" w14:textId="77777777" w:rsidR="00BD34ED" w:rsidRDefault="00BD34ED" w:rsidP="00BD34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9231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375BC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85B0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4F8079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6DCC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FAFDA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A32E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0D4A9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B4F6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0CB3085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4CC01BD6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2537C" w14:textId="77777777" w:rsidR="00BD34ED" w:rsidRDefault="00BD34ED" w:rsidP="00BD34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9AE6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3ED00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7D51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906C71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1BC2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C712C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E7D9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63864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E497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2FA44A3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77715D69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8C440" w14:textId="77777777" w:rsidR="00BD34ED" w:rsidRDefault="00BD34ED" w:rsidP="00BD34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D871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568C2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0BE2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6C5AE82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76891D2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053013C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2513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37C9B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0324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5C42E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3F24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DEE3A81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96F04" w14:textId="77777777" w:rsidR="00BD34ED" w:rsidRDefault="00BD34ED" w:rsidP="00BD34ED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4DF9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39135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66BC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3882979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04FEB9A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3B24F2D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409C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7E691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5294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CA7FC" w14:textId="77777777" w:rsidR="00BD34ED" w:rsidRPr="00DF53C6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554A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7472F8A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78147D55" w14:textId="77777777" w:rsidR="00BD34ED" w:rsidRDefault="00BD34ED" w:rsidP="003A5387">
      <w:pPr>
        <w:pStyle w:val="Heading1"/>
        <w:spacing w:line="360" w:lineRule="auto"/>
      </w:pPr>
      <w:r>
        <w:t>LINIA 316</w:t>
      </w:r>
    </w:p>
    <w:p w14:paraId="4519245C" w14:textId="77777777" w:rsidR="00BD34ED" w:rsidRDefault="00BD34ED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D34ED" w14:paraId="67620169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4A846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870E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F2D7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13F1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603E736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D2D2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9EDA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E501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38673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9F2E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588249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2F18AA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BD34ED" w14:paraId="6C47C31E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D0EEF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2AEF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FA9F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7B64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99ED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7A2E482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5C941CD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3924832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48C78D5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2A85075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4C78315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96CB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C4C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C533A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1868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782B43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BD34ED" w14:paraId="53F29B44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557E7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9F21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9268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828D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420490F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AE03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1B7D76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F39D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B12D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EE095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A6E2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09F8BB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C0511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BD34ED" w14:paraId="6D86E23F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B7259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E705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963D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7466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6FA5CD5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270B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B2A0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7E03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1E5D0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A471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8CBD944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28C5C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FA0D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9C51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A3EA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1C122A7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4E27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1B08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DD9B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66E56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3DB2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03FD0D9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AB49D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F934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2751ACA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9AD2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3ADB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7F3D3B4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8B45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A5BD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348C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B3703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A1D3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EE0A82F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F710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1FFA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A41D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C1B7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74A2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56A0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0710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D942D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A72B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5718510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0DFA7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0D59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1BFE1BF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3384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2F76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71AADF5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72F8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6172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2B18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1154E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B30F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1992FDE9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A85CA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B5B18" w14:textId="77777777" w:rsidR="00BD34ED" w:rsidRDefault="00BD34ED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5BA270D9" w14:textId="77777777" w:rsidR="00BD34ED" w:rsidRDefault="00BD34ED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01977" w14:textId="77777777" w:rsidR="00BD34ED" w:rsidRDefault="00BD34ED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D9B89" w14:textId="77777777" w:rsidR="00BD34ED" w:rsidRDefault="00BD34ED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32F49E2E" w14:textId="77777777" w:rsidR="00BD34ED" w:rsidRDefault="00BD34ED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51929" w14:textId="77777777" w:rsidR="00BD34ED" w:rsidRDefault="00BD34ED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31A8D" w14:textId="77777777" w:rsidR="00BD34ED" w:rsidRDefault="00BD34ED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E7959" w14:textId="77777777" w:rsidR="00BD34ED" w:rsidRDefault="00BD34ED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23B46" w14:textId="77777777" w:rsidR="00BD34ED" w:rsidRPr="00F6236C" w:rsidRDefault="00BD34ED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8D4A8" w14:textId="77777777" w:rsidR="00BD34ED" w:rsidRDefault="00BD34ED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5D443B5B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3950F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A29E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576E0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E5CF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1BF2728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FD73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F5734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14F0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12039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E078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AB2868D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6066D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13A7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BFFC2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F6ED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D401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02F0C5D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69E1A86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1105A00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1FDA0B8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84C94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E6EC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CBE28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7D3B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BB3AC8F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08BFC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74EA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19D02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139F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438A2D5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B718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173EFD9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66946B5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7CE3C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FD2E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9B79C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5CC8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BD34ED" w14:paraId="1211209C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FC429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54D6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68B77A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04F6E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40B5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57B42DB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BDF1D" w14:textId="77777777" w:rsidR="00BD34ED" w:rsidRPr="00273EC0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B3680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6939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9899C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0F98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466B890D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CCA7A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080F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F5022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1CCC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39395FA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8866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80DDA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8638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DF05A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A982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A41231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587BF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583E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2F742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488D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6992DFE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53A9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4EB13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B114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33878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A45B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6FFF9D5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C3099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1587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BA2DF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4367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6549DA4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7C35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DB4FA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4A28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BE85D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E110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D3FAA29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03460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6121B" w14:textId="77777777" w:rsidR="00BD34ED" w:rsidRDefault="00BD34ED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2571575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1AEE2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EBFA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51DA982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BABA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58BFF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89D6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BB4F0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9355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0BBF6127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FCE25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446F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376A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BC75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4EAB83B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8C9E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6E5F6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0BA9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279AF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3181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E855803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EDD40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AB00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0A75B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1369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67F7DAE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4C12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3DA94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5239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2A701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D9AB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1A640C6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E5CC1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9471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1978CAD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A8E9E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E2E8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C80F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C1782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ED4A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00ED1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511B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B95C786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FBFD9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FD27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4879983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0406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49160" w14:textId="77777777" w:rsidR="00BD34ED" w:rsidRPr="00830247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A12C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F1C5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FB48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CDD2E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E148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02FA687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422AB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2BC6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0183BEA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5B55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B2FB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21E33623" w14:textId="77777777" w:rsidR="00BD34ED" w:rsidRPr="00830247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0935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1340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64FC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E7D13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1133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5FEDBA0F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57384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D7F3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595C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ED8D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1C5288B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322E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DE22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92EB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2A9DA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B078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83E1600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7CBBC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FAF8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EC6A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70BD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0ECE32F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5EAE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04F3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CDC6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F73CB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A049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D135C7F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EEA5A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124F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2C84AA6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AAC2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B97E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FEDB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F22C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606F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5B69A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B045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522D4360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03F83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17A7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38356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27A3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4F07997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79CC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69F1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207B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E4FC4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7081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C9CC955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E9391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FE56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6D40CEC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975D7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AB94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3DD5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05EE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5922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46131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19E2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67B0E3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49E32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58F3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54EBC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A5D0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685FFAD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6B20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922B7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5B4B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2185C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D596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4E6FFF2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E5437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186D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EBD2C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C1D5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491FA96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3AFE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14EE6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C96A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D9C34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E4E8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9588B5C" w14:textId="77777777" w:rsidR="00BD34ED" w:rsidRPr="000D7AA7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BD34ED" w14:paraId="6A7994B9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5B13E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D788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6C20B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EED6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0A162DE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B0A0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D4B1F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B92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705A7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0B48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2B508D1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B71B8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68AFE" w14:textId="77777777" w:rsidR="00BD34ED" w:rsidRDefault="00BD34ED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F025E" w14:textId="77777777" w:rsidR="00BD34ED" w:rsidRPr="00F6236C" w:rsidRDefault="00BD34ED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AD705" w14:textId="77777777" w:rsidR="00BD34ED" w:rsidRDefault="00BD34ED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5207B2DB" w14:textId="77777777" w:rsidR="00BD34ED" w:rsidRDefault="00BD34ED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565CF" w14:textId="77777777" w:rsidR="00BD34ED" w:rsidRDefault="00BD34ED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F7F68" w14:textId="77777777" w:rsidR="00BD34ED" w:rsidRDefault="00BD34ED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77E03" w14:textId="77777777" w:rsidR="00BD34ED" w:rsidRDefault="00BD34ED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A3300" w14:textId="77777777" w:rsidR="00BD34ED" w:rsidRPr="00F6236C" w:rsidRDefault="00BD34ED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34EDC" w14:textId="77777777" w:rsidR="00BD34ED" w:rsidRDefault="00BD34ED" w:rsidP="00AE2CA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A7FFF3E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00AED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FE72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2262F6A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C680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5082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3BA75A8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7A42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1938F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6A68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01B48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36B8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3326503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FBD06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35E4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5A8FC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08C6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5F3863B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5C10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1DA7B0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E03A5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EBDD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4AB7C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35C2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17B1744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9E3B4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1526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5A42F40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F2B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7A90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752C5B1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0651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3F3D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F0F1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2F332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8991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5355A54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BD34ED" w14:paraId="7ABCB614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75E9B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50F5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B3F52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9132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4C502AB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371C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04A63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29E2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AA82C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25D9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699D870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209C3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D584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07ED9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F299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2E4C639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6A0B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00059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9F97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47811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EE73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EE58C7C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13340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8140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8BC9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09B2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6EACE7D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6A6D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BD656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A4C5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EF701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6959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BD34ED" w14:paraId="73AA38B0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B4797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64C3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6A416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1AC1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7B64E9B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7041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5EFCE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D83C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66B19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7822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BD34ED" w14:paraId="0B64BA4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D9C44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0BEF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9B5A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BD2C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17B0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B097C8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A4D3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0DD4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572F0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36F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0B85143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A75290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AEFCA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DE27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6A18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FF39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0B43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CAE32B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B772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8197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5F0CE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3CB0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02AFB9B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BFA99D4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2DEAF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5CFD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262AA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FD02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38812B1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E7FF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A6047E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33797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8916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8F8F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34B0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72ECF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BD34ED" w14:paraId="749D208B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C0D6A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B8C9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CC0FD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47EB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27DE971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707F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22D8D0C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DC0B9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76B0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19BB9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DA2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3A1E59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F275C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BD34ED" w14:paraId="68DD1200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658C0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7991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8CAF2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E533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129C6D9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5A55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3D4569E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D8915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0B84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97658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DFAE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7FC10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1D9B5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BD34ED" w14:paraId="10F01505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8693D" w14:textId="77777777" w:rsidR="00BD34ED" w:rsidRDefault="00BD34ED" w:rsidP="00BD34ED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9F77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773CF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2B56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36F5E4C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7185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24C835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85982" w14:textId="77777777" w:rsidR="00BD34ED" w:rsidRPr="00514DA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E981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D3EE3" w14:textId="77777777" w:rsidR="00BD34ED" w:rsidRPr="00F6236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25B7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ABA54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65632932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2AF819E0" w14:textId="77777777" w:rsidR="00BD34ED" w:rsidRDefault="00BD34ED" w:rsidP="00503CFC">
      <w:pPr>
        <w:pStyle w:val="Heading1"/>
        <w:spacing w:line="360" w:lineRule="auto"/>
      </w:pPr>
      <w:r>
        <w:t>LINIA 412</w:t>
      </w:r>
    </w:p>
    <w:p w14:paraId="0B057F2B" w14:textId="77777777" w:rsidR="00BD34ED" w:rsidRDefault="00BD34ED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BD34ED" w14:paraId="32A77C50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C5176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E089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C51E8" w14:textId="77777777" w:rsidR="00BD34ED" w:rsidRPr="005C35B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F354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CCD4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călcâi TDJ </w:t>
            </w:r>
          </w:p>
          <w:p w14:paraId="704BCB6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6E125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8213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FB7A3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4D4F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la </w:t>
            </w:r>
          </w:p>
          <w:p w14:paraId="35B9C42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linia 1.</w:t>
            </w:r>
          </w:p>
        </w:tc>
      </w:tr>
      <w:tr w:rsidR="00BD34ED" w14:paraId="263588A9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8E8F8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5F1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3C064" w14:textId="77777777" w:rsidR="00BD34ED" w:rsidRPr="005C35B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8828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4A32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4D449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0C45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  <w:p w14:paraId="3B28426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911C4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B3F3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Afectează Parcurs 2</w:t>
            </w:r>
          </w:p>
        </w:tc>
      </w:tr>
      <w:tr w:rsidR="00BD34ED" w14:paraId="3310542D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88725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588C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D41B0" w14:textId="77777777" w:rsidR="00BD34ED" w:rsidRPr="005C35B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DDF6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Apahida</w:t>
            </w:r>
          </w:p>
          <w:p w14:paraId="2A0FF33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36B4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7C096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4180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D29AC3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08941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E633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7D77D57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A021D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FDC1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C2C9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841F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</w:t>
            </w:r>
          </w:p>
          <w:p w14:paraId="14B7DD7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5A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761932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3C2D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97CE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9EC81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3065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90BEC2B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059DC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40BF0" w14:textId="77777777" w:rsidR="00BD34ED" w:rsidRDefault="00BD34ED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593AC6CF" w14:textId="77777777" w:rsidR="00BD34ED" w:rsidRDefault="00BD34ED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9E9A0" w14:textId="77777777" w:rsidR="00BD34ED" w:rsidRDefault="00BD34ED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46901" w14:textId="77777777" w:rsidR="00BD34ED" w:rsidRDefault="00BD34ED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 Cap Y</w:t>
            </w:r>
          </w:p>
          <w:p w14:paraId="5A2D28F3" w14:textId="77777777" w:rsidR="00BD34ED" w:rsidRDefault="00BD34ED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8C719" w14:textId="77777777" w:rsidR="00BD34ED" w:rsidRDefault="00BD34ED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AD53C" w14:textId="77777777" w:rsidR="00BD34ED" w:rsidRPr="00396332" w:rsidRDefault="00BD34ED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33FC2" w14:textId="77777777" w:rsidR="00BD34ED" w:rsidRDefault="00BD34ED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5511AA9A" w14:textId="77777777" w:rsidR="00BD34ED" w:rsidRDefault="00BD34ED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AA778" w14:textId="77777777" w:rsidR="00BD34ED" w:rsidRDefault="00BD34ED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7720B" w14:textId="77777777" w:rsidR="00BD34ED" w:rsidRDefault="00BD34ED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452F0CD4" w14:textId="77777777" w:rsidR="00BD34ED" w:rsidRDefault="00BD34ED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615D0936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00E95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C1F4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12+880</w:t>
            </w:r>
          </w:p>
          <w:p w14:paraId="4F77D22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5542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ACC17" w14:textId="77777777" w:rsidR="00BD34ED" w:rsidRDefault="00BD34ED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15B4595D" w14:textId="77777777" w:rsidR="00BD34ED" w:rsidRDefault="00BD34ED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4F17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F5FC7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A4C6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2EA9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F238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3940A5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(zona TN km 12+908)</w:t>
            </w:r>
          </w:p>
        </w:tc>
      </w:tr>
      <w:tr w:rsidR="00BD34ED" w14:paraId="4CAA0F78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74E82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BAEA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14+650</w:t>
            </w:r>
          </w:p>
          <w:p w14:paraId="45F876A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C44F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EE4A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3237304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45B5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07430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64B0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818B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80208" w14:textId="77777777" w:rsidR="00BD34ED" w:rsidRDefault="00BD34ED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5DF2F4E6" w14:textId="77777777" w:rsidR="00BD34ED" w:rsidRDefault="00BD34ED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14+685)</w:t>
            </w:r>
          </w:p>
        </w:tc>
      </w:tr>
      <w:tr w:rsidR="00BD34ED" w14:paraId="32DC22E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0485C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4BC1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1F523" w14:textId="77777777" w:rsidR="00BD34ED" w:rsidRPr="005C35B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60D9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019342F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C450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F704AA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D91E0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1F11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B4B28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F402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A19BC6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3EDDB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8C0A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39531" w14:textId="77777777" w:rsidR="00BD34ED" w:rsidRPr="005C35B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F606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04E3177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79FA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A855DD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  <w:p w14:paraId="096E624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6ABC9E0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107256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36085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AC8A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16013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FA0D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01D11B4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CCD7F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46F6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0B73B73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7796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8B9B5" w14:textId="77777777" w:rsidR="00BD34ED" w:rsidRPr="007239CA" w:rsidRDefault="00BD34ED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  <w:r w:rsidRPr="007239CA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 xml:space="preserve">Bonțida </w:t>
            </w:r>
            <w:r>
              <w:rPr>
                <w:b/>
                <w:bCs/>
                <w:sz w:val="20"/>
                <w:lang w:val="ro-RO"/>
              </w:rPr>
              <w:t xml:space="preserve">-semnal intrare St. </w:t>
            </w:r>
            <w:r w:rsidRPr="007239CA">
              <w:rPr>
                <w:b/>
                <w:bCs/>
                <w:sz w:val="20"/>
                <w:lang w:val="ro-RO"/>
              </w:rPr>
              <w:t>Bonțida</w:t>
            </w:r>
          </w:p>
          <w:p w14:paraId="0FC94094" w14:textId="77777777" w:rsidR="00BD34ED" w:rsidRPr="007239CA" w:rsidRDefault="00BD34ED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</w:t>
            </w:r>
            <w:r w:rsidRPr="007239CA">
              <w:rPr>
                <w:b/>
                <w:bCs/>
                <w:sz w:val="20"/>
                <w:lang w:val="ro-RO"/>
              </w:rPr>
              <w:t>inclusiv linia 2 directă și schimbătoarele</w:t>
            </w:r>
          </w:p>
          <w:p w14:paraId="36BF2FDA" w14:textId="77777777" w:rsidR="00BD34ED" w:rsidRDefault="00BD34ED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7239CA">
              <w:rPr>
                <w:b/>
                <w:bCs/>
                <w:sz w:val="20"/>
                <w:lang w:val="ro-RO"/>
              </w:rPr>
              <w:t>13,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>1 și 3A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B9FF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5153B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C695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2715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31A0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BCA6F5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54832174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CDE5D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B639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16+450</w:t>
            </w:r>
          </w:p>
          <w:p w14:paraId="2397539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FB91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CF91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7E8C5DF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E982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F5FD6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C8EE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2041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2A7B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39D3E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79DFB88C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7457E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1D14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5ACB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EC25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3D934F3D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3AEC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3E28D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71D2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15+280</w:t>
            </w:r>
          </w:p>
          <w:p w14:paraId="6D264A8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592A0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6FAE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B63AC8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2B164DE8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7C175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55CE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7148E02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B3B4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D5B1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738D8FA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DAA6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F0112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8C63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24C9DC9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F684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A36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 (zonă pod km 21+537)</w:t>
            </w:r>
          </w:p>
        </w:tc>
      </w:tr>
      <w:tr w:rsidR="00BD34ED" w14:paraId="3ABAA907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78C8F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8042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22+190</w:t>
            </w:r>
          </w:p>
          <w:p w14:paraId="67E4C4A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83A9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D88FB" w14:textId="77777777" w:rsidR="00BD34ED" w:rsidRDefault="00BD34ED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4D0CC6E5" w14:textId="77777777" w:rsidR="00BD34ED" w:rsidRDefault="00BD34ED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7247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FE5CB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F658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5C7A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9179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009A4E4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22+212)</w:t>
            </w:r>
          </w:p>
        </w:tc>
      </w:tr>
      <w:tr w:rsidR="00BD34ED" w14:paraId="16722151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34F35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2652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EFB7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1882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0358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3ADD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6058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21+900</w:t>
            </w:r>
          </w:p>
          <w:p w14:paraId="42BFE73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4E4A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551D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570881FC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4E356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23BF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2ADB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F60E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Iclod linia 4 abătută</w:t>
            </w:r>
          </w:p>
          <w:p w14:paraId="11C48D4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D9C9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41D099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6FE83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EDB0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67E7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EF8B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0921CE8" w14:textId="77777777" w:rsidTr="00EB7918">
        <w:trPr>
          <w:cantSplit/>
          <w:trHeight w:val="65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F83E6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40936" w14:textId="77777777" w:rsidR="00BD34ED" w:rsidRDefault="00BD34ED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22+704</w:t>
            </w:r>
          </w:p>
          <w:p w14:paraId="4A8243CB" w14:textId="77777777" w:rsidR="00BD34ED" w:rsidRDefault="00BD34ED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FA129" w14:textId="77777777" w:rsidR="00BD34ED" w:rsidRDefault="00BD34ED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65047" w14:textId="77777777" w:rsidR="00BD34ED" w:rsidRDefault="00BD34ED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Iclod -</w:t>
            </w:r>
          </w:p>
          <w:p w14:paraId="2EC277FB" w14:textId="77777777" w:rsidR="00BD34ED" w:rsidRDefault="00BD34ED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1ADE6" w14:textId="77777777" w:rsidR="00BD34ED" w:rsidRDefault="00BD34ED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948F8" w14:textId="77777777" w:rsidR="00BD34ED" w:rsidRPr="00396332" w:rsidRDefault="00BD34ED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101AD" w14:textId="77777777" w:rsidR="00BD34ED" w:rsidRDefault="00BD34ED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A0A70" w14:textId="77777777" w:rsidR="00BD34ED" w:rsidRPr="00396332" w:rsidRDefault="00BD34ED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F3432" w14:textId="77777777" w:rsidR="00BD34ED" w:rsidRDefault="00BD34ED" w:rsidP="00EB791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</w:tc>
      </w:tr>
      <w:tr w:rsidR="00BD34ED" w14:paraId="3ED4EFD4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BD9B4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BBE09" w14:textId="77777777" w:rsidR="00BD34ED" w:rsidRDefault="00BD34ED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24+820</w:t>
            </w:r>
          </w:p>
          <w:p w14:paraId="20062B79" w14:textId="77777777" w:rsidR="00BD34ED" w:rsidRDefault="00BD34ED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E9062" w14:textId="77777777" w:rsidR="00BD34ED" w:rsidRDefault="00BD34ED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5C7C2" w14:textId="77777777" w:rsidR="00BD34ED" w:rsidRDefault="00BD34ED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D343E" w14:textId="77777777" w:rsidR="00BD34ED" w:rsidRDefault="00BD34ED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A1566" w14:textId="77777777" w:rsidR="00BD34ED" w:rsidRPr="00396332" w:rsidRDefault="00BD34ED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3D2F5" w14:textId="77777777" w:rsidR="00BD34ED" w:rsidRDefault="00BD34ED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0BFDE" w14:textId="77777777" w:rsidR="00BD34ED" w:rsidRDefault="00BD34ED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D90B3" w14:textId="77777777" w:rsidR="00BD34ED" w:rsidRDefault="00BD34ED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(zonă pod km 24+848)</w:t>
            </w:r>
          </w:p>
        </w:tc>
      </w:tr>
      <w:tr w:rsidR="00BD34ED" w14:paraId="0E133253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178D4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50433" w14:textId="77777777" w:rsidR="00BD34ED" w:rsidRDefault="00BD34ED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F18A9" w14:textId="77777777" w:rsidR="00BD34ED" w:rsidRDefault="00BD34ED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1AFE2" w14:textId="77777777" w:rsidR="00BD34ED" w:rsidRDefault="00BD34ED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55C8C" w14:textId="77777777" w:rsidR="00BD34ED" w:rsidRDefault="00BD34ED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C52FB" w14:textId="77777777" w:rsidR="00BD34ED" w:rsidRPr="00396332" w:rsidRDefault="00BD34ED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84538" w14:textId="77777777" w:rsidR="00BD34ED" w:rsidRDefault="00BD34ED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4D344D9C" w14:textId="77777777" w:rsidR="00BD34ED" w:rsidRDefault="00BD34ED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23276" w14:textId="77777777" w:rsidR="00BD34ED" w:rsidRPr="00396332" w:rsidRDefault="00BD34ED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6BC13" w14:textId="77777777" w:rsidR="00BD34ED" w:rsidRDefault="00BD34ED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</w:t>
            </w:r>
          </w:p>
          <w:p w14:paraId="6889EB42" w14:textId="77777777" w:rsidR="00BD34ED" w:rsidRDefault="00BD34ED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25+811)</w:t>
            </w:r>
          </w:p>
        </w:tc>
      </w:tr>
      <w:tr w:rsidR="00BD34ED" w14:paraId="6BDB777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E4A7C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C309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0FDE0" w14:textId="77777777" w:rsidR="00BD34ED" w:rsidRPr="005C35B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85F3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3FEA20A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314F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F78E67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EDBD9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4BB5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30810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92E8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1C3565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07EF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74C9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224DB" w14:textId="77777777" w:rsidR="00BD34ED" w:rsidRPr="005C35B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CC3E5" w14:textId="77777777" w:rsidR="00BD34ED" w:rsidRDefault="00BD34ED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7EC3F5F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FF366" w14:textId="77777777" w:rsidR="00BD34ED" w:rsidRDefault="00BD34ED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4E974D5" w14:textId="77777777" w:rsidR="00BD34ED" w:rsidRDefault="00BD34ED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6B33F4FB" w14:textId="77777777" w:rsidR="00BD34ED" w:rsidRDefault="00BD34ED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A26B6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BF2C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9966" w14:textId="77777777" w:rsidR="00BD34ED" w:rsidRPr="0039633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5BC3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9612EB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4FE56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DE6D6" w14:textId="77777777" w:rsidR="00BD34ED" w:rsidRDefault="00BD34ED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D5F0E" w14:textId="77777777" w:rsidR="00BD34ED" w:rsidRPr="005C35B0" w:rsidRDefault="00BD34ED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48896" w14:textId="77777777" w:rsidR="00BD34ED" w:rsidRDefault="00BD34ED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3E5B67">
              <w:rPr>
                <w:b/>
                <w:bCs/>
                <w:sz w:val="20"/>
                <w:lang w:val="ro-RO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89691" w14:textId="77777777" w:rsidR="00BD34ED" w:rsidRDefault="00BD34ED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51BBC" w14:textId="77777777" w:rsidR="00BD34ED" w:rsidRDefault="00BD34ED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5B3B9" w14:textId="77777777" w:rsidR="00BD34ED" w:rsidRDefault="00BD34ED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  <w:p w14:paraId="1E2C6B12" w14:textId="77777777" w:rsidR="00BD34ED" w:rsidRDefault="00BD34ED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4411F" w14:textId="77777777" w:rsidR="00BD34ED" w:rsidRPr="00396332" w:rsidRDefault="00BD34ED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302DB" w14:textId="77777777" w:rsidR="00BD34ED" w:rsidRDefault="00BD34ED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</w:t>
            </w:r>
          </w:p>
        </w:tc>
      </w:tr>
      <w:tr w:rsidR="00BD34ED" w14:paraId="452175D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96A22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983C6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7FC13292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DFDC1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CB28C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A921B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3E935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65019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BB19C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9A867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50E65A3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</w:t>
            </w:r>
          </w:p>
          <w:p w14:paraId="245DFF8C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42+327)</w:t>
            </w:r>
          </w:p>
        </w:tc>
      </w:tr>
      <w:tr w:rsidR="00BD34ED" w14:paraId="346B767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202EF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5826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44+985</w:t>
            </w:r>
          </w:p>
          <w:p w14:paraId="0F6D9508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B049B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CB10F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Cap X </w:t>
            </w:r>
            <w:r w:rsidRPr="00EF5BBB">
              <w:rPr>
                <w:b/>
                <w:bCs/>
                <w:sz w:val="20"/>
                <w:lang w:val="ro-RO"/>
              </w:rPr>
              <w:t xml:space="preserve">(zona TN km 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EF5BBB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035</w:t>
            </w:r>
            <w:r w:rsidRPr="00EF5BBB">
              <w:rPr>
                <w:b/>
                <w:bCs/>
                <w:sz w:val="20"/>
                <w:lang w:val="ro-RO"/>
              </w:rPr>
              <w:t>)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164F0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A38E3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50CF1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E6766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729F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4F70AF1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7256723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CDF45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E0F58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F5C11" w14:textId="77777777" w:rsidR="00BD34ED" w:rsidRPr="005C35B0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BBB62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09C2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C247B0A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</w:t>
            </w:r>
          </w:p>
          <w:p w14:paraId="6E90D871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C4E87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D650A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9FBDD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00ED9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29D2A45C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7E06C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97D9B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46C36" w14:textId="77777777" w:rsidR="00BD34ED" w:rsidRPr="005C35B0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849B4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4A60626B" w14:textId="77777777" w:rsidR="00BD34ED" w:rsidRDefault="00BD34ED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C8F84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D0AA353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8A867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15DFF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FCCAA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B651B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B21146F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83850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51534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47+071</w:t>
            </w:r>
          </w:p>
          <w:p w14:paraId="7B5B31F2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80ABF" w14:textId="77777777" w:rsidR="00BD34ED" w:rsidRPr="005C35B0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128B7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B85537">
              <w:rPr>
                <w:b/>
                <w:bCs/>
                <w:sz w:val="20"/>
                <w:lang w:val="ro-RO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3BA89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8139B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4E21F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39DAC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4A43B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70D2F9F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1FE8A57B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(inclusiv zonă pod Km 47 + 488)</w:t>
            </w:r>
          </w:p>
        </w:tc>
      </w:tr>
      <w:tr w:rsidR="00BD34ED" w14:paraId="502F2136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9BB5D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5E536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48+800</w:t>
            </w:r>
          </w:p>
          <w:p w14:paraId="43A6F6FF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E7F2F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21326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Călători -</w:t>
            </w:r>
          </w:p>
          <w:p w14:paraId="24E59A5C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F7126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47B59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CD62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17C2C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59F8B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8765F34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D34ED" w14:paraId="74D004AB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9EDDB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6D135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4D89D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6CA57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Cășeiu – </w:t>
            </w:r>
          </w:p>
          <w:p w14:paraId="1B8D3423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5F5F7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9B0A3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A47FD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52+889</w:t>
            </w:r>
          </w:p>
          <w:p w14:paraId="11B88889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A9827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C0CB4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78C75D0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00590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24AD6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252DF8B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C5462" w14:textId="77777777" w:rsidR="00BD34ED" w:rsidRPr="005C35B0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E18C1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 -</w:t>
            </w:r>
          </w:p>
          <w:p w14:paraId="20788659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6BCD4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6E935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6813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E883B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D056B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6C5A65F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D34ED" w14:paraId="5D9880C6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0643D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22A0F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4809A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68E28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  <w:p w14:paraId="3BB851D3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7D575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4C01E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B3E34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  <w:p w14:paraId="1C4E1BBF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86+072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B3378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26E91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5765267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10C70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6FCBA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74+000</w:t>
            </w:r>
          </w:p>
          <w:p w14:paraId="046A55D3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B227E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7275E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664E3B0E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C764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36F98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CEB37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88462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B708E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FE9BFF7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0499D903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413EF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D7B7C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  <w:p w14:paraId="05371EB7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1FDB7" w14:textId="77777777" w:rsidR="00BD34ED" w:rsidRPr="005C35B0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F27E8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69FA9B43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34B15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43421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0A51D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B1C2E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4F7F7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C397DBF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D34ED" w14:paraId="0C4E0EA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70CA7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D1DDC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F6DCB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3DBBC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Ileanda</w:t>
            </w:r>
          </w:p>
          <w:p w14:paraId="5641B714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956C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3DCD4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B6924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D3F6E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71F06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4BA869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43472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CB9DA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91+450</w:t>
            </w:r>
          </w:p>
          <w:p w14:paraId="3E62C221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E2EF9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CEF22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EBBC0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58AC5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96F1F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8E402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00236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4AD19128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>Fără inductori.                              (zona pod km 91+469)</w:t>
            </w:r>
          </w:p>
        </w:tc>
      </w:tr>
      <w:tr w:rsidR="00BD34ED" w14:paraId="4161800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95D1D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605B6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93+360</w:t>
            </w:r>
          </w:p>
          <w:p w14:paraId="1C1611B4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1E02A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16074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3E0E40FF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03DF8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629F0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3A3AB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ABBE6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74C29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5984AA1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A9E02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C9567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95+002</w:t>
            </w:r>
          </w:p>
          <w:p w14:paraId="20CC9917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9C6D1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D3A5C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4AD9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56A33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824A2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2294D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74FA2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046B977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445EC3D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D34ED" w14:paraId="5681660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EFF17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CE60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98+590</w:t>
            </w:r>
          </w:p>
          <w:p w14:paraId="59E2729D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3CE78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4BED7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A117F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E3BB4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57149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7D1F6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EBF69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8A1C821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187818A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+6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D34ED" w14:paraId="72AE093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3B452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973DA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105+320</w:t>
            </w:r>
          </w:p>
          <w:p w14:paraId="30FE1F4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3B427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2F437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5CFFB6B9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km 105+343</w:t>
            </w:r>
          </w:p>
          <w:p w14:paraId="5911C1C1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2EE32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8A8EA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4EE0D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D48C9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DF540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0B674DE" w14:textId="77777777" w:rsidR="00BD34ED" w:rsidRDefault="00BD34ED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44F5748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569E4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C1116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88137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1D726" w14:textId="77777777" w:rsidR="00BD34ED" w:rsidRDefault="00BD34ED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5A37A12C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F030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D950368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08606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5477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F5397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69316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33C9E8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542F5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65C89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111+200</w:t>
            </w:r>
          </w:p>
          <w:p w14:paraId="67F8E210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56809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51483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0AA0A701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39ACB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637E2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AC6A5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39735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CC258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0C867A3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5663D67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95684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8BA66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111+700</w:t>
            </w:r>
          </w:p>
          <w:p w14:paraId="2E33E0F4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9BAE6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3BD42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Băbuțeni – </w:t>
            </w:r>
          </w:p>
          <w:p w14:paraId="78D04D30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1DD4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B3472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7B881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E0474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DBCF0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E164B7B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85A971C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D34ED" w14:paraId="3BF8BD7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6EC58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5BB65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113+820</w:t>
            </w:r>
          </w:p>
          <w:p w14:paraId="4532D9D9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C3099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14475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6EEC2567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3C5A5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23411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44406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2577A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286C3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D34ED" w14:paraId="483F890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90A71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28232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97648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B71E3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CE11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F299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BA1FD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2288B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A6132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 Nesemnalizată pe teren.</w:t>
            </w:r>
          </w:p>
        </w:tc>
      </w:tr>
      <w:tr w:rsidR="00BD34ED" w14:paraId="274CC78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82DBA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F1927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116+200</w:t>
            </w:r>
          </w:p>
          <w:p w14:paraId="37F4CC2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9C07A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9D1E7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  <w:p w14:paraId="2BA64CA2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116+224 </w:t>
            </w:r>
          </w:p>
          <w:p w14:paraId="25D6A1CB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9B267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DE21A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7BA45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18CBC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0CD75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0F6CE14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7710374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F8652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0D06D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118+500</w:t>
            </w:r>
          </w:p>
          <w:p w14:paraId="4DE8E13B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56308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51881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0A09C43D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A148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34E80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73FD7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915E9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A80C2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47A68B8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D34ED" w14:paraId="6584A76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68AB8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49787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119+700</w:t>
            </w:r>
          </w:p>
          <w:p w14:paraId="6655D1FC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59661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6B4F2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24987A1D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Jibou </w:t>
            </w:r>
          </w:p>
          <w:p w14:paraId="089167FB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EB990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197B0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514A0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5283A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4F456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BBE7B15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63F3A64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7CF6C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D3F60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4F0E3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9F1FB" w14:textId="77777777" w:rsidR="00BD34ED" w:rsidRDefault="00BD34ED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415508E5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30371" w14:textId="77777777" w:rsidR="00BD34ED" w:rsidRDefault="00BD34ED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3E8067B" w14:textId="77777777" w:rsidR="00BD34ED" w:rsidRDefault="00BD34ED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D5D0B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77052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CE769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67718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6CD420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F452B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D45C2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9F3BA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7EEA7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30DB4C78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15C3A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 </w:t>
            </w:r>
          </w:p>
          <w:p w14:paraId="7D0C0598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513F80F8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3818A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D3DA3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25A07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480C7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0F07874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A4043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015A4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B237A" w14:textId="77777777" w:rsidR="00BD34ED" w:rsidRPr="005C35B0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CAC33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1B77192A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430D24AB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487BD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21852C5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C4C19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03093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45AE9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05884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201B58D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9ABF8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71AEA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06A55" w14:textId="77777777" w:rsidR="00BD34ED" w:rsidRPr="005C35B0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C2B39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31CB9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1B828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28CEF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55B5B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E842F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  <w:tr w:rsidR="00BD34ED" w14:paraId="40B6C51F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E97B9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F6DB5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122+835</w:t>
            </w:r>
          </w:p>
          <w:p w14:paraId="1F90A4A7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963BA" w14:textId="77777777" w:rsidR="00BD34ED" w:rsidRPr="005C35B0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38DDF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Jibou</w:t>
            </w:r>
          </w:p>
          <w:p w14:paraId="74A6596F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1E4B9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05F41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3167B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24CAC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409C0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5CDA28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B4FCD8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54C85B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F971564" w14:textId="77777777" w:rsidR="00BD34ED" w:rsidRPr="005C35B0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21C5800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Ulmeni Sălaj</w:t>
            </w:r>
          </w:p>
          <w:p w14:paraId="0468B419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D1CA1F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E43D316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05EC4D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D4722C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D0F3B0F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59A2F7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0AFE9B3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0720D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43D3C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169+000</w:t>
            </w:r>
          </w:p>
          <w:p w14:paraId="312DD87A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68435" w14:textId="77777777" w:rsidR="00BD34ED" w:rsidRPr="005C35B0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AAE76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7F23AA19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7AF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82A21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5153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CE2E2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8DF81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0A324D1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Cu inductori de 2000 Hz </w:t>
            </w:r>
          </w:p>
          <w:p w14:paraId="4DC82E4E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paleta de 70 / 375 </w:t>
            </w:r>
          </w:p>
          <w:p w14:paraId="13A55203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  <w:lang w:val="ro-RO"/>
              </w:rPr>
              <w:t xml:space="preserve">8+625 </w:t>
            </w:r>
          </w:p>
          <w:p w14:paraId="4847F13D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4672B">
              <w:rPr>
                <w:b/>
                <w:bCs/>
                <w:i/>
                <w:iCs/>
                <w:sz w:val="20"/>
                <w:lang w:val="ro-RO"/>
              </w:rPr>
              <w:t>dinspre</w:t>
            </w:r>
            <w:r w:rsidRPr="0094672B">
              <w:rPr>
                <w:b/>
                <w:bCs/>
                <w:i/>
                <w:sz w:val="20"/>
                <w:lang w:val="ro-RO"/>
              </w:rPr>
              <w:t xml:space="preserve"> Satulung pe Someş.</w:t>
            </w:r>
          </w:p>
        </w:tc>
      </w:tr>
      <w:tr w:rsidR="00BD34ED" w14:paraId="0DE4D0F9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434BC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80842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172+530</w:t>
            </w:r>
          </w:p>
          <w:p w14:paraId="43219E66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68166" w14:textId="77777777" w:rsidR="00BD34ED" w:rsidRPr="005C35B0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F17CD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2020BCC3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3B8A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6E789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D5AC5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015E7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0CB2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35DB675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19ECD" w14:textId="77777777" w:rsidR="00BD34ED" w:rsidRDefault="00BD34ED" w:rsidP="00BD34ED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5D6BE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175+445</w:t>
            </w:r>
          </w:p>
          <w:p w14:paraId="252C20AD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E44D2" w14:textId="77777777" w:rsidR="00BD34ED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2FA10" w14:textId="77777777" w:rsidR="00BD34ED" w:rsidRDefault="00BD34ED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53D0267B" w14:textId="77777777" w:rsidR="00BD34ED" w:rsidRDefault="00BD34ED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12162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AB199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C244D" w14:textId="77777777" w:rsidR="00BD34ED" w:rsidRDefault="00BD34ED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9A991" w14:textId="77777777" w:rsidR="00BD34ED" w:rsidRPr="00396332" w:rsidRDefault="00BD34ED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AE270" w14:textId="77777777" w:rsidR="00BD34ED" w:rsidRDefault="00BD34ED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</w:tbl>
    <w:p w14:paraId="7D2D8330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39B26E50" w14:textId="77777777" w:rsidR="00BD34ED" w:rsidRDefault="00BD34ED" w:rsidP="0002281B">
      <w:pPr>
        <w:pStyle w:val="Heading1"/>
        <w:spacing w:line="360" w:lineRule="auto"/>
      </w:pPr>
      <w:r>
        <w:t>LINIA 416</w:t>
      </w:r>
    </w:p>
    <w:p w14:paraId="0D3ECF27" w14:textId="77777777" w:rsidR="00BD34ED" w:rsidRDefault="00BD34ED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D34ED" w14:paraId="3C848F8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DC7B6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361F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21A32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3C55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26F7220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1Th, 2Th, </w:t>
            </w:r>
          </w:p>
          <w:p w14:paraId="71E23F6F" w14:textId="77777777" w:rsidR="00BD34ED" w:rsidRDefault="00BD34ED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8890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F9E77C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63F7A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DDC8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2CDAA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8AE5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1210FC7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20A53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2F06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DD950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6C4D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469AC38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3A4BCDD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462A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toate liniile</w:t>
            </w:r>
          </w:p>
          <w:p w14:paraId="53E8BD2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2B-26B</w:t>
            </w:r>
          </w:p>
          <w:p w14:paraId="22ADC5B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F86753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644C7FB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DB374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A46A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54285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5B79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047989B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133C6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BF9A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5B437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F8A6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370E7FB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A+D, </w:t>
            </w:r>
          </w:p>
          <w:p w14:paraId="4247777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1A - 10A şi </w:t>
            </w:r>
          </w:p>
          <w:p w14:paraId="4ABDCE3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F01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toate liniile </w:t>
            </w:r>
          </w:p>
          <w:p w14:paraId="3C10C52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1A-10A,</w:t>
            </w:r>
          </w:p>
          <w:p w14:paraId="6A691DF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  <w:p w14:paraId="5DAEBB8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35C47F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56418B1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1A-55A</w:t>
            </w:r>
          </w:p>
          <w:p w14:paraId="2B830D8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5DAB227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676C5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70BE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F85EF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221C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20882F4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631B2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D6D2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06161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4B0A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0509345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A6A6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vârf sch. </w:t>
            </w:r>
          </w:p>
          <w:p w14:paraId="6F4138C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25T</w:t>
            </w:r>
          </w:p>
          <w:p w14:paraId="342CF79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vârf</w:t>
            </w:r>
          </w:p>
          <w:p w14:paraId="3C2299D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1674CC5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FC30E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AB25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7E382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FC56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C4A55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1C, 3C spre Grupa A, între sch. 25 T - 31 T - 33 T - 43 T - 51 T - 9A.</w:t>
            </w:r>
          </w:p>
        </w:tc>
      </w:tr>
      <w:tr w:rsidR="00BD34ED" w14:paraId="011CE9C0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49DE3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9DFB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91A13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9F82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20BA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58F1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FFAA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7+600</w:t>
            </w:r>
          </w:p>
          <w:p w14:paraId="3F002F4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1FF9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662E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04D7615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01635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0D69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4E393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B694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Reteag</w:t>
            </w:r>
          </w:p>
          <w:p w14:paraId="74F196F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A407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11403A">
              <w:rPr>
                <w:b/>
                <w:bCs/>
                <w:sz w:val="20"/>
                <w:lang w:val="ro-RO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856C6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5A44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CE48D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8F97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12+300 pana la varf R9</w:t>
            </w:r>
          </w:p>
        </w:tc>
      </w:tr>
      <w:tr w:rsidR="00BD34ED" w14:paraId="347D958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EEE6C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D839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D45D1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C2B3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35B2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C2C59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E3BF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13+000</w:t>
            </w:r>
          </w:p>
          <w:p w14:paraId="10DFEA5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EFE59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0933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1947D60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F2EDE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5E30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6BB337F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7EACE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7D17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33AB293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8969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7065D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BE4E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8E720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7B0D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C48B03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AFE5E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D59F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0BE94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C24E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1F20BCE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C0E6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0BA56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9754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2AD5A86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AF978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1604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92C9A1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DB940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8A2B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737D9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652ED" w14:textId="77777777" w:rsidR="00BD34ED" w:rsidRDefault="00BD34ED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CB838CB" w14:textId="77777777" w:rsidR="00BD34ED" w:rsidRDefault="00BD34ED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7B6C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FDB29C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EE0DB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50D6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0B63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BF90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1C90C94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F5DEF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378E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25+030</w:t>
            </w:r>
          </w:p>
          <w:p w14:paraId="6022496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5D3B3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7479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201D28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6761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DEDAF" w14:textId="77777777" w:rsidR="00BD34ED" w:rsidRPr="00C4423F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4206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CC4D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97F9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B1B12C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77C11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F83FF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7B62A" w14:textId="77777777" w:rsidR="00BD34ED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42BA4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ACB303B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638CE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DE391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01C5F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D5B87" w14:textId="77777777" w:rsidR="00BD34ED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D1CEA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în abatere la liniile 5 - 12</w:t>
            </w:r>
          </w:p>
        </w:tc>
      </w:tr>
      <w:tr w:rsidR="00BD34ED" w14:paraId="23EE5E8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D1B7E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45C27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04AE3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5D715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45291AB1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1DEE0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02AC3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5708D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BB8C5" w14:textId="77777777" w:rsidR="00BD34ED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5ED1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5DDF32E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C47E5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EC52E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F36E5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9F072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Năsăud</w:t>
            </w:r>
          </w:p>
          <w:p w14:paraId="102A05A1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6BE84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4679D4D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A7A85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B4192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F3E41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410A4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 la liniile 1 şi 2.</w:t>
            </w:r>
          </w:p>
        </w:tc>
      </w:tr>
      <w:tr w:rsidR="00BD34ED" w14:paraId="230109F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195A6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6DC31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30+150</w:t>
            </w:r>
          </w:p>
          <w:p w14:paraId="68FA2A4D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5B864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FCE2A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Rebrișoara - </w:t>
            </w:r>
          </w:p>
          <w:p w14:paraId="15C4E213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1AAF3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80105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C075C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35FDD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17C79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39D4961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84B07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46E0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2D89E" w14:textId="77777777" w:rsidR="00BD34ED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CE5AF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2FD464EF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0F00E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c</w:t>
            </w:r>
            <w:r>
              <w:rPr>
                <w:b/>
                <w:bCs/>
                <w:sz w:val="20"/>
                <w:lang w:val="ro-RO"/>
              </w:rPr>
              <w:t>ă</w:t>
            </w:r>
            <w:r w:rsidRPr="00575A50">
              <w:rPr>
                <w:b/>
                <w:bCs/>
                <w:sz w:val="20"/>
                <w:lang w:val="ro-RO"/>
              </w:rPr>
              <w:t>lc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 xml:space="preserve">i sch. R28 </w:t>
            </w:r>
            <w:r>
              <w:rPr>
                <w:b/>
                <w:bCs/>
                <w:sz w:val="20"/>
                <w:lang w:val="ro-RO"/>
              </w:rPr>
              <w:t>ș</w:t>
            </w:r>
            <w:r w:rsidRPr="00575A50">
              <w:rPr>
                <w:b/>
                <w:bCs/>
                <w:sz w:val="20"/>
                <w:lang w:val="ro-RO"/>
              </w:rPr>
              <w:t>i v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60AA6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359AD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40463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908D5" w14:textId="77777777" w:rsidR="00BD34ED" w:rsidRPr="00620605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D34ED" w14:paraId="07471EBA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DEDFB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F8DEC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48B79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77ACB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19FEB5C9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0930B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0195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7A33E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E73DE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FC62A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B723425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– 12.</w:t>
            </w:r>
          </w:p>
        </w:tc>
      </w:tr>
      <w:tr w:rsidR="00BD34ED" w14:paraId="2948A296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26A49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44C83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7F6D6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540E4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683739CD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1588C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EBBFE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EBD8A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A2ECD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235E2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19D68C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7.</w:t>
            </w:r>
          </w:p>
        </w:tc>
      </w:tr>
      <w:tr w:rsidR="00BD34ED" w14:paraId="1CF3DE00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2135B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D731C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5C5F9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8C243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5417842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F2F74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ABC46D0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572F4" w14:textId="77777777" w:rsidR="00BD34ED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7C8DD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1B866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C1364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C0EA92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– 10.</w:t>
            </w:r>
          </w:p>
        </w:tc>
      </w:tr>
      <w:tr w:rsidR="00BD34ED" w14:paraId="38CD8ED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85C52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AAA14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B9782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032B0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32D56953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65178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04AE5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63F61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A66BE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486A0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1837CA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E1C3C" w14:textId="77777777" w:rsidR="00BD34ED" w:rsidRDefault="00BD34ED" w:rsidP="00BD34ED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DF7E0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B0A31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2CE06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174675F4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7C6D8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3FE98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AFAEA" w14:textId="77777777" w:rsidR="00BD34ED" w:rsidRDefault="00BD34ED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8B9DA" w14:textId="77777777" w:rsidR="00BD34ED" w:rsidRPr="00C4423F" w:rsidRDefault="00BD34ED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EA7AD" w14:textId="77777777" w:rsidR="00BD34ED" w:rsidRDefault="00BD34ED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  <w:lang w:val="ro-RO"/>
              </w:rPr>
              <w:t>0 pana la calcai R14</w:t>
            </w:r>
          </w:p>
        </w:tc>
      </w:tr>
    </w:tbl>
    <w:p w14:paraId="5C50EBCD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7BEFAA91" w14:textId="77777777" w:rsidR="00BD34ED" w:rsidRDefault="00BD34ED" w:rsidP="003146F4">
      <w:pPr>
        <w:pStyle w:val="Heading1"/>
        <w:spacing w:line="360" w:lineRule="auto"/>
      </w:pPr>
      <w:r>
        <w:lastRenderedPageBreak/>
        <w:t>LINIA 417</w:t>
      </w:r>
    </w:p>
    <w:p w14:paraId="346F7B3B" w14:textId="77777777" w:rsidR="00BD34ED" w:rsidRDefault="00BD34ED" w:rsidP="006C2EBC">
      <w:pPr>
        <w:pStyle w:val="Heading1"/>
        <w:spacing w:line="360" w:lineRule="auto"/>
        <w:rPr>
          <w:b w:val="0"/>
          <w:bCs w:val="0"/>
          <w:sz w:val="8"/>
        </w:rPr>
      </w:pPr>
      <w:r>
        <w:t>DEJ TRIAJ - CĂŞEI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BD34ED" w14:paraId="77C7D0FC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75855" w14:textId="77777777" w:rsidR="00BD34ED" w:rsidRDefault="00BD34ED" w:rsidP="00BD34ED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47CCF" w14:textId="77777777" w:rsidR="00BD34ED" w:rsidRDefault="00BD34ED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4F96D" w14:textId="77777777" w:rsidR="00BD34ED" w:rsidRPr="002D7BD3" w:rsidRDefault="00BD34ED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19779" w14:textId="77777777" w:rsidR="00BD34ED" w:rsidRDefault="00BD34ED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180CE4BC" w14:textId="77777777" w:rsidR="00BD34ED" w:rsidRDefault="00BD34ED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liniile </w:t>
            </w:r>
          </w:p>
          <w:p w14:paraId="41AFC9BA" w14:textId="77777777" w:rsidR="00BD34ED" w:rsidRDefault="00BD34ED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 - 26B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ABEB6" w14:textId="77777777" w:rsidR="00BD34ED" w:rsidRDefault="00BD34ED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cabina 3 la ieşirea din </w:t>
            </w:r>
          </w:p>
          <w:p w14:paraId="55D3134C" w14:textId="77777777" w:rsidR="00BD34ED" w:rsidRDefault="00BD34ED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839E1" w14:textId="77777777" w:rsidR="00BD34ED" w:rsidRPr="00655FB7" w:rsidRDefault="00BD34ED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55FB7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13C76" w14:textId="77777777" w:rsidR="00BD34ED" w:rsidRDefault="00BD34ED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95EE6" w14:textId="77777777" w:rsidR="00BD34ED" w:rsidRPr="002D7BD3" w:rsidRDefault="00BD34ED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A63E9" w14:textId="77777777" w:rsidR="00BD34ED" w:rsidRDefault="00BD34ED">
            <w:pPr>
              <w:spacing w:before="120" w:after="120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 zona aparatelor  de cale.</w:t>
            </w:r>
          </w:p>
        </w:tc>
      </w:tr>
    </w:tbl>
    <w:p w14:paraId="47A9509A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0B97B683" w14:textId="77777777" w:rsidR="00BD34ED" w:rsidRDefault="00BD34ED" w:rsidP="00D37279">
      <w:pPr>
        <w:pStyle w:val="Heading1"/>
        <w:spacing w:line="276" w:lineRule="auto"/>
      </w:pPr>
      <w:r>
        <w:t>LINIA 418</w:t>
      </w:r>
    </w:p>
    <w:p w14:paraId="56417EC1" w14:textId="77777777" w:rsidR="00BD34ED" w:rsidRDefault="00BD34ED" w:rsidP="00D37279">
      <w:pPr>
        <w:pStyle w:val="Heading1"/>
        <w:spacing w:line="276" w:lineRule="auto"/>
        <w:rPr>
          <w:b w:val="0"/>
          <w:bCs w:val="0"/>
          <w:sz w:val="8"/>
        </w:rPr>
      </w:pPr>
      <w:r>
        <w:t xml:space="preserve">BECLEAN PE SOMEŞ </w:t>
      </w:r>
      <w:r>
        <w:rPr>
          <w:sz w:val="20"/>
        </w:rPr>
        <w:t xml:space="preserve">- </w:t>
      </w:r>
      <w:r>
        <w:t>DEDA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D34ED" w14:paraId="1F396FD2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890AD" w14:textId="77777777" w:rsidR="00BD34ED" w:rsidRDefault="00BD34ED" w:rsidP="00BD34ED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2F92A" w14:textId="77777777" w:rsidR="00BD34ED" w:rsidRDefault="00BD34ED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25+020</w:t>
            </w:r>
          </w:p>
          <w:p w14:paraId="4CDDA290" w14:textId="77777777" w:rsidR="00BD34ED" w:rsidRDefault="00BD34ED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25423" w14:textId="77777777" w:rsidR="00BD34ED" w:rsidRPr="00896D96" w:rsidRDefault="00BD34ED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2BD25" w14:textId="77777777" w:rsidR="00BD34ED" w:rsidRDefault="00BD34ED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Someș</w:t>
            </w:r>
          </w:p>
          <w:p w14:paraId="1A2F2D27" w14:textId="77777777" w:rsidR="00BD34ED" w:rsidRDefault="00BD34ED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3FCA0" w14:textId="77777777" w:rsidR="00BD34ED" w:rsidRDefault="00BD34ED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F363B" w14:textId="77777777" w:rsidR="00BD34ED" w:rsidRPr="00896D96" w:rsidRDefault="00BD34ED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0406F" w14:textId="77777777" w:rsidR="00BD34ED" w:rsidRDefault="00BD34ED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4DBB5" w14:textId="77777777" w:rsidR="00BD34ED" w:rsidRPr="00896D96" w:rsidRDefault="00BD34ED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D927C" w14:textId="77777777" w:rsidR="00BD34ED" w:rsidRDefault="00BD34ED" w:rsidP="007975E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circulația la liniile 5 - 12</w:t>
            </w:r>
          </w:p>
        </w:tc>
      </w:tr>
      <w:tr w:rsidR="00BD34ED" w14:paraId="00FFD271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39DC8" w14:textId="77777777" w:rsidR="00BD34ED" w:rsidRDefault="00BD34ED" w:rsidP="00BD34ED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90155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50781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D895F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Şintereag</w:t>
            </w:r>
          </w:p>
          <w:p w14:paraId="0F4BF37B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873CC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F4933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81F89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ECE46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BFE83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EF27881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8ED46" w14:textId="77777777" w:rsidR="00BD34ED" w:rsidRDefault="00BD34ED" w:rsidP="00BD34ED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3876D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F1C51" w14:textId="77777777" w:rsidR="00BD34ED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E2059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0BFBD6C5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AEE59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6C1AC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0A833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14F4B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BD4DF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FA0A704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5D2B0" w14:textId="77777777" w:rsidR="00BD34ED" w:rsidRDefault="00BD34ED" w:rsidP="00BD34ED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0A45F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5+200</w:t>
            </w:r>
          </w:p>
          <w:p w14:paraId="3D5EA2DC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A9D4C" w14:textId="77777777" w:rsidR="00BD34ED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16279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–</w:t>
            </w:r>
          </w:p>
          <w:p w14:paraId="547B8B28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Mărișelu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65726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A0991" w14:textId="77777777" w:rsidR="00BD34ED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E0BCB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737FF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C15E4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2CD4BC00" w14:textId="77777777">
        <w:trPr>
          <w:cantSplit/>
          <w:trHeight w:val="4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42077" w14:textId="77777777" w:rsidR="00BD34ED" w:rsidRDefault="00BD34ED" w:rsidP="00BD34ED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E512B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CB397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280F2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Şieu </w:t>
            </w:r>
          </w:p>
          <w:p w14:paraId="2B299CA1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AA8B9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74D7B20C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stație</w:t>
            </w:r>
          </w:p>
          <w:p w14:paraId="11D6657B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8FFE18B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C84BD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D0813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B8A55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6B905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ax stație și călcâi sch. nr. 4.</w:t>
            </w:r>
          </w:p>
        </w:tc>
      </w:tr>
      <w:tr w:rsidR="00BD34ED" w14:paraId="3F6C2225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D14E7" w14:textId="77777777" w:rsidR="00BD34ED" w:rsidRDefault="00BD34ED" w:rsidP="00BD34ED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7D801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68264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522F9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58DB92FB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28FEE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89B1E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398E7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DA8F0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6E2EA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197104C5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6B7F0" w14:textId="77777777" w:rsidR="00BD34ED" w:rsidRDefault="00BD34ED" w:rsidP="00BD34ED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B4B81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C5B1F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08422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6099FE51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E4DD5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CA724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4E3DA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5D885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0343E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709BD50B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0AFAB" w14:textId="77777777" w:rsidR="00BD34ED" w:rsidRDefault="00BD34ED" w:rsidP="00BD34ED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FEC25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  <w:p w14:paraId="464303AF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12BEA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E7398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Monor Gledin -</w:t>
            </w:r>
          </w:p>
          <w:p w14:paraId="5F1561E9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Râpa de Jos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A23BA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9689D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F4B44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74FB0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8E08F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B56CC81" w14:textId="77777777">
        <w:trPr>
          <w:cantSplit/>
          <w:trHeight w:val="49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8F405" w14:textId="77777777" w:rsidR="00BD34ED" w:rsidRDefault="00BD34ED" w:rsidP="00BD34ED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62261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1D6C8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96DBB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Râpa de Jos</w:t>
            </w:r>
          </w:p>
          <w:p w14:paraId="1D3365D1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5D652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BE7FF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0042B" w14:textId="77777777" w:rsidR="00BD34ED" w:rsidRDefault="00BD34ED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CB9FE" w14:textId="77777777" w:rsidR="00BD34ED" w:rsidRPr="00896D96" w:rsidRDefault="00BD34ED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80CFC" w14:textId="77777777" w:rsidR="00BD34ED" w:rsidRDefault="00BD34ED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BF04A1C" w14:textId="77777777" w:rsidR="00BD34ED" w:rsidRDefault="00BD34ED" w:rsidP="00D37279">
      <w:pPr>
        <w:spacing w:before="40" w:after="40" w:line="276" w:lineRule="auto"/>
        <w:ind w:right="57"/>
        <w:rPr>
          <w:sz w:val="20"/>
          <w:lang w:val="ro-RO"/>
        </w:rPr>
      </w:pPr>
    </w:p>
    <w:p w14:paraId="17F117F6" w14:textId="77777777" w:rsidR="00BD34ED" w:rsidRDefault="00BD34ED" w:rsidP="00380064">
      <w:pPr>
        <w:pStyle w:val="Heading1"/>
        <w:spacing w:line="360" w:lineRule="auto"/>
      </w:pPr>
      <w:r>
        <w:lastRenderedPageBreak/>
        <w:t>LINIA 500</w:t>
      </w:r>
    </w:p>
    <w:p w14:paraId="1730E94C" w14:textId="77777777" w:rsidR="00BD34ED" w:rsidRPr="00071303" w:rsidRDefault="00BD34ED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BD34ED" w14:paraId="6ECE9BC6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2D38A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A2130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7EFEE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C2780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4A140927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7DB00B1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636BD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348ED24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654B8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D1000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BC531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89F93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4E410CA0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ADED0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289F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459C5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4B083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2194522E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52217837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DB71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4E35B06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DC226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E1E5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FF202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42C3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5D8B5174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E3D74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8511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14AD052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A87EC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D46C5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0CBD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8832B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CEBE8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2CA3F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597BE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354F5F02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0ABAD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6F233" w14:textId="77777777" w:rsidR="00BD34ED" w:rsidRDefault="00BD34ED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66D04" w14:textId="77777777" w:rsidR="00BD34ED" w:rsidRPr="00D33E71" w:rsidRDefault="00BD34ED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0E7CE" w14:textId="77777777" w:rsidR="00BD34ED" w:rsidRDefault="00BD34ED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989E6" w14:textId="77777777" w:rsidR="00BD34ED" w:rsidRDefault="00BD34ED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2202" w14:textId="77777777" w:rsidR="00BD34ED" w:rsidRDefault="00BD34ED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17E52" w14:textId="77777777" w:rsidR="00BD34ED" w:rsidRDefault="00BD34ED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3097D03B" w14:textId="77777777" w:rsidR="00BD34ED" w:rsidRDefault="00BD34ED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C2300" w14:textId="77777777" w:rsidR="00BD34ED" w:rsidRPr="00D33E71" w:rsidRDefault="00BD34ED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7A05A" w14:textId="77777777" w:rsidR="00BD34ED" w:rsidRDefault="00BD34ED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4144F67A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CA00D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4E1C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08A6349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D09AE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93D37" w14:textId="77777777" w:rsidR="00BD34ED" w:rsidRPr="0008670B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3A9E3B20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634F13C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70C10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6C04A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BC819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85288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2F103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:rsidRPr="00456545" w14:paraId="169FA58A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07FDD" w14:textId="77777777" w:rsidR="00BD34ED" w:rsidRPr="00456545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5F715" w14:textId="77777777" w:rsidR="00BD34ED" w:rsidRPr="00456545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4CA81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9839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281A11B2" w14:textId="77777777" w:rsidR="00BD34ED" w:rsidRPr="00456545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5AB6A" w14:textId="77777777" w:rsidR="00BD34ED" w:rsidRPr="00456545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DBB81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F0DF7" w14:textId="77777777" w:rsidR="00BD34ED" w:rsidRPr="00456545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7AF39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9E629" w14:textId="77777777" w:rsidR="00BD34ED" w:rsidRPr="00456545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D34ED" w:rsidRPr="00456545" w14:paraId="3D96BCFE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E4F2A" w14:textId="77777777" w:rsidR="00BD34ED" w:rsidRPr="00456545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FC24B" w14:textId="77777777" w:rsidR="00BD34ED" w:rsidRPr="00456545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D8E62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C4F51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7A6BD13B" w14:textId="77777777" w:rsidR="00BD34ED" w:rsidRPr="00456545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6B98D" w14:textId="77777777" w:rsidR="00BD34ED" w:rsidRPr="00456545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9061A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BEFE8" w14:textId="77777777" w:rsidR="00BD34ED" w:rsidRPr="00456545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F76AA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83A70" w14:textId="77777777" w:rsidR="00BD34ED" w:rsidRPr="00456545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D34ED" w:rsidRPr="00456545" w14:paraId="591C582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D421A" w14:textId="77777777" w:rsidR="00BD34ED" w:rsidRPr="00456545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DB383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5B1CA126" w14:textId="77777777" w:rsidR="00BD34ED" w:rsidRPr="00456545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F12AE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CA248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42CA94C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A4A1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85BB9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39142" w14:textId="77777777" w:rsidR="00BD34ED" w:rsidRPr="00456545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89500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8FCF0" w14:textId="77777777" w:rsidR="00BD34ED" w:rsidRPr="00456545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D34ED" w:rsidRPr="00456545" w14:paraId="1B915D3F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ECF9F" w14:textId="77777777" w:rsidR="00BD34ED" w:rsidRPr="00456545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FDF7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66CD278E" w14:textId="77777777" w:rsidR="00BD34ED" w:rsidRPr="00456545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3636D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A3B91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138C03E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E0FF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7D4F7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1FE58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EB73E0D" w14:textId="77777777" w:rsidR="00BD34ED" w:rsidRPr="00456545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44885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F0150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4124297" w14:textId="77777777" w:rsidR="00BD34ED" w:rsidRPr="00A3090B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:rsidRPr="00456545" w14:paraId="2467A3BD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2EAD1" w14:textId="77777777" w:rsidR="00BD34ED" w:rsidRPr="00456545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71ED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7839D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0DF8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32ABE81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07F328C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16707D3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0DFDD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915EA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A6E2D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E1188B8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C28D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26E8A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D34ED" w:rsidRPr="00456545" w14:paraId="66BC5124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14A06" w14:textId="77777777" w:rsidR="00BD34ED" w:rsidRPr="00456545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1A32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898C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5A829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79E100B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6365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65BE8B6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5ECCA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9F872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CF8F2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712F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603ACA" w14:textId="77777777" w:rsidR="00BD34ED" w:rsidRPr="005F21B7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BD34ED" w:rsidRPr="00456545" w14:paraId="5ADAA816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1B249" w14:textId="77777777" w:rsidR="00BD34ED" w:rsidRPr="00456545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17D0D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73018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CD06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15A4B8E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6E89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0268F5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5374C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737C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39500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7F46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47A6E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BD34ED" w:rsidRPr="00456545" w14:paraId="2A2A8A97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F285D" w14:textId="77777777" w:rsidR="00BD34ED" w:rsidRPr="00456545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C3F7D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C9819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3A9F5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50CC02A8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EBB07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27A9C6C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B5B7E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1C823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7DEFA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1E4D3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0461D9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BD34ED" w:rsidRPr="00456545" w14:paraId="4A4659A7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384A5" w14:textId="77777777" w:rsidR="00BD34ED" w:rsidRPr="00456545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473D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D37BA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FC9FD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30F4CC9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8D8D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7D83040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F21B1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C5B57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902DB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F54C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63A86F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2D41A43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BD34ED" w14:paraId="3E5C3641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A3CEE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02118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27D1F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6DB3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0384955D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2D63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3AC1F0F9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3D46623D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39992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766F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59494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1C7D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CD117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1232A0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7D10A37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025CD4C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BD34ED" w14:paraId="4D962C95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A3288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170DD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37FAB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56B2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2CBD10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F56B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D4F2590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6060F93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5FFEA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5F5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07FD2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45A27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3837338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24E7F84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722D43FD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BD34ED" w14:paraId="200456B1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92AB8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89F79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2A7ABB80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7EF79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AC3D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50A88CA9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6D29230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0E7F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06386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6CF43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A3765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C19C5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A592F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BD34ED" w14:paraId="412B3AE2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E7DEB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1945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53956E27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FBB1E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A256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206A6A91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6F759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BCD6D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49BF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177D4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ED2F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63800420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BD34ED" w14:paraId="4D659C84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EC239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DE18B" w14:textId="77777777" w:rsidR="00BD34ED" w:rsidRDefault="00BD34ED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26D5C" w14:textId="77777777" w:rsidR="00BD34ED" w:rsidRDefault="00BD34ED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A306C" w14:textId="77777777" w:rsidR="00BD34ED" w:rsidRDefault="00BD34ED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01007C73" w14:textId="77777777" w:rsidR="00BD34ED" w:rsidRDefault="00BD34ED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2F9C2" w14:textId="77777777" w:rsidR="00BD34ED" w:rsidRDefault="00BD34ED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440E0" w14:textId="77777777" w:rsidR="00BD34ED" w:rsidRDefault="00BD34ED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99598" w14:textId="77777777" w:rsidR="00BD34ED" w:rsidRDefault="00BD34ED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424CE3F7" w14:textId="77777777" w:rsidR="00BD34ED" w:rsidRDefault="00BD34ED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240A4" w14:textId="77777777" w:rsidR="00BD34ED" w:rsidRPr="00D33E71" w:rsidRDefault="00BD34ED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6991D" w14:textId="77777777" w:rsidR="00BD34ED" w:rsidRDefault="00BD34ED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0B2CB698" w14:textId="77777777" w:rsidR="00BD34ED" w:rsidRDefault="00BD34ED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BD34ED" w14:paraId="63AFFA9B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24FBD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9F30D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135E416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07DEA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B3DE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66B24365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06549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A9B6D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992BD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F5D50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B9B4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60640A4B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DFF05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D668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0D73A290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02D67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AA00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58E95387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643F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A90CE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2178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CCCEA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DFC10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64BAE21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0001F234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BC512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43DF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A4BCE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AE938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6F11B27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8E7D0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1D13C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4A6E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4623463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A1143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50A48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0E86F48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0BC3EC6D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56E95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0451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74778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D7E6B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08378EB7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AACA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ED9B6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300C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2583E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01CF7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D34ED" w14:paraId="2F1618A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1CA04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FF30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B9C93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29A5B" w14:textId="77777777" w:rsidR="00BD34ED" w:rsidRDefault="00BD34ED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48B85EB7" w14:textId="77777777" w:rsidR="00BD34ED" w:rsidRDefault="00BD34ED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65B29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41514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96A4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7B8FAAC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1424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C9B7F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D34ED" w14:paraId="7B09C6EB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B8285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B24B3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BAE95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575E1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1AF7F40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8BE3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5A3B0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565C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607DC6F9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73631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6D9AE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D34ED" w14:paraId="0DF6E86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115FD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5650D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26AE8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C0F30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06FF742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82CED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04661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8DF9D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764D9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4B85E" w14:textId="77777777" w:rsidR="00BD34ED" w:rsidRPr="00534A55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3851B854" w14:textId="77777777" w:rsidR="00BD34ED" w:rsidRPr="00534A55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219419D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BD34ED" w14:paraId="5E39B8CE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D512A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F8B2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946C9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D3FA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71107B3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466C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84400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58E1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7E265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4E35A" w14:textId="77777777" w:rsidR="00BD34ED" w:rsidRPr="00534A55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1FC2E969" w14:textId="77777777" w:rsidR="00BD34ED" w:rsidRPr="00534A55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138130CC" w14:textId="77777777" w:rsidR="00BD34ED" w:rsidRPr="00534A55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BD34ED" w14:paraId="50173698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3A79A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1A6F2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E7041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5150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254475D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9EA9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4846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38AF5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6146B790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CF1FE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C7F95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D34ED" w14:paraId="19DAF18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6394A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09E15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D4911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0F48" w14:textId="77777777" w:rsidR="00BD34ED" w:rsidRPr="000C4604" w:rsidRDefault="00BD34ED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C0B9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43619F7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0A8EFEB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E47C3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3CDC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AC94E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95FAC" w14:textId="77777777" w:rsidR="00BD34ED" w:rsidRPr="000C4604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5FC81503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BD34ED" w14:paraId="3B4FE597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08EEC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7ED7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EDB0E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69197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3AFBF7BE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BFC1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3679C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A906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2951C8B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E9290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975FB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D34ED" w14:paraId="365DDC1A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AFAB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AF67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021EB1D8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957D3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B27E1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0BC58E4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34EFDB5D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F40A5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FED2E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AE5A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875A7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86E6" w14:textId="77777777" w:rsidR="00BD34ED" w:rsidRPr="00BB30B6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1561E98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68483D20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BD34ED" w14:paraId="72B85F4A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1A55D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1CB69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540D4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4DC0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1A690E2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07DF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DC62C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86478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32B4F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135C3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7D1AE4E3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C97D7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9D39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83D4D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471D7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56F007C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7C38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5BE22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BE3E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2602448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B7FFA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9811D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6C458B0A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BD0E1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8F752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49D4C56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4E3BF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1D12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0C86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56AC9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E54DE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ABD29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7B91E" w14:textId="77777777" w:rsidR="00BD34ED" w:rsidRPr="000C4604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BD34ED" w14:paraId="5CCCEC79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3E1FD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17B5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620BD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29B7F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430C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F2FE2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CCDC9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269F8C4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688F1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06204" w14:textId="77777777" w:rsidR="00BD34ED" w:rsidRPr="000C4604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BD34ED" w14:paraId="0A6ECE22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8C090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02FA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2CD0DD4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4DA4E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7DE6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6D1C80E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A8D3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93D4B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141E3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5C995A8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40987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E30E6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586AB85" w14:textId="77777777" w:rsidR="00BD34ED" w:rsidRPr="006C1F61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74D331A5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6A666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A6BC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65BA8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7211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478E0A49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D679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ADF5E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8141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0B782C80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FD224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D65ED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777C0D6F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6D1C6172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BD34ED" w14:paraId="02EFE1F0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4820C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DF0FB" w14:textId="77777777" w:rsidR="00BD34ED" w:rsidRDefault="00BD34ED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2B93A" w14:textId="77777777" w:rsidR="00BD34ED" w:rsidRDefault="00BD34ED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8E36E" w14:textId="77777777" w:rsidR="00BD34ED" w:rsidRDefault="00BD34ED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9A218" w14:textId="77777777" w:rsidR="00BD34ED" w:rsidRDefault="00BD34ED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C2FDC" w14:textId="77777777" w:rsidR="00BD34ED" w:rsidRDefault="00BD34ED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4ED26" w14:textId="77777777" w:rsidR="00BD34ED" w:rsidRDefault="00BD34ED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AD006" w14:textId="77777777" w:rsidR="00BD34ED" w:rsidRDefault="00BD34ED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B74E3" w14:textId="77777777" w:rsidR="00BD34ED" w:rsidRPr="004143AF" w:rsidRDefault="00BD34ED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D34ED" w14:paraId="5D886FD5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B73E0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94159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CF688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A9B58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653F0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EF748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13783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B5277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77536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D34ED" w14:paraId="466DF6BE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28B3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519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2242E8C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9614D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6B199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0A180058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1E79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D76F8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A0B5E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0152F7F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02210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79D67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9CE3257" w14:textId="77777777" w:rsidR="00BD34ED" w:rsidRPr="00D84BDE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7D8351AE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FA747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0F083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3677A16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73DF7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0EEE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1E298995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FCA0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76C61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5914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3ABBC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01BB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D34ED" w14:paraId="524B5B93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16E22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AD3D0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C94A6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F8617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7857D567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2C155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FCFE4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73AE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0CDB0763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70A2D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E367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D34ED" w14:paraId="0AA71D6B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4FE08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2346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10F6F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A021E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0B602F37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FFD4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EA3DA98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5B83C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9A66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241CC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2EA4E" w14:textId="77777777" w:rsidR="00BD34ED" w:rsidRPr="00534C03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787378D7" w14:textId="77777777" w:rsidR="00BD34ED" w:rsidRPr="00534C03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00EFCD6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BD34ED" w14:paraId="2A375DFF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04C2B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6D8BD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798594F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18EF2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5961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091B7800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75FD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535D1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E6412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6D01FBE0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8AB9A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BE3BA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16C1391" w14:textId="77777777" w:rsidR="00BD34ED" w:rsidRPr="00D84BDE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6BDAA3D1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DBB95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20E17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6DD3916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F4855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6CC3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DD4D33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68B897CF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4D983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92CFD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FBACE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E42F4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B8DD7" w14:textId="77777777" w:rsidR="00BD34ED" w:rsidRPr="001F07B1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4F0D4D0B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4C5173F7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BD34ED" w14:paraId="4EE9F85C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8801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D6A9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F606D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2FE33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60DEEB1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E38F5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80BFA2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87A45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7633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5E6A9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EA548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5E77845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2A1DA905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BD34ED" w14:paraId="2A8933BE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9CF92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CC7F7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023D9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C2E5B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15B5E95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847F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4FE377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26415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67F0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30921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20091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FCA2C1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18FC850E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BD34ED" w14:paraId="581B4DFA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2C8B4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A8292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00B82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6465B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C65D98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6693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00FD2D3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7D30E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870DD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EB1A5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1B4E0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94B61E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BD34ED" w14:paraId="3FB90CCA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B48B0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04BC0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6C6FD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CA143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22380DF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3DCD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B878F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C4AE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30EA3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540F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D9C44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5C4AE17B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D34ED" w14:paraId="07665FA8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C8ACF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5F07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76AE3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C55F7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18AB3D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2AB3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ED137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D1768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79DE4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0F4A3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6615FD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BD34ED" w14:paraId="65E46D4C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07436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7470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DE5A4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F7A3B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6C0DF0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824B2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4E499C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B59D5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1F64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0E618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EF53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77251D5D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BD34ED" w14:paraId="589DEB7E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1E7D6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7AD73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5CACD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1F2E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BFFD531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293C5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80B8D4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8F800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EF763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54D47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2A57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7285B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0E7FD1BD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BD34ED" w14:paraId="68D8E7D7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02494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81982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75E9A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513A3" w14:textId="77777777" w:rsidR="00BD34ED" w:rsidRPr="00AD0C48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22F17F4" w14:textId="77777777" w:rsidR="00BD34ED" w:rsidRPr="00AD0C48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6A6E8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12E061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DA60E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85C47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8C690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67A0D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CF5023D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E63BCDE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03518145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D34ED" w14:paraId="5B2D8954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310A7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2B693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3126C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69E2A" w14:textId="77777777" w:rsidR="00BD34ED" w:rsidRDefault="00BD34ED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9CE7E6E" w14:textId="77777777" w:rsidR="00BD34ED" w:rsidRDefault="00BD34ED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01D5459D" w14:textId="77777777" w:rsidR="00BD34ED" w:rsidRDefault="00BD34ED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6DDC510E" w14:textId="77777777" w:rsidR="00BD34ED" w:rsidRPr="002532C4" w:rsidRDefault="00BD34ED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E68B2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340B8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6945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55148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BF26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000D1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270264B3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21DDF5DB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BD34ED" w14:paraId="4B65FD81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A533F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A222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0AAC6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43F27" w14:textId="77777777" w:rsidR="00BD34ED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7E7911C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6C62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B8348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829D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9D7EE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D6921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96DC2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4B886A6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D34ED" w14:paraId="67B0D57F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B17C8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C05EE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C7717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1A278" w14:textId="77777777" w:rsidR="00BD34ED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8C2ABC2" w14:textId="77777777" w:rsidR="00BD34ED" w:rsidRPr="0037264C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42D55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BF975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DE6B3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86221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964A1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B649C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2D38661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D34ED" w14:paraId="5969F3FB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B46E0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ABBC5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2377A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72507" w14:textId="77777777" w:rsidR="00BD34ED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F5451FD" w14:textId="77777777" w:rsidR="00BD34ED" w:rsidRPr="003A070D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A259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0BAB0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6F1E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B8124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60177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2325B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BD34ED" w14:paraId="5B6AABAD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1C79D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3AD4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C1F97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4BBAC" w14:textId="77777777" w:rsidR="00BD34ED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6208AD4" w14:textId="77777777" w:rsidR="00BD34ED" w:rsidRPr="00F401CD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ABC95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04A18A9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F140E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13C52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3EA76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66E16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AA04D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0C8813C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D34ED" w14:paraId="4F8D66F7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90083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5744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BE8EB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360A1" w14:textId="77777777" w:rsidR="00BD34ED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92ED17D" w14:textId="77777777" w:rsidR="00BD34ED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64276972" w14:textId="77777777" w:rsidR="00BD34ED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52DB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82750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913B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6EDE3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0E818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34B74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18675750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D34ED" w14:paraId="4A5202DC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3E679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D9A8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D2C17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15769" w14:textId="77777777" w:rsidR="00BD34ED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A12FDBB" w14:textId="77777777" w:rsidR="00BD34ED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459CDDAE" w14:textId="77777777" w:rsidR="00BD34ED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2DF12D0F" w14:textId="77777777" w:rsidR="00BD34ED" w:rsidRPr="002532C4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A71E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0F333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ED98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BB609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32E45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52CCF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7A8E90B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BD34ED" w14:paraId="348B3EC5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4980D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9F44E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206E160D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0AFAA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FD66A" w14:textId="77777777" w:rsidR="00BD34ED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11816931" w14:textId="77777777" w:rsidR="00BD34ED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2CAD379F" w14:textId="77777777" w:rsidR="00BD34ED" w:rsidRDefault="00BD34ED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B98C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168E7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258D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7BBD3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D6790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CAFE52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BD34ED" w14:paraId="638BCEF4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3E122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0BFD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BDFC4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41B12" w14:textId="77777777" w:rsidR="00BD34ED" w:rsidRPr="002D1130" w:rsidRDefault="00BD34ED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F7C92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AD0C5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7E658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3FCC6A1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F40C3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4401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BD34ED" w14:paraId="447D7DA8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F589C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716B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F2D3E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7774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786854EE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F22D3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7D5EF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7377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8DEC6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7316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723E8C89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64A26159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BD34ED" w14:paraId="426AC925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A6635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FC05E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3AA12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038CD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796FD627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7938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3512C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DE87E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CE5A4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2A36F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2384D7E1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3A5AA4A3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BD34ED" w14:paraId="672B6E90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378AB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90500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1926A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AB5F0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2D32925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467B4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B06EE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5CE8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1B4E3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55531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0A61DB6C" w14:textId="77777777" w:rsidR="00BD34ED" w:rsidRPr="00CB3447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BD34ED" w14:paraId="5648C3B7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D8138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2EFA6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096E3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9454D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07D475B7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49FAE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ECAE0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9C62C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515454C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66656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0C29D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1C6E4EA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0F5ED957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93419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07D25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DDB05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81BD8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0FCD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06FFC57B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7B436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93BC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64789" w14:textId="77777777" w:rsidR="00BD34ED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263E" w14:textId="77777777" w:rsidR="00BD34ED" w:rsidRPr="004143AF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D34ED" w14:paraId="3EA159D3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496A7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45969" w14:textId="77777777" w:rsidR="00BD34ED" w:rsidRDefault="00BD34ED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6FBB2" w14:textId="77777777" w:rsidR="00BD34ED" w:rsidRPr="00D33E71" w:rsidRDefault="00BD34ED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29A60" w14:textId="77777777" w:rsidR="00BD34ED" w:rsidRDefault="00BD34ED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3509565A" w14:textId="77777777" w:rsidR="00BD34ED" w:rsidRDefault="00BD34ED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28FBD" w14:textId="77777777" w:rsidR="00BD34ED" w:rsidRDefault="00BD34ED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125B9" w14:textId="77777777" w:rsidR="00BD34ED" w:rsidRDefault="00BD34ED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0D86F" w14:textId="77777777" w:rsidR="00BD34ED" w:rsidRDefault="00BD34ED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C1D4D" w14:textId="77777777" w:rsidR="00BD34ED" w:rsidRDefault="00BD34ED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CD9EF" w14:textId="77777777" w:rsidR="00BD34ED" w:rsidRPr="004143AF" w:rsidRDefault="00BD34ED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BD34ED" w14:paraId="288CA4CA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FCFBD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16891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55385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21524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107201A3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591DA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8FE2F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C2E6F" w14:textId="77777777" w:rsidR="00BD34ED" w:rsidRDefault="00BD34ED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E4A10" w14:textId="77777777" w:rsidR="00BD34ED" w:rsidRPr="00D33E71" w:rsidRDefault="00BD34ED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C3DD3" w14:textId="77777777" w:rsidR="00BD34ED" w:rsidRDefault="00BD34ED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BD34ED" w14:paraId="09C540BE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AAAC1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591FE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130E9BFC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2DCCD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D7E89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5ACC3458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1075B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423C6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D241E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F6DCA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39E85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BD34ED" w14:paraId="574D2552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16634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AC70A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27EB6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3C8CE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443B8BFC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613D8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42261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7C612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66A6B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D6875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6F009E9B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DAC4E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80D4B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7D52D1BB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4EAD1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145BF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D6091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E6CA5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AEB34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E0E11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E9CC2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BD34ED" w14:paraId="5E479CAE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1A23D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9B070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28DF4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CBE9A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70F90889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973DF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EEE7A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FAE8F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8A80C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3B730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2B867B18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29CCB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612EF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0FF9D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B0AFE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06E18DC4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8435D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60D123D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184A0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9DF7E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FB7CC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ACA7B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5501B8ED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D1A37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3894C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6EFDF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CE786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767ACB48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56D8F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9D8F014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EDCAC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48F2C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558E9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0B8E3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3B147097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03B7B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6C049" w14:textId="77777777" w:rsidR="00BD34ED" w:rsidRDefault="00BD34ED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BB239" w14:textId="77777777" w:rsidR="00BD34ED" w:rsidRPr="00D33E71" w:rsidRDefault="00BD34ED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0F85E" w14:textId="77777777" w:rsidR="00BD34ED" w:rsidRDefault="00BD34ED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6ED508CF" w14:textId="77777777" w:rsidR="00BD34ED" w:rsidRDefault="00BD34ED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FE528" w14:textId="77777777" w:rsidR="00BD34ED" w:rsidRDefault="00BD34ED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5C72864" w14:textId="77777777" w:rsidR="00BD34ED" w:rsidRDefault="00BD34ED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55DB9" w14:textId="77777777" w:rsidR="00BD34ED" w:rsidRPr="00D33E71" w:rsidRDefault="00BD34ED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92A12" w14:textId="77777777" w:rsidR="00BD34ED" w:rsidRDefault="00BD34ED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FC04B" w14:textId="77777777" w:rsidR="00BD34ED" w:rsidRPr="00D33E71" w:rsidRDefault="00BD34ED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0C93A" w14:textId="77777777" w:rsidR="00BD34ED" w:rsidRDefault="00BD34ED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5F2424BF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02561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6A985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21E65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4E2AF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B790CD1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DA570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0F088BD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6BA8656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1CC07C9E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1F79780A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EEBC8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80A74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60A2F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1ABA2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821163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08E1CAE6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59319B6A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BD34ED" w14:paraId="7F1BF0C4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29B2B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763B0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83114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9374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18F86BAF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7E84D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78FA4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E4CDD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77C4C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84A6C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BD34ED" w14:paraId="6AE30A73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07FBE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195A2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63A33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381E8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17FB70C8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277C8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95A064D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09F39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3316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9A3B1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988D5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31EEB714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4CB06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D78B9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D3F5A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43A23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68370D68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A2D91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5882E4E6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30942180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3DD5EC17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EF7DC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79407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6B9F7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9285F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1901A60C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249C4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4B354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0702A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BBC25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292DBCD2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194E9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69AA9991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50D2313B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2AB7914E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E3440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7010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2F679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3F92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4912F30C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BE450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2B59E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E3F3F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D2D5A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53D1AAE3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5B476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8DF38" w14:textId="77777777" w:rsidR="00BD34ED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844B5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093AB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DDEA4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62CA0F02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2F969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7311F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45565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CC315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2BF4C9BB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BE140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C2D37AE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2DBDE97A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69B2A9EF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062E3402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DDFB5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BF853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24C44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48472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75555A1F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EBAD5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267ED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9D453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35D34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18CB60B2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9471C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F39CABA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2F4F9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CBF29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E6569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514A2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26C15C0E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F5E35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DF656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02E56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E8511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37A39F43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1AF20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764813AC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79E67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4A510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D5A3C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BA0B6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6D7E8A30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55B2D" w14:textId="77777777" w:rsidR="00BD34ED" w:rsidRDefault="00BD34ED" w:rsidP="00BD34ED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C23C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35F6D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0942B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6490F89B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289E3AFC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9A5DE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D2B0F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9D07D" w14:textId="77777777" w:rsidR="00BD34ED" w:rsidRDefault="00BD34ED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036EF" w14:textId="77777777" w:rsidR="00BD34ED" w:rsidRPr="00D33E71" w:rsidRDefault="00BD34ED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83B7A" w14:textId="77777777" w:rsidR="00BD34ED" w:rsidRDefault="00BD34ED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A884F98" w14:textId="77777777" w:rsidR="00BD34ED" w:rsidRPr="00BA7DAE" w:rsidRDefault="00BD34ED" w:rsidP="000A5D7E">
      <w:pPr>
        <w:tabs>
          <w:tab w:val="left" w:pos="2748"/>
        </w:tabs>
        <w:rPr>
          <w:sz w:val="20"/>
          <w:lang w:val="ro-RO"/>
        </w:rPr>
      </w:pPr>
    </w:p>
    <w:p w14:paraId="157B9F3A" w14:textId="77777777" w:rsidR="00BD34ED" w:rsidRDefault="00BD34ED" w:rsidP="00E7698F">
      <w:pPr>
        <w:pStyle w:val="Heading1"/>
        <w:spacing w:line="360" w:lineRule="auto"/>
      </w:pPr>
      <w:r>
        <w:t>LINIA 504</w:t>
      </w:r>
    </w:p>
    <w:p w14:paraId="42982B71" w14:textId="77777777" w:rsidR="00BD34ED" w:rsidRPr="00A16A49" w:rsidRDefault="00BD34ED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D34ED" w14:paraId="0D002B1A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770CE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F781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2+500</w:t>
            </w:r>
          </w:p>
          <w:p w14:paraId="55EFABE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1AB2E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0F8B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68C3ACF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EBFE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470F5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E4CC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37B9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8B31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firul II </w:t>
            </w:r>
          </w:p>
          <w:p w14:paraId="5C0B100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2F73EAB7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 N.</w:t>
            </w:r>
          </w:p>
        </w:tc>
      </w:tr>
      <w:tr w:rsidR="00BD34ED" w14:paraId="7735F347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235E6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8DE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3D02862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03DB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D336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Adjud -</w:t>
            </w:r>
          </w:p>
          <w:p w14:paraId="1499FC0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5FA1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95AD7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ED36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4CE011F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D455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AA919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D34ED" w14:paraId="6E973FE0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2EAC5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56AB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B147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DF9D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28C6A5A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E4E8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8C20D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9617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9+600</w:t>
            </w:r>
          </w:p>
          <w:p w14:paraId="6F8CC5B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9826E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D6923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D34ED" w14:paraId="5F28DC38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A5E40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E8A0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7182F58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22FF5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6A3D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6B88672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9A99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CEEA3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BADC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6B462E2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4F151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AB354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C4194">
              <w:rPr>
                <w:b/>
                <w:bCs/>
                <w:iCs/>
                <w:sz w:val="20"/>
                <w:lang w:val="ro-RO"/>
              </w:rPr>
              <w:t>*Valabil pentru trenurile remorcate cu două locomotive cuplate.</w:t>
            </w:r>
          </w:p>
          <w:p w14:paraId="410E5D94" w14:textId="77777777" w:rsidR="00BD34ED" w:rsidRPr="00D0576C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2AB4B2B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53366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1AED7" w14:textId="77777777" w:rsidR="00BD34ED" w:rsidRDefault="00BD34ED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18+650</w:t>
            </w:r>
          </w:p>
          <w:p w14:paraId="2FFD3F54" w14:textId="77777777" w:rsidR="00BD34ED" w:rsidRDefault="00BD34ED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34F7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C2274" w14:textId="77777777" w:rsidR="00BD34ED" w:rsidRDefault="00BD34ED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4F82AC02" w14:textId="77777777" w:rsidR="00BD34ED" w:rsidRDefault="00BD34ED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DA9D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939CE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B5D1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0141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FF8DF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D34ED" w14:paraId="5DF98CFB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8764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9C7D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46C02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0479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61754E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13 </w:t>
            </w:r>
          </w:p>
          <w:p w14:paraId="7821153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8674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DF4F8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B851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DA9A2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1835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047B64D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25F3C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C69C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296C3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E9BC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396AA1B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BD34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65D03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AF15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A5C3E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1A01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BD34ED" w14:paraId="39A4DC56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96BEF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E800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1411D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BC97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1FC51C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991E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E889B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B85B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67EFF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2E69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BD34ED" w14:paraId="1065BED2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5B2E7" w14:textId="77777777" w:rsidR="00BD34ED" w:rsidRDefault="00BD34ED" w:rsidP="00BD34ED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CEB5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DFF0A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DFB9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C09012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F263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8EF88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A040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A6A25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6FE3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9 - 12</w:t>
            </w:r>
          </w:p>
          <w:p w14:paraId="7AD31F5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BD34ED" w14:paraId="7B839809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647F2" w14:textId="77777777" w:rsidR="00BD34ED" w:rsidRDefault="00BD34ED" w:rsidP="00BD34ED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2D79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5C367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6107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0331D0F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953C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F521C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DC6B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D9D26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26AA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10 - 12 Cap X.</w:t>
            </w:r>
          </w:p>
        </w:tc>
      </w:tr>
      <w:tr w:rsidR="00BD34ED" w14:paraId="446C54C5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C7F0B" w14:textId="77777777" w:rsidR="00BD34ED" w:rsidRDefault="00BD34ED" w:rsidP="00BD34ED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2808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938A6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F09F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354E953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F06D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65839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34EA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E7074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D0D1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și 12 Cap X.</w:t>
            </w:r>
          </w:p>
        </w:tc>
      </w:tr>
      <w:tr w:rsidR="00BD34ED" w14:paraId="498B6FE3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CD77F" w14:textId="77777777" w:rsidR="00BD34ED" w:rsidRDefault="00BD34ED" w:rsidP="00BD34ED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3D30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31CEA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91C6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B630AF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74E29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A6E64D8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F862B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ACEF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31EDD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4008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6D64A7E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11 -  13 Cap Y.</w:t>
            </w:r>
          </w:p>
        </w:tc>
      </w:tr>
      <w:tr w:rsidR="00BD34ED" w14:paraId="35174300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03F3F" w14:textId="77777777" w:rsidR="00BD34ED" w:rsidRDefault="00BD34ED" w:rsidP="00BD34ED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6F6F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CC8C8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F67E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C424BE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5E8B5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E9D25CC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FC5DF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6CFC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E0857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2E5E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223A63E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și 12 Cap Y.</w:t>
            </w:r>
          </w:p>
        </w:tc>
      </w:tr>
      <w:tr w:rsidR="00BD34ED" w14:paraId="34894B73" w14:textId="77777777" w:rsidTr="00BC2223">
        <w:trPr>
          <w:cantSplit/>
          <w:trHeight w:val="703"/>
          <w:jc w:val="center"/>
        </w:trPr>
        <w:tc>
          <w:tcPr>
            <w:tcW w:w="639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225AC" w14:textId="77777777" w:rsidR="00BD34ED" w:rsidRDefault="00BD34ED" w:rsidP="00BD34ED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C2D0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8FEFA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A799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- </w:t>
            </w:r>
          </w:p>
          <w:p w14:paraId="19F7553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E1EFD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7A63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0E28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31+400</w:t>
            </w:r>
          </w:p>
          <w:p w14:paraId="3CBE23C3" w14:textId="77777777" w:rsidR="00BD34ED" w:rsidRDefault="00BD34ED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ED2D2" w14:textId="77777777" w:rsidR="00BD34ED" w:rsidRPr="00D0473F" w:rsidRDefault="00BD34ED" w:rsidP="00BC222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1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AB11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0D5A870" w14:textId="77777777">
        <w:trPr>
          <w:cantSplit/>
          <w:trHeight w:val="720"/>
          <w:jc w:val="center"/>
        </w:trPr>
        <w:tc>
          <w:tcPr>
            <w:tcW w:w="639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0512C" w14:textId="77777777" w:rsidR="00BD34ED" w:rsidRDefault="00BD34ED" w:rsidP="00BD34ED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6C90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A9BF5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DE97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12296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8B77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38062" w14:textId="77777777" w:rsidR="00BD34ED" w:rsidRDefault="00BD34ED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32+600</w:t>
            </w:r>
          </w:p>
          <w:p w14:paraId="7941314D" w14:textId="77777777" w:rsidR="00BD34ED" w:rsidRDefault="00BD34ED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D40FF" w14:textId="77777777" w:rsidR="00BD34ED" w:rsidRDefault="00BD34ED" w:rsidP="00BC222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3515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346B757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BC57F" w14:textId="77777777" w:rsidR="00BD34ED" w:rsidRDefault="00BD34ED" w:rsidP="00BD34ED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4A02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32+200</w:t>
            </w:r>
          </w:p>
          <w:p w14:paraId="414104A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C910C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5686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BC - </w:t>
            </w:r>
          </w:p>
          <w:p w14:paraId="13F318C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955B7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A30C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D763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DF45A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3F3A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7BC1F885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45981" w14:textId="77777777" w:rsidR="00BD34ED" w:rsidRDefault="00BD34ED" w:rsidP="00BD34ED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A559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3919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5767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659DC16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1DCB7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84D572E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685E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BFB6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8B4BA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A054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F9807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6 - 8, Cap X.</w:t>
            </w:r>
          </w:p>
        </w:tc>
      </w:tr>
      <w:tr w:rsidR="00BD34ED" w14:paraId="69F1D500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7F55C" w14:textId="77777777" w:rsidR="00BD34ED" w:rsidRDefault="00BD34ED" w:rsidP="00BD34ED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CABC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5E31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5598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3EB91D3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17F4C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49D5DAC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F923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9E04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E3E36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59AD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91583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7, Cap X.</w:t>
            </w:r>
          </w:p>
        </w:tc>
      </w:tr>
      <w:tr w:rsidR="00BD34ED" w14:paraId="5F8FA595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5427A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44E9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7AB88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C4E8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473E88B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0646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85734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6179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2FFED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0F04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6 - 8 </w:t>
            </w:r>
          </w:p>
          <w:p w14:paraId="594FA59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BD34ED" w14:paraId="68E90A2C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03347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BDEB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13AC0DF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7D65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75C2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 -</w:t>
            </w:r>
          </w:p>
          <w:p w14:paraId="7197943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EF85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94DE9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EC19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6289A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09F39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D34ED" w14:paraId="6C52C394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82A3A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8D0A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252991D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D235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1EE4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EAF685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3D60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6E2BA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A9A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E1CDA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5AA4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D34ED" w14:paraId="0AD15E6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5F7C8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F869A" w14:textId="77777777" w:rsidR="00BD34ED" w:rsidRDefault="00BD34ED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54+190</w:t>
            </w:r>
          </w:p>
          <w:p w14:paraId="6FFB9EB4" w14:textId="77777777" w:rsidR="00BD34ED" w:rsidRDefault="00BD34ED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45AA6" w14:textId="77777777" w:rsidR="00BD34ED" w:rsidRDefault="00BD34ED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6647F" w14:textId="77777777" w:rsidR="00BD34ED" w:rsidRDefault="00BD34ED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6B1A664D" w14:textId="77777777" w:rsidR="00BD34ED" w:rsidRDefault="00BD34ED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39613" w14:textId="77777777" w:rsidR="00BD34ED" w:rsidRDefault="00BD34ED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14BB7" w14:textId="77777777" w:rsidR="00BD34ED" w:rsidRPr="00D0473F" w:rsidRDefault="00BD34ED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28C36" w14:textId="77777777" w:rsidR="00BD34ED" w:rsidRDefault="00BD34ED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9E090" w14:textId="77777777" w:rsidR="00BD34ED" w:rsidRPr="00D0473F" w:rsidRDefault="00BD34ED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8D259" w14:textId="77777777" w:rsidR="00BD34ED" w:rsidRPr="004C4194" w:rsidRDefault="00BD34ED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55A7899" w14:textId="77777777" w:rsidR="00BD34ED" w:rsidRDefault="00BD34ED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75A345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E45B8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56A3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54+650</w:t>
            </w:r>
          </w:p>
          <w:p w14:paraId="26A815D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BE2B5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4F34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3FC697A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3E06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5360C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747A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46440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6C6E3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2B8D1ED" w14:textId="77777777" w:rsidR="00BD34ED" w:rsidRPr="00D0576C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28DF86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591EB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BBF5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55+060</w:t>
            </w:r>
          </w:p>
          <w:p w14:paraId="28B7B16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C8658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A8F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68112B7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DCB0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38280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214C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423E9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260A8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6130404" w14:textId="77777777" w:rsidR="00BD34ED" w:rsidRPr="00D0576C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B754509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E5C6E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CD4D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60+400</w:t>
            </w:r>
          </w:p>
          <w:p w14:paraId="366DC65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FFFEE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A29F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275A01F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B258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C2F26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97CA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EEC54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D230F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6C700C5" w14:textId="77777777" w:rsidR="00BD34ED" w:rsidRPr="00D0576C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E048B9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617FA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2A40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B114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1E8B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9A93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DA32E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A13B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45FC7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B2384" w14:textId="77777777" w:rsidR="00BD34ED" w:rsidRPr="00E03C2B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1DBE711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>la liniile 2 - 4 st. Dofteana, Cap Y.</w:t>
            </w:r>
          </w:p>
        </w:tc>
      </w:tr>
      <w:tr w:rsidR="00BD34ED" w14:paraId="375A4AA0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C07B4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07B2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65+570</w:t>
            </w:r>
          </w:p>
          <w:p w14:paraId="6C315D4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3A1F1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862D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 -</w:t>
            </w:r>
          </w:p>
          <w:p w14:paraId="5CF5504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4F8F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0521C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AB3F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7FD79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401DF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4E8859B" w14:textId="77777777" w:rsidR="00BD34ED" w:rsidRPr="00D0576C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F035170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DA243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6986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66+600</w:t>
            </w:r>
          </w:p>
          <w:p w14:paraId="20C1FD9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95C1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EFC4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Valea Uzului</w:t>
            </w:r>
          </w:p>
          <w:p w14:paraId="27E2124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414B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CACE5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187E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8C53F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3F19B" w14:textId="77777777" w:rsidR="00BD34ED" w:rsidRPr="00E4349C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24189A7B" w14:textId="77777777" w:rsidR="00BD34ED" w:rsidRPr="00E4349C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peste sch.  9 și 11, </w:t>
            </w:r>
          </w:p>
          <w:p w14:paraId="5EEB2BFC" w14:textId="77777777" w:rsidR="00BD34ED" w:rsidRPr="00E4349C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349C">
              <w:rPr>
                <w:b/>
                <w:bCs/>
                <w:i/>
                <w:iCs/>
                <w:sz w:val="20"/>
                <w:lang w:val="ro-RO"/>
              </w:rPr>
              <w:t>Hm Valea Uzului, Cap X.</w:t>
            </w:r>
          </w:p>
        </w:tc>
      </w:tr>
      <w:tr w:rsidR="00BD34ED" w14:paraId="712E9442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82F4C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48F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69+220</w:t>
            </w:r>
          </w:p>
          <w:p w14:paraId="60CAAA6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74140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F114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7F47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A614F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3D2B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7871B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6DB5F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69A86B5" w14:textId="77777777" w:rsidR="00BD34ED" w:rsidRPr="00D0576C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86CEDDF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AA542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2A36E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75+120</w:t>
            </w:r>
          </w:p>
          <w:p w14:paraId="6E646D41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03C98" w14:textId="77777777" w:rsidR="00BD34ED" w:rsidRPr="00D0473F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14EE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489E1E1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5F89A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F2362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D2EC2" w14:textId="77777777" w:rsidR="00BD34ED" w:rsidRDefault="00BD34ED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79F3F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4F466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D90D5F4" w14:textId="77777777" w:rsidR="00BD34ED" w:rsidRPr="00D0576C" w:rsidRDefault="00BD34E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C556040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E6425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4BB02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76+050</w:t>
            </w:r>
          </w:p>
          <w:p w14:paraId="2006EDDB" w14:textId="77777777" w:rsidR="00BD34ED" w:rsidRDefault="00BD34E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FB1E4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84EAB" w14:textId="77777777" w:rsidR="00BD34ED" w:rsidRDefault="00BD34ED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3DAEE3F7" w14:textId="77777777" w:rsidR="00BD34ED" w:rsidRDefault="00BD34ED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C5F81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8E3D4" w14:textId="77777777" w:rsidR="00BD34ED" w:rsidRDefault="00BD34E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9218A" w14:textId="77777777" w:rsidR="00BD34ED" w:rsidRDefault="00BD34ED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8B00E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6EBE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linia curentă Comănești - Asău</w:t>
            </w:r>
          </w:p>
        </w:tc>
      </w:tr>
      <w:tr w:rsidR="00BD34ED" w14:paraId="0C5FAAA2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A54D5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56A9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84+260</w:t>
            </w:r>
          </w:p>
          <w:p w14:paraId="3985E17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77330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AD3E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 -</w:t>
            </w:r>
          </w:p>
          <w:p w14:paraId="5720FC9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82B37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EB373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70DC8" w14:textId="77777777" w:rsidR="00BD34ED" w:rsidRDefault="00BD34ED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884AD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6C494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74C03289" w14:textId="77777777" w:rsidR="00BD34ED" w:rsidRPr="00D0576C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CAFC0DC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1BBE1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174F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97+960</w:t>
            </w:r>
          </w:p>
          <w:p w14:paraId="5E60F37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9A806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FCF1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Simbrea - </w:t>
            </w:r>
          </w:p>
          <w:p w14:paraId="2E976D5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A2B87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47EC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FB277" w14:textId="77777777" w:rsidR="00BD34ED" w:rsidRDefault="00BD34ED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E75D8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BA79F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63A7BE5" w14:textId="77777777" w:rsidR="00BD34ED" w:rsidRPr="00D0576C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84CD958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66208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BA9E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103+600</w:t>
            </w:r>
          </w:p>
          <w:p w14:paraId="386179A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3DB4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EDDD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19F21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291F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6E742" w14:textId="77777777" w:rsidR="00BD34ED" w:rsidRDefault="00BD34ED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294BC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0CE4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intrări – ieşiri</w:t>
            </w:r>
          </w:p>
          <w:p w14:paraId="51D58B4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  <w:r>
              <w:rPr>
                <w:b/>
                <w:bCs/>
                <w:iCs/>
                <w:sz w:val="20"/>
                <w:lang w:val="ro-RO"/>
              </w:rPr>
              <w:t xml:space="preserve"> </w:t>
            </w:r>
          </w:p>
        </w:tc>
      </w:tr>
      <w:tr w:rsidR="00BD34ED" w14:paraId="76BCE921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AC171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BAF9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105+720</w:t>
            </w:r>
          </w:p>
          <w:p w14:paraId="652B2B4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77E3C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295E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 -</w:t>
            </w:r>
          </w:p>
          <w:p w14:paraId="5BDE353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C0E1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662E6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CEED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38D6B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F726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9EA25E8" w14:textId="77777777" w:rsidR="00BD34ED" w:rsidRPr="00D0576C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07A199B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88B80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C98B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BC84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F01D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6855875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5FB5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7C6D8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4139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FD6B5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C8B3D" w14:textId="77777777" w:rsidR="00BD34ED" w:rsidRPr="00423757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Nesemnalizată pe teren.</w:t>
            </w:r>
          </w:p>
          <w:p w14:paraId="76966073" w14:textId="77777777" w:rsidR="00BD34ED" w:rsidRPr="00423757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01FF0BF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peste sch. 10 la liniile 4 și 5 Cap Y.</w:t>
            </w:r>
          </w:p>
        </w:tc>
      </w:tr>
      <w:tr w:rsidR="00BD34ED" w14:paraId="07A31F46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52F38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1550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6E32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5163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0B7183D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C66E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3F5BF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76DB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8CA57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42BE" w14:textId="77777777" w:rsidR="00BD34ED" w:rsidRPr="00F94F88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E87CB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la și de la liniile 4 și 5 </w:t>
            </w:r>
          </w:p>
          <w:p w14:paraId="4D06597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>st. Ghimeș, Cap Y.</w:t>
            </w:r>
          </w:p>
        </w:tc>
      </w:tr>
      <w:tr w:rsidR="00BD34ED" w14:paraId="49596A69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36945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A2F5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109+050</w:t>
            </w:r>
          </w:p>
          <w:p w14:paraId="3796198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F426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3B09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4819EFF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7942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C33B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934F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01C2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D1AC8" w14:textId="77777777" w:rsidR="00BD34ED" w:rsidRPr="00F94F88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246899B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40C73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E442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109+070</w:t>
            </w:r>
          </w:p>
          <w:p w14:paraId="5E38BA9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A544C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0B89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3696F9B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6881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EE2EC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43D0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6A982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1CA41" w14:textId="77777777" w:rsidR="00BD34ED" w:rsidRPr="004C419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DD8D3EA" w14:textId="77777777" w:rsidR="00BD34ED" w:rsidRPr="00D0576C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734EAF8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9D1BC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FC54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268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3254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9973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A0A057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72</w:t>
            </w:r>
          </w:p>
          <w:p w14:paraId="5D7FCDA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0B01D82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60CD875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DD92A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01D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F7570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8FA3D" w14:textId="77777777" w:rsidR="00BD34ED" w:rsidRPr="006E4685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56B1455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7331D" w14:textId="77777777" w:rsidR="00BD34ED" w:rsidRDefault="00BD34ED" w:rsidP="00BD34ED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0C5A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BD45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DCF5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38673BB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B4C3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0E58180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D840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FCE9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4ADCC" w14:textId="77777777" w:rsidR="00BD34ED" w:rsidRPr="00D0473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C677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</w:tbl>
    <w:p w14:paraId="67F7C643" w14:textId="77777777" w:rsidR="00BD34ED" w:rsidRDefault="00BD34ED" w:rsidP="00F340A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2AC59353" w14:textId="77777777" w:rsidR="00BD34ED" w:rsidRDefault="00BD34ED" w:rsidP="00EE4C95">
      <w:pPr>
        <w:pStyle w:val="Heading1"/>
        <w:spacing w:line="360" w:lineRule="auto"/>
      </w:pPr>
      <w:r>
        <w:lastRenderedPageBreak/>
        <w:t>LINIA 507</w:t>
      </w:r>
    </w:p>
    <w:p w14:paraId="78B1AD64" w14:textId="77777777" w:rsidR="00BD34ED" w:rsidRPr="006A4B24" w:rsidRDefault="00BD34ED" w:rsidP="00822D2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BACĂU - BICAZ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D34ED" w14:paraId="06DD2793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5D827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22FB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CD692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0722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55E76D0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F586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0FE2DB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DCE2D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B93B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F1852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4BBC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35A4D82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76,  </w:t>
            </w:r>
          </w:p>
          <w:p w14:paraId="10040FC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BD34ED" w14:paraId="3AA91ECB" w14:textId="77777777">
        <w:trPr>
          <w:cantSplit/>
          <w:trHeight w:val="1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3D850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E71D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14966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9AC2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296EA67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6047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D1546A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377AF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375A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6467D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AFEA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7BE927C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 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40.</w:t>
            </w:r>
          </w:p>
        </w:tc>
      </w:tr>
      <w:tr w:rsidR="00BD34ED" w14:paraId="6B89652E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F2F7C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D647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305F6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8901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2ABFD5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Y, </w:t>
            </w:r>
          </w:p>
          <w:p w14:paraId="1B230E0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D31E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52/46-30/40-26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141B8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2E38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03214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DE6E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DD1251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spre staţia Gârleni.</w:t>
            </w:r>
          </w:p>
        </w:tc>
      </w:tr>
      <w:tr w:rsidR="00BD34ED" w14:paraId="2D276DF5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B96E4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862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4642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40BC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Buhuși</w:t>
            </w:r>
          </w:p>
          <w:p w14:paraId="2F75C89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DDC5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BD7DE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531B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04F89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7F46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06991CE5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20A5F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4CB7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2B3E256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A2D37A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31+802</w:t>
            </w:r>
          </w:p>
          <w:p w14:paraId="03BD091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18D4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55D7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F906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4522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18B7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075D9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5FE5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0BDA464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FC6543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7453ABD6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6340A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73BF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C049F3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85CE01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33+974</w:t>
            </w:r>
          </w:p>
          <w:p w14:paraId="6E0CB2F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B39F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BE9C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4A64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AC41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23E5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F479B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AECA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5AC4EF3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019440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265A281C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43524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77E6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43A9AEA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5F9D359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43+047</w:t>
            </w:r>
          </w:p>
          <w:p w14:paraId="2D1D0F2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A772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ABB7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Podoleni - Roznov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5731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DAE3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18B4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858EA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7DF4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074C76B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B73038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5CF3A67B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16F25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1C86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1782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C13B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653D244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4A44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E5F3A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8199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AE124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C04C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CF68C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9 abătută.</w:t>
            </w:r>
          </w:p>
        </w:tc>
      </w:tr>
      <w:tr w:rsidR="00BD34ED" w14:paraId="291C13BB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6B71F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BCC1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1988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5246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5193119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7675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51E86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0B5F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0F8C0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3D6E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13, </w:t>
            </w:r>
          </w:p>
          <w:p w14:paraId="5A48777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vârf sch. 14.</w:t>
            </w:r>
          </w:p>
        </w:tc>
      </w:tr>
      <w:tr w:rsidR="00BD34ED" w14:paraId="544BBB1E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DBE4F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A9A3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B0EB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F668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546E2FA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6D9E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1802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D415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067CB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AB1A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FD7A5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liniile 3 - 5 abătute Cap Y.</w:t>
            </w:r>
          </w:p>
        </w:tc>
      </w:tr>
      <w:tr w:rsidR="00BD34ED" w14:paraId="40A03B52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6415E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69A5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B40A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B88E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5EA0D28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9443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A83D1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FA53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31DD5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C33D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0DB98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liniile 5, 6 abătute </w:t>
            </w:r>
          </w:p>
          <w:p w14:paraId="5F93B55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BD34ED" w14:paraId="15BB91ED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09087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57FC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883F55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9681B1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72+300</w:t>
            </w:r>
          </w:p>
          <w:p w14:paraId="19E33CC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09EAD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425A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Bistrița Neamț -</w:t>
            </w:r>
          </w:p>
          <w:p w14:paraId="1254F9C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EB15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627FB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885B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E02BD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BD6E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3900A91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6962FE1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4016D1A2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A0072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FFCF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54A86A9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5C0F15E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74+658</w:t>
            </w:r>
          </w:p>
          <w:p w14:paraId="49C804F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74+668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3BE4B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8041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33A091D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879A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0594F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EEA6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3BF9F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B0BC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5CB0BDE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371CEC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299A9523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4FACF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6B19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75+000</w:t>
            </w:r>
          </w:p>
          <w:p w14:paraId="3196BD6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CD4F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2B23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Pângărați - </w:t>
            </w:r>
          </w:p>
          <w:p w14:paraId="086BC18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BE77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C1D31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8D3E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5ABAC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790C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7E5B0D99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2DF1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424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29E7765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FB2BBF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76+339</w:t>
            </w:r>
          </w:p>
          <w:p w14:paraId="76E1076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702F8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9AF4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1F74E4D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C0DF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04187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EA37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3159A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0A67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48BEDDD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D50C32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5F5A0DE2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59867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4579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DB15A8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7EBC8A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76+891</w:t>
            </w:r>
          </w:p>
          <w:p w14:paraId="6B7CE0E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C7634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F679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4B96806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9844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477DA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6BAC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8B3FE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E049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57F3159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238FD13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6323E08F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38E51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76C8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6DB4C3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60887D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77+421</w:t>
            </w:r>
          </w:p>
          <w:p w14:paraId="105122F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75D56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46C8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7F44716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F47B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F4CCF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2A1D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7FD50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DCD1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3421BBE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D3270F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282052E7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AB652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168F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C84AB4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8AB19E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78+250</w:t>
            </w:r>
          </w:p>
          <w:p w14:paraId="470CDD3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ECF28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E255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3BDC804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3258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362D0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2BD4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4F07D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ACA1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0A78D18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80A8F1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7148B5E3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930D2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2DE6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9ECE8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2469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Tarcău</w:t>
            </w:r>
          </w:p>
          <w:p w14:paraId="38A9EAB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D3CC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07148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6C7B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7F121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A1D0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4D3B01C3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6C61F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B421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7F435A5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55EDFB0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81+105</w:t>
            </w:r>
          </w:p>
          <w:p w14:paraId="25C4D8C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81+265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D0FF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773A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14ED475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6440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D54BA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851C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693A5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CB9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2810ADC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22E884C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7C027994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F8182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8591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2DF247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586EA4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81+619</w:t>
            </w:r>
          </w:p>
          <w:p w14:paraId="63D5B79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06BD4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56D4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001EC8D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AA2F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B8C12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94D5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87199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ACB8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434DF44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20A1D8A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6D6BB0D3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F11F7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0D32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E90346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D378C6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81+821</w:t>
            </w:r>
          </w:p>
          <w:p w14:paraId="6712AA6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81+941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020D6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88F6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38C23E3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93E4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757DA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21E2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BEE2D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D01A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6E260EB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50F0CD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594086B9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B7501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485F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5714A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7DBB5" w14:textId="77777777" w:rsidR="00BD34ED" w:rsidRDefault="00BD34ED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2E546E9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38DC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289CC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D18A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855D9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25E1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3C25DE65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D567A" w14:textId="77777777" w:rsidR="00BD34ED" w:rsidRDefault="00BD34ED" w:rsidP="00BD34ED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B560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0C806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67AD4" w14:textId="77777777" w:rsidR="00BD34ED" w:rsidRDefault="00BD34ED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25F2D90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CBC5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C52CE9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C677A" w14:textId="77777777" w:rsidR="00BD34ED" w:rsidRPr="00E1695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A671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1F144" w14:textId="77777777" w:rsidR="00BD34ED" w:rsidRPr="002761C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1869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13D1ACB9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58BB9A55" w14:textId="77777777" w:rsidR="00BD34ED" w:rsidRDefault="00BD34ED" w:rsidP="007E1810">
      <w:pPr>
        <w:pStyle w:val="Heading1"/>
        <w:spacing w:line="360" w:lineRule="auto"/>
      </w:pPr>
      <w:r>
        <w:lastRenderedPageBreak/>
        <w:t>LINIA 511</w:t>
      </w:r>
    </w:p>
    <w:p w14:paraId="301C9455" w14:textId="77777777" w:rsidR="00BD34ED" w:rsidRPr="009B4FEF" w:rsidRDefault="00BD34ED" w:rsidP="00791B14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DĂRMĂNEŞTI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D34ED" w14:paraId="5F1E7358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35878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5DA6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8369F" w14:textId="77777777" w:rsidR="00BD34ED" w:rsidRPr="00D33E71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45B1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572829D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A3A2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60F5DF9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538F22C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3537243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4EA42" w14:textId="77777777" w:rsidR="00BD34ED" w:rsidRPr="00D33E71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BBA1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0106D" w14:textId="77777777" w:rsidR="00BD34ED" w:rsidRPr="00D33E71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30548" w14:textId="77777777" w:rsidR="00BD34ED" w:rsidRPr="009E7CE7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9E7CE7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BD34ED" w14:paraId="18C6171F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BEF28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2927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AD81F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1E9C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Cacica </w:t>
            </w:r>
          </w:p>
          <w:p w14:paraId="5601C92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E21C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vârful sch. 5 </w:t>
            </w:r>
          </w:p>
          <w:p w14:paraId="70B19B0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6894C13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vârful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64ACE" w14:textId="77777777" w:rsidR="00BD34ED" w:rsidRPr="00F02EF7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08E2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AA61F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3A3F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738DBBD3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1BDEF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019B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22+030</w:t>
            </w:r>
          </w:p>
          <w:p w14:paraId="1338766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318DE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DF97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Cacica -</w:t>
            </w:r>
          </w:p>
          <w:p w14:paraId="7CD8AED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 Dealului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828C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11675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7813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5C905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D7FCA" w14:textId="77777777" w:rsidR="00BD34ED" w:rsidRPr="00193954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95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193954">
              <w:rPr>
                <w:b/>
                <w:bCs/>
                <w:iCs/>
                <w:sz w:val="20"/>
              </w:rPr>
              <w:t>două locomotive cuplate.</w:t>
            </w:r>
          </w:p>
          <w:p w14:paraId="254C19FD" w14:textId="77777777" w:rsidR="00BD34ED" w:rsidRPr="00176852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7685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0BD8ABAC" w14:textId="77777777">
        <w:trPr>
          <w:cantSplit/>
          <w:trHeight w:val="1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B8158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DD1D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78916" w14:textId="77777777" w:rsidR="00BD34ED" w:rsidRPr="002108A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2C72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6B2F7C9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17CC4B2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C304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3883BE4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31265D2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0EBC7" w14:textId="77777777" w:rsidR="00BD34ED" w:rsidRPr="00F02EF7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EAC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820E5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2B3C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474BDC18" w14:textId="77777777">
        <w:trPr>
          <w:cantSplit/>
          <w:trHeight w:val="9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A40D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853E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77BD8" w14:textId="77777777" w:rsidR="00BD34ED" w:rsidRPr="002108A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6C66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Pojorâta</w:t>
            </w:r>
          </w:p>
          <w:p w14:paraId="33B6AC2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6E6E7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de la Cap Y </w:t>
            </w:r>
          </w:p>
          <w:p w14:paraId="7804EF20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la </w:t>
            </w:r>
          </w:p>
          <w:p w14:paraId="70569C34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ax </w:t>
            </w:r>
          </w:p>
          <w:p w14:paraId="45B3784B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AA366" w14:textId="77777777" w:rsidR="00BD34ED" w:rsidRPr="00F02EF7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B44D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CBC34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CF76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61FF5DA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76EF8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8E94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AF435" w14:textId="77777777" w:rsidR="00BD34ED" w:rsidRPr="002108A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768C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Iacobeni</w:t>
            </w:r>
          </w:p>
          <w:p w14:paraId="429C484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CBFE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2AAD60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1FE4C" w14:textId="77777777" w:rsidR="00BD34ED" w:rsidRPr="00F02EF7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859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290B9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7031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3A896335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9B681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B219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5916D" w14:textId="77777777" w:rsidR="00BD34ED" w:rsidRPr="002108A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D31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Argestru</w:t>
            </w:r>
          </w:p>
          <w:p w14:paraId="7416368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69C7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DE071" w14:textId="77777777" w:rsidR="00BD34ED" w:rsidRPr="00F02EF7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82D0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39D64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9BBE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617366C2" w14:textId="77777777">
        <w:trPr>
          <w:cantSplit/>
          <w:trHeight w:val="1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FB222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19FF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18F0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80AE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Larion</w:t>
            </w:r>
          </w:p>
          <w:p w14:paraId="25163AB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60D69A2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49BB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Cap X la Km</w:t>
            </w:r>
          </w:p>
          <w:p w14:paraId="1435A0C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4E294" w14:textId="77777777" w:rsidR="00BD34ED" w:rsidRPr="00F02EF7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5392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DA05F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E403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61B195F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A1152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73F6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7DFE7" w14:textId="77777777" w:rsidR="00BD34ED" w:rsidRPr="002108A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5956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Mare</w:t>
            </w:r>
          </w:p>
          <w:p w14:paraId="33E2881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C6A4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5B992" w14:textId="77777777" w:rsidR="00BD34ED" w:rsidRPr="00F02EF7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D147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61D4D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EDC2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1C1A9292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23875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CCEA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090BF" w14:textId="77777777" w:rsidR="00BD34ED" w:rsidRPr="002108A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DAC1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Măgura Ilvei, 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F5A0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E75F2" w14:textId="77777777" w:rsidR="00BD34ED" w:rsidRPr="00F02EF7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F9AD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4AA84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E2D3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1782693D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5A602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E72B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2D395" w14:textId="77777777" w:rsidR="00BD34ED" w:rsidRPr="002108A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BC87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Leşu Ilvei</w:t>
            </w:r>
          </w:p>
          <w:p w14:paraId="3E75F55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  <w:p w14:paraId="4E52C7D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9D29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51A0768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13F0993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1032FAA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la </w:t>
            </w:r>
          </w:p>
          <w:p w14:paraId="0EC75F9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B0C29" w14:textId="77777777" w:rsidR="00BD34ED" w:rsidRPr="00F02EF7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E2E6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5FC87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5B73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52234F09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BFBBE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54C7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2492C" w14:textId="77777777" w:rsidR="00BD34ED" w:rsidRPr="002108A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DCBD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2DD0D89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0C96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774874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774874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774874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A6980" w14:textId="77777777" w:rsidR="00BD34ED" w:rsidRPr="00F02EF7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E367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CE480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6D7D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14820F7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BF6BE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5B52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2B896" w14:textId="77777777" w:rsidR="00BD34ED" w:rsidRPr="002108A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0272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692B337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2922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DE346" w14:textId="77777777" w:rsidR="00BD34ED" w:rsidRPr="00F02EF7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4A6A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96326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DA1F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22B4FA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9AB79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– 12.</w:t>
            </w:r>
          </w:p>
        </w:tc>
      </w:tr>
      <w:tr w:rsidR="00BD34ED" w14:paraId="417A2440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869D9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1A25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CDA43" w14:textId="77777777" w:rsidR="00BD34ED" w:rsidRPr="002108A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E183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376350E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3180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55E0FF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7A34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0340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820AB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A283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574EB7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BD34ED" w14:paraId="5A42A03C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D73EF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552A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04DF9" w14:textId="77777777" w:rsidR="00BD34ED" w:rsidRPr="002108A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C0E9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76298FF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535B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86AD43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B61C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2BA1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9603E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DEF3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8EF99E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F0FDB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– 10.</w:t>
            </w:r>
          </w:p>
        </w:tc>
      </w:tr>
      <w:tr w:rsidR="00BD34ED" w14:paraId="10EC1154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A0B91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A977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259C6" w14:textId="77777777" w:rsidR="00BD34ED" w:rsidRPr="002108A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ABFB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3519D7E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D700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F5040" w14:textId="77777777" w:rsidR="00BD34ED" w:rsidRPr="00F02EF7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6785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2D028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87DB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33488998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1854D" w14:textId="77777777" w:rsidR="00BD34ED" w:rsidRDefault="00BD34ED" w:rsidP="00BD34ED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3C73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F816B" w14:textId="77777777" w:rsidR="00BD34ED" w:rsidRPr="002108A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4D54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0287559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C712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DCE72" w14:textId="77777777" w:rsidR="00BD34ED" w:rsidRPr="00F02EF7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5BDC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DAD37" w14:textId="77777777" w:rsidR="00BD34ED" w:rsidRPr="00BE2D7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B0CD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0D35EDE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24941593" w14:textId="77777777" w:rsidR="00BD34ED" w:rsidRDefault="00BD34ED" w:rsidP="00072BF3">
      <w:pPr>
        <w:pStyle w:val="Heading1"/>
        <w:spacing w:line="360" w:lineRule="auto"/>
      </w:pPr>
      <w:bookmarkStart w:id="4" w:name="_Hlk182558800"/>
      <w:r>
        <w:t>LINIA 517</w:t>
      </w:r>
    </w:p>
    <w:p w14:paraId="600C74D4" w14:textId="77777777" w:rsidR="00BD34ED" w:rsidRDefault="00BD34ED" w:rsidP="00F07F75">
      <w:pPr>
        <w:pStyle w:val="Heading1"/>
        <w:spacing w:line="360" w:lineRule="auto"/>
        <w:rPr>
          <w:b w:val="0"/>
          <w:bCs w:val="0"/>
          <w:sz w:val="8"/>
        </w:rPr>
      </w:pPr>
      <w:r>
        <w:t>SUCEAVA - GURA HUMORULUI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5"/>
        <w:gridCol w:w="870"/>
        <w:gridCol w:w="755"/>
        <w:gridCol w:w="2491"/>
      </w:tblGrid>
      <w:tr w:rsidR="00BD34ED" w14:paraId="5AFFC485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ACD58" w14:textId="77777777" w:rsidR="00BD34ED" w:rsidRDefault="00BD34ED" w:rsidP="00BD34ED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48B2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A228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AFE4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1D39482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1C4A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2154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64F9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8C3D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E542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73915115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3066C" w14:textId="77777777" w:rsidR="00BD34ED" w:rsidRDefault="00BD34ED" w:rsidP="00BD34ED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A2A7C" w14:textId="77777777" w:rsidR="00BD34ED" w:rsidRDefault="00BD34ED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CBB4E" w14:textId="77777777" w:rsidR="00BD34ED" w:rsidRDefault="00BD34ED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A5429" w14:textId="77777777" w:rsidR="00BD34ED" w:rsidRDefault="00BD34ED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266B84E9" w14:textId="77777777" w:rsidR="00BD34ED" w:rsidRDefault="00BD34ED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69439" w14:textId="77777777" w:rsidR="00BD34ED" w:rsidRDefault="00BD34ED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0FD51" w14:textId="77777777" w:rsidR="00BD34ED" w:rsidRDefault="00BD34ED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2BF28" w14:textId="77777777" w:rsidR="00BD34ED" w:rsidRDefault="00BD34ED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C13E2" w14:textId="77777777" w:rsidR="00BD34ED" w:rsidRDefault="00BD34ED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3A157" w14:textId="77777777" w:rsidR="00BD34ED" w:rsidRDefault="00BD34ED" w:rsidP="004616D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5411EA2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08199" w14:textId="77777777" w:rsidR="00BD34ED" w:rsidRDefault="00BD34ED" w:rsidP="00BD34ED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8A4D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9D42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BDD0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26AAB2E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F0B1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9790E6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42B57B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5DD10BC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37BEAF2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1884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5552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142D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EF5D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EDB40E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numai la parcursuri peste sch. nr. 1, 3, 5 şi 7 </w:t>
            </w:r>
          </w:p>
          <w:p w14:paraId="0C55D67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poziţii abătute.</w:t>
            </w:r>
          </w:p>
        </w:tc>
      </w:tr>
      <w:tr w:rsidR="00BD34ED" w14:paraId="509B83A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FA55E" w14:textId="77777777" w:rsidR="00BD34ED" w:rsidRDefault="00BD34ED" w:rsidP="00BD34ED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7D58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74F5E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CB33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3485598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810C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90E8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FB96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83BC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ACE5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BD34ED" w14:paraId="003625E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75F09" w14:textId="77777777" w:rsidR="00BD34ED" w:rsidRDefault="00BD34ED" w:rsidP="00BD34ED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5CF4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DF67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50FF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B33582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A3BB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2C4D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707C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27805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3350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191235B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82EDC" w14:textId="77777777" w:rsidR="00BD34ED" w:rsidRDefault="00BD34ED" w:rsidP="00BD34ED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A8D0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12+500</w:t>
            </w:r>
          </w:p>
          <w:p w14:paraId="71D05AD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9F77E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893B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Suceava Vest - Stroiești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6848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714B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2C35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CBB0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0838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inductori la paletele galbene</w:t>
            </w:r>
          </w:p>
        </w:tc>
      </w:tr>
      <w:tr w:rsidR="00BD34ED" w14:paraId="42EEFCD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3BAB8" w14:textId="77777777" w:rsidR="00BD34ED" w:rsidRDefault="00BD34ED" w:rsidP="00BD34ED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F0DB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F174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BDB4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Ciprian Porumbescu</w:t>
            </w:r>
          </w:p>
          <w:p w14:paraId="0188E5C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3BDB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2C93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E01F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F645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902D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04B4BA6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7E022" w14:textId="77777777" w:rsidR="00BD34ED" w:rsidRDefault="00BD34ED" w:rsidP="00BD34ED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E727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ADBB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C893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Berchișești,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925F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1B7B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2AD3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B216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DDFF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474E602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CE72" w14:textId="77777777" w:rsidR="00BD34ED" w:rsidRDefault="00BD34ED" w:rsidP="00BD34ED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FBAC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CB26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4813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2F9E017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prim.-exped.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BB81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65C2B74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79FE05F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7D98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FE9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76AD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B38C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24CB3F37" w14:textId="77777777" w:rsidR="00BD34ED" w:rsidRDefault="00BD34ED" w:rsidP="00F232A2">
      <w:pPr>
        <w:spacing w:before="40" w:after="40" w:line="192" w:lineRule="auto"/>
        <w:ind w:right="57"/>
        <w:rPr>
          <w:sz w:val="20"/>
          <w:lang w:val="ro-RO"/>
        </w:rPr>
      </w:pPr>
    </w:p>
    <w:p w14:paraId="5BE442CE" w14:textId="77777777" w:rsidR="00BD34ED" w:rsidRDefault="00BD34ED" w:rsidP="00F04622">
      <w:pPr>
        <w:pStyle w:val="Heading1"/>
        <w:spacing w:line="360" w:lineRule="auto"/>
      </w:pPr>
      <w:r>
        <w:t>LINIA 600</w:t>
      </w:r>
    </w:p>
    <w:p w14:paraId="5EE3BEF6" w14:textId="77777777" w:rsidR="00BD34ED" w:rsidRDefault="00BD34ED" w:rsidP="00CE4CB2">
      <w:pPr>
        <w:pStyle w:val="Heading1"/>
        <w:spacing w:line="360" w:lineRule="auto"/>
        <w:rPr>
          <w:b w:val="0"/>
          <w:bCs w:val="0"/>
          <w:sz w:val="8"/>
        </w:rPr>
      </w:pPr>
      <w:r>
        <w:t>FĂUREI - TECUCI - IAŞI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D34ED" w14:paraId="43BF3F9B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1D34F" w14:textId="77777777" w:rsidR="00BD34ED" w:rsidRDefault="00BD34ED" w:rsidP="00BD34ED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465C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11B1423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6C17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847D3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7A682478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BFFF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85211" w14:textId="77777777" w:rsidR="00BD34ED" w:rsidRPr="002F6C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1491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ECFCD" w14:textId="77777777" w:rsidR="00BD34ED" w:rsidRPr="00C1413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6C564" w14:textId="77777777" w:rsidR="00BD34ED" w:rsidRPr="009E2C90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01874FF7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7F294" w14:textId="77777777" w:rsidR="00BD34ED" w:rsidRDefault="00BD34ED" w:rsidP="00BD34ED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1E65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6+700</w:t>
            </w:r>
          </w:p>
          <w:p w14:paraId="708F6C6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A2F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20D49" w14:textId="77777777" w:rsidR="00BD34ED" w:rsidRDefault="00BD34ED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4FE499C3" w14:textId="77777777" w:rsidR="00BD34ED" w:rsidRDefault="00BD34ED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BAB6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C496A" w14:textId="77777777" w:rsidR="00BD34ED" w:rsidRPr="002F6C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9590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91C23" w14:textId="77777777" w:rsidR="00BD34ED" w:rsidRPr="00C1413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94633" w14:textId="77777777" w:rsidR="00BD34ED" w:rsidRPr="005D499E" w:rsidRDefault="00BD34ED" w:rsidP="00786FE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3E70A69" w14:textId="77777777" w:rsidR="00BD34ED" w:rsidRPr="009E2C90" w:rsidRDefault="00BD34ED" w:rsidP="00786FE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46AA06CA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366E9" w14:textId="77777777" w:rsidR="00BD34ED" w:rsidRDefault="00BD34ED" w:rsidP="00BD34ED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FCA9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03ECE9C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0B9EE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99C02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Balta Albă – </w:t>
            </w:r>
          </w:p>
          <w:p w14:paraId="3062A336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Ciorăști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C281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A82D2" w14:textId="77777777" w:rsidR="00BD34ED" w:rsidRPr="002F6C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9A04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6DCDF" w14:textId="77777777" w:rsidR="00BD34ED" w:rsidRPr="00C1413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4345F" w14:textId="77777777" w:rsidR="00BD34ED" w:rsidRPr="00DD03D3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DD03D3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BD34ED" w14:paraId="4236C29D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34AFA" w14:textId="77777777" w:rsidR="00BD34ED" w:rsidRDefault="00BD34ED" w:rsidP="00BD34ED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0194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5DAE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BDFA1" w14:textId="77777777" w:rsidR="00BD34ED" w:rsidRDefault="00BD34ED" w:rsidP="00CB56E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Ciorăști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F0C2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277A9" w14:textId="77777777" w:rsidR="00BD34ED" w:rsidRPr="002F6C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53E0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A4048" w14:textId="77777777" w:rsidR="00BD34ED" w:rsidRPr="00C1413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0CF8B" w14:textId="77777777" w:rsidR="00BD34ED" w:rsidRPr="00DD03D3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BD34ED" w14:paraId="3637DB84" w14:textId="77777777">
        <w:trPr>
          <w:cantSplit/>
          <w:trHeight w:val="11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4E6F0" w14:textId="77777777" w:rsidR="00BD34ED" w:rsidRDefault="00BD34ED" w:rsidP="00BD34ED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C603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51+300</w:t>
            </w:r>
          </w:p>
          <w:p w14:paraId="7AF45F2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2F2A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2920F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34BA0A30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5AAE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9699C" w14:textId="77777777" w:rsidR="00BD34ED" w:rsidRPr="002F6C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5406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50BEF" w14:textId="77777777" w:rsidR="00BD34ED" w:rsidRPr="00C1413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7991A" w14:textId="77777777" w:rsidR="00BD34ED" w:rsidRPr="005D499E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3ED96D03" w14:textId="77777777" w:rsidR="00BD34ED" w:rsidRPr="009E2C90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458823D1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D1F1D" w14:textId="77777777" w:rsidR="00BD34ED" w:rsidRDefault="00BD34ED" w:rsidP="00BD34ED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F4BE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55+974</w:t>
            </w:r>
          </w:p>
          <w:p w14:paraId="71A11D1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70+552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4D7C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7264C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18C4D0C8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A51B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DA7C8" w14:textId="77777777" w:rsidR="00BD34ED" w:rsidRPr="002F6C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A766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C2F19" w14:textId="77777777" w:rsidR="00BD34ED" w:rsidRPr="00C1413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78CF9" w14:textId="77777777" w:rsidR="00BD34ED" w:rsidRPr="005D20EA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5D20EA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BD34ED" w14:paraId="7DED47D2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2F068" w14:textId="77777777" w:rsidR="00BD34ED" w:rsidRDefault="00BD34ED" w:rsidP="00BD34ED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D735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67+030</w:t>
            </w:r>
          </w:p>
          <w:p w14:paraId="391E94D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1CE5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569DF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070B656F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F097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337E" w14:textId="77777777" w:rsidR="00BD34ED" w:rsidRPr="002F6C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020E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ACCE8" w14:textId="77777777" w:rsidR="00BD34ED" w:rsidRPr="00C1413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3A058" w14:textId="77777777" w:rsidR="00BD34ED" w:rsidRPr="005D499E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A6B356B" w14:textId="77777777" w:rsidR="00BD34ED" w:rsidRPr="009E2C90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3F2E1834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95088" w14:textId="77777777" w:rsidR="00BD34ED" w:rsidRDefault="00BD34ED" w:rsidP="00BD34ED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3340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73+300</w:t>
            </w:r>
          </w:p>
          <w:p w14:paraId="2AAF69A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4EA3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ACCF8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 –</w:t>
            </w:r>
          </w:p>
          <w:p w14:paraId="46A649BE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7DD6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5C163" w14:textId="77777777" w:rsidR="00BD34ED" w:rsidRPr="002F6C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8CE4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F49EB" w14:textId="77777777" w:rsidR="00BD34ED" w:rsidRPr="00C1413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3B66D" w14:textId="77777777" w:rsidR="00BD34ED" w:rsidRPr="005D499E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26CA6FC1" w14:textId="77777777" w:rsidR="00BD34ED" w:rsidRPr="009E2C90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24EA16B8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35B9B" w14:textId="77777777" w:rsidR="00BD34ED" w:rsidRDefault="00BD34ED" w:rsidP="00BD34ED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E258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253+125</w:t>
            </w:r>
          </w:p>
          <w:p w14:paraId="75B3365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8703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5A1E8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Frunzeasca -</w:t>
            </w:r>
          </w:p>
          <w:p w14:paraId="63911679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Berheci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80DF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C15FE" w14:textId="77777777" w:rsidR="00BD34ED" w:rsidRPr="002F6C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48EA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0C322" w14:textId="77777777" w:rsidR="00BD34ED" w:rsidRPr="00C1413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AA081" w14:textId="77777777" w:rsidR="00BD34ED" w:rsidRPr="005D499E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471C54B2" w14:textId="77777777" w:rsidR="00BD34ED" w:rsidRPr="009E2C90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683361B5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65375" w14:textId="77777777" w:rsidR="00BD34ED" w:rsidRDefault="00BD34ED" w:rsidP="00BD34ED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C755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268+200</w:t>
            </w:r>
          </w:p>
          <w:p w14:paraId="34DE492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9EA2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9042E" w14:textId="77777777" w:rsidR="00BD34ED" w:rsidRDefault="00BD34ED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Ghidigeni - Tutova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2380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BF374" w14:textId="77777777" w:rsidR="00BD34ED" w:rsidRPr="002F6C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7889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03F29" w14:textId="77777777" w:rsidR="00BD34ED" w:rsidRPr="00C14131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3B8C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BD34ED" w14:paraId="0CC0FECD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8534B" w14:textId="77777777" w:rsidR="00BD34ED" w:rsidRDefault="00BD34ED" w:rsidP="00BD34ED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0255D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339+950</w:t>
            </w:r>
          </w:p>
          <w:p w14:paraId="77060E57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10A3B" w14:textId="77777777" w:rsidR="00BD34ED" w:rsidRDefault="00BD34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23F32" w14:textId="77777777" w:rsidR="00BD34ED" w:rsidRDefault="00BD34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Vaslui </w:t>
            </w:r>
            <w:r>
              <w:rPr>
                <w:b/>
                <w:bCs/>
                <w:sz w:val="20"/>
              </w:rPr>
              <w:br w:type="page"/>
              <w:t xml:space="preserve">– Buhăești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F18C3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5C224" w14:textId="77777777" w:rsidR="00BD34ED" w:rsidRPr="002F6CED" w:rsidRDefault="00BD34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5959F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9FDF5" w14:textId="77777777" w:rsidR="00BD34ED" w:rsidRPr="00C14131" w:rsidRDefault="00BD34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069F4" w14:textId="77777777" w:rsidR="00BD34ED" w:rsidRDefault="00BD34ED" w:rsidP="00E11BA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</w:t>
            </w:r>
            <w:r>
              <w:rPr>
                <w:b/>
                <w:bCs/>
                <w:sz w:val="20"/>
              </w:rPr>
              <w:t>Vaslui</w:t>
            </w:r>
          </w:p>
          <w:p w14:paraId="08ADC090" w14:textId="77777777" w:rsidR="00BD34ED" w:rsidRDefault="00BD34ED" w:rsidP="00E11BA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 Buhăiești Nesemnalizată pe teren.</w:t>
            </w:r>
          </w:p>
        </w:tc>
      </w:tr>
      <w:tr w:rsidR="00BD34ED" w14:paraId="7D938DE2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BB192" w14:textId="77777777" w:rsidR="00BD34ED" w:rsidRDefault="00BD34ED" w:rsidP="00BD34ED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82998" w14:textId="77777777" w:rsidR="00BD34ED" w:rsidRDefault="00BD34ED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395+655</w:t>
            </w:r>
          </w:p>
          <w:p w14:paraId="3BC09A37" w14:textId="77777777" w:rsidR="00BD34ED" w:rsidRDefault="00BD34ED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395+755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8FC55" w14:textId="77777777" w:rsidR="00BD34ED" w:rsidRDefault="00BD34ED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5263E" w14:textId="77777777" w:rsidR="00BD34ED" w:rsidRDefault="00BD34ED" w:rsidP="00126480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Bârnova - Ciurea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8D871" w14:textId="77777777" w:rsidR="00BD34ED" w:rsidRDefault="00BD34ED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41835" w14:textId="77777777" w:rsidR="00BD34ED" w:rsidRPr="002F6CED" w:rsidRDefault="00BD34ED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162BA" w14:textId="77777777" w:rsidR="00BD34ED" w:rsidRDefault="00BD34ED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395+655</w:t>
            </w:r>
          </w:p>
          <w:p w14:paraId="5D253942" w14:textId="77777777" w:rsidR="00BD34ED" w:rsidRDefault="00BD34ED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395+755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281F3" w14:textId="77777777" w:rsidR="00BD34ED" w:rsidRPr="00C14131" w:rsidRDefault="00BD34ED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03378" w14:textId="77777777" w:rsidR="00BD34ED" w:rsidRDefault="00BD34ED" w:rsidP="0012648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BD34ED" w14:paraId="2F060204" w14:textId="77777777">
        <w:trPr>
          <w:cantSplit/>
          <w:trHeight w:val="7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70AB8" w14:textId="77777777" w:rsidR="00BD34ED" w:rsidRDefault="00BD34ED" w:rsidP="00BD34ED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2F2D0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9D15B" w14:textId="77777777" w:rsidR="00BD34ED" w:rsidRPr="00C14131" w:rsidRDefault="00BD34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167F4" w14:textId="77777777" w:rsidR="00BD34ED" w:rsidRDefault="00BD34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0AADB198" w14:textId="77777777" w:rsidR="00BD34ED" w:rsidRDefault="00BD34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2BF4D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staţie </w:t>
            </w:r>
          </w:p>
          <w:p w14:paraId="66F1D7D1" w14:textId="77777777" w:rsidR="00BD34ED" w:rsidRDefault="00BD34ED" w:rsidP="00BD34ED">
            <w:pPr>
              <w:numPr>
                <w:ilvl w:val="0"/>
                <w:numId w:val="3"/>
              </w:numPr>
              <w:spacing w:before="40" w:after="40" w:line="360" w:lineRule="auto"/>
              <w:ind w:left="57" w:right="57" w:firstLine="0"/>
              <w:jc w:val="center"/>
              <w:rPr>
                <w:b/>
                <w:bCs/>
                <w:sz w:val="20"/>
              </w:rPr>
            </w:pPr>
          </w:p>
          <w:p w14:paraId="66F16DE0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57111B5E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3BBB1" w14:textId="77777777" w:rsidR="00BD34ED" w:rsidRPr="002F6CED" w:rsidRDefault="00BD34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44746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F1754" w14:textId="77777777" w:rsidR="00BD34ED" w:rsidRPr="00C14131" w:rsidRDefault="00BD34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ED59E" w14:textId="77777777" w:rsidR="00BD34ED" w:rsidRDefault="00BD34ED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01A968B5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81159" w14:textId="77777777" w:rsidR="00BD34ED" w:rsidRDefault="00BD34ED" w:rsidP="00BD34ED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E3828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D328C" w14:textId="77777777" w:rsidR="00BD34ED" w:rsidRPr="00C14131" w:rsidRDefault="00BD34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8DA6F" w14:textId="77777777" w:rsidR="00BD34ED" w:rsidRDefault="00BD34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5C40A94B" w14:textId="77777777" w:rsidR="00BD34ED" w:rsidRDefault="00BD34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linie cuprinsă între </w:t>
            </w:r>
          </w:p>
          <w:p w14:paraId="37AB7B56" w14:textId="77777777" w:rsidR="00BD34ED" w:rsidRDefault="00BD34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schimbătorii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76AF5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9BF153D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27, 35 </w:t>
            </w:r>
          </w:p>
          <w:p w14:paraId="129EB601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90CF7" w14:textId="77777777" w:rsidR="00BD34ED" w:rsidRPr="002F6CED" w:rsidRDefault="00BD34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3604E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284DA" w14:textId="77777777" w:rsidR="00BD34ED" w:rsidRPr="00C14131" w:rsidRDefault="00BD34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F640D" w14:textId="77777777" w:rsidR="00BD34ED" w:rsidRDefault="00BD34ED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linile 12, 13 şi 16 din Grupa Mărfuri, Cap X şi intrări - ieşiri </w:t>
            </w:r>
          </w:p>
          <w:p w14:paraId="7B9E4426" w14:textId="77777777" w:rsidR="00BD34ED" w:rsidRDefault="00BD34ED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Depou Cap X.</w:t>
            </w:r>
          </w:p>
        </w:tc>
      </w:tr>
      <w:tr w:rsidR="00BD34ED" w14:paraId="641785EA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2A7D1" w14:textId="77777777" w:rsidR="00BD34ED" w:rsidRDefault="00BD34ED" w:rsidP="00BD34ED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CE261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5864B" w14:textId="77777777" w:rsidR="00BD34ED" w:rsidRPr="00C14131" w:rsidRDefault="00BD34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DCA09" w14:textId="77777777" w:rsidR="00BD34ED" w:rsidRDefault="00BD34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428C6621" w14:textId="77777777" w:rsidR="00BD34ED" w:rsidRDefault="00BD34ED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6D5EF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5B9F26A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34 -38 - 44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59604" w14:textId="77777777" w:rsidR="00BD34ED" w:rsidRPr="002F6CED" w:rsidRDefault="00BD34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8D233" w14:textId="77777777" w:rsidR="00BD34ED" w:rsidRDefault="00BD34ED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4B196" w14:textId="77777777" w:rsidR="00BD34ED" w:rsidRPr="00C14131" w:rsidRDefault="00BD34ED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DB723" w14:textId="77777777" w:rsidR="00BD34ED" w:rsidRDefault="00BD34ED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 Nord.</w:t>
            </w:r>
          </w:p>
        </w:tc>
      </w:tr>
    </w:tbl>
    <w:p w14:paraId="757957CB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5F7F5E19" w14:textId="77777777" w:rsidR="00BD34ED" w:rsidRDefault="00BD34ED" w:rsidP="003C645F">
      <w:pPr>
        <w:pStyle w:val="Heading1"/>
        <w:spacing w:line="360" w:lineRule="auto"/>
      </w:pPr>
      <w:r>
        <w:t>LINIA 602</w:t>
      </w:r>
    </w:p>
    <w:p w14:paraId="3449DBFF" w14:textId="77777777" w:rsidR="00BD34ED" w:rsidRDefault="00BD34ED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D34ED" w14:paraId="7D4ECA8A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9833B" w14:textId="77777777" w:rsidR="00BD34ED" w:rsidRDefault="00BD34ED" w:rsidP="00BD34ED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C2DC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64F3E4E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08C89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C6D3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7E35A95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F80AB" w14:textId="77777777" w:rsidR="00BD34ED" w:rsidRPr="00406474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81456" w14:textId="77777777" w:rsidR="00BD34ED" w:rsidRPr="00DA41E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0F69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32E0E66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3FEAB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DCCA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4C1FDC2F" w14:textId="77777777" w:rsidR="00BD34ED" w:rsidRPr="0007619C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23A40C4E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D1DAC" w14:textId="77777777" w:rsidR="00BD34ED" w:rsidRDefault="00BD34ED" w:rsidP="00BD34ED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82DF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6C785EC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9EB4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34ED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1C95793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7C8F0" w14:textId="77777777" w:rsidR="00BD34ED" w:rsidRPr="00406474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45B22" w14:textId="77777777" w:rsidR="00BD34ED" w:rsidRPr="00DA41E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8E6D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3FEBB3F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50FD5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D422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0D80DCD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778BFA9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5E7FE86C" w14:textId="77777777" w:rsidR="00BD34ED" w:rsidRDefault="00BD34ED" w:rsidP="00DE3370">
      <w:pPr>
        <w:pStyle w:val="Heading1"/>
        <w:spacing w:line="360" w:lineRule="auto"/>
      </w:pPr>
      <w:r>
        <w:t>LINIA 610</w:t>
      </w:r>
    </w:p>
    <w:p w14:paraId="6C0457D1" w14:textId="77777777" w:rsidR="00BD34ED" w:rsidRDefault="00BD34ED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BD34ED" w14:paraId="6654099A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9CBEE" w14:textId="77777777" w:rsidR="00BD34ED" w:rsidRDefault="00BD34ED" w:rsidP="00BD34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175F3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6DB4C" w14:textId="77777777" w:rsidR="00BD34ED" w:rsidRPr="00F81D6F" w:rsidRDefault="00BD34ED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7BB5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590BC6E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BAB19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0D3FA39E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5D74AD74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602F18CD" w14:textId="77777777" w:rsidR="00BD34ED" w:rsidRDefault="00BD34ED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74C43" w14:textId="77777777" w:rsidR="00BD34ED" w:rsidRPr="00F81D6F" w:rsidRDefault="00BD34ED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56D6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1B6D8" w14:textId="77777777" w:rsidR="00BD34ED" w:rsidRPr="00F81D6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0547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65667D05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14CA3" w14:textId="77777777" w:rsidR="00BD34ED" w:rsidRDefault="00BD34ED" w:rsidP="00BD34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5CE1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F85F8" w14:textId="77777777" w:rsidR="00BD34ED" w:rsidRPr="00F81D6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3577B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321FE21A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1BFD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B98432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4B55695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26B7FD2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7E8B4" w14:textId="77777777" w:rsidR="00BD34ED" w:rsidRPr="00F81D6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7474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6AC22" w14:textId="77777777" w:rsidR="00BD34ED" w:rsidRPr="00F81D6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694C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BD34ED" w14:paraId="39F6C66A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703C8" w14:textId="77777777" w:rsidR="00BD34ED" w:rsidRDefault="00BD34ED" w:rsidP="00BD34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8D6C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3DF25" w14:textId="77777777" w:rsidR="00BD34ED" w:rsidRPr="00F81D6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3BEC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755BB063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598AB622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A0D0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33EE8" w14:textId="77777777" w:rsidR="00BD34ED" w:rsidRPr="00F81D6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110F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3AC0A" w14:textId="77777777" w:rsidR="00BD34ED" w:rsidRPr="00F81D6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BE83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48C7F45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BD34ED" w14:paraId="6DBAE647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6AB8C" w14:textId="77777777" w:rsidR="00BD34ED" w:rsidRDefault="00BD34ED" w:rsidP="00BD34ED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FE7F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1A001" w14:textId="77777777" w:rsidR="00BD34ED" w:rsidRPr="00F81D6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41A95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431CA643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333E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0A8AFD6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11286C7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65B2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421B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F3471" w14:textId="77777777" w:rsidR="00BD34ED" w:rsidRPr="00F81D6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B925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6213298" w14:textId="77777777" w:rsidR="00BD34ED" w:rsidRPr="00F54A4F" w:rsidRDefault="00BD34ED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329ED45A" w14:textId="77777777" w:rsidR="00BD34ED" w:rsidRPr="00C60E02" w:rsidRDefault="00BD34ED">
      <w:pPr>
        <w:tabs>
          <w:tab w:val="left" w:pos="3768"/>
        </w:tabs>
        <w:rPr>
          <w:sz w:val="20"/>
          <w:szCs w:val="20"/>
          <w:lang w:val="ro-RO"/>
        </w:rPr>
      </w:pPr>
    </w:p>
    <w:p w14:paraId="7B3B2577" w14:textId="77777777" w:rsidR="00BD34ED" w:rsidRDefault="00BD34ED" w:rsidP="004F6534">
      <w:pPr>
        <w:pStyle w:val="Heading1"/>
        <w:spacing w:line="360" w:lineRule="auto"/>
      </w:pPr>
      <w:r>
        <w:t>LINIA 700</w:t>
      </w:r>
    </w:p>
    <w:p w14:paraId="27194A55" w14:textId="77777777" w:rsidR="00BD34ED" w:rsidRDefault="00BD34ED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BD34ED" w14:paraId="1F78E35B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55B59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E2F3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6083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587B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9541C4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D640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3212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ADED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458A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A5B2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38BAF56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6E642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C67C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5925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CAA3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639DA5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917F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91D9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1395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1B8B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9075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44A3B25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22D17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8A3B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CC36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1E55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7F7419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C570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CC0F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B173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77D6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327D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CCB74B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11 şi 12.</w:t>
            </w:r>
          </w:p>
        </w:tc>
      </w:tr>
      <w:tr w:rsidR="00BD34ED" w14:paraId="17D401C2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BD507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85E8A" w14:textId="77777777" w:rsidR="00BD34ED" w:rsidRDefault="00BD34ED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F844F" w14:textId="77777777" w:rsidR="00BD34ED" w:rsidRDefault="00BD34ED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3C309" w14:textId="77777777" w:rsidR="00BD34ED" w:rsidRDefault="00BD34ED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DFF2B" w14:textId="77777777" w:rsidR="00BD34ED" w:rsidRPr="00E4222D" w:rsidRDefault="00BD34ED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04E2F8BB" w14:textId="77777777" w:rsidR="00BD34ED" w:rsidRPr="00E4222D" w:rsidRDefault="00BD34ED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126CC4D3" w14:textId="77777777" w:rsidR="00BD34ED" w:rsidRPr="00E4222D" w:rsidRDefault="00BD34ED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1C7908A" w14:textId="77777777" w:rsidR="00BD34ED" w:rsidRDefault="00BD34ED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0FFB0" w14:textId="77777777" w:rsidR="00BD34ED" w:rsidRDefault="00BD34ED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DB8AA" w14:textId="77777777" w:rsidR="00BD34ED" w:rsidRDefault="00BD34ED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20E4D" w14:textId="77777777" w:rsidR="00BD34ED" w:rsidRDefault="00BD34ED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B70D2" w14:textId="77777777" w:rsidR="00BD34ED" w:rsidRDefault="00BD34ED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70B8B06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41E4F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B845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07D3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11DC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7A0DB0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F4CB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D2E288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4763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6F86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4C05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3AE8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F7AEFA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12312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B44B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86F9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D831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B59F83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45C6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7A9B00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23FB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2A35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167B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3F3C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BF40BD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8D0E1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2214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37CF5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D868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0BE42A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0E70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797CAF7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46EF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150E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93B4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3133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B0B06D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6935E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03E5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4442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68C7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79883D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6643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D40342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13 și 21 </w:t>
            </w:r>
          </w:p>
          <w:p w14:paraId="731E8F2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64E6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A24F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94BC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D240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938DB2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337A9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B0D1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2C64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DB39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B9E7B5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FC01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0DA9A86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 şi 27 </w:t>
            </w:r>
          </w:p>
          <w:p w14:paraId="40AEFE3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A782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BF5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975E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BE33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22AE84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CFC2E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3386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8343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7150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6AF074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4F8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2462E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B3AA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5569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7642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A3DCBD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45D5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9EC6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ECDCF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A666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D48307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879B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22</w:t>
            </w:r>
          </w:p>
          <w:p w14:paraId="19E2EABB" w14:textId="77777777" w:rsidR="00BD34ED" w:rsidRPr="00B401EA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3BBB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4FC4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FDEE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62D8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225214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1E69A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603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FCF4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FEB1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B7A23B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958A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14</w:t>
            </w:r>
          </w:p>
          <w:p w14:paraId="0C8B06D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134F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A255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8A37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3490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76C70E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A802D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420F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10BF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55FC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067DC4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9CC1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5A9638F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4033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C4A9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76FF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CF3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BD34ED" w14:paraId="1BCE6BD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5240A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47BB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AB40F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A6D1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3986D7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D359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74EDD23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7A66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7D6C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822F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2CCF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BD34ED" w14:paraId="638E5C2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BC27D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115C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CF0A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9C29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ABBC97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DB30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  <w:p w14:paraId="013AD01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inclu-</w:t>
            </w:r>
          </w:p>
          <w:p w14:paraId="484ED30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1D1D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BE97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760B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5AC4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E2EB5A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15D70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A90C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08B7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2388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Mogoșoaia - </w:t>
            </w:r>
          </w:p>
          <w:p w14:paraId="651F990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DFF9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385E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5737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13+071</w:t>
            </w:r>
          </w:p>
          <w:p w14:paraId="511AA58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DAA2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4654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5EDFF86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BA58D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B02E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BAC0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3DE1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02EBE5E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FCF0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6CA1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2BC5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  <w:p w14:paraId="450FA74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2051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9640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31C90D7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94B61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D986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CDB9E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236A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6D289BD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F266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1FAB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D080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  <w:p w14:paraId="57C955E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1273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AD1A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044B0F2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6715D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7BC2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AD77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82D1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Fierbinţi</w:t>
            </w:r>
          </w:p>
          <w:p w14:paraId="00A6D52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BEE1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8E52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C12D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BF2C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DEEB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4333E3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17255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C09E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6075F49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5D5E5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B8823" w14:textId="77777777" w:rsidR="00BD34ED" w:rsidRDefault="00BD34ED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3682674E" w14:textId="77777777" w:rsidR="00BD34ED" w:rsidRDefault="00BD34ED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1E4D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4ED3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D1A0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CE14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B387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708CE29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66625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9930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64BB2C1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679E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FFBD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03FE6937" w14:textId="77777777" w:rsidR="00BD34ED" w:rsidRPr="008A1A04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7163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CB89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1521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6234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4311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1964B86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E0935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4196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63+720</w:t>
            </w:r>
          </w:p>
          <w:p w14:paraId="3A1EAA5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A322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3253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 –</w:t>
            </w:r>
          </w:p>
          <w:p w14:paraId="54176C0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8E3B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40D9E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B13B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0C2A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85E4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La circulația pe linia 804 se va citi poziția Km 48+170 – 55+000</w:t>
            </w:r>
          </w:p>
        </w:tc>
      </w:tr>
      <w:tr w:rsidR="00BD34ED" w14:paraId="47B84D5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4457A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A3A4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135+550</w:t>
            </w:r>
          </w:p>
          <w:p w14:paraId="42CA914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448A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506A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Ruşeţu -</w:t>
            </w:r>
          </w:p>
          <w:p w14:paraId="276D7E4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321F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A0FD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D82A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AA76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3CBC4" w14:textId="77777777" w:rsidR="00BD34ED" w:rsidRPr="00C20CA5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17BCF965" w14:textId="77777777" w:rsidR="00BD34ED" w:rsidRPr="00EB107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F3988D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BDE8C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54F7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6615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05F8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4FFCB41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613E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48733B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75A9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BBA7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D05A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EA7C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476EAB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17202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st. Făurei, Cap X.</w:t>
            </w:r>
          </w:p>
        </w:tc>
      </w:tr>
      <w:tr w:rsidR="00BD34ED" w14:paraId="7143528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409BC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326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167+350</w:t>
            </w:r>
          </w:p>
          <w:p w14:paraId="7838BA1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6E27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9A87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0D6FFB6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(zonă aparate de cale Cap X aferente </w:t>
            </w:r>
          </w:p>
          <w:p w14:paraId="1C0B632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86BE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0130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6972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0D7E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7AFF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13, 19, 25 </w:t>
            </w:r>
          </w:p>
          <w:p w14:paraId="2E96FBB6" w14:textId="77777777" w:rsidR="00BD34ED" w:rsidRPr="00C401D9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și 35 Cap X. </w:t>
            </w:r>
          </w:p>
        </w:tc>
      </w:tr>
      <w:tr w:rsidR="00BD34ED" w14:paraId="0222BF5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2D878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472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0F7D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18D3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Brăila</w:t>
            </w:r>
          </w:p>
          <w:p w14:paraId="1FF325B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4DFB845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primiri – expedieri </w:t>
            </w:r>
          </w:p>
          <w:p w14:paraId="451034A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FBB1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B7A0AF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3B83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EF40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15B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20CA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Afectrează intrări – ieşiri la liniile 5 – 7 </w:t>
            </w:r>
          </w:p>
          <w:p w14:paraId="110B861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BD34ED" w14:paraId="3AEC249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21155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F9A9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BA97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4BB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5620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E896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8F1C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230+200</w:t>
            </w:r>
          </w:p>
          <w:p w14:paraId="4B2F56B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DE5D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780F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F75305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44243A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E79B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1627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B2D0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Vădeni</w:t>
            </w:r>
          </w:p>
          <w:p w14:paraId="6A6BF99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282E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7748D1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906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E13A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5113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318A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4F8058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DCCF8BD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F30C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241+300</w:t>
            </w:r>
          </w:p>
          <w:p w14:paraId="73AFB62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D0C35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A0CB8" w14:textId="77777777" w:rsidR="00BD34ED" w:rsidRDefault="00BD34ED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19C6C2EA" w14:textId="77777777" w:rsidR="00BD34ED" w:rsidRDefault="00BD34ED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05D3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477B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0BF6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BC72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4233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75A4EB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9F8818E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EEDF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B09B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0C9A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2B052ED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39F4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ACE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FFDA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246+100</w:t>
            </w:r>
          </w:p>
          <w:p w14:paraId="3202A58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58FF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1326D" w14:textId="77777777" w:rsidR="00BD34ED" w:rsidRPr="00C20CA5" w:rsidRDefault="00BD34E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7CB859CF" w14:textId="77777777" w:rsidR="00BD34ED" w:rsidRPr="00EB107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2F04A5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A8756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6EBA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C020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6602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444301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6578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3886FB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3B17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C6CE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B0D8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2904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A06531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AE0B3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6 - 8.</w:t>
            </w:r>
          </w:p>
        </w:tc>
      </w:tr>
      <w:tr w:rsidR="00BD34ED" w14:paraId="06D0EB0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0C90A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D71E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6982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7309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B2EC07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B030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4D0F7C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EFA1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C376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6C42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02CE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Afectează intrări - ieşiri </w:t>
            </w:r>
          </w:p>
          <w:p w14:paraId="3196F20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şi 8.</w:t>
            </w:r>
          </w:p>
        </w:tc>
      </w:tr>
      <w:tr w:rsidR="00BD34ED" w14:paraId="51CD44A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4A976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5BF6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C9A5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A308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025AAD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7486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68426D6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B6F7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015C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03C3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2404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27BB4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D487F7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4 - 8 </w:t>
            </w:r>
          </w:p>
          <w:p w14:paraId="714DD40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primiri-expedieri Cap Y.</w:t>
            </w:r>
          </w:p>
        </w:tc>
      </w:tr>
      <w:tr w:rsidR="00BD34ED" w14:paraId="4225238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E8DA9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D569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F188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BAAE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65C8804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D7F7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4D3F5B4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EBB3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02A4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3D49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E9D9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8D148D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FE3E11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1 - 8 </w:t>
            </w:r>
          </w:p>
          <w:p w14:paraId="143EA3F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BD34ED" w14:paraId="0CF3B96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1DCD9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237A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D5B0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919B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1EB7D8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BA94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96E0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F7BD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E5A25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5070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7E9B32E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FC3A2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6 - 8  </w:t>
            </w:r>
          </w:p>
          <w:p w14:paraId="414EF40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BD34ED" w14:paraId="42BF2AF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CABF6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DECC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0B9FF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C5E9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FE51FA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CBD0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CDAE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6F1E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B6C9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27BE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4A2847F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5D190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7 - 8  </w:t>
            </w:r>
          </w:p>
          <w:p w14:paraId="3C95328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BD34ED" w14:paraId="20377BB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151F4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1C4E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B7B6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AF6B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Filești</w:t>
            </w:r>
          </w:p>
          <w:p w14:paraId="2857967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3E76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călcâi sch. 12 la </w:t>
            </w:r>
          </w:p>
          <w:p w14:paraId="3940957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38BB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2D06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0F36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5977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11B30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0D45B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4 și 6 Cap Y și peste sch. 16, 18 și TDJ 22/24.</w:t>
            </w:r>
          </w:p>
        </w:tc>
      </w:tr>
      <w:tr w:rsidR="00BD34ED" w14:paraId="50A6465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19185" w14:textId="77777777" w:rsidR="00BD34ED" w:rsidRDefault="00BD34ED" w:rsidP="00BD34ED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848B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BDE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3C81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5290FD2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C2A9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BAF6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4477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5E27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EBBD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F48FD3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6E265C0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9 - 11.</w:t>
            </w:r>
          </w:p>
        </w:tc>
      </w:tr>
    </w:tbl>
    <w:p w14:paraId="15E5A644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410973DE" w14:textId="77777777" w:rsidR="00BD34ED" w:rsidRDefault="00BD34ED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22AEEAF6" w14:textId="77777777" w:rsidR="00BD34ED" w:rsidRDefault="00BD34ED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BD34ED" w14:paraId="24F24555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894A5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B370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B3DD9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05EA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6ED49E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8CCB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5612E30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2D9D174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2E96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1738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AE5BA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BF3E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9E99F6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94A66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3BC1A16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0E59C54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BD34ED" w14:paraId="4117F1A6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A901D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7984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8C8DC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E723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A2FAC9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C570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68A34FE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5C3E33A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F7CF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A8CB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41E2B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6367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B54E4E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42DD374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3B9E405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BD34ED" w14:paraId="33652B32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E3A2E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ADE7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32A62AD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6543F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ABC11" w14:textId="77777777" w:rsidR="00BD34ED" w:rsidRDefault="00BD34ED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52DC772" w14:textId="77777777" w:rsidR="00BD34ED" w:rsidRDefault="00BD34ED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9303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B729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8D99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F2BC5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F2931" w14:textId="77777777" w:rsidR="00BD34ED" w:rsidRPr="006A2576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61DC03C2" w14:textId="77777777" w:rsidR="00BD34ED" w:rsidRPr="006A2576" w:rsidRDefault="00BD34ED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508903D7" w14:textId="77777777" w:rsidR="00BD34ED" w:rsidRDefault="00BD34ED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6CBCD1CD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D9B5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AC59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598B7E6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D575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C6C3C" w14:textId="77777777" w:rsidR="00BD34ED" w:rsidRDefault="00BD34ED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12C8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57B0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D828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442DD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5F45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0A476025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97E4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4C76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3FF21EB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0649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EB03F" w14:textId="77777777" w:rsidR="00BD34ED" w:rsidRDefault="00BD34ED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C22C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DECA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B9DE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57059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E07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10464E0A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02B47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939B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41B7926C" w14:textId="77777777" w:rsidR="00BD34ED" w:rsidRDefault="00BD34ED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8FF85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F535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C985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CAE0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DF2E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C5B0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C6CC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1062AB8D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C8223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974D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3655681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7862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2AF22" w14:textId="77777777" w:rsidR="00BD34ED" w:rsidRPr="001904F7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575D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634F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B81C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DE3FE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04C1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BD34ED" w14:paraId="3E70ADBD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BFA5E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0C03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7CF9DBA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DB825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E28C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E284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B7C5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ED67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5CB8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DB40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6F9A56FB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5F7CB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FC8D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4488AC6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A01FE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B57AD" w14:textId="77777777" w:rsidR="00BD34ED" w:rsidRPr="00DA3842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F38A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C357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C83F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FF4E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3D92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E5F6C37" w14:textId="77777777" w:rsidR="00BD34ED" w:rsidRDefault="00BD34ED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4DC73DCA" w14:textId="77777777" w:rsidR="00BD34ED" w:rsidRDefault="00BD34ED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779E8E90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7CAE8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FD32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4954C48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459D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67A8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81B9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805D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4DE9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C7717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16938" w14:textId="77777777" w:rsidR="00BD34ED" w:rsidRPr="00175A24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57317FBC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02905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25E4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2FA7FC9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1560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D9D4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7DE7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DAEF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DA41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C5A26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B3734" w14:textId="77777777" w:rsidR="00BD34ED" w:rsidRPr="00175A24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71364D58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E31D4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A6662" w14:textId="77777777" w:rsidR="00BD34ED" w:rsidRDefault="00BD34ED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6ABAC" w14:textId="77777777" w:rsidR="00BD34ED" w:rsidRDefault="00BD34ED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4B8CF" w14:textId="77777777" w:rsidR="00BD34ED" w:rsidRDefault="00BD34ED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51229013" w14:textId="77777777" w:rsidR="00BD34ED" w:rsidRDefault="00BD34ED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E0F8E" w14:textId="77777777" w:rsidR="00BD34ED" w:rsidRDefault="00BD34ED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EA78E94" w14:textId="77777777" w:rsidR="00BD34ED" w:rsidRDefault="00BD34ED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5B55C" w14:textId="77777777" w:rsidR="00BD34ED" w:rsidRDefault="00BD34ED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B4BFC" w14:textId="77777777" w:rsidR="00BD34ED" w:rsidRDefault="00BD34ED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ED9E9" w14:textId="77777777" w:rsidR="00BD34ED" w:rsidRPr="001304AF" w:rsidRDefault="00BD34ED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AB7E7" w14:textId="77777777" w:rsidR="00BD34ED" w:rsidRDefault="00BD34ED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F6E0736" w14:textId="77777777" w:rsidR="00BD34ED" w:rsidRDefault="00BD34ED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178AD8" w14:textId="77777777" w:rsidR="00BD34ED" w:rsidRPr="00175A24" w:rsidRDefault="00BD34ED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BD34ED" w14:paraId="77ACECAF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210BE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938E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863EF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EB14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1DE2AD9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AE67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4D8C7F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CFD7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3AB4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F54F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B066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D80AD1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7D8D9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BD34ED" w14:paraId="5F7174BE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0DCE7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74FF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3FD4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8E73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731AC89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E887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81568C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1CC0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CD65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70751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08E1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1D8A04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8A01B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BD34ED" w14:paraId="072838F4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888FF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C6EA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E22EF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F06F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BDB6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D8B0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BB91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1FB801D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A88B0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AB90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489EEB9F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D9719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A653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524A8FC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9BA9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8777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C020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75CD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FC0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11EE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BBB5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47BB1399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205A3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EEDA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FABF4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4A7C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3CA4512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B492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3FC1FED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93A65" w14:textId="77777777" w:rsidR="00BD34ED" w:rsidRPr="00CA307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1FD7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4E691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E0E9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E52560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BD34ED" w14:paraId="490255CA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B23D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1D04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2341542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6DDEC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C7A9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AB7636D" w14:textId="77777777" w:rsidR="00BD34ED" w:rsidRPr="00180EA2" w:rsidRDefault="00BD34ED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DF00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E863F" w14:textId="77777777" w:rsidR="00BD34ED" w:rsidRPr="00CA307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1E3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008A8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8DA1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BF4768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5C73294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BD34ED" w14:paraId="419FB626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2028B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8785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A15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F5AE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30DEA9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C701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479F9" w14:textId="77777777" w:rsidR="00BD34ED" w:rsidRPr="00CA307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7FC9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0642942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AB83E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B0A1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87E55C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11AE0CE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31268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BD34ED" w14:paraId="469031FA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BB6FC" w14:textId="77777777" w:rsidR="00BD34ED" w:rsidRDefault="00BD34ED" w:rsidP="00BD34ED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7999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C30F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F37F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A23D10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6FDD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1C15FEF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12E266D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F8F7C" w14:textId="77777777" w:rsidR="00BD34ED" w:rsidRPr="00CA3079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051E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3CEAE" w14:textId="77777777" w:rsidR="00BD34ED" w:rsidRPr="001304AF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CE46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0C2C1D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4A935C6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124D9D17" w14:textId="77777777" w:rsidR="00BD34ED" w:rsidRPr="00B71446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24DA2D9F" w14:textId="77777777" w:rsidR="00BD34ED" w:rsidRDefault="00BD34ED">
      <w:pPr>
        <w:tabs>
          <w:tab w:val="left" w:pos="6382"/>
        </w:tabs>
        <w:rPr>
          <w:sz w:val="20"/>
        </w:rPr>
      </w:pPr>
    </w:p>
    <w:p w14:paraId="0B966DAB" w14:textId="77777777" w:rsidR="00BD34ED" w:rsidRDefault="00BD34ED" w:rsidP="00B52218">
      <w:pPr>
        <w:pStyle w:val="Heading1"/>
        <w:spacing w:line="360" w:lineRule="auto"/>
      </w:pPr>
      <w:r>
        <w:lastRenderedPageBreak/>
        <w:t>LINIA 704</w:t>
      </w:r>
    </w:p>
    <w:p w14:paraId="24F9E8B4" w14:textId="77777777" w:rsidR="00BD34ED" w:rsidRDefault="00BD34ED" w:rsidP="00B726D7">
      <w:pPr>
        <w:pStyle w:val="Heading1"/>
        <w:spacing w:line="360" w:lineRule="auto"/>
        <w:rPr>
          <w:b w:val="0"/>
          <w:bCs w:val="0"/>
          <w:sz w:val="8"/>
        </w:rPr>
      </w:pPr>
      <w:r>
        <w:t>TECUCI - BARBOŞI CĂLĂTORI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BD34ED" w14:paraId="13A6A4E4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101FB" w14:textId="77777777" w:rsidR="00BD34ED" w:rsidRDefault="00BD34ED" w:rsidP="00BD34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5C3A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5281180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4476C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4C38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Tecuci -</w:t>
            </w:r>
          </w:p>
          <w:p w14:paraId="2FBD6B2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4ACF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BFB28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F2AA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26247C4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04BF7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F27F5" w14:textId="77777777" w:rsidR="00BD34ED" w:rsidRPr="001467E0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81CCB0E" w14:textId="77777777" w:rsidR="00BD34ED" w:rsidRPr="00C00026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00026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EE7338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07945" w14:textId="77777777" w:rsidR="00BD34ED" w:rsidRDefault="00BD34ED" w:rsidP="00BD34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93FF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85A05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269D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Barcea </w:t>
            </w:r>
          </w:p>
          <w:p w14:paraId="4E33A9B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2F036D7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B0B6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054F7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8619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3EFB5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FF28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01C01407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094C5" w14:textId="77777777" w:rsidR="00BD34ED" w:rsidRDefault="00BD34ED" w:rsidP="00BD34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7EB0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17FB5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D13C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4CCB942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8FF691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092A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6894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C36C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DC0DC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CB8F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E62926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D0A8A" w14:textId="77777777" w:rsidR="00BD34ED" w:rsidRDefault="00BD34ED" w:rsidP="00BD34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A1A3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D794B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2F1A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7E8CC75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79C744D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7F06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E573E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5A56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89136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76EC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B23C413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984546" w14:textId="77777777" w:rsidR="00BD34ED" w:rsidRDefault="00BD34ED" w:rsidP="00BD34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67B0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99068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5C4B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Hanu Conachi</w:t>
            </w:r>
          </w:p>
          <w:p w14:paraId="12487FA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255844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0968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A65E5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3F84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89FD3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8280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56BBA0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25BD3B" w14:textId="77777777" w:rsidR="00BD34ED" w:rsidRDefault="00BD34ED" w:rsidP="00BD34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9605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1E51D6A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39CFB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A0F6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09BD50B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F1B3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48598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5E5E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1CA2501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6AB5E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8ED0C" w14:textId="77777777" w:rsidR="00BD34ED" w:rsidRPr="001467E0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5BAAC2B" w14:textId="77777777" w:rsidR="00BD34ED" w:rsidRPr="008D7F2C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D7F2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E768353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CD42B1" w14:textId="77777777" w:rsidR="00BD34ED" w:rsidRDefault="00BD34ED" w:rsidP="00BD34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43C1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278+900</w:t>
            </w:r>
          </w:p>
          <w:p w14:paraId="45023C9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C08FD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17CF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5E35071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F21E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56FFD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6368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65E97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78B4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D34ED" w14:paraId="404AE6D8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98D5E7" w14:textId="77777777" w:rsidR="00BD34ED" w:rsidRDefault="00BD34ED" w:rsidP="00BD34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2D51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5827C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BB28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6C6DAD7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4A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41A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64A58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ECB5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C8DDF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B6AB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195D3DC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6D4EC" w14:textId="77777777" w:rsidR="00BD34ED" w:rsidRDefault="00BD34ED" w:rsidP="00BD34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31D2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23C94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AEAA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020A0B3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D66C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83C5DF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19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DF219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D7E5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5114B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558D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2EE0DD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4. </w:t>
            </w:r>
          </w:p>
        </w:tc>
      </w:tr>
      <w:tr w:rsidR="00BD34ED" w14:paraId="3D7565B1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D8832" w14:textId="77777777" w:rsidR="00BD34ED" w:rsidRDefault="00BD34ED" w:rsidP="00BD34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EC7D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68A74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A794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401A88C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E362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0334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D3FE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A6C53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A5DF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D4380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4 - 6.</w:t>
            </w:r>
          </w:p>
        </w:tc>
      </w:tr>
      <w:tr w:rsidR="00BD34ED" w14:paraId="08FB895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AFD48" w14:textId="77777777" w:rsidR="00BD34ED" w:rsidRDefault="00BD34ED" w:rsidP="00BD34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3A60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4F91E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5AB9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F03D84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E012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FCE0BE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B909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7758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4B97A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C335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F1A8F6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– 8.</w:t>
            </w:r>
          </w:p>
        </w:tc>
      </w:tr>
      <w:tr w:rsidR="00BD34ED" w14:paraId="47C64ED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0367B" w14:textId="77777777" w:rsidR="00BD34ED" w:rsidRDefault="00BD34ED" w:rsidP="00BD34ED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6D3C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7D4B0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7116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814198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419F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206303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3987F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E321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4F3EC" w14:textId="77777777" w:rsidR="00BD34ED" w:rsidRPr="00E4080B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E94D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63058A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şi 8. </w:t>
            </w:r>
          </w:p>
        </w:tc>
      </w:tr>
    </w:tbl>
    <w:p w14:paraId="1DCA98B2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6D94753B" w14:textId="77777777" w:rsidR="00BD34ED" w:rsidRDefault="00BD34ED" w:rsidP="00F0370D">
      <w:pPr>
        <w:pStyle w:val="Heading1"/>
        <w:spacing w:line="360" w:lineRule="auto"/>
      </w:pPr>
      <w:r>
        <w:t>LINIA 800</w:t>
      </w:r>
    </w:p>
    <w:p w14:paraId="73623BA3" w14:textId="77777777" w:rsidR="00BD34ED" w:rsidRDefault="00BD34ED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BD34ED" w14:paraId="27FAAA9B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6C8F0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7683F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6F030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916DC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AFEE352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37BC2" w14:textId="77777777" w:rsidR="00BD34ED" w:rsidRDefault="00BD34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F9971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E6755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EF535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1B71E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77AE15C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FB255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93F4C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E06F9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E596C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8394B58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C30E9" w14:textId="77777777" w:rsidR="00BD34ED" w:rsidRDefault="00BD34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D0821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D9747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16EF6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9AAA10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08B6AD1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44D14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DDD1E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08B479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04113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1CD5BCF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7C8E1" w14:textId="77777777" w:rsidR="00BD34ED" w:rsidRDefault="00BD34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F20773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4AAF5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F4D4D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543B7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5B3748E" w14:textId="77777777" w:rsidR="00BD34ED" w:rsidRDefault="00BD34ED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BD34ED" w:rsidRPr="00A8307A" w14:paraId="63A06326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D97BC" w14:textId="77777777" w:rsidR="00BD34ED" w:rsidRPr="00A75A00" w:rsidRDefault="00BD34ED" w:rsidP="00BD34ED">
            <w:pPr>
              <w:numPr>
                <w:ilvl w:val="0"/>
                <w:numId w:val="42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2EFE6" w14:textId="77777777" w:rsidR="00BD34ED" w:rsidRPr="00A8307A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A13E9" w14:textId="77777777" w:rsidR="00BD34ED" w:rsidRPr="00A8307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AA4D0" w14:textId="77777777" w:rsidR="00BD34ED" w:rsidRPr="00A8307A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1B13B" w14:textId="77777777" w:rsidR="00BD34ED" w:rsidRDefault="00BD34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8E8ECF6" w14:textId="77777777" w:rsidR="00BD34ED" w:rsidRDefault="00BD34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4AD792FA" w14:textId="77777777" w:rsidR="00BD34ED" w:rsidRDefault="00BD34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B2E5317" w14:textId="77777777" w:rsidR="00BD34ED" w:rsidRDefault="00BD34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68421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7B99D" w14:textId="77777777" w:rsidR="00BD34ED" w:rsidRPr="00A8307A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8646C" w14:textId="77777777" w:rsidR="00BD34ED" w:rsidRPr="00A8307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15968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95F99E8" w14:textId="77777777" w:rsidR="00BD34ED" w:rsidRPr="00A8307A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BD34ED" w14:paraId="2EB7B64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88B0A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AB721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0452E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AC788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245593BC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1594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6E9AEBA8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F7755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1C6A1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DE4A7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9D686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82976A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7EB2D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5F815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B3C8E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F0866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211B6" w14:textId="77777777" w:rsidR="00BD34ED" w:rsidRDefault="00BD34ED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21E5918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CCFBA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9DC86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DE53C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FFF7F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A04BB4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A3532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7860C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E4DC2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9C553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3BD53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2C729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F379A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4E243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923F0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30DDE1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16DD5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F5274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B1053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DEE03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0A2DB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4AD7C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046B1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2464A335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5F6DB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BF7CB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186798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07A8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91F1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C9B8C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83142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6A44A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999B4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A5AAB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52884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013FD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2BA80D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DADE14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BD34ED" w14:paraId="2BE2EB5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24A0C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FAC2A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CA032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A8F4E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887D1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F26A7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ACAAF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E5258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9F1B5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0FA6A6C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D17785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BD34ED" w14:paraId="47EEEA8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AD054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7060D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FEAE6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37303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024DE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305E9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66408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85D13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77765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1C4132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1FDFD65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BD34ED" w14:paraId="6450FF7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8FB6A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1E354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AF4D7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FC886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CB683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A6C5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48B9D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CDAC7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1EED8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C4932F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4F4D31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BD34ED" w14:paraId="7E36F24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5F1BF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7DA9D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ABC03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B860C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254BA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2E9194B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C3527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FEA04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174EC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F3090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0F2820A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A9885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9D54C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78389A2D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F9AD2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34879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0302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46571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48402" w14:textId="77777777" w:rsidR="00BD34ED" w:rsidRDefault="00BD34ED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7ED9000A" w14:textId="77777777" w:rsidR="00BD34ED" w:rsidRDefault="00BD34ED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36C21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086D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60FC0C2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98575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1845C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FB9BB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4FB98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7DF4ED0D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70F3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FCF28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AF605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604CD20A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2BA9F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E62AC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3DC00DA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BA37D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BD264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33A51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11629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630BE97A" w14:textId="77777777" w:rsidR="00BD34ED" w:rsidRPr="008B2519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8CB34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B687A94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38729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5126D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0B40B" w14:textId="77777777" w:rsidR="00BD34ED" w:rsidRPr="008D08DE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7D8AD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BD34ED" w14:paraId="0A75E8B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9CC31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B3091" w14:textId="77777777" w:rsidR="00BD34ED" w:rsidRDefault="00BD34E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3106E" w14:textId="77777777" w:rsidR="00BD34ED" w:rsidRPr="001161EA" w:rsidRDefault="00BD34E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A1910" w14:textId="77777777" w:rsidR="00BD34ED" w:rsidRDefault="00BD34ED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0CC05122" w14:textId="77777777" w:rsidR="00BD34ED" w:rsidRDefault="00BD34ED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5426B" w14:textId="77777777" w:rsidR="00BD34ED" w:rsidRDefault="00BD34E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0401DE23" w14:textId="77777777" w:rsidR="00BD34ED" w:rsidRDefault="00BD34E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3A155" w14:textId="77777777" w:rsidR="00BD34ED" w:rsidRPr="001161EA" w:rsidRDefault="00BD34E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111B2" w14:textId="77777777" w:rsidR="00BD34ED" w:rsidRDefault="00BD34E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0AF03" w14:textId="77777777" w:rsidR="00BD34ED" w:rsidRPr="008D08DE" w:rsidRDefault="00BD34E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6B54C" w14:textId="77777777" w:rsidR="00BD34ED" w:rsidRDefault="00BD34ED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BD34ED" w14:paraId="7613F55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DB8F4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D47E0" w14:textId="77777777" w:rsidR="00BD34ED" w:rsidRDefault="00BD34ED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B310C" w14:textId="77777777" w:rsidR="00BD34ED" w:rsidRPr="001161EA" w:rsidRDefault="00BD34ED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55693" w14:textId="77777777" w:rsidR="00BD34ED" w:rsidRDefault="00BD34ED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72E9A" w14:textId="77777777" w:rsidR="00BD34ED" w:rsidRDefault="00BD34ED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3A4AE" w14:textId="77777777" w:rsidR="00BD34ED" w:rsidRPr="001161EA" w:rsidRDefault="00BD34ED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1A624" w14:textId="77777777" w:rsidR="00BD34ED" w:rsidRDefault="00BD34ED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F8187" w14:textId="77777777" w:rsidR="00BD34ED" w:rsidRDefault="00BD34ED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8F8B4" w14:textId="77777777" w:rsidR="00BD34ED" w:rsidRDefault="00BD34ED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6539D101" w14:textId="77777777" w:rsidR="00BD34ED" w:rsidRDefault="00BD34ED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BD34ED" w14:paraId="3557E14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90777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044DC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E83AB" w14:textId="77777777" w:rsidR="00BD34ED" w:rsidRPr="001161EA" w:rsidRDefault="00BD34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DDF21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0275F50B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66ACF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627C4970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551A2E0A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51E75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E4CC4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3C202" w14:textId="77777777" w:rsidR="00BD34ED" w:rsidRPr="001161EA" w:rsidRDefault="00BD34E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6B984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613D885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A6951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6F9F5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FE1F3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C1F16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625179D7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C07D7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4A85C20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0871A193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030C3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B70B2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F3DEC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757BC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0A4E92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41832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0FE8D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2062C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37A23" w14:textId="77777777" w:rsidR="00BD34ED" w:rsidRDefault="00BD34ED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2516B60" w14:textId="77777777" w:rsidR="00BD34ED" w:rsidRDefault="00BD34ED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139D6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4993D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7927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B1993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112A4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linia 7 Grupa A</w:t>
            </w:r>
          </w:p>
        </w:tc>
      </w:tr>
      <w:tr w:rsidR="00BD34ED" w14:paraId="2FA0C43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26E1D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737A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F222A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E81F2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59BEED7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6845A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026CC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D1921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9E998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35E8F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79F74D5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B51E3E7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BD34ED" w14:paraId="189FB51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3A39B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84B4C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D8239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96F7D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0BA703C0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7A19C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FB4BD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5930B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70BC6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B91A8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1A744D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2419D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C0838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3FA32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256A9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58436D08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AAB5E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CF85B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0B8A4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82F8B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4914D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07A5CC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7B38F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0402E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AE645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0E2CC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E997E28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99A67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51B0A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B1C41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7F0B5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A3CC6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5AB5C2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6513B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6FF7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3CA41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2FED9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0E479F81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ED514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14976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C34F7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8E6BB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88FA4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3FB8FA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AE1EA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9AC1E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CDA22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91F06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CC7E666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0BDE99E5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29A90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0853E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469FA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2561C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E7C83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1AE59F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38A68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19837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9470D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7AC17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B61DDA0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012EC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2D2BC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B3876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1C942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299E9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972435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0754F7AD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BD34ED" w14:paraId="39A5170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E9326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01603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938A5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EFDB0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72A6B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520330D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5D6D6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FC00F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7E401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2CB11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A4F058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BD34ED" w14:paraId="7C74D9B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1C7E2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D622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CB68F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46E7B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321F3921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F75A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1C9F6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D95B2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64849166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AEEB0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3C0B6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D34ED" w14:paraId="258A552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1F669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6F062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0E26E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4F21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1B79587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055A6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112B9F0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567416F6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1AEFD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2EEA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A9F8F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82CCF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53BBE57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01F1D6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25A77D9A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BD34ED" w14:paraId="54DEEF9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0F189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EFC1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A1110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D85AD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2FE2926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D4E7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1387697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A485D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6D288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76E78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5BADF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189CE6F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9D045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78FD4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58AAA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55CA5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2100B52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F196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28CEBC12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1B9BC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F27CE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6E0C1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91A8F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5CAB78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59E38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3BA4A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E6A97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C2E85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6519455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46FFF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3F3971CA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9CF184B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8E3BAC8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138153B7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54AC7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29015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E3CA9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A00BB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F410FD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FE60C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94E0C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40D95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9E433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6942E8D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AAFA4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33C0E6F1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88684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D3D0F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C50C0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2A999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72AE1C7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ACE2F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49154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81C75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87F49" w14:textId="77777777" w:rsidR="00BD34ED" w:rsidRDefault="00BD34ED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687D1A2" w14:textId="77777777" w:rsidR="00BD34ED" w:rsidRDefault="00BD34ED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223F2" w14:textId="77777777" w:rsidR="00BD34ED" w:rsidRPr="00F565BC" w:rsidRDefault="00BD34ED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42A9CA90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CD361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5D447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D8FCA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23D14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BD34ED" w14:paraId="47AFCA3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76A09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B9C8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0EF42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7BFB9" w14:textId="77777777" w:rsidR="00BD34ED" w:rsidRDefault="00BD34ED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1E2E2B7" w14:textId="77777777" w:rsidR="00BD34ED" w:rsidRDefault="00BD34ED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05D65" w14:textId="77777777" w:rsidR="00BD34ED" w:rsidRDefault="00BD34ED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CABE081" w14:textId="77777777" w:rsidR="00BD34ED" w:rsidRDefault="00BD34ED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09586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4F54B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32042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92791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BD34ED" w14:paraId="2C77D95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E0A22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785E0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7E62C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6134F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C8F71C6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C9BFC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CC8F17B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4DAD9" w14:textId="77777777" w:rsidR="00BD34ED" w:rsidRPr="001161EA" w:rsidRDefault="00BD34ED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C5E2A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57F52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2559D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3A6B464C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4074986B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54080D4C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53F300F0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BD34ED" w14:paraId="37A3760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9DCDD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AC03C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D8F3E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D285F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3E29F1A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E7312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7917672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1279C564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635DD" w14:textId="77777777" w:rsidR="00BD34ED" w:rsidRPr="001161EA" w:rsidRDefault="00BD34ED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D4363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2094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1B218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C1A24E0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057D44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BD34ED" w14:paraId="7036B92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348E7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08A67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A6C02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E535A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130A09B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E05EC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5D746" w14:textId="77777777" w:rsidR="00BD34ED" w:rsidRDefault="00BD34ED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0562B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6A33D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11920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25ADC2C8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16164A8D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BD34ED" w14:paraId="48538DB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A9E6E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CCCE2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DBBC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688C7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5599E6B9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53C66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15AD74A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2219A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FE430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1FE13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CE376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081F076D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6CA71B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BD34ED" w14:paraId="74D87F7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0E705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B8B7A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286F0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F60D5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20329556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7C26F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0C0AED07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3CAB6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45F30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4A1AE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B89F7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0A18CF61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BD34ED" w14:paraId="512EFDF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E35FF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A3B9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D2CC2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ACF98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450AA7C6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44D3418D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6AA44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043EF010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C44F0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DB50F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7BC52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04E4A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F281EB6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BD34ED" w14:paraId="05267EB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0C784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2D8EF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93BB1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3BA4F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D0F4DB5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4C68A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14EEF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E0682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C8157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AD7D3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6DCFE1F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8DE45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3CD18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FC4E4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1615B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5D60A3B8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5A481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4E0D3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1D112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E983F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9AA0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070FA7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D7608" w14:textId="77777777" w:rsidR="00BD34ED" w:rsidRDefault="00BD34ED" w:rsidP="00BD34ED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609EB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3D42" w14:textId="77777777" w:rsidR="00BD34ED" w:rsidRPr="001161EA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5F25A" w14:textId="77777777" w:rsidR="00BD34ED" w:rsidRDefault="00BD34E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F5DAF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9C722" w14:textId="77777777" w:rsidR="00BD34ED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944E9" w14:textId="77777777" w:rsidR="00BD34ED" w:rsidRDefault="00BD34E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56528" w14:textId="77777777" w:rsidR="00BD34ED" w:rsidRPr="008D08DE" w:rsidRDefault="00BD34E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66017" w14:textId="77777777" w:rsidR="00BD34ED" w:rsidRDefault="00BD34E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0944A1B6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0022814E" w14:textId="77777777" w:rsidR="00BD34ED" w:rsidRDefault="00BD34ED" w:rsidP="00C261F4">
      <w:pPr>
        <w:pStyle w:val="Heading1"/>
        <w:spacing w:line="360" w:lineRule="auto"/>
      </w:pPr>
      <w:r>
        <w:t>LINIA 801 B</w:t>
      </w:r>
    </w:p>
    <w:p w14:paraId="46C746A8" w14:textId="77777777" w:rsidR="00BD34ED" w:rsidRDefault="00BD34ED" w:rsidP="00B10E9F">
      <w:pPr>
        <w:pStyle w:val="Heading1"/>
        <w:spacing w:line="360" w:lineRule="auto"/>
        <w:rPr>
          <w:b w:val="0"/>
          <w:bCs w:val="0"/>
          <w:sz w:val="8"/>
        </w:rPr>
      </w:pPr>
      <w:r>
        <w:t>BUCUREŞTI OBOR - PANTELIMON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BD34ED" w14:paraId="3105438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E7325" w14:textId="77777777" w:rsidR="00BD34ED" w:rsidRDefault="00BD34ED" w:rsidP="00BD34ED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4520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C56A7" w14:textId="77777777" w:rsidR="00BD34ED" w:rsidRPr="0055610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4F24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03F3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5EF56F7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18C8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8292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E788E" w14:textId="77777777" w:rsidR="00BD34ED" w:rsidRPr="0055610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C7C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0ACB3D0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BE756" w14:textId="77777777" w:rsidR="00BD34ED" w:rsidRDefault="00BD34ED" w:rsidP="00BD34ED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6938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762BC" w14:textId="77777777" w:rsidR="00BD34ED" w:rsidRPr="0055610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3B05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0147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D77BC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7601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DD7FA" w14:textId="77777777" w:rsidR="00BD34ED" w:rsidRPr="0055610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35D3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2E65C166" w14:textId="77777777">
        <w:trPr>
          <w:cantSplit/>
          <w:trHeight w:val="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104AB" w14:textId="77777777" w:rsidR="00BD34ED" w:rsidRDefault="00BD34ED" w:rsidP="00BD34ED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CE6C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DD474" w14:textId="77777777" w:rsidR="00BD34ED" w:rsidRPr="0055610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C4B8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  <w:p w14:paraId="7CB9FDF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FCB1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E2FD2C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8 - 12 </w:t>
            </w:r>
          </w:p>
          <w:p w14:paraId="4BB6F65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45142DD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01FBF" w14:textId="77777777" w:rsidR="00BD34ED" w:rsidRPr="003E0E1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E0E1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EBF8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6490E" w14:textId="77777777" w:rsidR="00BD34ED" w:rsidRPr="0055610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D5BC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BD34ED" w14:paraId="4FDB00D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92838" w14:textId="77777777" w:rsidR="00BD34ED" w:rsidRDefault="00BD34ED" w:rsidP="00BD34ED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8AEB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4133A" w14:textId="77777777" w:rsidR="00BD34ED" w:rsidRPr="0055610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2630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CC30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3B193" w14:textId="77777777" w:rsidR="00BD34ED" w:rsidRPr="003E0E1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024C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0A27D" w14:textId="77777777" w:rsidR="00BD34ED" w:rsidRPr="00556109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6835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3AC9194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1A, 2A, 2B şi 3B.</w:t>
            </w:r>
          </w:p>
        </w:tc>
      </w:tr>
    </w:tbl>
    <w:p w14:paraId="1FBB5E32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7132AFE0" w14:textId="77777777" w:rsidR="00BD34ED" w:rsidRDefault="00BD34ED" w:rsidP="005011D2">
      <w:pPr>
        <w:pStyle w:val="Heading1"/>
        <w:spacing w:line="360" w:lineRule="auto"/>
      </w:pPr>
      <w:r>
        <w:t>LINIA 802</w:t>
      </w:r>
    </w:p>
    <w:p w14:paraId="40921DE9" w14:textId="77777777" w:rsidR="00BD34ED" w:rsidRDefault="00BD34ED" w:rsidP="009A7564">
      <w:pPr>
        <w:pStyle w:val="Heading1"/>
        <w:spacing w:line="360" w:lineRule="auto"/>
        <w:rPr>
          <w:b w:val="0"/>
          <w:bCs w:val="0"/>
          <w:sz w:val="8"/>
        </w:rPr>
      </w:pPr>
      <w:r>
        <w:t>TITAN SUD - OLTENIŢA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BD34ED" w14:paraId="343454BA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23F19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B788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18+100</w:t>
            </w:r>
          </w:p>
          <w:p w14:paraId="129C843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9781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0EE1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Titan Sud</w:t>
            </w:r>
          </w:p>
          <w:p w14:paraId="6F4A92C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D3BB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81B6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0A61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0D8D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B55B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13373252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3382A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E7FD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C54F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4887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Titan Sud</w:t>
            </w:r>
          </w:p>
          <w:p w14:paraId="72F3CC9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C9FC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F89CCB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E556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F259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2BFA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FCF7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67B8D5E9" w14:textId="77777777">
        <w:trPr>
          <w:cantSplit/>
          <w:trHeight w:val="3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233B4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657E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18+800</w:t>
            </w:r>
          </w:p>
          <w:p w14:paraId="0FF73F1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D219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40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E607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Titan Sud -</w:t>
            </w:r>
          </w:p>
          <w:p w14:paraId="5B07A16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4EC8B78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5833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7D8A0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E77C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6A8BF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486E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5EB59B9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3451B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EE12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0151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60C9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6D8DD2A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74D7035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7328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44A923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7A60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99C9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9D16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265B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1C0386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DBAFA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AF69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2DCB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B2F5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362470B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2F05720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443F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7BDF66B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59F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95BE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8955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55F2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3DB3F35D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FB994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F428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7EDC5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93EE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069042A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67599C7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469F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36F2997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6A85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44B2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4BAB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BCF54" w14:textId="77777777" w:rsidR="00BD34ED" w:rsidRPr="00FC0DDB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ADA2F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524C6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la liniile 3 şi 4 </w:t>
            </w:r>
          </w:p>
          <w:p w14:paraId="3948ECDF" w14:textId="77777777" w:rsidR="00BD34ED" w:rsidRPr="00FC0DDB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st. </w:t>
            </w:r>
            <w:r w:rsidRPr="00FC0DDB">
              <w:rPr>
                <w:b/>
                <w:bCs/>
                <w:i/>
                <w:sz w:val="20"/>
                <w:lang w:val="ro-RO"/>
              </w:rPr>
              <w:t>Bucureşti Sud.</w:t>
            </w:r>
          </w:p>
        </w:tc>
      </w:tr>
      <w:tr w:rsidR="00BD34ED" w14:paraId="1AD8C864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C1425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DB5B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12B5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9484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33E5CBA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11C321B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1EF2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FA9E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6698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BFD25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B53C0" w14:textId="77777777" w:rsidR="00BD34ED" w:rsidRPr="00FC0DDB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D34ED" w14:paraId="4D2D55D4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C5D6D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8E1C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22+600</w:t>
            </w:r>
          </w:p>
          <w:p w14:paraId="492B996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961D5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AF88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Titan Sud - Oltenița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E20B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946F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39C8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91FE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94BC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4C51D139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290DD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C48E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23+400</w:t>
            </w:r>
          </w:p>
          <w:p w14:paraId="2D44840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F0E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EC64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18587A8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1560D7C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274C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7232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C6AB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7609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0BCA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112E11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provizorie.</w:t>
            </w:r>
          </w:p>
        </w:tc>
      </w:tr>
      <w:tr w:rsidR="00BD34ED" w14:paraId="632F248E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45571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EBE4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26+650</w:t>
            </w:r>
          </w:p>
          <w:p w14:paraId="39363E6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4A705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84E1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3A28E27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4D857AE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7B65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A448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4AA1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F130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983A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semnalizată ca limitare de viteză.</w:t>
            </w:r>
          </w:p>
          <w:p w14:paraId="56DC7987" w14:textId="77777777" w:rsidR="00BD34ED" w:rsidRPr="00FC0DDB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 şi pentru ambele direcţii.</w:t>
            </w:r>
          </w:p>
        </w:tc>
      </w:tr>
      <w:tr w:rsidR="00BD34ED" w14:paraId="42BAB959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A46BC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86A6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  <w:p w14:paraId="5936853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0CD9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B1DEE" w14:textId="77777777" w:rsidR="00BD34ED" w:rsidRDefault="00BD34ED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76B7D64D" w14:textId="77777777" w:rsidR="00BD34ED" w:rsidRDefault="00BD34ED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05A53393" w14:textId="77777777" w:rsidR="00BD34ED" w:rsidRDefault="00BD34ED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852A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80972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F0B0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77A6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0110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4BF91AA8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569D2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952A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30+490</w:t>
            </w:r>
          </w:p>
          <w:p w14:paraId="1E041DA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30+540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20209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4C47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7A3322E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16D0331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5EF5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B0C6F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8CA8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E6C7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3FFB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CE73F8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de 2000 Hz.</w:t>
            </w:r>
          </w:p>
          <w:p w14:paraId="3E7C91F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primul vehicul din compunerea trenului.</w:t>
            </w:r>
          </w:p>
        </w:tc>
      </w:tr>
      <w:tr w:rsidR="00BD34ED" w14:paraId="2E7502EC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07C05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28F41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34+000</w:t>
            </w:r>
          </w:p>
          <w:p w14:paraId="52DE765F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34+430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FF879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C0B41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6A689986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49D68C83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94778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7A42F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24D89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5258E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EBFE8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5C22BF0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DD0D4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13E96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36+500</w:t>
            </w:r>
          </w:p>
          <w:p w14:paraId="570AFE12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1E2DC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90876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193657FC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54DA0C1A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F2C11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A7438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985B2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AF985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346E5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BC3A877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trenului.</w:t>
            </w:r>
          </w:p>
        </w:tc>
      </w:tr>
      <w:tr w:rsidR="00BD34ED" w14:paraId="393C03A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6B181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46C6A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37+430</w:t>
            </w:r>
          </w:p>
          <w:p w14:paraId="5B501472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D2F82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45CC1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4AE71960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559BC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03D51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D12DC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951DE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6AA96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semnalizată ca limitare de viteză.</w:t>
            </w:r>
          </w:p>
          <w:p w14:paraId="062AF66A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 şi pentru ambele direcţii.</w:t>
            </w:r>
          </w:p>
        </w:tc>
      </w:tr>
      <w:tr w:rsidR="00BD34ED" w14:paraId="02C0928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4A130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89CE3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43+900</w:t>
            </w:r>
          </w:p>
          <w:p w14:paraId="64F759E6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0B78E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E84BF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06C77C24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2DF23065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758D3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77117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A6269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E34EE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15FAF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0CACED7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B8E8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F65CB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44+900</w:t>
            </w:r>
          </w:p>
          <w:p w14:paraId="1F50C822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A7A58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47271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7C36FEE3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64DD4040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6C5C6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DED56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6BCC1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42104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35552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4BF0989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F2E1F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93C13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47+250</w:t>
            </w:r>
          </w:p>
          <w:p w14:paraId="22C24C18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DE81F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60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EB7F7" w14:textId="77777777" w:rsidR="00BD34ED" w:rsidRDefault="00BD34ED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20145C3E" w14:textId="77777777" w:rsidR="00BD34ED" w:rsidRDefault="00BD34ED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48238460" w14:textId="77777777" w:rsidR="00BD34ED" w:rsidRDefault="00BD34ED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A2627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6063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C94F9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BFA96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91612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6A6E656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BA456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C6744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53+100</w:t>
            </w:r>
          </w:p>
          <w:p w14:paraId="4A923E05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226FF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EF508" w14:textId="77777777" w:rsidR="00BD34ED" w:rsidRDefault="00BD34ED" w:rsidP="006E3B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Budeşti - </w:t>
            </w:r>
          </w:p>
          <w:p w14:paraId="108AF911" w14:textId="77777777" w:rsidR="00BD34ED" w:rsidRDefault="00BD34ED" w:rsidP="006E3B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Olteniţa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1CDC1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F3105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405F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2EC9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1D0A7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3A4DD071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5900A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3A521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68+350</w:t>
            </w:r>
          </w:p>
          <w:p w14:paraId="1D42A022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5F439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6E735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Budeşti - </w:t>
            </w:r>
          </w:p>
          <w:p w14:paraId="2F908E15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Olteniţa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78D73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A5C1A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C3DCB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B613F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E9930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2177E1C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trenului.</w:t>
            </w:r>
          </w:p>
        </w:tc>
      </w:tr>
      <w:tr w:rsidR="00BD34ED" w14:paraId="6DCF28C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2487B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370D2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77+100</w:t>
            </w:r>
          </w:p>
          <w:p w14:paraId="7B6C15D5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77+740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E7BA5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A5F1C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Olteniţa </w:t>
            </w:r>
          </w:p>
          <w:p w14:paraId="518F5384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3DE74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AB82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569E0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BAA70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67264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D34ED" w14:paraId="7C2F880E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CABA5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19FE6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014EB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F5776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Olteniţa</w:t>
            </w:r>
          </w:p>
          <w:p w14:paraId="0B8B066A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1BAFD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EEF7BBC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AD701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716EF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792EF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B8F0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D34ED" w14:paraId="2947553F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37C1E" w14:textId="77777777" w:rsidR="00BD34ED" w:rsidRDefault="00BD34ED" w:rsidP="00BD34ED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D6EA1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E742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9C7D5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Olteniţa</w:t>
            </w:r>
          </w:p>
          <w:p w14:paraId="16343622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D84A6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DA6CD63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23D2F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21555" w14:textId="77777777" w:rsidR="00BD34ED" w:rsidRDefault="00BD34ED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92EE1" w14:textId="77777777" w:rsidR="00BD34ED" w:rsidRDefault="00BD34ED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82EC7" w14:textId="77777777" w:rsidR="00BD34ED" w:rsidRDefault="00BD34ED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09E1A45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71C97802" w14:textId="77777777" w:rsidR="00BD34ED" w:rsidRDefault="00BD34ED" w:rsidP="00FF5C69">
      <w:pPr>
        <w:pStyle w:val="Heading1"/>
        <w:spacing w:line="276" w:lineRule="auto"/>
      </w:pPr>
      <w:r>
        <w:t>LINIA 804</w:t>
      </w:r>
    </w:p>
    <w:p w14:paraId="590DDD49" w14:textId="77777777" w:rsidR="00BD34ED" w:rsidRDefault="00BD34ED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BD34ED" w14:paraId="1ED59B88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1D67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7B0C5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64551975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E7792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DDC41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7DF776A3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F40EE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AABBA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ABA10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0DA32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F7699" w14:textId="77777777" w:rsidR="00BD34ED" w:rsidRPr="00436B1D" w:rsidRDefault="00BD34ED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BD34ED" w14:paraId="49337BAE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C82FB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9911A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0E407BF3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FC329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EEA56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4F80DB67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DE96B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07009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6CBA8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C354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51215" w14:textId="77777777" w:rsidR="00BD34ED" w:rsidRPr="00436B1D" w:rsidRDefault="00BD34ED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BD34ED" w14:paraId="3394EA42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CAA0F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4F837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16A305A3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C05C7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65951" w14:textId="77777777" w:rsidR="00BD34ED" w:rsidRDefault="00BD34ED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496D50D7" w14:textId="77777777" w:rsidR="00BD34ED" w:rsidRDefault="00BD34ED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32ED6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87C58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70313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DEF34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E8F1B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BD34ED" w14:paraId="721164BD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BABBB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82942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5DC39A6C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80C15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45C38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0F129AFA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01900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BE6F8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8AD5C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F6029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8F882" w14:textId="77777777" w:rsidR="00BD34ED" w:rsidRPr="00E25A4B" w:rsidRDefault="00BD34ED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13E2778F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6FBE1F0C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2A4EB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D8166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58A9D81B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46A8A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7E4BC" w14:textId="77777777" w:rsidR="00BD34ED" w:rsidRDefault="00BD34ED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2FDEC768" w14:textId="77777777" w:rsidR="00BD34ED" w:rsidRDefault="00BD34ED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4A2B9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340B1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58398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62807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A44CC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D34ED" w14:paraId="66A50390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A0080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21321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4B0BB" w14:textId="77777777" w:rsidR="00BD34ED" w:rsidRPr="00A152FB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CC44F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6A13E463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182D9411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60B72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1E1E4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3BA9F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7C9B5AF2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CF969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928F4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627417DA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68CF1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9ED64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3274E820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9E273" w14:textId="77777777" w:rsidR="00BD34ED" w:rsidRPr="00A152FB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132EB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1BBB0C62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71D6C91D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57EE629B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6F49C4EC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49228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8159F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4FCD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C398C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89409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720C6ABE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3E655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80013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7D7C1" w14:textId="77777777" w:rsidR="00BD34ED" w:rsidRPr="00A152FB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CF4D0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53C8800A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4DE4ED7A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62774619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912B0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EA91B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A2900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15D3EE0C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009EA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941C1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1AFAD796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7EEDC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3673A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C1F33" w14:textId="77777777" w:rsidR="00BD34ED" w:rsidRPr="00A152FB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59634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31804F50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226F84CF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6BD63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3DC3DAE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71753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6A032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C7E39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3254D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095E10E4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D5C74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08223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74CD7B29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ADD3E" w14:textId="77777777" w:rsidR="00BD34ED" w:rsidRPr="00A152FB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6450C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2393E009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68AB7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47954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F6641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2A42D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14703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BD34ED" w14:paraId="3C44BBFB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AA349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72B05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32DA3044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A652F" w14:textId="77777777" w:rsidR="00BD34ED" w:rsidRPr="00A152FB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8BD07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71C8803E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CCE66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6ECE8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B4F8E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7DB2B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FDFA2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473099E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BD34ED" w14:paraId="44D0FA0D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C4DE6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52F7F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29ABE4CB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5086D" w14:textId="77777777" w:rsidR="00BD34ED" w:rsidRPr="00A152FB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11EC8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5796A8AF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22D19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8E4A9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8F34D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A8487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AE153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B52DC0F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BD34ED" w14:paraId="40ABA461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58CF5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D4A5F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5FAB27A1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C34EA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6BE4B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2E5EE916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0A20C06B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25829107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1D029050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06670D94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0A94D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BD433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89194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5A7B8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0063A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4DD6E119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DF7C1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66AC6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B0899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580D1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320BA459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CBCAF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4CF2A97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1B25A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41C2F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A09B8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3BF18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18BFC8E2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64CB4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98051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C5E9E" w14:textId="77777777" w:rsidR="00BD34ED" w:rsidRPr="00A152FB" w:rsidRDefault="00BD34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6C044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35CAEDFC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8AAFF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4D94B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0F839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F84B8" w14:textId="77777777" w:rsidR="00BD34ED" w:rsidRPr="00F9444C" w:rsidRDefault="00BD34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32A6F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2530A4B1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3BE7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8D06E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12D0D8B1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5B1C6" w14:textId="77777777" w:rsidR="00BD34ED" w:rsidRPr="00A152FB" w:rsidRDefault="00BD34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1F0F6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2A960D45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7EC3A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E56F2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A4EA4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7C36B" w14:textId="77777777" w:rsidR="00BD34ED" w:rsidRPr="00F9444C" w:rsidRDefault="00BD34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0B18B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807FAE3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BD34ED" w14:paraId="0AA438EA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AE60D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87310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12F30DB3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13A30" w14:textId="77777777" w:rsidR="00BD34ED" w:rsidRPr="00A152FB" w:rsidRDefault="00BD34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1F2B7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17C947ED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902BA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A52D0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7ED13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EC0E1" w14:textId="77777777" w:rsidR="00BD34ED" w:rsidRPr="00F9444C" w:rsidRDefault="00BD34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A3C72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ADDD0E8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BD34ED" w14:paraId="52708190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81A4F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63677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47768" w14:textId="77777777" w:rsidR="00BD34ED" w:rsidRPr="00A152FB" w:rsidRDefault="00BD34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59424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3AD10E3B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BCF85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2F4CBE1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30D0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351C7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4EF96" w14:textId="77777777" w:rsidR="00BD34ED" w:rsidRPr="00F9444C" w:rsidRDefault="00BD34E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816BC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45FD11B3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9CCCFB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BD34ED" w14:paraId="0EF95203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75CFC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70A10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9CB79" w14:textId="77777777" w:rsidR="00BD34ED" w:rsidRPr="00A152FB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FBB9F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A8D945B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5FD8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6B3D2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D244D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0F1693D7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25EDE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E5A9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F963B1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0165618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5A79A4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BD34ED" w14:paraId="73CB80E5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BFC5F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D77FA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0A180" w14:textId="77777777" w:rsidR="00BD34ED" w:rsidRPr="00A152FB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08E68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833FCA0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F85F3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A72B6FC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2B730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A9DE1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79ABB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7B12E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728502DB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BD34ED" w14:paraId="0A1E6558" w14:textId="77777777" w:rsidTr="00480EEF">
        <w:trPr>
          <w:cantSplit/>
          <w:trHeight w:val="6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CBC69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505A7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694A8" w14:textId="77777777" w:rsidR="00BD34ED" w:rsidRPr="00A152FB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1EBB0" w14:textId="77777777" w:rsidR="00BD34ED" w:rsidRDefault="00BD34ED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Ţăndărei - Movila </w:t>
            </w:r>
          </w:p>
          <w:p w14:paraId="1B9BA61E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084F2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90CA8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77393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59+100</w:t>
            </w:r>
          </w:p>
          <w:p w14:paraId="0509D9FF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62+900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CCE65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6F2D3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38DE5C62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28888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C9FA7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57FC4" w14:textId="77777777" w:rsidR="00BD34ED" w:rsidRPr="00A152FB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36195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3AA39A19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B8C6C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6CED2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921FD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23F99644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680C0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61B9E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6BABC46F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AE93A" w14:textId="77777777" w:rsidR="00BD34ED" w:rsidRDefault="00BD34ED" w:rsidP="00BD34ED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236CD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87+400</w:t>
            </w:r>
          </w:p>
          <w:p w14:paraId="249D436C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87+630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03DE8" w14:textId="77777777" w:rsidR="00BD34ED" w:rsidRPr="00A152FB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3C58D" w14:textId="77777777" w:rsidR="00BD34ED" w:rsidRDefault="00BD34ED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127E64A7" w14:textId="77777777" w:rsidR="00BD34ED" w:rsidRDefault="00BD34ED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81783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AC2F4" w14:textId="77777777" w:rsidR="00BD34ED" w:rsidRPr="00F9444C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5AD41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493AC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1E71A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379BB70F" w14:textId="77777777" w:rsidR="00BD34ED" w:rsidRDefault="00BD34ED" w:rsidP="00802827">
      <w:pPr>
        <w:spacing w:line="276" w:lineRule="auto"/>
        <w:ind w:right="57"/>
        <w:rPr>
          <w:sz w:val="20"/>
          <w:lang w:val="ro-RO"/>
        </w:rPr>
      </w:pPr>
    </w:p>
    <w:p w14:paraId="35F180C1" w14:textId="77777777" w:rsidR="00BD34ED" w:rsidRDefault="00BD34ED" w:rsidP="00DE7850">
      <w:pPr>
        <w:pStyle w:val="Heading1"/>
        <w:spacing w:line="360" w:lineRule="auto"/>
      </w:pPr>
      <w:r>
        <w:t>LINIA 806</w:t>
      </w:r>
    </w:p>
    <w:p w14:paraId="0CE535EC" w14:textId="77777777" w:rsidR="00BD34ED" w:rsidRDefault="00BD34ED" w:rsidP="006103AD">
      <w:pPr>
        <w:pStyle w:val="Heading1"/>
        <w:spacing w:line="360" w:lineRule="auto"/>
        <w:rPr>
          <w:b w:val="0"/>
          <w:bCs w:val="0"/>
          <w:sz w:val="8"/>
        </w:rPr>
      </w:pPr>
      <w:r>
        <w:t>RAMIFICAŢIE AMARA - SLOBOZIA VECHE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BD34ED" w14:paraId="261C7E4A" w14:textId="77777777">
        <w:trPr>
          <w:cantSplit/>
          <w:trHeight w:val="9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24EFD" w14:textId="77777777" w:rsidR="00BD34ED" w:rsidRDefault="00BD34ED" w:rsidP="00BD34ED">
            <w:pPr>
              <w:numPr>
                <w:ilvl w:val="0"/>
                <w:numId w:val="7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D18DB" w14:textId="77777777" w:rsidR="00BD34ED" w:rsidRDefault="00BD34ED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0B9F2DFA" w14:textId="77777777" w:rsidR="00BD34ED" w:rsidRDefault="00BD34ED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38DEF" w14:textId="77777777" w:rsidR="00BD34ED" w:rsidRPr="000A2807" w:rsidRDefault="00BD34ED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9056C" w14:textId="77777777" w:rsidR="00BD34ED" w:rsidRDefault="00BD34ED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 Amara – </w:t>
            </w:r>
          </w:p>
          <w:p w14:paraId="1D31B835" w14:textId="77777777" w:rsidR="00BD34ED" w:rsidRDefault="00BD34ED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Slobozia Veche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49708" w14:textId="77777777" w:rsidR="00BD34ED" w:rsidRDefault="00BD34ED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2D636" w14:textId="77777777" w:rsidR="00BD34ED" w:rsidRPr="000A2807" w:rsidRDefault="00BD34ED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0BA53" w14:textId="77777777" w:rsidR="00BD34ED" w:rsidRDefault="00BD34ED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8BA6C" w14:textId="77777777" w:rsidR="00BD34ED" w:rsidRPr="000A2807" w:rsidRDefault="00BD34ED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4AAE2" w14:textId="77777777" w:rsidR="00BD34ED" w:rsidRDefault="00BD34ED" w:rsidP="00C16C0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</w:t>
            </w:r>
          </w:p>
        </w:tc>
      </w:tr>
    </w:tbl>
    <w:p w14:paraId="2E259CB9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4C55B008" w14:textId="77777777" w:rsidR="00BD34ED" w:rsidRDefault="00BD34ED" w:rsidP="00535684">
      <w:pPr>
        <w:pStyle w:val="Heading1"/>
        <w:spacing w:line="360" w:lineRule="auto"/>
      </w:pPr>
      <w:r>
        <w:t>LINIA 807</w:t>
      </w:r>
    </w:p>
    <w:p w14:paraId="0E4EFAA7" w14:textId="77777777" w:rsidR="00BD34ED" w:rsidRDefault="00BD34ED" w:rsidP="00FC1359">
      <w:pPr>
        <w:pStyle w:val="Heading1"/>
        <w:spacing w:line="360" w:lineRule="auto"/>
        <w:rPr>
          <w:b w:val="0"/>
          <w:bCs w:val="0"/>
          <w:sz w:val="8"/>
        </w:rPr>
      </w:pPr>
      <w:r>
        <w:t>SLOBOZIA NOUĂ - SLOBOZIA VECHE - CIULNIŢA - CĂLĂRAŞI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BD34ED" w14:paraId="0EAA07F0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280AF" w14:textId="77777777" w:rsidR="00BD34ED" w:rsidRDefault="00BD34ED" w:rsidP="00BD34ED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F6CE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15+320</w:t>
            </w:r>
          </w:p>
          <w:p w14:paraId="3C419DA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9F14D" w14:textId="77777777" w:rsidR="00BD34ED" w:rsidRPr="007345A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AE47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Veche -</w:t>
            </w:r>
          </w:p>
          <w:p w14:paraId="4BDAE29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2F04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99E13" w14:textId="77777777" w:rsidR="00BD34ED" w:rsidRPr="007345A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2328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8D636" w14:textId="77777777" w:rsidR="00BD34ED" w:rsidRPr="007345A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E8A7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FE1ED1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*Valabil pentru trenurile care au în compunere două și trei locomotive cuplate.</w:t>
            </w:r>
          </w:p>
          <w:p w14:paraId="29505AC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circulația trenurilor care au în compunere 4 sau mai multe locomotive cuplate.</w:t>
            </w:r>
          </w:p>
          <w:p w14:paraId="0AB64CB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frânarea și staționarea pe pod km 15+250.</w:t>
            </w:r>
          </w:p>
        </w:tc>
      </w:tr>
      <w:tr w:rsidR="00BD34ED" w14:paraId="16839501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F348A" w14:textId="77777777" w:rsidR="00BD34ED" w:rsidRDefault="00BD34ED" w:rsidP="00BD34ED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F6E5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  <w:p w14:paraId="3189FCF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B650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FA5B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 -</w:t>
            </w:r>
          </w:p>
          <w:p w14:paraId="4624639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CC3E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5973D" w14:textId="77777777" w:rsidR="00BD34ED" w:rsidRPr="007345A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8034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1DDCE" w14:textId="77777777" w:rsidR="00BD34ED" w:rsidRPr="007345A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7181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56DAF5F9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803C1" w14:textId="77777777" w:rsidR="00BD34ED" w:rsidRDefault="00BD34ED" w:rsidP="00BD34ED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4EC6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D73AD" w14:textId="77777777" w:rsidR="00BD34ED" w:rsidRPr="007345A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B61E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03D8B62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 7, 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02BE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1A09D" w14:textId="77777777" w:rsidR="00BD34ED" w:rsidRPr="007345A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B983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B4AE0" w14:textId="77777777" w:rsidR="00BD34ED" w:rsidRPr="007345A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4458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5EEB540E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B2D52" w14:textId="77777777" w:rsidR="00BD34ED" w:rsidRDefault="00BD34ED" w:rsidP="00BD34ED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670CB" w14:textId="77777777" w:rsidR="00BD34ED" w:rsidRDefault="00BD34ED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D299" w14:textId="77777777" w:rsidR="00BD34ED" w:rsidRPr="007345A6" w:rsidRDefault="00BD34ED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8E98E" w14:textId="77777777" w:rsidR="00BD34ED" w:rsidRDefault="00BD34ED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0064F2B6" w14:textId="77777777" w:rsidR="00BD34ED" w:rsidRDefault="00BD34ED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FE8FD" w14:textId="77777777" w:rsidR="00BD34ED" w:rsidRDefault="00BD34ED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A0695" w14:textId="77777777" w:rsidR="00BD34ED" w:rsidRPr="007345A6" w:rsidRDefault="00BD34ED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B4DBC" w14:textId="77777777" w:rsidR="00BD34ED" w:rsidRDefault="00BD34ED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10A1E357" w14:textId="77777777" w:rsidR="00BD34ED" w:rsidRDefault="00BD34ED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B435E" w14:textId="77777777" w:rsidR="00BD34ED" w:rsidRPr="007345A6" w:rsidRDefault="00BD34ED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440EB" w14:textId="77777777" w:rsidR="00BD34ED" w:rsidRDefault="00BD34ED" w:rsidP="002E4A5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3DE3D886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49161" w14:textId="77777777" w:rsidR="00BD34ED" w:rsidRDefault="00BD34ED" w:rsidP="00BD34ED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9E61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DE95B" w14:textId="77777777" w:rsidR="00BD34ED" w:rsidRPr="007345A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E4DC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 –</w:t>
            </w:r>
          </w:p>
          <w:p w14:paraId="34BBBA8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Sud, linia 2 directă St. 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F3C4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795CF" w14:textId="77777777" w:rsidR="00BD34ED" w:rsidRPr="007345A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AD3E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18+500</w:t>
            </w:r>
          </w:p>
          <w:p w14:paraId="04503D7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3552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5845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09507AD5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6665E" w14:textId="77777777" w:rsidR="00BD34ED" w:rsidRDefault="00BD34ED" w:rsidP="00BD34ED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20E3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96884" w14:textId="77777777" w:rsidR="00BD34ED" w:rsidRPr="007345A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B83C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Nord</w:t>
            </w:r>
          </w:p>
          <w:p w14:paraId="729BD58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4, 5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C045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81E9AE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A4777" w14:textId="77777777" w:rsidR="00BD34ED" w:rsidRPr="007345A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4AA7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CC2BD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7C43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01EA74F4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4FE0A" w14:textId="77777777" w:rsidR="00BD34ED" w:rsidRDefault="00BD34ED" w:rsidP="00BD34ED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2BC7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524BB" w14:textId="77777777" w:rsidR="00BD34ED" w:rsidRPr="007345A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EEB4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Sud</w:t>
            </w:r>
          </w:p>
          <w:p w14:paraId="24C5F33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3, 4, 5 și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063C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4D0276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5568B" w14:textId="77777777" w:rsidR="00BD34ED" w:rsidRPr="007345A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5D31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FBC80" w14:textId="77777777" w:rsidR="00BD34ED" w:rsidRPr="007345A6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F353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A95578F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0AF306C4" w14:textId="77777777" w:rsidR="00BD34ED" w:rsidRDefault="00BD34ED" w:rsidP="00D509E3">
      <w:pPr>
        <w:pStyle w:val="Heading1"/>
        <w:spacing w:line="360" w:lineRule="auto"/>
      </w:pPr>
      <w:r>
        <w:t>LINIA 812</w:t>
      </w:r>
    </w:p>
    <w:p w14:paraId="28573943" w14:textId="77777777" w:rsidR="00BD34ED" w:rsidRDefault="00BD34ED" w:rsidP="00AC38B3">
      <w:pPr>
        <w:pStyle w:val="Heading1"/>
        <w:spacing w:line="360" w:lineRule="auto"/>
        <w:rPr>
          <w:b w:val="0"/>
          <w:bCs w:val="0"/>
          <w:sz w:val="8"/>
        </w:rPr>
      </w:pPr>
      <w:r>
        <w:t>MEDGIDIA - TULCEA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BD34ED" w14:paraId="26DDA728" w14:textId="77777777">
        <w:trPr>
          <w:cantSplit/>
          <w:trHeight w:val="11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C91B0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DD850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06AEC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2D54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6E5D9E4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liniile 10, </w:t>
            </w:r>
          </w:p>
          <w:p w14:paraId="188EB3B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şi 14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1086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 ieşiri</w:t>
            </w:r>
          </w:p>
          <w:p w14:paraId="17FB8B72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140D9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193A9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A712C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44FF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72B9FA44" w14:textId="77777777">
        <w:trPr>
          <w:cantSplit/>
          <w:trHeight w:val="7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278E2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43749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9ECC6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D282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1709E07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52AF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D471B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D8B7C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CE220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BA37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53D6D52A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30933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C52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4+450</w:t>
            </w:r>
          </w:p>
          <w:p w14:paraId="054CBBB8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A450D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8014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18E6D14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820C8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E8021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66C46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47DB2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6B4F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8E9FE8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BD34ED" w14:paraId="04B36B4C" w14:textId="77777777">
        <w:trPr>
          <w:cantSplit/>
          <w:trHeight w:val="6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C8EB6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BCFE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13+700</w:t>
            </w:r>
          </w:p>
          <w:p w14:paraId="7722DD0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54948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9017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7C98D49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099D2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9D599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40CEC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0985E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237C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3E469ACE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80285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5A633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5AC00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43BB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1102B7E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668D8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diag.</w:t>
            </w:r>
          </w:p>
          <w:p w14:paraId="7E010254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5 - 11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344E2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64906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4A7D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2790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B4AA0D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085B7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11 – 13 </w:t>
            </w:r>
          </w:p>
          <w:p w14:paraId="00AB14B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3 – 5. </w:t>
            </w:r>
          </w:p>
        </w:tc>
      </w:tr>
      <w:tr w:rsidR="00BD34ED" w14:paraId="0B97B995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DA103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6BCAA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0B806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0981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5877A95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903B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Cap X și </w:t>
            </w:r>
          </w:p>
          <w:p w14:paraId="4BFF6BE6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B4527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8AC02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B7D1A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B270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7F846C6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ax stație și Cap Y </w:t>
            </w:r>
          </w:p>
          <w:p w14:paraId="163F0B0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este închisă.</w:t>
            </w:r>
          </w:p>
        </w:tc>
      </w:tr>
      <w:tr w:rsidR="00BD34ED" w14:paraId="4E35B305" w14:textId="77777777">
        <w:trPr>
          <w:cantSplit/>
          <w:trHeight w:val="7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74406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96B2D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184C0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E86B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1E626FC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6C43D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332AD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BDA82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A87E4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C076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14F32896" w14:textId="77777777">
        <w:trPr>
          <w:cantSplit/>
          <w:trHeight w:val="1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19929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DABA4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E5BDC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70A5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3F24C2E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54E0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639FABB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7F8BCD1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</w:t>
            </w:r>
          </w:p>
          <w:p w14:paraId="314807BB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D6E12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479EA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5C387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ACA6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24E3EBFE" w14:textId="77777777">
        <w:trPr>
          <w:cantSplit/>
          <w:trHeight w:val="18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8B631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25C60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EC243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F7A0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24EA2C4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1545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1BFC8DE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şi </w:t>
            </w:r>
          </w:p>
          <w:p w14:paraId="42DDA985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D26C9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5D433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A6094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7BC2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989C1F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  <w:tr w:rsidR="00BD34ED" w14:paraId="7AB9EB4D" w14:textId="77777777">
        <w:trPr>
          <w:cantSplit/>
          <w:trHeight w:val="18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12406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FCF3A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D9DC4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A3CC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4BCB3AB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8922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 </w:t>
            </w:r>
          </w:p>
          <w:p w14:paraId="4E2C2F9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120 m </w:t>
            </w:r>
          </w:p>
          <w:p w14:paraId="102BC2D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sch. 17 </w:t>
            </w:r>
          </w:p>
          <w:p w14:paraId="79DEE1BC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Cântar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6E081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FB4C4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69F72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F7C8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299360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Restul liniei este închisă.</w:t>
            </w:r>
          </w:p>
        </w:tc>
      </w:tr>
      <w:tr w:rsidR="00BD34ED" w14:paraId="76DD5524" w14:textId="77777777">
        <w:trPr>
          <w:cantSplit/>
          <w:trHeight w:val="1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4DD7C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1C946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33322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D7BB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0D10DA1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AF1A1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48874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3913F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80630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2334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BC634D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E4D95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14 – 16 </w:t>
            </w:r>
          </w:p>
          <w:p w14:paraId="5F73C1C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5 şi 6. </w:t>
            </w:r>
          </w:p>
        </w:tc>
      </w:tr>
      <w:tr w:rsidR="00BD34ED" w14:paraId="74073935" w14:textId="77777777">
        <w:trPr>
          <w:cantSplit/>
          <w:trHeight w:val="8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83739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B43F9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B7F1F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8B60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RMK  </w:t>
            </w:r>
          </w:p>
          <w:p w14:paraId="5BBC2EB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90C3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3C360C0B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6+675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8E415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2A430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1A5E0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5388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3756F71E" w14:textId="77777777">
        <w:trPr>
          <w:cantSplit/>
          <w:trHeight w:val="9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AAB1A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2E03D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124D5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EBA5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Linia RMK  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FC04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30106E5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şi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22627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E9165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C9767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8F75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4D91B333" w14:textId="77777777">
        <w:trPr>
          <w:cantSplit/>
          <w:trHeight w:val="22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2FA44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7B74D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30+300</w:t>
            </w:r>
          </w:p>
          <w:p w14:paraId="701FF271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4C16E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D4D7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 –</w:t>
            </w:r>
          </w:p>
          <w:p w14:paraId="20B2748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E0B47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39CA0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8D73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B6133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CB50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42881D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 respectă numai </w:t>
            </w:r>
          </w:p>
          <w:p w14:paraId="0108E6F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primul vehicul din compunerea trenului (locomotivă sau vagon).</w:t>
            </w:r>
          </w:p>
        </w:tc>
      </w:tr>
      <w:tr w:rsidR="00BD34ED" w14:paraId="125C8185" w14:textId="77777777">
        <w:trPr>
          <w:cantSplit/>
          <w:trHeight w:val="9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49613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E477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7B382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E6CE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Târguşor Dobrogea</w:t>
            </w:r>
          </w:p>
          <w:p w14:paraId="7DB58CB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5749F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7CDB4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B5959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F4E79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2591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84FA43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prin Cap Y.</w:t>
            </w:r>
          </w:p>
        </w:tc>
      </w:tr>
      <w:tr w:rsidR="00BD34ED" w14:paraId="7148550C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17821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A2EE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39+470</w:t>
            </w:r>
          </w:p>
          <w:p w14:paraId="047728FF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39+775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C8285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817E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001924B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1BA9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F612F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02FFF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E475D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4B30B" w14:textId="77777777" w:rsidR="00BD34ED" w:rsidRPr="00562792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*Valabil pentru trenurile remorcate cu două și trei locomotive cuplate.</w:t>
            </w:r>
          </w:p>
          <w:p w14:paraId="3B559B4B" w14:textId="77777777" w:rsidR="00BD34ED" w:rsidRPr="00562792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Este interzisă circulația trenurilor care au  în compunere patru sau mai multe locomotive cuplate.</w:t>
            </w:r>
          </w:p>
          <w:p w14:paraId="5E334E1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390A1B1B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39522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D293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48+700</w:t>
            </w:r>
          </w:p>
          <w:p w14:paraId="4B132A8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34713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A6910" w14:textId="77777777" w:rsidR="00BD34ED" w:rsidRDefault="00BD34ED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37FD5764" w14:textId="77777777" w:rsidR="00BD34ED" w:rsidRDefault="00BD34ED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E633C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1A858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436F8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DC3CD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D650B" w14:textId="77777777" w:rsidR="00BD34ED" w:rsidRPr="00562792" w:rsidRDefault="00BD34E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</w:t>
            </w:r>
            <w:r w:rsidRPr="00B93482">
              <w:rPr>
                <w:b/>
                <w:bCs/>
                <w:iCs/>
                <w:sz w:val="20"/>
              </w:rPr>
              <w:t>emnalizată pe teren zi/noapte cu tot trenul fără inductori la paleta galbenă.</w:t>
            </w:r>
          </w:p>
        </w:tc>
      </w:tr>
      <w:tr w:rsidR="00BD34ED" w14:paraId="149AC0B9" w14:textId="77777777">
        <w:trPr>
          <w:cantSplit/>
          <w:trHeight w:val="92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EB8EB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8EE9B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684FA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84E6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Cogealac</w:t>
            </w:r>
          </w:p>
          <w:p w14:paraId="2B44885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EE038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445CBF27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E09EB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F528A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E4DA0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4D6A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7CA593B9" w14:textId="77777777">
        <w:trPr>
          <w:cantSplit/>
          <w:trHeight w:val="14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031B5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F9E9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38BF3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CD09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Mihai Viteazu</w:t>
            </w:r>
          </w:p>
          <w:p w14:paraId="59CB905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E399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5</w:t>
            </w:r>
          </w:p>
          <w:p w14:paraId="2CA5499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şi </w:t>
            </w:r>
          </w:p>
          <w:p w14:paraId="5C046AE3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5622E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43EC7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91763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2E23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D6C589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Între schimbătorul</w:t>
            </w:r>
          </w:p>
          <w:p w14:paraId="108FEDE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numărul 6 şi schimbătorul numărul 2, linia este închisă.</w:t>
            </w:r>
          </w:p>
        </w:tc>
      </w:tr>
      <w:tr w:rsidR="00BD34ED" w14:paraId="5CF2A563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108E1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E9680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08298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ECFB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205493A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12929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1284EC47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9263B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C4F05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04564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2C74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31D79BDC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FA2B6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21D3F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8E0C4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381B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64E514E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rampă</w:t>
            </w:r>
          </w:p>
          <w:p w14:paraId="435F319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7 şi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E41A0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762873CF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FC07E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851A6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15021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BE18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2A3F8944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31A05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9F627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502D2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A052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Babadag</w:t>
            </w:r>
          </w:p>
          <w:p w14:paraId="21E4CBB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6F7F3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31D63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B3F53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91D41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4391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219D067D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1C20E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E707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107+325</w:t>
            </w:r>
          </w:p>
          <w:p w14:paraId="0A2CABB2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37CD1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83DC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5786219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400E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2EC8B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94F70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94558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609A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45A25E7D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EB371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6BB3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110+540</w:t>
            </w:r>
          </w:p>
          <w:p w14:paraId="7048D331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AF138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4B2E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083045A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CC33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969D3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D8584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7E5D4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8DDC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1917E2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doar cu primul vehicul din compunerea trenului (locomotivă sau vagon).</w:t>
            </w:r>
          </w:p>
        </w:tc>
      </w:tr>
      <w:tr w:rsidR="00BD34ED" w14:paraId="736937C9" w14:textId="77777777">
        <w:trPr>
          <w:cantSplit/>
          <w:trHeight w:val="22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FA899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3A39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122+275</w:t>
            </w:r>
          </w:p>
          <w:p w14:paraId="7C679F8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13619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52E6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5EB11C2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1C0A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7F718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F314E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35228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393A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D35818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</w:t>
            </w:r>
          </w:p>
          <w:p w14:paraId="08B719E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(locomotivă  sau vagon).</w:t>
            </w:r>
          </w:p>
        </w:tc>
      </w:tr>
      <w:tr w:rsidR="00BD34ED" w14:paraId="0CAC5917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E12CE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43B2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126+750</w:t>
            </w:r>
          </w:p>
          <w:p w14:paraId="0D0F457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842A4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15CB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365E380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89898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2EB91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3E62E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237A6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D92F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3D5E80E5" w14:textId="77777777">
        <w:trPr>
          <w:cantSplit/>
          <w:trHeight w:val="8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290C9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94928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87113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6D55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35E2887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97F9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1BFA4B5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E9516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A4509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72E28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27DB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1BD739DA" w14:textId="77777777">
        <w:trPr>
          <w:cantSplit/>
          <w:trHeight w:val="19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3A4BC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3AE70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7FF7E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1418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576C30E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C419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axa staţiei </w:t>
            </w:r>
          </w:p>
          <w:p w14:paraId="418C2DF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şi </w:t>
            </w:r>
          </w:p>
          <w:p w14:paraId="39CD4CB4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</w:t>
            </w:r>
            <w:r w:rsidRPr="001A61C3">
              <w:rPr>
                <w:b/>
                <w:bCs/>
                <w:sz w:val="20"/>
              </w:rPr>
              <w:t>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470A8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299A7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D4D1F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4739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4B83D6E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Cap X la axa staţiei linia este închisă.</w:t>
            </w:r>
          </w:p>
        </w:tc>
      </w:tr>
      <w:tr w:rsidR="00BD34ED" w14:paraId="3B90CB95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317F2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A57C8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68EB0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CD9A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68E745E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134B1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F1D41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20DDF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AF3E3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B171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BD34ED" w14:paraId="4257257A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ED5E4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05F9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130+800</w:t>
            </w:r>
          </w:p>
          <w:p w14:paraId="2E204D45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11DFE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86F8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5B4AF76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27CE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E1970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292A9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14758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ACEA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6B07F452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58B5E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06B0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133+000</w:t>
            </w:r>
          </w:p>
          <w:p w14:paraId="7A16586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B8E50" w14:textId="77777777" w:rsidR="00BD34ED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F73C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0F2A1FB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EA72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0A6C3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A8E3D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F7653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B48E3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538A21F7" w14:textId="77777777">
        <w:trPr>
          <w:cantSplit/>
          <w:trHeight w:val="1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4CF0C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7D082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6DA33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DC19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1628FA2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16F67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peste T.D.J. </w:t>
            </w:r>
          </w:p>
          <w:p w14:paraId="60EB95F6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4EC83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237E2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687DC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6C39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7479E996" w14:textId="77777777">
        <w:trPr>
          <w:cantSplit/>
          <w:trHeight w:val="12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5DDB7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79F48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652EB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7B8F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AEFD36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D8BB4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A355333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5D16C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00CDA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9E156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6676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6FA898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 şi 18.</w:t>
            </w:r>
          </w:p>
        </w:tc>
      </w:tr>
      <w:tr w:rsidR="00BD34ED" w14:paraId="764DD63F" w14:textId="77777777">
        <w:trPr>
          <w:cantSplit/>
          <w:trHeight w:val="11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30387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AF20B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4329C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687B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EF1E17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40FA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9B8C60B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</w:t>
            </w:r>
            <w:r>
              <w:rPr>
                <w:b/>
                <w:bCs/>
                <w:spacing w:val="-1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26811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F265E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FEE52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6712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9704CF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46AC5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14 şi 18.</w:t>
            </w:r>
          </w:p>
        </w:tc>
      </w:tr>
      <w:tr w:rsidR="00BD34ED" w14:paraId="42F33CC1" w14:textId="77777777">
        <w:trPr>
          <w:cantSplit/>
          <w:trHeight w:val="5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136E2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349A7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656E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91E0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7361D00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776F1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AA48A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70352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73BAD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9425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575B3664" w14:textId="77777777">
        <w:trPr>
          <w:cantSplit/>
          <w:trHeight w:val="6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E8B96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DBA4F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120BF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2142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46B208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C0CD8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5BBF2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807F5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62210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5946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0A698623" w14:textId="77777777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287A6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C5AB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E0D35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D8D29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228D2EBF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7087E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axul stației în </w:t>
            </w:r>
          </w:p>
          <w:p w14:paraId="491D789A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899F2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67EE8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F4147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8271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E5FC086" w14:textId="77777777" w:rsidR="00BD34ED" w:rsidRPr="00F662B5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662B5">
              <w:rPr>
                <w:b/>
                <w:bCs/>
                <w:i/>
                <w:sz w:val="20"/>
              </w:rPr>
              <w:t>Din axul stației în Cap Y linia este închisă.</w:t>
            </w:r>
          </w:p>
        </w:tc>
      </w:tr>
      <w:tr w:rsidR="00BD34ED" w14:paraId="0DC5A592" w14:textId="77777777">
        <w:trPr>
          <w:cantSplit/>
          <w:trHeight w:val="5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B9BB3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0D13C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7AEE8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DD86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1173539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98FFC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573C3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6E90B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6FF60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FB81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05AA5070" w14:textId="77777777">
        <w:trPr>
          <w:cantSplit/>
          <w:trHeight w:val="83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D7E65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6D6E9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F89FA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D13D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78FC92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18 A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5663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sch. </w:t>
            </w:r>
          </w:p>
          <w:p w14:paraId="3FCE2B09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9 şi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5CBD0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8D8B4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E720B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9E53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38A7644F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C7EAC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49036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D27AE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823AB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0F7D088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BE4E0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25483F11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33</w:t>
            </w:r>
            <w:r>
              <w:rPr>
                <w:b/>
                <w:bCs/>
                <w:sz w:val="20"/>
              </w:rPr>
              <w:t xml:space="preserve"> şi 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832E9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5F646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5CF45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D5CDD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D40591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D34ED" w14:paraId="2972D464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FFC13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6226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141+350</w:t>
            </w:r>
          </w:p>
          <w:p w14:paraId="5FD34194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7BB62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C78A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 -</w:t>
            </w:r>
          </w:p>
          <w:p w14:paraId="251DF85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Oraş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CC84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BCE6B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AA00E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B3A56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9DBD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26EBE9DC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AD6A6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95B60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326C6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35CEA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6B902E7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33A37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34ECFF43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9786C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D7ADD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F2989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92E8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1D2C718F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76275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8EB8F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1AA9C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AFE7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4340BBE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547E3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1F53A76F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B0A3D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4B9D9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AA50E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AE12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688A53FE" w14:textId="77777777">
        <w:trPr>
          <w:cantSplit/>
          <w:trHeight w:val="9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D2D00" w14:textId="77777777" w:rsidR="00BD34ED" w:rsidRPr="001A61C3" w:rsidRDefault="00BD34ED" w:rsidP="00BD34ED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43FBB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D9D89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157E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Tulcea Oraş </w:t>
            </w:r>
          </w:p>
          <w:p w14:paraId="13F514AE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3C2704B1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și 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BDDF5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56AEC9CF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0E0D2" w14:textId="77777777" w:rsidR="00BD34ED" w:rsidRPr="006A7C82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D8ADE" w14:textId="77777777" w:rsidR="00BD34ED" w:rsidRPr="001A61C3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5316E" w14:textId="77777777" w:rsidR="00BD34ED" w:rsidRPr="00772CB4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60714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DC52D4A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0969C69C" w14:textId="77777777" w:rsidR="00BD34ED" w:rsidRDefault="00BD34ED" w:rsidP="00672C80">
      <w:pPr>
        <w:pStyle w:val="Heading1"/>
        <w:spacing w:line="360" w:lineRule="auto"/>
      </w:pPr>
      <w:r>
        <w:t>LINIA 813</w:t>
      </w:r>
    </w:p>
    <w:p w14:paraId="39F4F21D" w14:textId="77777777" w:rsidR="00BD34ED" w:rsidRDefault="00BD34ED" w:rsidP="00576868">
      <w:pPr>
        <w:pStyle w:val="Heading1"/>
        <w:spacing w:line="360" w:lineRule="auto"/>
        <w:rPr>
          <w:b w:val="0"/>
          <w:bCs w:val="0"/>
          <w:sz w:val="8"/>
        </w:rPr>
      </w:pPr>
      <w:r>
        <w:t>CONSTANŢA - MANGALIA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874"/>
        <w:gridCol w:w="757"/>
        <w:gridCol w:w="2212"/>
        <w:gridCol w:w="873"/>
        <w:gridCol w:w="756"/>
        <w:gridCol w:w="873"/>
        <w:gridCol w:w="756"/>
        <w:gridCol w:w="2508"/>
      </w:tblGrid>
      <w:tr w:rsidR="00BD34ED" w14:paraId="0459A496" w14:textId="77777777">
        <w:trPr>
          <w:cantSplit/>
          <w:trHeight w:val="2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91928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C61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AEAF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450C1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091AEC36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7CE7" w14:textId="77777777" w:rsidR="00BD34ED" w:rsidRDefault="00BD34ED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209886FB" w14:textId="77777777" w:rsidR="00BD34ED" w:rsidRDefault="00BD34ED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F159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C037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ED71B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F1AF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4C8ACF25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BCCD4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DE60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DEAD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12B7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6D58D88F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8E8B4" w14:textId="77777777" w:rsidR="00BD34ED" w:rsidRDefault="00BD34ED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peste </w:t>
            </w:r>
          </w:p>
          <w:p w14:paraId="2D83F385" w14:textId="77777777" w:rsidR="00BD34ED" w:rsidRDefault="00BD34ED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diag.</w:t>
            </w:r>
          </w:p>
          <w:p w14:paraId="3A21FCA6" w14:textId="77777777" w:rsidR="00BD34ED" w:rsidRDefault="00BD34ED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50/54-46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64326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AD04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5654C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BFA3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0CD7C1C9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99D01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8EBA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6548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531C8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 xml:space="preserve"> Statia Constanta Oras prelungire Linia II directa Cap Y si sch.: 38,34 si sch. 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399BA" w14:textId="77777777" w:rsidR="00BD34ED" w:rsidRDefault="00BD34ED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D46C5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B10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>225+300228+028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37178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4D6F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A660C">
              <w:rPr>
                <w:b/>
                <w:bCs/>
                <w:i/>
                <w:iCs/>
                <w:sz w:val="20"/>
              </w:rPr>
              <w:t>Semnalizată pe teren , fără inductori la paleta galbenă.  Afectează intrări/ieșiri la  Linia  II  directă Constanța Oraș Cap Y .</w:t>
            </w:r>
          </w:p>
        </w:tc>
      </w:tr>
      <w:tr w:rsidR="00BD34ED" w14:paraId="7DE0CA4A" w14:textId="77777777">
        <w:trPr>
          <w:cantSplit/>
          <w:trHeight w:val="164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1FFC1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D70BF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Cs/>
                <w:i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B1CDD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7B9F1D14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Ramificaţie </w:t>
            </w:r>
          </w:p>
          <w:p w14:paraId="222B7D75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8A846" w14:textId="77777777" w:rsidR="00BD34ED" w:rsidRPr="001A0BE2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între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4DC7D2B" w14:textId="77777777" w:rsidR="00BD34ED" w:rsidRPr="001A0BE2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26 şi 28 </w:t>
            </w:r>
          </w:p>
          <w:p w14:paraId="39BA984A" w14:textId="77777777" w:rsidR="00BD34ED" w:rsidRPr="001A0BE2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şi </w:t>
            </w:r>
          </w:p>
          <w:p w14:paraId="4671152A" w14:textId="77777777" w:rsidR="00BD34ED" w:rsidRPr="00564F54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A0BE2">
              <w:rPr>
                <w:b/>
                <w:bCs/>
                <w:sz w:val="20"/>
                <w:szCs w:val="20"/>
              </w:rPr>
              <w:t>peste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26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1A0BE2"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5D4A1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B25A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121923C7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D696D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24DD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129BE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B226E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74C4CFF1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A45AA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0FF6100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91976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2A34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DB0DB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69CE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D7DE72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813.</w:t>
            </w:r>
          </w:p>
        </w:tc>
      </w:tr>
      <w:tr w:rsidR="00BD34ED" w14:paraId="61AD43B0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E38B8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2EA3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05E74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46880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Oraș -</w:t>
            </w:r>
          </w:p>
          <w:p w14:paraId="1809C09B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EC66F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F7F25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D7AB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228+028</w:t>
            </w:r>
          </w:p>
          <w:p w14:paraId="2199BB3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0D732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C704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teren, f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>r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 xml:space="preserve"> inductori la paleta galbena Afecteaza intr /iesiri  Fir I si Fir II  L 813 Constanta Oras-Agigea Nord.</w:t>
            </w:r>
          </w:p>
        </w:tc>
      </w:tr>
      <w:tr w:rsidR="00BD34ED" w14:paraId="60CE1D0D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AB198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BFB5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45F5503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3C04C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50DC8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 directa si sch.: 5,9,13, 6 si  sch.2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E9A55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37F3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3BCF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4353B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ADD7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Semnalizată pe teren, fără inductori la paleta galbenă. Afectează intrări /ieșiri Linia II directă stația Agigea Nord</w:t>
            </w:r>
          </w:p>
        </w:tc>
      </w:tr>
      <w:tr w:rsidR="00BD34ED" w14:paraId="7C8A84E5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D763B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D8E9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46345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0FFE4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III directa si sch.: 7, 11, 15, 8 si sch.4 , pe directa 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5C604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A486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8F6D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37B3131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F2F0B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C97D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 , fara inductori la paleta galbena Afecteaza intr /iesiri la Linia III directa statia Agigea Nord.</w:t>
            </w:r>
          </w:p>
        </w:tc>
      </w:tr>
      <w:tr w:rsidR="00BD34ED" w14:paraId="1ED2D170" w14:textId="77777777">
        <w:trPr>
          <w:cantSplit/>
          <w:trHeight w:val="10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94B50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B1B4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30747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B125F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23CAFB7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DB3DA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D59B121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4ECFE01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7 - 9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93CFC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57A7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82F27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5B1D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033D08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trecerea de pe firul I pe firul II şi invers. </w:t>
            </w:r>
          </w:p>
        </w:tc>
      </w:tr>
      <w:tr w:rsidR="00BD34ED" w14:paraId="4D69206B" w14:textId="77777777">
        <w:trPr>
          <w:cantSplit/>
          <w:trHeight w:val="96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970BC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694D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9E7CE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EBDE7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0B80855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46E50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3A8A6D6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8154D4B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2D8CA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38D1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928D6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0866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8A06C5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II.</w:t>
            </w:r>
          </w:p>
        </w:tc>
      </w:tr>
      <w:tr w:rsidR="00BD34ED" w14:paraId="64C333AF" w14:textId="77777777">
        <w:trPr>
          <w:cantSplit/>
          <w:trHeight w:val="6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D8867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6C7F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1FB76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8C891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9734655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DF4B0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2D80B431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15 - 19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D94BE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007C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827F3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1857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F193D0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64734D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BD34ED" w14:paraId="6C3FEB6F" w14:textId="77777777">
        <w:trPr>
          <w:cantSplit/>
          <w:trHeight w:val="89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2AC06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E27C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94068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8AF5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81AB8F3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62C27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13 </w:t>
            </w:r>
          </w:p>
          <w:p w14:paraId="1D48A0F9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42AE8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EAD7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1AE5B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ACA2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B490B3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OIL TERMINAL.</w:t>
            </w:r>
          </w:p>
        </w:tc>
      </w:tr>
      <w:tr w:rsidR="00BD34ED" w14:paraId="31E1843C" w14:textId="77777777">
        <w:trPr>
          <w:cantSplit/>
          <w:trHeight w:val="69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7F2D7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C032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1383F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9D4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C78B4A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870E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17CFDA6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şi 21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B949D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11F0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04121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F9D4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BD34ED" w14:paraId="680121C2" w14:textId="77777777">
        <w:trPr>
          <w:cantSplit/>
          <w:trHeight w:val="105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ACAAA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D9F9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F6647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37B2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15833F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EC91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69927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E66C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9B2A4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7090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54E24E5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E583E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BD34ED" w14:paraId="750DF2BF" w14:textId="77777777">
        <w:trPr>
          <w:cantSplit/>
          <w:trHeight w:val="969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8F336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7090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22409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6CF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C796D8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096BF0A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BB5B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639A5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E297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96864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6739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6A22CA98" w14:textId="77777777">
        <w:trPr>
          <w:cantSplit/>
          <w:trHeight w:val="7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689BD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EF75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3C315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FEDD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B1462E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782396F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3EB3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329C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72CE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2AA4F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C4D0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5B53198E" w14:textId="77777777">
        <w:trPr>
          <w:cantSplit/>
          <w:trHeight w:val="44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32201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C5E2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5A7B6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FAFF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43F193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7DF9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9D177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596C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51964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C02C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1EFDE902" w14:textId="77777777">
        <w:trPr>
          <w:cantSplit/>
          <w:trHeight w:val="62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83C32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A1B5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69B09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6935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D6F601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683B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EB7B4C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18 - 22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F4A6E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7157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00060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B43E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708FDD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şi 7.</w:t>
            </w:r>
          </w:p>
        </w:tc>
      </w:tr>
      <w:tr w:rsidR="00BD34ED" w14:paraId="6B03BD6D" w14:textId="77777777">
        <w:trPr>
          <w:cantSplit/>
          <w:trHeight w:val="55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0C068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1FE9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1CD03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2CF3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5DC4941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26D7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EDED4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7280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6A905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F0BE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3D290DD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BD34ED" w14:paraId="7485E555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6E8C6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CB63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838D8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9ABE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16C3C8D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D458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26179A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5084D04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676F4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E359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B08F2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3080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986CAE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22F72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II 813 la </w:t>
            </w:r>
          </w:p>
          <w:p w14:paraId="7F6F8673" w14:textId="77777777" w:rsidR="00BD34ED" w:rsidRPr="00CB3CD0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liniile 4 -7 </w:t>
            </w:r>
            <w:r>
              <w:rPr>
                <w:b/>
                <w:bCs/>
                <w:i/>
                <w:sz w:val="20"/>
              </w:rPr>
              <w:t>s</w:t>
            </w:r>
            <w:r w:rsidRPr="00175D9D">
              <w:rPr>
                <w:b/>
                <w:bCs/>
                <w:i/>
                <w:sz w:val="20"/>
              </w:rPr>
              <w:t>t. Agigea Nord ş</w:t>
            </w:r>
            <w:r w:rsidRPr="00175D9D">
              <w:rPr>
                <w:b/>
                <w:bCs/>
                <w:i/>
                <w:sz w:val="20"/>
                <w:lang w:val="en-US"/>
              </w:rPr>
              <w:t>i la linia C</w:t>
            </w:r>
            <w:r>
              <w:rPr>
                <w:b/>
                <w:bCs/>
                <w:i/>
                <w:sz w:val="20"/>
                <w:lang w:val="en-US"/>
              </w:rPr>
              <w:t>OMVEX</w:t>
            </w:r>
            <w:r w:rsidRPr="00175D9D">
              <w:rPr>
                <w:b/>
                <w:bCs/>
                <w:i/>
                <w:sz w:val="20"/>
                <w:lang w:val="en-US"/>
              </w:rPr>
              <w:t>.</w:t>
            </w:r>
          </w:p>
        </w:tc>
      </w:tr>
      <w:tr w:rsidR="00BD34ED" w14:paraId="2FB8DF7A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BDBF3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1CCA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5C2B0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AE2D5" w14:textId="77777777" w:rsidR="00BD34ED" w:rsidRDefault="00BD34ED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59ECD9D2" w14:textId="77777777" w:rsidR="00BD34ED" w:rsidRDefault="00BD34ED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D4253" w14:textId="77777777" w:rsidR="00BD34ED" w:rsidRDefault="00BD34ED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0965FB6" w14:textId="77777777" w:rsidR="00BD34ED" w:rsidRDefault="00BD34ED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2C92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C60C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A3459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703B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4C54A1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și invers.</w:t>
            </w:r>
          </w:p>
        </w:tc>
      </w:tr>
      <w:tr w:rsidR="00BD34ED" w14:paraId="6B3A7571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213D9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0657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0F60725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2+272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E9E91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5CDF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Agigea Nord - </w:t>
            </w:r>
          </w:p>
          <w:p w14:paraId="5C1A189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Constanța Port Zona C</w:t>
            </w:r>
          </w:p>
          <w:p w14:paraId="702DAC9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(linia COMVEX)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1F3D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37B28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88C6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00FEB08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2+146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6B023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0160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1B54173B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85AF9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6E41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913D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AA52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Port</w:t>
            </w:r>
          </w:p>
          <w:p w14:paraId="518F7E2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Zona C, Grupa A, liniile 1, 2, 3 și 4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83B2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0E5A2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65BB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9F3A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4CB3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044FB2DB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BF2A7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8975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2673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F039F" w14:textId="77777777" w:rsidR="00BD34ED" w:rsidRDefault="00BD34ED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27FAC5A7" w14:textId="77777777" w:rsidR="00BD34ED" w:rsidRDefault="00BD34ED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D57C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E6643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5C57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  <w:p w14:paraId="56348D9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8B857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4BD5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4F5E0DE5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D3AA7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FC9E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232+900</w:t>
            </w:r>
          </w:p>
          <w:p w14:paraId="09C13CF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233+090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DC9AB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867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0DB8E81C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D3718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73AAE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3106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A4964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E5DB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6797179C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7F0EB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2425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7A45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8D2B6" w14:textId="77777777" w:rsidR="00BD34ED" w:rsidRDefault="00BD34ED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46D84491" w14:textId="77777777" w:rsidR="00BD34ED" w:rsidRDefault="00BD34ED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X, peste sch.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B4E35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437C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D605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  <w:p w14:paraId="4F46555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4624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B848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1275CA2F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1B834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786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  <w:p w14:paraId="117B2B1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234+300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18D0A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C977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654C94F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B998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E9D8C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EF03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1EDC1" w14:textId="77777777" w:rsidR="00BD34ED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AF06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72B6A821" w14:textId="77777777">
        <w:trPr>
          <w:cantSplit/>
          <w:trHeight w:val="11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A1EFA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3359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C84E0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2721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556FF22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9066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9666CA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 / 11 </w:t>
            </w:r>
          </w:p>
          <w:p w14:paraId="19637CC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732B8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16E7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6EEB1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FEFF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din st. Agigea Nord pe firul II 813 spre staţia Ferry - Boat.</w:t>
            </w:r>
          </w:p>
        </w:tc>
      </w:tr>
      <w:tr w:rsidR="00BD34ED" w14:paraId="0735AA00" w14:textId="77777777">
        <w:trPr>
          <w:cantSplit/>
          <w:trHeight w:val="67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CF76B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CABC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78879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B823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762F665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6538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D6F2AC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– 9 /11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9BC42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81C4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088DB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F2FF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61F307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813 spre staţia </w:t>
            </w:r>
          </w:p>
          <w:p w14:paraId="2592AE4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- Boat.</w:t>
            </w:r>
          </w:p>
        </w:tc>
      </w:tr>
      <w:tr w:rsidR="00BD34ED" w14:paraId="7F4F5583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7764D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23991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245+070</w:t>
            </w:r>
          </w:p>
          <w:p w14:paraId="2937687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245+120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F4936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88E5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6F9A2EE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6E2D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9E491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275E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2EA7A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A1AF1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2B087A7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pentru primul vehicul din compunerea trenului (locomotivă sau vagon).</w:t>
            </w:r>
          </w:p>
        </w:tc>
      </w:tr>
      <w:tr w:rsidR="00BD34ED" w14:paraId="4A7FD49F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06F76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0D8D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248+900</w:t>
            </w:r>
          </w:p>
          <w:p w14:paraId="4A5C4557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CF724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2066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10BD8873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8592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0070D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B632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88D17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979B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Se respectă numai cu primul hehicul din componența trenului (Locomotivă sau automotor)</w:t>
            </w:r>
          </w:p>
        </w:tc>
      </w:tr>
      <w:tr w:rsidR="00BD34ED" w14:paraId="1C90680E" w14:textId="77777777">
        <w:trPr>
          <w:cantSplit/>
          <w:trHeight w:val="7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CC1DD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5F68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250+500</w:t>
            </w:r>
          </w:p>
          <w:p w14:paraId="4980731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250+550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AFFC2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2923E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0871030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023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48816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5B64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F304A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C66F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396002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 trenului (locomotivă sau vagon).</w:t>
            </w:r>
          </w:p>
        </w:tc>
      </w:tr>
      <w:tr w:rsidR="00BD34ED" w14:paraId="0A591B18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4A80A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F885C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F0DAA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BD6E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4BAF17F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7D26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F6134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0F30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896BB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B647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BD34ED" w14:paraId="7EF0CDE9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12BAE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5826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252+000</w:t>
            </w:r>
          </w:p>
          <w:p w14:paraId="4787D11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252+500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CC043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89592" w14:textId="77777777" w:rsidR="00BD34ED" w:rsidRDefault="00BD34ED" w:rsidP="003921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Costineşti</w:t>
            </w:r>
          </w:p>
          <w:p w14:paraId="752EC399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Tabără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2C25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5491C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28D0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9989E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0B306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032174D4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85096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88EE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260+700</w:t>
            </w:r>
          </w:p>
          <w:p w14:paraId="60EE992B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262+400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6E674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3D63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Neptun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CFEC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6DE20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4568E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952D6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BBFFF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72B6BF48" w14:textId="77777777">
        <w:trPr>
          <w:cantSplit/>
          <w:trHeight w:val="762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B9EAA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2BBB2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787A3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B483D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Neptun</w:t>
            </w:r>
          </w:p>
          <w:p w14:paraId="20AF25B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62030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F4DBB4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6 - 8 - 10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7B8DE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BD72A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A6123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D77B8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</w:tc>
      </w:tr>
      <w:tr w:rsidR="00BD34ED" w14:paraId="22B1C21B" w14:textId="77777777">
        <w:trPr>
          <w:cantSplit/>
          <w:trHeight w:val="42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2DA8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573A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29D8B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2A940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41F3C83A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539F4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6 </w:t>
            </w:r>
          </w:p>
          <w:p w14:paraId="209D1A29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16C8A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DB53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DB29C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9C3E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7E2DDF84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E4C04B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8 - 10.</w:t>
            </w:r>
          </w:p>
        </w:tc>
      </w:tr>
      <w:tr w:rsidR="00BD34ED" w14:paraId="1240778D" w14:textId="77777777">
        <w:trPr>
          <w:cantSplit/>
          <w:trHeight w:val="2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05CE1" w14:textId="77777777" w:rsidR="00BD34ED" w:rsidRDefault="00BD34ED" w:rsidP="00BD34ED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7D9C3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9E642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33257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2D0F0E92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9 abătută 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EBE26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BC179BF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841DF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3C54D" w14:textId="77777777" w:rsidR="00BD34ED" w:rsidRDefault="00BD34E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50B23" w14:textId="77777777" w:rsidR="00BD34ED" w:rsidRPr="00564F54" w:rsidRDefault="00BD34E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93AC5" w14:textId="77777777" w:rsidR="00BD34ED" w:rsidRDefault="00BD34E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E3729D9" w14:textId="77777777" w:rsidR="00BD34ED" w:rsidRPr="00237377" w:rsidRDefault="00BD34ED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4FB8D87C" w14:textId="77777777" w:rsidR="00BD34ED" w:rsidRDefault="00BD34ED" w:rsidP="00D96D74">
      <w:pPr>
        <w:pStyle w:val="Heading1"/>
        <w:spacing w:line="360" w:lineRule="auto"/>
      </w:pPr>
      <w:r>
        <w:t>LINIA 813 A</w:t>
      </w:r>
    </w:p>
    <w:p w14:paraId="0155F221" w14:textId="77777777" w:rsidR="00BD34ED" w:rsidRDefault="00BD34ED" w:rsidP="00E13613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AGIGEA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BD34ED" w14:paraId="4BDDCFAE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690BD" w14:textId="77777777" w:rsidR="00BD34ED" w:rsidRDefault="00BD34ED" w:rsidP="00BD34ED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B77B5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590C1FE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12096" w14:textId="77777777" w:rsidR="00BD34ED" w:rsidRPr="00E230A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BE666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07828A9C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Sud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C34F3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8238D" w14:textId="77777777" w:rsidR="00BD34ED" w:rsidRPr="009033A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8807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4F71A" w14:textId="77777777" w:rsidR="00BD34ED" w:rsidRPr="009033A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857D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451838A6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52F7D" w14:textId="77777777" w:rsidR="00BD34ED" w:rsidRDefault="00BD34ED" w:rsidP="00BD34ED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B89C2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  <w:p w14:paraId="20D0858F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08D9F" w14:textId="77777777" w:rsidR="00BD34ED" w:rsidRPr="00E230A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60252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707403D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directă, </w:t>
            </w:r>
          </w:p>
          <w:p w14:paraId="2DC4394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schimbătorul numărul 1 </w:t>
            </w:r>
          </w:p>
          <w:p w14:paraId="5BD64177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schimbătorul numărul FN 15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A68EB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7CE6B" w14:textId="77777777" w:rsidR="00BD34ED" w:rsidRPr="009033A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6D0E9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96604" w14:textId="77777777" w:rsidR="00BD34ED" w:rsidRPr="009033A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B8C7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0A6903B9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21178" w14:textId="77777777" w:rsidR="00BD34ED" w:rsidRDefault="00BD34ED" w:rsidP="00BD34ED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50846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B63E9" w14:textId="77777777" w:rsidR="00BD34ED" w:rsidRPr="00E230A0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4AC80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5C0A6F95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7931A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31C77" w14:textId="77777777" w:rsidR="00BD34ED" w:rsidRPr="009033A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9033A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80121" w14:textId="77777777" w:rsidR="00BD34ED" w:rsidRDefault="00BD34E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05197" w14:textId="77777777" w:rsidR="00BD34ED" w:rsidRPr="009033AC" w:rsidRDefault="00BD34E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6D868" w14:textId="77777777" w:rsidR="00BD34ED" w:rsidRDefault="00BD34E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9C08015" w14:textId="77777777" w:rsidR="00BD34ED" w:rsidRDefault="00BD34ED">
      <w:pPr>
        <w:spacing w:before="40" w:after="40" w:line="192" w:lineRule="auto"/>
        <w:ind w:right="57"/>
        <w:rPr>
          <w:sz w:val="20"/>
          <w:lang w:val="ro-RO"/>
        </w:rPr>
      </w:pPr>
    </w:p>
    <w:p w14:paraId="2989F2F9" w14:textId="77777777" w:rsidR="00BD34ED" w:rsidRDefault="00BD34ED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814</w:t>
      </w:r>
    </w:p>
    <w:p w14:paraId="2C3B04DD" w14:textId="77777777" w:rsidR="00BD34ED" w:rsidRDefault="00BD34ED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BD34ED" w14:paraId="1D5F174F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653EB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6312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B7763" w14:textId="77777777" w:rsidR="00BD34ED" w:rsidRPr="002B6917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00699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69A22AD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133DF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FB095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5EAF0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2FCD5" w14:textId="77777777" w:rsidR="00BD34ED" w:rsidRPr="002A6824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A7D20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678FEEE8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DEDA4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29269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773DA" w14:textId="77777777" w:rsidR="00BD34ED" w:rsidRPr="002B6917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44465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8009422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FB417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7BECCB17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83168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C4CF4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1153D" w14:textId="77777777" w:rsidR="00BD34ED" w:rsidRPr="002A6824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8B4E2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61238B3B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D2BF3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BD1CF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CC573" w14:textId="77777777" w:rsidR="00BD34ED" w:rsidRPr="002B6917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F78B0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905BC59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775F3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2B14E064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5AF13292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722DE77F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6F8E2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6D8C9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752F7" w14:textId="77777777" w:rsidR="00BD34ED" w:rsidRPr="002A6824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68D32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24595E9C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14EFF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04A13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6B902" w14:textId="77777777" w:rsidR="00BD34ED" w:rsidRPr="002B6917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45019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2B1CF22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43587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61663E5A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2F962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5F3A7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11959" w14:textId="77777777" w:rsidR="00BD34ED" w:rsidRPr="002A6824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63058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550110F8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F5AD2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BDD16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D9B0A" w14:textId="77777777" w:rsidR="00BD34ED" w:rsidRPr="002B6917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1A6D2" w14:textId="77777777" w:rsidR="00BD34ED" w:rsidRDefault="00BD34ED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A59BE79" w14:textId="77777777" w:rsidR="00BD34ED" w:rsidRDefault="00BD34ED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D0F49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14702981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5065E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20916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348A9" w14:textId="77777777" w:rsidR="00BD34ED" w:rsidRPr="002A6824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77A07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BD34ED" w14:paraId="30F8E54B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4DD4D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A9954" w14:textId="77777777" w:rsidR="00BD34ED" w:rsidRDefault="00BD34E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91ADC" w14:textId="77777777" w:rsidR="00BD34ED" w:rsidRPr="002B6917" w:rsidRDefault="00BD34E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8409D" w14:textId="77777777" w:rsidR="00BD34ED" w:rsidRDefault="00BD34ED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763A6F1" w14:textId="77777777" w:rsidR="00BD34ED" w:rsidRDefault="00BD34ED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85892" w14:textId="77777777" w:rsidR="00BD34ED" w:rsidRDefault="00BD34E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5C3ABDE4" w14:textId="77777777" w:rsidR="00BD34ED" w:rsidRDefault="00BD34E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3C08C" w14:textId="77777777" w:rsidR="00BD34ED" w:rsidRDefault="00BD34E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EAA34" w14:textId="77777777" w:rsidR="00BD34ED" w:rsidRDefault="00BD34E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46395" w14:textId="77777777" w:rsidR="00BD34ED" w:rsidRPr="002A6824" w:rsidRDefault="00BD34E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D2B0A" w14:textId="77777777" w:rsidR="00BD34ED" w:rsidRDefault="00BD34ED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BD34ED" w14:paraId="1FB6AABB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12CBC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E14DF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36A0D" w14:textId="77777777" w:rsidR="00BD34ED" w:rsidRPr="002B6917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87A05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F4DF10D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2C255465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363E9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BBCA47A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EDD6D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150DF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876A5" w14:textId="77777777" w:rsidR="00BD34ED" w:rsidRPr="002A6824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C668A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5043EE9C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07F4E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0B618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679A0" w14:textId="77777777" w:rsidR="00BD34ED" w:rsidRPr="002B6917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4F732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E6C0D9C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2E859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1A86D88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ED406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8A6F2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977AB" w14:textId="77777777" w:rsidR="00BD34ED" w:rsidRPr="002A6824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0A839" w14:textId="77777777" w:rsidR="00BD34ED" w:rsidRDefault="00BD34ED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FC26907" w14:textId="77777777" w:rsidR="00BD34ED" w:rsidRDefault="00BD34ED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BD34ED" w14:paraId="0F3CA4B0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5B1EF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800CF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3B6A8" w14:textId="77777777" w:rsidR="00BD34ED" w:rsidRPr="002B6917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2FA02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9EE1AA9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18981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4F7F9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9EAB2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D5CF8" w14:textId="77777777" w:rsidR="00BD34ED" w:rsidRPr="002A6824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479AC" w14:textId="77777777" w:rsidR="00BD34ED" w:rsidRDefault="00BD34ED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BD34ED" w14:paraId="601D35E3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6A850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3DDA0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128A37CB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B131A" w14:textId="77777777" w:rsidR="00BD34ED" w:rsidRPr="002B6917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8BAAB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29CDED04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5C0A8373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1C5AF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97FC6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7A76C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2F3EA191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90E85" w14:textId="77777777" w:rsidR="00BD34ED" w:rsidRPr="002A6824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ECBCD" w14:textId="77777777" w:rsidR="00BD34ED" w:rsidRDefault="00BD34ED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D34ED" w14:paraId="556D057D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92B11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10B5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BA7F4" w14:textId="77777777" w:rsidR="00BD34ED" w:rsidRPr="002B6917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6F7F5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3544F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67A64086" w14:textId="77777777" w:rsidR="00BD34ED" w:rsidRDefault="00BD34E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64F2F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8BD9A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E9CC7" w14:textId="77777777" w:rsidR="00BD34ED" w:rsidRPr="002A6824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16459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43B36D18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BD34ED" w14:paraId="7A094821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86918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4B201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DCCF8" w14:textId="77777777" w:rsidR="00BD34ED" w:rsidRPr="002B6917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D22A1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660D7" w14:textId="77777777" w:rsidR="00BD34ED" w:rsidRDefault="00BD34E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DF698" w14:textId="77777777" w:rsidR="00BD34ED" w:rsidRPr="00557C88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9DA91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2D31A" w14:textId="77777777" w:rsidR="00BD34ED" w:rsidRPr="002A6824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971FA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2163C05" w14:textId="77777777" w:rsidR="00BD34ED" w:rsidRPr="00D83307" w:rsidRDefault="00BD34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BD34ED" w14:paraId="753B995D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122A8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B6CDB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C07FE" w14:textId="77777777" w:rsidR="00BD34ED" w:rsidRPr="002B6917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B6D9F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11893825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B8C93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CD8E3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97579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C8A49" w14:textId="77777777" w:rsidR="00BD34ED" w:rsidRPr="002A6824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1D880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7E36225F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77029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6939D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9A2C9" w14:textId="77777777" w:rsidR="00BD34ED" w:rsidRPr="002B6917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6CE10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692C1BDE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60E9B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B2CEC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720B2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E00AB" w14:textId="77777777" w:rsidR="00BD34ED" w:rsidRPr="002A6824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C55D9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6041B380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8DB8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6CBBE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33AA0" w14:textId="77777777" w:rsidR="00BD34ED" w:rsidRPr="002B6917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CD6AE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5CA4A0C9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9151D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BC810" w14:textId="77777777" w:rsidR="00BD34ED" w:rsidRPr="00557C88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6CF14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2EDC3" w14:textId="77777777" w:rsidR="00BD34ED" w:rsidRPr="002A6824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8195B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28C2A64B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02C2F" w14:textId="77777777" w:rsidR="00BD34ED" w:rsidRDefault="00BD34ED" w:rsidP="00BD34ED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BFC7C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21316" w14:textId="77777777" w:rsidR="00BD34ED" w:rsidRPr="002B6917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31E5E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0560BACB" w14:textId="77777777" w:rsidR="00BD34ED" w:rsidRPr="006315B8" w:rsidRDefault="00BD34ED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AAB86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33335" w14:textId="77777777" w:rsidR="00BD34ED" w:rsidRPr="00557C88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05817" w14:textId="77777777" w:rsidR="00BD34ED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02A0C" w14:textId="77777777" w:rsidR="00BD34ED" w:rsidRPr="002A6824" w:rsidRDefault="00BD34E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9D0F8" w14:textId="77777777" w:rsidR="00BD34ED" w:rsidRDefault="00BD34E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E7249D0" w14:textId="77777777" w:rsidR="00BD34ED" w:rsidRPr="00930181" w:rsidRDefault="00BD34ED">
      <w:pPr>
        <w:tabs>
          <w:tab w:val="left" w:pos="3183"/>
        </w:tabs>
      </w:pPr>
    </w:p>
    <w:p w14:paraId="3E9201E3" w14:textId="77777777" w:rsidR="00BD34ED" w:rsidRDefault="00BD34ED" w:rsidP="00445244">
      <w:pPr>
        <w:pStyle w:val="Heading1"/>
        <w:spacing w:line="24" w:lineRule="atLeast"/>
      </w:pPr>
      <w:r>
        <w:lastRenderedPageBreak/>
        <w:t>LINIA 818</w:t>
      </w:r>
    </w:p>
    <w:p w14:paraId="025F43ED" w14:textId="77777777" w:rsidR="00BD34ED" w:rsidRDefault="00BD34ED" w:rsidP="00445244">
      <w:pPr>
        <w:pStyle w:val="Heading1"/>
        <w:spacing w:line="24" w:lineRule="atLeast"/>
        <w:rPr>
          <w:b w:val="0"/>
          <w:bCs w:val="0"/>
          <w:sz w:val="8"/>
        </w:rPr>
      </w:pPr>
      <w:r>
        <w:t>PALAS - CONSTANŢA MĂRFURI - NĂVODARI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BD34ED" w14:paraId="25DC21F2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D8223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6448B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07272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3531C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Oraș</w:t>
            </w:r>
          </w:p>
          <w:p w14:paraId="60782EE3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7DABB2DF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A113E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1A7457A9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3A397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7D6B6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4CB86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0B17D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0D5F222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AB6E782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 firul III în direcția Palas sau Constanța Mărfuri.</w:t>
            </w:r>
          </w:p>
        </w:tc>
      </w:tr>
      <w:tr w:rsidR="00BD34ED" w14:paraId="0AF41745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F11D7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C1F2D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4D26C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9413D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548B05A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25BD0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922B6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58C64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79DDD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FF058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38DDBD67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D677D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813CE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CA72B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5F496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57501C5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1D656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700 m</w:t>
            </w:r>
          </w:p>
          <w:p w14:paraId="011846B6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1B5D60B4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38FCA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018C7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36B1A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091FF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4E2A7DDB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7E31F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0F9C7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AEEC9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73DEF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44FCB0C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D614E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35B</w:t>
            </w:r>
          </w:p>
          <w:p w14:paraId="2BFAADED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AEF269A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53A8C30D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0C4FB326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88215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35232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51797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6C403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79961724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B216F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E8839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CD7EF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4D4DF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8C76253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3F8E5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4D4054DD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47CCD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48823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75B04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B7A0C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3B207B9C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2B8CA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7E8D7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C3036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2529F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56870C9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12BB8C64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582BD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55F28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05AD8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9FE17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5883B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0D80B09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B2C3CAD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A, 2 A.</w:t>
            </w:r>
          </w:p>
        </w:tc>
      </w:tr>
      <w:tr w:rsidR="00BD34ED" w14:paraId="585A80FA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2E371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C42BE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91A96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DC2BD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ED499C3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4D1BA428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575F6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B39A2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EB878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7AB6A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7B07C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15B67D2B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2E14C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9D85C" w14:textId="77777777" w:rsidR="00BD34ED" w:rsidRDefault="00BD34ED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DFA4A" w14:textId="77777777" w:rsidR="00BD34ED" w:rsidRPr="00E54142" w:rsidRDefault="00BD34ED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7E3E9" w14:textId="77777777" w:rsidR="00BD34ED" w:rsidRDefault="00BD34ED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5BF6B96" w14:textId="77777777" w:rsidR="00BD34ED" w:rsidRDefault="00BD34ED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F42C5" w14:textId="77777777" w:rsidR="00BD34ED" w:rsidRPr="004B4AC4" w:rsidRDefault="00BD34ED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B4AC4">
              <w:rPr>
                <w:b/>
                <w:bCs/>
                <w:sz w:val="20"/>
                <w:szCs w:val="20"/>
              </w:rPr>
              <w:t>peste sch 56 pe ambele poziții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13AE9" w14:textId="77777777" w:rsidR="00BD34ED" w:rsidRPr="004B4AC4" w:rsidRDefault="00BD34ED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B4AC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DD116" w14:textId="77777777" w:rsidR="00BD34ED" w:rsidRDefault="00BD34ED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t> 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B2E09" w14:textId="77777777" w:rsidR="00BD34ED" w:rsidRPr="00E54142" w:rsidRDefault="00BD34ED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t> 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1B842" w14:textId="77777777" w:rsidR="00BD34ED" w:rsidRPr="004B4AC4" w:rsidRDefault="00BD34ED" w:rsidP="004B4A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B4AC4">
              <w:rPr>
                <w:b/>
                <w:bCs/>
                <w:i/>
                <w:iCs/>
                <w:sz w:val="20"/>
                <w:szCs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L8 Grupa A și Linia Colectoare</w:t>
            </w:r>
          </w:p>
        </w:tc>
      </w:tr>
      <w:tr w:rsidR="00BD34ED" w14:paraId="03D72F0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CA627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EDD3D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A5A68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1B2C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59EE6D8E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DC31E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32A44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960C6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0+600</w:t>
            </w:r>
          </w:p>
          <w:p w14:paraId="28E25F54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FD35D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C52F4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D34ED" w14:paraId="178A69F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34DCB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C5E6E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F7B34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63A2E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  <w:r>
              <w:rPr>
                <w:b/>
                <w:bCs/>
                <w:sz w:val="20"/>
              </w:rPr>
              <w:t>, linia 1 directă și sch. 2A, 28, 8 și 6 pe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2CAB5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74CFC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1211D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  <w:p w14:paraId="1DF0068A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7AE08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C30D7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26BE836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01BF9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DE0DE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89471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38D31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St. Constanța Mărfuri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C57FC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9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82775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E5CDD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D6E52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DF6B7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4C7D664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4C83B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28542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EF857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9E064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264C5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11/13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0D0EE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BFB92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F0A52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BD66A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1F307E1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91CAB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D770F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D30FF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DA078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202EB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legătură dintre sch. 13 și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6DDCA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8838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18D4F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6D5AF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0C331E9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1A780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39200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4BBD3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685D7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94A11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peste sch.8 </w:t>
            </w:r>
          </w:p>
          <w:p w14:paraId="0EAB5A87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C932E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73703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625C3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3821B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și  L3  Constanța. Mărfuri Cap Y.</w:t>
            </w:r>
          </w:p>
        </w:tc>
      </w:tr>
      <w:tr w:rsidR="00BD34ED" w14:paraId="1A9C316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9B6CA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629BD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C2701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12835" w14:textId="77777777" w:rsidR="00BD34ED" w:rsidRPr="00277DE8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040BC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1305113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75A32B81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8 - TDJ</w:t>
            </w:r>
          </w:p>
          <w:p w14:paraId="0FC8D965" w14:textId="77777777" w:rsidR="00BD34ED" w:rsidRPr="00277DE8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AFF7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35A05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129A3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7386B" w14:textId="77777777" w:rsidR="00BD34ED" w:rsidRPr="00277DE8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BD34ED" w14:paraId="606469B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0B9D3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5B956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3B816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A0566" w14:textId="77777777" w:rsidR="00BD34ED" w:rsidRPr="00277DE8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DF8FD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295E112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AE83D3D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6A8234DC" w14:textId="77777777" w:rsidR="00BD34ED" w:rsidRPr="00277DE8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14 - 18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2C4C0" w14:textId="77777777" w:rsidR="00BD34ED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2B1A5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5F41D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2C8F7" w14:textId="77777777" w:rsidR="00BD34ED" w:rsidRPr="00277DE8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3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BD34ED" w14:paraId="351FAD6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7B3D3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A572D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F5C05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A23A0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Mărfuri</w:t>
            </w:r>
          </w:p>
          <w:p w14:paraId="13259BFA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D7A0C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FE8FD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5414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A0875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31C1D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A5370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D34ED" w14:paraId="3BFAD6A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D2237" w14:textId="77777777" w:rsidR="00BD34ED" w:rsidRDefault="00BD34ED" w:rsidP="00BD34ED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655DE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92733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1AB9E" w14:textId="77777777" w:rsidR="00BD34ED" w:rsidRDefault="00BD34ED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16C188F1" w14:textId="77777777" w:rsidR="00BD34ED" w:rsidRDefault="00BD34ED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F5667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26084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DA382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  <w:p w14:paraId="1CC6A04C" w14:textId="77777777" w:rsidR="00BD34ED" w:rsidRDefault="00BD34E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056EF" w14:textId="77777777" w:rsidR="00BD34ED" w:rsidRPr="00E54142" w:rsidRDefault="00BD34E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3C1B4" w14:textId="77777777" w:rsidR="00BD34ED" w:rsidRDefault="00BD34E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210AA535" w14:textId="77777777" w:rsidR="00BD34ED" w:rsidRDefault="00BD34ED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7DED5180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3F1BE228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7CC7E36E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3FA4EDF7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716B31DF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1DE84AA1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218C1803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138E40F3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65FA89E3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332F5381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492A36ED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0FA43716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5F4C8881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08A403A2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135EF5A3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148BA3B8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4A7174F1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02D7568A" w14:textId="77777777" w:rsidR="00C14228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48078EB2" w14:textId="77777777" w:rsidR="00C14228" w:rsidRPr="00C21997" w:rsidRDefault="00C14228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2F861F33" w14:textId="77777777" w:rsidR="00BD34ED" w:rsidRPr="00C21F42" w:rsidRDefault="00BD34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767B9CC" w14:textId="77777777" w:rsidR="00BD34ED" w:rsidRPr="00C21F42" w:rsidRDefault="00BD34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714FB1E1" w14:textId="77777777" w:rsidR="00BD34ED" w:rsidRPr="00C21F42" w:rsidRDefault="00BD34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1967FEB9" w14:textId="77777777" w:rsidR="00BD34ED" w:rsidRPr="00C21F42" w:rsidRDefault="00BD34ED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45A3CDF5" w14:textId="77777777" w:rsidR="00BD34ED" w:rsidRDefault="00BD34ED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3821062C" w14:textId="77777777" w:rsidR="00BD34ED" w:rsidRPr="00C21F42" w:rsidRDefault="00BD34ED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65F69B7A" w14:textId="77777777" w:rsidR="00BD34ED" w:rsidRPr="00C21F42" w:rsidRDefault="00BD34ED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40B77AD3" w14:textId="77777777" w:rsidR="00BD34ED" w:rsidRPr="00C21F42" w:rsidRDefault="00BD34ED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59EFD2E2" w14:textId="77777777" w:rsidR="00BD34ED" w:rsidRPr="00C21F42" w:rsidRDefault="00BD34ED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2B4AB4F4" w14:textId="77777777" w:rsidR="00FB37F1" w:rsidRPr="001C117A" w:rsidRDefault="00FB37F1" w:rsidP="001C117A"/>
    <w:sectPr w:rsidR="00FB37F1" w:rsidRPr="001C117A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2EB76" w14:textId="77777777" w:rsidR="009D367A" w:rsidRDefault="009D367A">
      <w:r>
        <w:separator/>
      </w:r>
    </w:p>
  </w:endnote>
  <w:endnote w:type="continuationSeparator" w:id="0">
    <w:p w14:paraId="3379CAC8" w14:textId="77777777" w:rsidR="009D367A" w:rsidRDefault="009D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B0B0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82D0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DFA3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42F10" w14:textId="77777777" w:rsidR="009D367A" w:rsidRDefault="009D367A">
      <w:r>
        <w:separator/>
      </w:r>
    </w:p>
  </w:footnote>
  <w:footnote w:type="continuationSeparator" w:id="0">
    <w:p w14:paraId="65F54D38" w14:textId="77777777" w:rsidR="009D367A" w:rsidRDefault="009D3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C558" w14:textId="77777777" w:rsidR="006F5073" w:rsidRDefault="00A12BFE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7BE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6DB089" w14:textId="22325BEF" w:rsidR="006F5073" w:rsidRDefault="00D22484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0A3547">
      <w:rPr>
        <w:b/>
        <w:bCs/>
        <w:i/>
        <w:iCs/>
        <w:sz w:val="22"/>
      </w:rPr>
      <w:t>decada 11-20 august 2026</w:t>
    </w:r>
  </w:p>
  <w:p w14:paraId="321A6371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3E6C71">
      <w:rPr>
        <w:rStyle w:val="PageNumber"/>
        <w:b/>
        <w:bCs/>
      </w:rPr>
      <w:t>BUCURESTI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096D342D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3965C091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0F993E57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04F943E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9AEECE0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76C2462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160A653E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27DAC6FA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0F103B4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7CBF50E2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28EE77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F5363C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4D279A11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034E50AD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6E79AFC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D5A12BB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138D76D0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3513CC1A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5389C04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66A37FB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968B58E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3109C30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E8BD775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35D57D45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5A338AC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065F8515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19811E1E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30EF677E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D775C91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272705B0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F11F0B4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0E4BF2F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12B4FC2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443AE2E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222067C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50391FC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3A858FE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6B6211EE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9D79" w14:textId="77777777" w:rsidR="006F5073" w:rsidRDefault="00A12BFE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4E3A">
      <w:rPr>
        <w:rStyle w:val="PageNumber"/>
        <w:noProof/>
      </w:rPr>
      <w:t>3</w:t>
    </w:r>
    <w:r>
      <w:rPr>
        <w:rStyle w:val="PageNumber"/>
      </w:rPr>
      <w:fldChar w:fldCharType="end"/>
    </w:r>
  </w:p>
  <w:p w14:paraId="3E68EC72" w14:textId="1AE64433" w:rsidR="00004110" w:rsidRPr="00A048AC" w:rsidRDefault="00D22484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0A3547">
      <w:rPr>
        <w:b/>
        <w:bCs/>
        <w:i/>
        <w:iCs/>
        <w:sz w:val="22"/>
      </w:rPr>
      <w:t>decada 11-20 august 2026</w:t>
    </w:r>
  </w:p>
  <w:p w14:paraId="5A43A1D0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6FA37E94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6E3BE1AF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0A4DE266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68F32537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52E797BB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19B4B83A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450C5400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3E6C71">
      <w:rPr>
        <w:rStyle w:val="PageNumber"/>
        <w:b/>
        <w:bCs/>
      </w:rPr>
      <w:t>BUCURESTI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482E29A2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04FF500E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51AEEA93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3E69D9C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DD5637D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7E56A054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C51A256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42CDA5C4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665D38F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215EBFE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4AF5FEC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A3AFE2A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2435791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3273F79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25ED720F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213D710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D251F1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242756A8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4342A93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3051FE1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548D135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432BD4C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038EF73E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1EAFBF4C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574A7BCF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5F7C8CB0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67CE8AD8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2E0002B2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51742E2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11B2638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399617F2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4E21847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6E2C19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42A605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8BF3F14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7BE3A8C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79B17547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F04E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02ED5"/>
    <w:multiLevelType w:val="hybridMultilevel"/>
    <w:tmpl w:val="2C40158A"/>
    <w:lvl w:ilvl="0" w:tplc="2086F8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CD734E"/>
    <w:multiLevelType w:val="hybridMultilevel"/>
    <w:tmpl w:val="AFA0278E"/>
    <w:lvl w:ilvl="0" w:tplc="7640DB0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" w15:restartNumberingAfterBreak="0">
    <w:nsid w:val="011E034A"/>
    <w:multiLevelType w:val="hybridMultilevel"/>
    <w:tmpl w:val="914EEC8C"/>
    <w:lvl w:ilvl="0" w:tplc="A8A2DA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343759"/>
    <w:multiLevelType w:val="hybridMultilevel"/>
    <w:tmpl w:val="17940E56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029545FF"/>
    <w:multiLevelType w:val="hybridMultilevel"/>
    <w:tmpl w:val="0BD688D8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6" w15:restartNumberingAfterBreak="0">
    <w:nsid w:val="05DC7242"/>
    <w:multiLevelType w:val="hybridMultilevel"/>
    <w:tmpl w:val="A09CFCFA"/>
    <w:lvl w:ilvl="0" w:tplc="335808C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2B4DD0"/>
    <w:multiLevelType w:val="hybridMultilevel"/>
    <w:tmpl w:val="F1E0D21E"/>
    <w:lvl w:ilvl="0" w:tplc="145AFE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8F58FA"/>
    <w:multiLevelType w:val="hybridMultilevel"/>
    <w:tmpl w:val="901E408A"/>
    <w:lvl w:ilvl="0" w:tplc="36BE852A">
      <w:start w:val="1"/>
      <w:numFmt w:val="decimal"/>
      <w:lvlRestart w:val="0"/>
      <w:suff w:val="nothing"/>
      <w:lvlText w:val="%1"/>
      <w:lvlJc w:val="right"/>
      <w:pPr>
        <w:ind w:left="57" w:firstLine="227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06D662CD"/>
    <w:multiLevelType w:val="hybridMultilevel"/>
    <w:tmpl w:val="5DD407AA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B878BE"/>
    <w:multiLevelType w:val="hybridMultilevel"/>
    <w:tmpl w:val="6ED455AE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4" w15:restartNumberingAfterBreak="0">
    <w:nsid w:val="0DDA17EB"/>
    <w:multiLevelType w:val="hybridMultilevel"/>
    <w:tmpl w:val="FF14430C"/>
    <w:lvl w:ilvl="0" w:tplc="7DFCBB9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5" w15:restartNumberingAfterBreak="0">
    <w:nsid w:val="0E4A595E"/>
    <w:multiLevelType w:val="hybridMultilevel"/>
    <w:tmpl w:val="44061C9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0EB56854"/>
    <w:multiLevelType w:val="hybridMultilevel"/>
    <w:tmpl w:val="637C19B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 w15:restartNumberingAfterBreak="0">
    <w:nsid w:val="109F5E99"/>
    <w:multiLevelType w:val="hybridMultilevel"/>
    <w:tmpl w:val="96907A4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0" w15:restartNumberingAfterBreak="0">
    <w:nsid w:val="116B670D"/>
    <w:multiLevelType w:val="hybridMultilevel"/>
    <w:tmpl w:val="51E068D4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1" w15:restartNumberingAfterBreak="0">
    <w:nsid w:val="11AF2524"/>
    <w:multiLevelType w:val="hybridMultilevel"/>
    <w:tmpl w:val="0B2E289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2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3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5690872"/>
    <w:multiLevelType w:val="hybridMultilevel"/>
    <w:tmpl w:val="56BE4CC4"/>
    <w:lvl w:ilvl="0" w:tplc="88300CB4">
      <w:start w:val="1"/>
      <w:numFmt w:val="decimal"/>
      <w:lvlRestart w:val="0"/>
      <w:suff w:val="nothing"/>
      <w:lvlText w:val="%1"/>
      <w:lvlJc w:val="right"/>
      <w:pPr>
        <w:ind w:left="398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38" w:hanging="360"/>
      </w:pPr>
    </w:lvl>
    <w:lvl w:ilvl="2" w:tplc="0409001B" w:tentative="1">
      <w:start w:val="1"/>
      <w:numFmt w:val="lowerRoman"/>
      <w:lvlText w:val="%3."/>
      <w:lvlJc w:val="right"/>
      <w:pPr>
        <w:ind w:left="2558" w:hanging="180"/>
      </w:pPr>
    </w:lvl>
    <w:lvl w:ilvl="3" w:tplc="0409000F" w:tentative="1">
      <w:start w:val="1"/>
      <w:numFmt w:val="decimal"/>
      <w:lvlText w:val="%4."/>
      <w:lvlJc w:val="left"/>
      <w:pPr>
        <w:ind w:left="3278" w:hanging="360"/>
      </w:pPr>
    </w:lvl>
    <w:lvl w:ilvl="4" w:tplc="04090019" w:tentative="1">
      <w:start w:val="1"/>
      <w:numFmt w:val="lowerLetter"/>
      <w:lvlText w:val="%5."/>
      <w:lvlJc w:val="left"/>
      <w:pPr>
        <w:ind w:left="3998" w:hanging="360"/>
      </w:pPr>
    </w:lvl>
    <w:lvl w:ilvl="5" w:tplc="0409001B" w:tentative="1">
      <w:start w:val="1"/>
      <w:numFmt w:val="lowerRoman"/>
      <w:lvlText w:val="%6."/>
      <w:lvlJc w:val="right"/>
      <w:pPr>
        <w:ind w:left="4718" w:hanging="180"/>
      </w:pPr>
    </w:lvl>
    <w:lvl w:ilvl="6" w:tplc="0409000F" w:tentative="1">
      <w:start w:val="1"/>
      <w:numFmt w:val="decimal"/>
      <w:lvlText w:val="%7."/>
      <w:lvlJc w:val="left"/>
      <w:pPr>
        <w:ind w:left="5438" w:hanging="360"/>
      </w:pPr>
    </w:lvl>
    <w:lvl w:ilvl="7" w:tplc="04090019" w:tentative="1">
      <w:start w:val="1"/>
      <w:numFmt w:val="lowerLetter"/>
      <w:lvlText w:val="%8."/>
      <w:lvlJc w:val="left"/>
      <w:pPr>
        <w:ind w:left="6158" w:hanging="360"/>
      </w:pPr>
    </w:lvl>
    <w:lvl w:ilvl="8" w:tplc="040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5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6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AA514C"/>
    <w:multiLevelType w:val="hybridMultilevel"/>
    <w:tmpl w:val="86644EDE"/>
    <w:lvl w:ilvl="0" w:tplc="FCC2364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AD51D96"/>
    <w:multiLevelType w:val="hybridMultilevel"/>
    <w:tmpl w:val="150A7C58"/>
    <w:lvl w:ilvl="0" w:tplc="2B3C13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1AEB60B2"/>
    <w:multiLevelType w:val="hybridMultilevel"/>
    <w:tmpl w:val="611E2A20"/>
    <w:lvl w:ilvl="0" w:tplc="8B60664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2" w15:restartNumberingAfterBreak="0">
    <w:nsid w:val="1BE42B8E"/>
    <w:multiLevelType w:val="hybridMultilevel"/>
    <w:tmpl w:val="56DEFF80"/>
    <w:lvl w:ilvl="0" w:tplc="E10666C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DA9101D"/>
    <w:multiLevelType w:val="hybridMultilevel"/>
    <w:tmpl w:val="5BD67C22"/>
    <w:lvl w:ilvl="0" w:tplc="C63A53B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1EDF090F"/>
    <w:multiLevelType w:val="hybridMultilevel"/>
    <w:tmpl w:val="8C24AC0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5" w15:restartNumberingAfterBreak="0">
    <w:nsid w:val="1F6B00CB"/>
    <w:multiLevelType w:val="hybridMultilevel"/>
    <w:tmpl w:val="20C8EE8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6" w15:restartNumberingAfterBreak="0">
    <w:nsid w:val="28A20DD1"/>
    <w:multiLevelType w:val="hybridMultilevel"/>
    <w:tmpl w:val="C8C0072C"/>
    <w:lvl w:ilvl="0" w:tplc="28E8B83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7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8" w15:restartNumberingAfterBreak="0">
    <w:nsid w:val="2C0730EC"/>
    <w:multiLevelType w:val="hybridMultilevel"/>
    <w:tmpl w:val="F2449FE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9" w15:restartNumberingAfterBreak="0">
    <w:nsid w:val="2F12086A"/>
    <w:multiLevelType w:val="hybridMultilevel"/>
    <w:tmpl w:val="7B587CCC"/>
    <w:lvl w:ilvl="0" w:tplc="C372945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0" w15:restartNumberingAfterBreak="0">
    <w:nsid w:val="30433702"/>
    <w:multiLevelType w:val="hybridMultilevel"/>
    <w:tmpl w:val="8B70E5F8"/>
    <w:lvl w:ilvl="0" w:tplc="3A8A50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08F10CA"/>
    <w:multiLevelType w:val="hybridMultilevel"/>
    <w:tmpl w:val="9EB874C0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2" w15:restartNumberingAfterBreak="0">
    <w:nsid w:val="326169CA"/>
    <w:multiLevelType w:val="hybridMultilevel"/>
    <w:tmpl w:val="556A1F4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3" w15:restartNumberingAfterBreak="0">
    <w:nsid w:val="36976E9A"/>
    <w:multiLevelType w:val="hybridMultilevel"/>
    <w:tmpl w:val="9064AEF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4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B5F6E85"/>
    <w:multiLevelType w:val="hybridMultilevel"/>
    <w:tmpl w:val="E1A4FE52"/>
    <w:lvl w:ilvl="0" w:tplc="6AA0054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6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7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8" w15:restartNumberingAfterBreak="0">
    <w:nsid w:val="43234AD8"/>
    <w:multiLevelType w:val="multilevel"/>
    <w:tmpl w:val="26B41A02"/>
    <w:lvl w:ilvl="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9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6B70ECC"/>
    <w:multiLevelType w:val="hybridMultilevel"/>
    <w:tmpl w:val="4A1C97EE"/>
    <w:lvl w:ilvl="0" w:tplc="6B22758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9A1C36"/>
    <w:multiLevelType w:val="hybridMultilevel"/>
    <w:tmpl w:val="0A245B42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2" w15:restartNumberingAfterBreak="0">
    <w:nsid w:val="499354ED"/>
    <w:multiLevelType w:val="hybridMultilevel"/>
    <w:tmpl w:val="33DA79E4"/>
    <w:lvl w:ilvl="0" w:tplc="18D02684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99F10EF"/>
    <w:multiLevelType w:val="hybridMultilevel"/>
    <w:tmpl w:val="9340A38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4" w15:restartNumberingAfterBreak="0">
    <w:nsid w:val="4FA12286"/>
    <w:multiLevelType w:val="hybridMultilevel"/>
    <w:tmpl w:val="39049B90"/>
    <w:lvl w:ilvl="0" w:tplc="FF620DF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5" w15:restartNumberingAfterBreak="0">
    <w:nsid w:val="507852B9"/>
    <w:multiLevelType w:val="hybridMultilevel"/>
    <w:tmpl w:val="758887FA"/>
    <w:lvl w:ilvl="0" w:tplc="C78837B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6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57" w15:restartNumberingAfterBreak="0">
    <w:nsid w:val="56135E7B"/>
    <w:multiLevelType w:val="hybridMultilevel"/>
    <w:tmpl w:val="B37AF17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8" w15:restartNumberingAfterBreak="0">
    <w:nsid w:val="57C16284"/>
    <w:multiLevelType w:val="hybridMultilevel"/>
    <w:tmpl w:val="6344C1F4"/>
    <w:lvl w:ilvl="0" w:tplc="9DC898C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A83277E"/>
    <w:multiLevelType w:val="hybridMultilevel"/>
    <w:tmpl w:val="05C84538"/>
    <w:lvl w:ilvl="0" w:tplc="6E88D5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0" w15:restartNumberingAfterBreak="0">
    <w:nsid w:val="5D2C203F"/>
    <w:multiLevelType w:val="hybridMultilevel"/>
    <w:tmpl w:val="A1408184"/>
    <w:lvl w:ilvl="0" w:tplc="D452DC96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81951B5"/>
    <w:multiLevelType w:val="hybridMultilevel"/>
    <w:tmpl w:val="55DC2D90"/>
    <w:lvl w:ilvl="0" w:tplc="0DD62B0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3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64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5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7" w15:restartNumberingAfterBreak="0">
    <w:nsid w:val="6DDD77BC"/>
    <w:multiLevelType w:val="hybridMultilevel"/>
    <w:tmpl w:val="39D404BA"/>
    <w:lvl w:ilvl="0" w:tplc="8BAE189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8" w15:restartNumberingAfterBreak="0">
    <w:nsid w:val="6E7713B3"/>
    <w:multiLevelType w:val="hybridMultilevel"/>
    <w:tmpl w:val="382A1CDE"/>
    <w:lvl w:ilvl="0" w:tplc="9CECA8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9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0" w15:restartNumberingAfterBreak="0">
    <w:nsid w:val="6F7A6AF9"/>
    <w:multiLevelType w:val="hybridMultilevel"/>
    <w:tmpl w:val="11BA48B6"/>
    <w:lvl w:ilvl="0" w:tplc="3B58F2C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1" w15:restartNumberingAfterBreak="0">
    <w:nsid w:val="6FDF145D"/>
    <w:multiLevelType w:val="hybridMultilevel"/>
    <w:tmpl w:val="D95EA288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2" w15:restartNumberingAfterBreak="0">
    <w:nsid w:val="75D81FA5"/>
    <w:multiLevelType w:val="hybridMultilevel"/>
    <w:tmpl w:val="7D5219E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3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1185288910">
    <w:abstractNumId w:val="49"/>
  </w:num>
  <w:num w:numId="2" w16cid:durableId="446778134">
    <w:abstractNumId w:val="52"/>
  </w:num>
  <w:num w:numId="3" w16cid:durableId="416630842">
    <w:abstractNumId w:val="6"/>
  </w:num>
  <w:num w:numId="4" w16cid:durableId="1001280233">
    <w:abstractNumId w:val="60"/>
  </w:num>
  <w:num w:numId="5" w16cid:durableId="1646426366">
    <w:abstractNumId w:val="48"/>
  </w:num>
  <w:num w:numId="6" w16cid:durableId="219556498">
    <w:abstractNumId w:val="12"/>
  </w:num>
  <w:num w:numId="7" w16cid:durableId="1205824033">
    <w:abstractNumId w:val="27"/>
  </w:num>
  <w:num w:numId="8" w16cid:durableId="733817592">
    <w:abstractNumId w:val="55"/>
  </w:num>
  <w:num w:numId="9" w16cid:durableId="8605037">
    <w:abstractNumId w:val="30"/>
  </w:num>
  <w:num w:numId="10" w16cid:durableId="758911022">
    <w:abstractNumId w:val="46"/>
  </w:num>
  <w:num w:numId="11" w16cid:durableId="612709197">
    <w:abstractNumId w:val="67"/>
  </w:num>
  <w:num w:numId="12" w16cid:durableId="2005742871">
    <w:abstractNumId w:val="32"/>
  </w:num>
  <w:num w:numId="13" w16cid:durableId="717434687">
    <w:abstractNumId w:val="3"/>
  </w:num>
  <w:num w:numId="14" w16cid:durableId="1419444519">
    <w:abstractNumId w:val="66"/>
  </w:num>
  <w:num w:numId="15" w16cid:durableId="1159885220">
    <w:abstractNumId w:val="23"/>
  </w:num>
  <w:num w:numId="16" w16cid:durableId="757795720">
    <w:abstractNumId w:val="7"/>
  </w:num>
  <w:num w:numId="17" w16cid:durableId="894320408">
    <w:abstractNumId w:val="2"/>
  </w:num>
  <w:num w:numId="18" w16cid:durableId="146173004">
    <w:abstractNumId w:val="62"/>
  </w:num>
  <w:num w:numId="19" w16cid:durableId="1426071485">
    <w:abstractNumId w:val="8"/>
  </w:num>
  <w:num w:numId="20" w16cid:durableId="263805713">
    <w:abstractNumId w:val="56"/>
  </w:num>
  <w:num w:numId="21" w16cid:durableId="1957827431">
    <w:abstractNumId w:val="40"/>
  </w:num>
  <w:num w:numId="22" w16cid:durableId="779224245">
    <w:abstractNumId w:val="65"/>
  </w:num>
  <w:num w:numId="23" w16cid:durableId="1306203890">
    <w:abstractNumId w:val="74"/>
  </w:num>
  <w:num w:numId="24" w16cid:durableId="1444154727">
    <w:abstractNumId w:val="37"/>
  </w:num>
  <w:num w:numId="25" w16cid:durableId="1767338941">
    <w:abstractNumId w:val="39"/>
  </w:num>
  <w:num w:numId="26" w16cid:durableId="307561399">
    <w:abstractNumId w:val="45"/>
  </w:num>
  <w:num w:numId="27" w16cid:durableId="23556309">
    <w:abstractNumId w:val="64"/>
  </w:num>
  <w:num w:numId="28" w16cid:durableId="10882362">
    <w:abstractNumId w:val="70"/>
  </w:num>
  <w:num w:numId="29" w16cid:durableId="2105151904">
    <w:abstractNumId w:val="17"/>
  </w:num>
  <w:num w:numId="30" w16cid:durableId="1616717587">
    <w:abstractNumId w:val="73"/>
  </w:num>
  <w:num w:numId="31" w16cid:durableId="2067291654">
    <w:abstractNumId w:val="44"/>
  </w:num>
  <w:num w:numId="32" w16cid:durableId="2004091095">
    <w:abstractNumId w:val="69"/>
  </w:num>
  <w:num w:numId="33" w16cid:durableId="2074115326">
    <w:abstractNumId w:val="68"/>
  </w:num>
  <w:num w:numId="34" w16cid:durableId="2120827936">
    <w:abstractNumId w:val="36"/>
  </w:num>
  <w:num w:numId="35" w16cid:durableId="242495204">
    <w:abstractNumId w:val="26"/>
  </w:num>
  <w:num w:numId="36" w16cid:durableId="149490138">
    <w:abstractNumId w:val="29"/>
  </w:num>
  <w:num w:numId="37" w16cid:durableId="1730886646">
    <w:abstractNumId w:val="59"/>
  </w:num>
  <w:num w:numId="38" w16cid:durableId="925304876">
    <w:abstractNumId w:val="18"/>
  </w:num>
  <w:num w:numId="39" w16cid:durableId="957179693">
    <w:abstractNumId w:val="28"/>
  </w:num>
  <w:num w:numId="40" w16cid:durableId="1799686414">
    <w:abstractNumId w:val="61"/>
  </w:num>
  <w:num w:numId="41" w16cid:durableId="1376587192">
    <w:abstractNumId w:val="50"/>
  </w:num>
  <w:num w:numId="42" w16cid:durableId="418715502">
    <w:abstractNumId w:val="11"/>
  </w:num>
  <w:num w:numId="43" w16cid:durableId="87776783">
    <w:abstractNumId w:val="9"/>
  </w:num>
  <w:num w:numId="44" w16cid:durableId="1813520787">
    <w:abstractNumId w:val="33"/>
  </w:num>
  <w:num w:numId="45" w16cid:durableId="84959321">
    <w:abstractNumId w:val="54"/>
  </w:num>
  <w:num w:numId="46" w16cid:durableId="1530414019">
    <w:abstractNumId w:val="1"/>
  </w:num>
  <w:num w:numId="47" w16cid:durableId="205945749">
    <w:abstractNumId w:val="58"/>
  </w:num>
  <w:num w:numId="48" w16cid:durableId="956106441">
    <w:abstractNumId w:val="14"/>
  </w:num>
  <w:num w:numId="49" w16cid:durableId="1215580229">
    <w:abstractNumId w:val="41"/>
  </w:num>
  <w:num w:numId="50" w16cid:durableId="1106391299">
    <w:abstractNumId w:val="20"/>
  </w:num>
  <w:num w:numId="51" w16cid:durableId="1917085657">
    <w:abstractNumId w:val="38"/>
  </w:num>
  <w:num w:numId="52" w16cid:durableId="1645046553">
    <w:abstractNumId w:val="71"/>
  </w:num>
  <w:num w:numId="53" w16cid:durableId="1873762235">
    <w:abstractNumId w:val="34"/>
  </w:num>
  <w:num w:numId="54" w16cid:durableId="2083749642">
    <w:abstractNumId w:val="13"/>
  </w:num>
  <w:num w:numId="55" w16cid:durableId="1942565531">
    <w:abstractNumId w:val="22"/>
  </w:num>
  <w:num w:numId="56" w16cid:durableId="535852020">
    <w:abstractNumId w:val="24"/>
  </w:num>
  <w:num w:numId="57" w16cid:durableId="375202065">
    <w:abstractNumId w:val="4"/>
  </w:num>
  <w:num w:numId="58" w16cid:durableId="1240795532">
    <w:abstractNumId w:val="72"/>
  </w:num>
  <w:num w:numId="59" w16cid:durableId="1735855716">
    <w:abstractNumId w:val="57"/>
  </w:num>
  <w:num w:numId="60" w16cid:durableId="120075393">
    <w:abstractNumId w:val="10"/>
  </w:num>
  <w:num w:numId="61" w16cid:durableId="1018383978">
    <w:abstractNumId w:val="35"/>
  </w:num>
  <w:num w:numId="62" w16cid:durableId="1042172781">
    <w:abstractNumId w:val="5"/>
  </w:num>
  <w:num w:numId="63" w16cid:durableId="1204177074">
    <w:abstractNumId w:val="16"/>
  </w:num>
  <w:num w:numId="64" w16cid:durableId="1360594096">
    <w:abstractNumId w:val="51"/>
  </w:num>
  <w:num w:numId="65" w16cid:durableId="833298511">
    <w:abstractNumId w:val="21"/>
  </w:num>
  <w:num w:numId="66" w16cid:durableId="530805130">
    <w:abstractNumId w:val="63"/>
  </w:num>
  <w:num w:numId="67" w16cid:durableId="1043485100">
    <w:abstractNumId w:val="47"/>
  </w:num>
  <w:num w:numId="68" w16cid:durableId="1136295315">
    <w:abstractNumId w:val="15"/>
  </w:num>
  <w:num w:numId="69" w16cid:durableId="1509248008">
    <w:abstractNumId w:val="43"/>
  </w:num>
  <w:num w:numId="70" w16cid:durableId="291176450">
    <w:abstractNumId w:val="53"/>
  </w:num>
  <w:num w:numId="71" w16cid:durableId="1610894802">
    <w:abstractNumId w:val="19"/>
  </w:num>
  <w:num w:numId="72" w16cid:durableId="1686976194">
    <w:abstractNumId w:val="25"/>
  </w:num>
  <w:num w:numId="73" w16cid:durableId="606695261">
    <w:abstractNumId w:val="42"/>
  </w:num>
  <w:num w:numId="74" w16cid:durableId="583808673">
    <w:abstractNumId w:val="31"/>
  </w:num>
  <w:num w:numId="75" w16cid:durableId="790393908">
    <w:abstractNumId w:val="0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cEnxqheeKEOmSYNjxi0rFpf+a2zUIYo3asjDjh5DUZRaVsu2Cfz4QjJIYXvdSmD7il6ZX+BAcHzIrpICHSn/+g==" w:salt="bj8UZ0fThWjRkKL+ce81yA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69E"/>
    <w:rsid w:val="000026EB"/>
    <w:rsid w:val="00002B50"/>
    <w:rsid w:val="000034F1"/>
    <w:rsid w:val="00003549"/>
    <w:rsid w:val="00003587"/>
    <w:rsid w:val="00004110"/>
    <w:rsid w:val="00004597"/>
    <w:rsid w:val="00004F70"/>
    <w:rsid w:val="0000523B"/>
    <w:rsid w:val="000052B6"/>
    <w:rsid w:val="0000589F"/>
    <w:rsid w:val="000058CE"/>
    <w:rsid w:val="00006151"/>
    <w:rsid w:val="0000637C"/>
    <w:rsid w:val="0000643E"/>
    <w:rsid w:val="00007238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B93"/>
    <w:rsid w:val="000120BA"/>
    <w:rsid w:val="000128FF"/>
    <w:rsid w:val="00012BA4"/>
    <w:rsid w:val="000139C0"/>
    <w:rsid w:val="00013BE5"/>
    <w:rsid w:val="00013C88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E26"/>
    <w:rsid w:val="00017FDC"/>
    <w:rsid w:val="00020188"/>
    <w:rsid w:val="000209C0"/>
    <w:rsid w:val="00021498"/>
    <w:rsid w:val="00021740"/>
    <w:rsid w:val="000219E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8FA"/>
    <w:rsid w:val="00024A9E"/>
    <w:rsid w:val="00024E3A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10C"/>
    <w:rsid w:val="0002736F"/>
    <w:rsid w:val="00027DDB"/>
    <w:rsid w:val="000307C8"/>
    <w:rsid w:val="00030977"/>
    <w:rsid w:val="00031192"/>
    <w:rsid w:val="00031499"/>
    <w:rsid w:val="000319AE"/>
    <w:rsid w:val="000319D3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9F4"/>
    <w:rsid w:val="0004724D"/>
    <w:rsid w:val="000473DB"/>
    <w:rsid w:val="000506A8"/>
    <w:rsid w:val="00050E1D"/>
    <w:rsid w:val="00050FE4"/>
    <w:rsid w:val="000512DA"/>
    <w:rsid w:val="00051625"/>
    <w:rsid w:val="0005167E"/>
    <w:rsid w:val="00051E88"/>
    <w:rsid w:val="00051F30"/>
    <w:rsid w:val="00051FC3"/>
    <w:rsid w:val="000521A9"/>
    <w:rsid w:val="00052B71"/>
    <w:rsid w:val="00052E84"/>
    <w:rsid w:val="0005428C"/>
    <w:rsid w:val="0005447B"/>
    <w:rsid w:val="00054A92"/>
    <w:rsid w:val="00054DD5"/>
    <w:rsid w:val="000556B4"/>
    <w:rsid w:val="00055937"/>
    <w:rsid w:val="00055C1D"/>
    <w:rsid w:val="00055F71"/>
    <w:rsid w:val="000562E1"/>
    <w:rsid w:val="00056A39"/>
    <w:rsid w:val="000573E2"/>
    <w:rsid w:val="0005748A"/>
    <w:rsid w:val="000600F3"/>
    <w:rsid w:val="00060563"/>
    <w:rsid w:val="00060BDB"/>
    <w:rsid w:val="00060C7F"/>
    <w:rsid w:val="0006120A"/>
    <w:rsid w:val="00061437"/>
    <w:rsid w:val="000616CA"/>
    <w:rsid w:val="00061834"/>
    <w:rsid w:val="00061949"/>
    <w:rsid w:val="000621E3"/>
    <w:rsid w:val="000626F4"/>
    <w:rsid w:val="0006346B"/>
    <w:rsid w:val="000634FE"/>
    <w:rsid w:val="00063510"/>
    <w:rsid w:val="00063C2C"/>
    <w:rsid w:val="00063DD4"/>
    <w:rsid w:val="000643C5"/>
    <w:rsid w:val="00064423"/>
    <w:rsid w:val="000648D5"/>
    <w:rsid w:val="00064A0E"/>
    <w:rsid w:val="0006580C"/>
    <w:rsid w:val="00065EB3"/>
    <w:rsid w:val="00065EFB"/>
    <w:rsid w:val="000670AB"/>
    <w:rsid w:val="00067227"/>
    <w:rsid w:val="00070740"/>
    <w:rsid w:val="000708A8"/>
    <w:rsid w:val="00070A10"/>
    <w:rsid w:val="00070B88"/>
    <w:rsid w:val="00070E56"/>
    <w:rsid w:val="00071171"/>
    <w:rsid w:val="000713FD"/>
    <w:rsid w:val="0007159D"/>
    <w:rsid w:val="00071958"/>
    <w:rsid w:val="000719B9"/>
    <w:rsid w:val="00071B55"/>
    <w:rsid w:val="0007228D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38E"/>
    <w:rsid w:val="00076427"/>
    <w:rsid w:val="000766EA"/>
    <w:rsid w:val="000769EB"/>
    <w:rsid w:val="00076A96"/>
    <w:rsid w:val="00076C8A"/>
    <w:rsid w:val="000773E1"/>
    <w:rsid w:val="000777D5"/>
    <w:rsid w:val="00077CD8"/>
    <w:rsid w:val="000801D8"/>
    <w:rsid w:val="000802CC"/>
    <w:rsid w:val="00080842"/>
    <w:rsid w:val="000825A4"/>
    <w:rsid w:val="00082704"/>
    <w:rsid w:val="00083EBE"/>
    <w:rsid w:val="00083F1D"/>
    <w:rsid w:val="000849CE"/>
    <w:rsid w:val="000851FF"/>
    <w:rsid w:val="000852E4"/>
    <w:rsid w:val="00085588"/>
    <w:rsid w:val="00086325"/>
    <w:rsid w:val="00086881"/>
    <w:rsid w:val="00087050"/>
    <w:rsid w:val="000874F0"/>
    <w:rsid w:val="00087C80"/>
    <w:rsid w:val="000902A4"/>
    <w:rsid w:val="000907E7"/>
    <w:rsid w:val="00091853"/>
    <w:rsid w:val="000918B6"/>
    <w:rsid w:val="00092696"/>
    <w:rsid w:val="00092E9C"/>
    <w:rsid w:val="00093021"/>
    <w:rsid w:val="0009306A"/>
    <w:rsid w:val="0009306D"/>
    <w:rsid w:val="000932DD"/>
    <w:rsid w:val="0009332F"/>
    <w:rsid w:val="00093344"/>
    <w:rsid w:val="000934ED"/>
    <w:rsid w:val="000948BC"/>
    <w:rsid w:val="00094947"/>
    <w:rsid w:val="00094A69"/>
    <w:rsid w:val="00094F09"/>
    <w:rsid w:val="00095336"/>
    <w:rsid w:val="0009552E"/>
    <w:rsid w:val="000959A0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547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0C38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6BC"/>
    <w:rsid w:val="000B69C5"/>
    <w:rsid w:val="000B787E"/>
    <w:rsid w:val="000B7B54"/>
    <w:rsid w:val="000C03A6"/>
    <w:rsid w:val="000C0C5A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E27"/>
    <w:rsid w:val="000C5185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666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43E1"/>
    <w:rsid w:val="000D4D0E"/>
    <w:rsid w:val="000D52D2"/>
    <w:rsid w:val="000D53F8"/>
    <w:rsid w:val="000D5507"/>
    <w:rsid w:val="000D567E"/>
    <w:rsid w:val="000D5CB8"/>
    <w:rsid w:val="000D5E36"/>
    <w:rsid w:val="000D5EDB"/>
    <w:rsid w:val="000D6084"/>
    <w:rsid w:val="000D6208"/>
    <w:rsid w:val="000D6601"/>
    <w:rsid w:val="000D7203"/>
    <w:rsid w:val="000D7D26"/>
    <w:rsid w:val="000E0117"/>
    <w:rsid w:val="000E0541"/>
    <w:rsid w:val="000E08DC"/>
    <w:rsid w:val="000E09C7"/>
    <w:rsid w:val="000E0CB8"/>
    <w:rsid w:val="000E140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AB2"/>
    <w:rsid w:val="000E7644"/>
    <w:rsid w:val="000E78D2"/>
    <w:rsid w:val="000F0193"/>
    <w:rsid w:val="000F0498"/>
    <w:rsid w:val="000F06BC"/>
    <w:rsid w:val="000F0820"/>
    <w:rsid w:val="000F0868"/>
    <w:rsid w:val="000F0C3B"/>
    <w:rsid w:val="000F0DBD"/>
    <w:rsid w:val="000F0E0A"/>
    <w:rsid w:val="000F0E0F"/>
    <w:rsid w:val="000F168E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BE4"/>
    <w:rsid w:val="000F5D67"/>
    <w:rsid w:val="000F6488"/>
    <w:rsid w:val="000F6D5C"/>
    <w:rsid w:val="000F7405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BC0"/>
    <w:rsid w:val="0011161D"/>
    <w:rsid w:val="00111AE5"/>
    <w:rsid w:val="0011229F"/>
    <w:rsid w:val="001129FF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3FD3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16C"/>
    <w:rsid w:val="001304E1"/>
    <w:rsid w:val="001305AB"/>
    <w:rsid w:val="00130B03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AFB"/>
    <w:rsid w:val="00135B27"/>
    <w:rsid w:val="001360D6"/>
    <w:rsid w:val="001366B7"/>
    <w:rsid w:val="001370FC"/>
    <w:rsid w:val="00137B02"/>
    <w:rsid w:val="00137C8C"/>
    <w:rsid w:val="00137D90"/>
    <w:rsid w:val="001408C3"/>
    <w:rsid w:val="00140CBB"/>
    <w:rsid w:val="00141BC2"/>
    <w:rsid w:val="00141F1A"/>
    <w:rsid w:val="00142D8C"/>
    <w:rsid w:val="00142EB5"/>
    <w:rsid w:val="00145027"/>
    <w:rsid w:val="001454E4"/>
    <w:rsid w:val="001456BA"/>
    <w:rsid w:val="0014594B"/>
    <w:rsid w:val="00145B7C"/>
    <w:rsid w:val="0014619B"/>
    <w:rsid w:val="0014665A"/>
    <w:rsid w:val="001467FB"/>
    <w:rsid w:val="00146A04"/>
    <w:rsid w:val="00146A61"/>
    <w:rsid w:val="0015014F"/>
    <w:rsid w:val="00150384"/>
    <w:rsid w:val="001504A4"/>
    <w:rsid w:val="00150542"/>
    <w:rsid w:val="00150E4A"/>
    <w:rsid w:val="001510FD"/>
    <w:rsid w:val="0015167D"/>
    <w:rsid w:val="00151B34"/>
    <w:rsid w:val="00151BD1"/>
    <w:rsid w:val="00151DB4"/>
    <w:rsid w:val="00152500"/>
    <w:rsid w:val="00152B66"/>
    <w:rsid w:val="00152F6B"/>
    <w:rsid w:val="0015316E"/>
    <w:rsid w:val="00153B5E"/>
    <w:rsid w:val="00153E52"/>
    <w:rsid w:val="0015418D"/>
    <w:rsid w:val="00154FB1"/>
    <w:rsid w:val="0015515E"/>
    <w:rsid w:val="00155A29"/>
    <w:rsid w:val="00155A9B"/>
    <w:rsid w:val="00155C5D"/>
    <w:rsid w:val="001564C5"/>
    <w:rsid w:val="0015738F"/>
    <w:rsid w:val="001574C6"/>
    <w:rsid w:val="00157965"/>
    <w:rsid w:val="001616EC"/>
    <w:rsid w:val="00161B3A"/>
    <w:rsid w:val="00161B89"/>
    <w:rsid w:val="00161EA6"/>
    <w:rsid w:val="00162E5A"/>
    <w:rsid w:val="0016339C"/>
    <w:rsid w:val="001635FE"/>
    <w:rsid w:val="001636ED"/>
    <w:rsid w:val="00164296"/>
    <w:rsid w:val="00164398"/>
    <w:rsid w:val="0016450F"/>
    <w:rsid w:val="00164568"/>
    <w:rsid w:val="00164728"/>
    <w:rsid w:val="00164BF0"/>
    <w:rsid w:val="00164F8C"/>
    <w:rsid w:val="00165091"/>
    <w:rsid w:val="0016534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33C6"/>
    <w:rsid w:val="00173DCC"/>
    <w:rsid w:val="0017418B"/>
    <w:rsid w:val="0017431A"/>
    <w:rsid w:val="001744EC"/>
    <w:rsid w:val="001747BC"/>
    <w:rsid w:val="0017502F"/>
    <w:rsid w:val="0017514C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592"/>
    <w:rsid w:val="001829D8"/>
    <w:rsid w:val="00182A77"/>
    <w:rsid w:val="00182B00"/>
    <w:rsid w:val="00182D35"/>
    <w:rsid w:val="001831ED"/>
    <w:rsid w:val="00184EE9"/>
    <w:rsid w:val="0018564F"/>
    <w:rsid w:val="001859C7"/>
    <w:rsid w:val="00185C84"/>
    <w:rsid w:val="00185DB8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A58"/>
    <w:rsid w:val="00187BB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6C2"/>
    <w:rsid w:val="001A5B7E"/>
    <w:rsid w:val="001A5D7B"/>
    <w:rsid w:val="001A6196"/>
    <w:rsid w:val="001A6C57"/>
    <w:rsid w:val="001A7019"/>
    <w:rsid w:val="001A7514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28E"/>
    <w:rsid w:val="001B1664"/>
    <w:rsid w:val="001B19CE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5D0B"/>
    <w:rsid w:val="001B6470"/>
    <w:rsid w:val="001B6530"/>
    <w:rsid w:val="001B6E6D"/>
    <w:rsid w:val="001B73F1"/>
    <w:rsid w:val="001B7CC8"/>
    <w:rsid w:val="001C0087"/>
    <w:rsid w:val="001C020A"/>
    <w:rsid w:val="001C081B"/>
    <w:rsid w:val="001C117A"/>
    <w:rsid w:val="001C155F"/>
    <w:rsid w:val="001C16C5"/>
    <w:rsid w:val="001C2039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2B7D"/>
    <w:rsid w:val="001D3274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C85"/>
    <w:rsid w:val="001E482D"/>
    <w:rsid w:val="001E4BCB"/>
    <w:rsid w:val="001E518C"/>
    <w:rsid w:val="001E5587"/>
    <w:rsid w:val="001E5AB2"/>
    <w:rsid w:val="001E5C07"/>
    <w:rsid w:val="001E6C67"/>
    <w:rsid w:val="001E6E20"/>
    <w:rsid w:val="001F06B1"/>
    <w:rsid w:val="001F0720"/>
    <w:rsid w:val="001F093E"/>
    <w:rsid w:val="001F1205"/>
    <w:rsid w:val="001F13BA"/>
    <w:rsid w:val="001F1451"/>
    <w:rsid w:val="001F1AC5"/>
    <w:rsid w:val="001F1BA6"/>
    <w:rsid w:val="001F20DF"/>
    <w:rsid w:val="001F2BF5"/>
    <w:rsid w:val="001F2DCF"/>
    <w:rsid w:val="001F3544"/>
    <w:rsid w:val="001F35F1"/>
    <w:rsid w:val="001F394C"/>
    <w:rsid w:val="001F3A9E"/>
    <w:rsid w:val="001F407C"/>
    <w:rsid w:val="001F44A3"/>
    <w:rsid w:val="001F508B"/>
    <w:rsid w:val="001F538E"/>
    <w:rsid w:val="001F593A"/>
    <w:rsid w:val="001F59DF"/>
    <w:rsid w:val="001F6013"/>
    <w:rsid w:val="001F60E8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276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2265"/>
    <w:rsid w:val="0021247E"/>
    <w:rsid w:val="002131B5"/>
    <w:rsid w:val="00213918"/>
    <w:rsid w:val="00213E69"/>
    <w:rsid w:val="00214EEE"/>
    <w:rsid w:val="00215495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2D9"/>
    <w:rsid w:val="0022368A"/>
    <w:rsid w:val="00223B6D"/>
    <w:rsid w:val="00223DDD"/>
    <w:rsid w:val="00224539"/>
    <w:rsid w:val="00224E01"/>
    <w:rsid w:val="00224ED1"/>
    <w:rsid w:val="002255F0"/>
    <w:rsid w:val="002259D9"/>
    <w:rsid w:val="00225A74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85B"/>
    <w:rsid w:val="00233925"/>
    <w:rsid w:val="00233E40"/>
    <w:rsid w:val="002342F8"/>
    <w:rsid w:val="002346DB"/>
    <w:rsid w:val="00234B3D"/>
    <w:rsid w:val="00234FDE"/>
    <w:rsid w:val="002354BB"/>
    <w:rsid w:val="002357E0"/>
    <w:rsid w:val="00236800"/>
    <w:rsid w:val="00236882"/>
    <w:rsid w:val="00236906"/>
    <w:rsid w:val="00236BF4"/>
    <w:rsid w:val="00236D79"/>
    <w:rsid w:val="00236D8A"/>
    <w:rsid w:val="00237063"/>
    <w:rsid w:val="0023712C"/>
    <w:rsid w:val="002379E2"/>
    <w:rsid w:val="00240324"/>
    <w:rsid w:val="00240A8B"/>
    <w:rsid w:val="00240F2C"/>
    <w:rsid w:val="0024117A"/>
    <w:rsid w:val="002413C1"/>
    <w:rsid w:val="00241CEA"/>
    <w:rsid w:val="00241EEA"/>
    <w:rsid w:val="002420DA"/>
    <w:rsid w:val="00243052"/>
    <w:rsid w:val="00243294"/>
    <w:rsid w:val="00243CBE"/>
    <w:rsid w:val="00243FD2"/>
    <w:rsid w:val="00244823"/>
    <w:rsid w:val="0024524F"/>
    <w:rsid w:val="002453B7"/>
    <w:rsid w:val="002455DA"/>
    <w:rsid w:val="00245744"/>
    <w:rsid w:val="00246578"/>
    <w:rsid w:val="00247CC3"/>
    <w:rsid w:val="002500D5"/>
    <w:rsid w:val="002503BC"/>
    <w:rsid w:val="0025041E"/>
    <w:rsid w:val="00250492"/>
    <w:rsid w:val="002506F7"/>
    <w:rsid w:val="00250ACB"/>
    <w:rsid w:val="00251436"/>
    <w:rsid w:val="002515F4"/>
    <w:rsid w:val="00251F24"/>
    <w:rsid w:val="00253203"/>
    <w:rsid w:val="002538BA"/>
    <w:rsid w:val="0025394B"/>
    <w:rsid w:val="00253C10"/>
    <w:rsid w:val="0025405E"/>
    <w:rsid w:val="00254696"/>
    <w:rsid w:val="00254781"/>
    <w:rsid w:val="002547FB"/>
    <w:rsid w:val="002549F0"/>
    <w:rsid w:val="00254E49"/>
    <w:rsid w:val="00255052"/>
    <w:rsid w:val="002552D8"/>
    <w:rsid w:val="002553C8"/>
    <w:rsid w:val="00255CD6"/>
    <w:rsid w:val="00255D51"/>
    <w:rsid w:val="002563D7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5E4"/>
    <w:rsid w:val="00263E03"/>
    <w:rsid w:val="00264BEC"/>
    <w:rsid w:val="00265641"/>
    <w:rsid w:val="00265692"/>
    <w:rsid w:val="0026592F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6405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1207"/>
    <w:rsid w:val="002913DB"/>
    <w:rsid w:val="0029164E"/>
    <w:rsid w:val="00291AC6"/>
    <w:rsid w:val="00292553"/>
    <w:rsid w:val="00293180"/>
    <w:rsid w:val="00293343"/>
    <w:rsid w:val="00293C56"/>
    <w:rsid w:val="0029455D"/>
    <w:rsid w:val="00294C1D"/>
    <w:rsid w:val="00294F7F"/>
    <w:rsid w:val="00295974"/>
    <w:rsid w:val="00295DFB"/>
    <w:rsid w:val="0029611A"/>
    <w:rsid w:val="00296A3A"/>
    <w:rsid w:val="00296A7E"/>
    <w:rsid w:val="00296F2D"/>
    <w:rsid w:val="0029722D"/>
    <w:rsid w:val="002A0317"/>
    <w:rsid w:val="002A05F8"/>
    <w:rsid w:val="002A0A9F"/>
    <w:rsid w:val="002A0D3C"/>
    <w:rsid w:val="002A0DA0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3C6"/>
    <w:rsid w:val="002A569F"/>
    <w:rsid w:val="002A639C"/>
    <w:rsid w:val="002A650E"/>
    <w:rsid w:val="002A65E5"/>
    <w:rsid w:val="002A6B3A"/>
    <w:rsid w:val="002A6C62"/>
    <w:rsid w:val="002A7AF0"/>
    <w:rsid w:val="002B03AB"/>
    <w:rsid w:val="002B131A"/>
    <w:rsid w:val="002B1D89"/>
    <w:rsid w:val="002B1F78"/>
    <w:rsid w:val="002B1FA9"/>
    <w:rsid w:val="002B217F"/>
    <w:rsid w:val="002B3339"/>
    <w:rsid w:val="002B35B5"/>
    <w:rsid w:val="002B391A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767F"/>
    <w:rsid w:val="002B7AEB"/>
    <w:rsid w:val="002B7C2C"/>
    <w:rsid w:val="002B7E16"/>
    <w:rsid w:val="002C0160"/>
    <w:rsid w:val="002C0860"/>
    <w:rsid w:val="002C08C3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D0357"/>
    <w:rsid w:val="002D0652"/>
    <w:rsid w:val="002D0680"/>
    <w:rsid w:val="002D1044"/>
    <w:rsid w:val="002D199D"/>
    <w:rsid w:val="002D1EBF"/>
    <w:rsid w:val="002D202E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CC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51C2"/>
    <w:rsid w:val="002E581A"/>
    <w:rsid w:val="002E58BF"/>
    <w:rsid w:val="002E6161"/>
    <w:rsid w:val="002E6616"/>
    <w:rsid w:val="002E6BC4"/>
    <w:rsid w:val="002E7136"/>
    <w:rsid w:val="002E771E"/>
    <w:rsid w:val="002E7847"/>
    <w:rsid w:val="002E7A34"/>
    <w:rsid w:val="002E7F6B"/>
    <w:rsid w:val="002F0460"/>
    <w:rsid w:val="002F0654"/>
    <w:rsid w:val="002F0703"/>
    <w:rsid w:val="002F0993"/>
    <w:rsid w:val="002F0A27"/>
    <w:rsid w:val="002F0CAA"/>
    <w:rsid w:val="002F1BE0"/>
    <w:rsid w:val="002F1E27"/>
    <w:rsid w:val="002F228A"/>
    <w:rsid w:val="002F2B8C"/>
    <w:rsid w:val="002F2D5A"/>
    <w:rsid w:val="002F2E70"/>
    <w:rsid w:val="002F2F0F"/>
    <w:rsid w:val="002F32E9"/>
    <w:rsid w:val="002F3A58"/>
    <w:rsid w:val="002F49A2"/>
    <w:rsid w:val="002F503F"/>
    <w:rsid w:val="002F53D8"/>
    <w:rsid w:val="002F6206"/>
    <w:rsid w:val="002F6316"/>
    <w:rsid w:val="002F6485"/>
    <w:rsid w:val="002F6E7B"/>
    <w:rsid w:val="002F7325"/>
    <w:rsid w:val="002F7912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2F4C"/>
    <w:rsid w:val="00313091"/>
    <w:rsid w:val="0031396A"/>
    <w:rsid w:val="00313C20"/>
    <w:rsid w:val="00313DEA"/>
    <w:rsid w:val="0031423D"/>
    <w:rsid w:val="003147DC"/>
    <w:rsid w:val="00314C5F"/>
    <w:rsid w:val="00314FB2"/>
    <w:rsid w:val="00315143"/>
    <w:rsid w:val="0031529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EB4"/>
    <w:rsid w:val="00320FB9"/>
    <w:rsid w:val="0032155C"/>
    <w:rsid w:val="003219F8"/>
    <w:rsid w:val="00322F81"/>
    <w:rsid w:val="003230D7"/>
    <w:rsid w:val="003236CD"/>
    <w:rsid w:val="0032375D"/>
    <w:rsid w:val="0032380E"/>
    <w:rsid w:val="00323D7D"/>
    <w:rsid w:val="00324B46"/>
    <w:rsid w:val="003256AC"/>
    <w:rsid w:val="00325F7C"/>
    <w:rsid w:val="003272BF"/>
    <w:rsid w:val="003276FA"/>
    <w:rsid w:val="00327766"/>
    <w:rsid w:val="00327A59"/>
    <w:rsid w:val="00327D0B"/>
    <w:rsid w:val="003302D4"/>
    <w:rsid w:val="003305EB"/>
    <w:rsid w:val="00330D6C"/>
    <w:rsid w:val="00331713"/>
    <w:rsid w:val="00331F67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50"/>
    <w:rsid w:val="0035149C"/>
    <w:rsid w:val="00351622"/>
    <w:rsid w:val="003516A8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5E7"/>
    <w:rsid w:val="00355ACF"/>
    <w:rsid w:val="003562AB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63C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77B"/>
    <w:rsid w:val="00382A4B"/>
    <w:rsid w:val="00382ED5"/>
    <w:rsid w:val="00383B81"/>
    <w:rsid w:val="00384FD6"/>
    <w:rsid w:val="00386BA4"/>
    <w:rsid w:val="00386BC6"/>
    <w:rsid w:val="00387650"/>
    <w:rsid w:val="00387DAE"/>
    <w:rsid w:val="00387E80"/>
    <w:rsid w:val="00387F24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9CE"/>
    <w:rsid w:val="00395A19"/>
    <w:rsid w:val="00395E6F"/>
    <w:rsid w:val="00396602"/>
    <w:rsid w:val="00396A8B"/>
    <w:rsid w:val="00396DE6"/>
    <w:rsid w:val="0039704C"/>
    <w:rsid w:val="00397251"/>
    <w:rsid w:val="003973DE"/>
    <w:rsid w:val="003974B0"/>
    <w:rsid w:val="003978DD"/>
    <w:rsid w:val="003A03A2"/>
    <w:rsid w:val="003A0DF6"/>
    <w:rsid w:val="003A0E24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E4C"/>
    <w:rsid w:val="003A57AA"/>
    <w:rsid w:val="003A5C85"/>
    <w:rsid w:val="003A5DAF"/>
    <w:rsid w:val="003A6145"/>
    <w:rsid w:val="003A63B2"/>
    <w:rsid w:val="003A7E90"/>
    <w:rsid w:val="003A7F79"/>
    <w:rsid w:val="003B00B1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98A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10A"/>
    <w:rsid w:val="003C53F8"/>
    <w:rsid w:val="003C5CF3"/>
    <w:rsid w:val="003C64AC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0E0"/>
    <w:rsid w:val="003D122B"/>
    <w:rsid w:val="003D12D7"/>
    <w:rsid w:val="003D1613"/>
    <w:rsid w:val="003D1AA6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A40"/>
    <w:rsid w:val="003E4CB2"/>
    <w:rsid w:val="003E51BD"/>
    <w:rsid w:val="003E5456"/>
    <w:rsid w:val="003E5509"/>
    <w:rsid w:val="003E5729"/>
    <w:rsid w:val="003E5BD1"/>
    <w:rsid w:val="003E5C92"/>
    <w:rsid w:val="003E6C71"/>
    <w:rsid w:val="003E6F0B"/>
    <w:rsid w:val="003E7497"/>
    <w:rsid w:val="003E78F8"/>
    <w:rsid w:val="003F070A"/>
    <w:rsid w:val="003F0998"/>
    <w:rsid w:val="003F1001"/>
    <w:rsid w:val="003F1033"/>
    <w:rsid w:val="003F116A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60F"/>
    <w:rsid w:val="00410820"/>
    <w:rsid w:val="00410893"/>
    <w:rsid w:val="00410C82"/>
    <w:rsid w:val="0041152E"/>
    <w:rsid w:val="004117A9"/>
    <w:rsid w:val="0041185E"/>
    <w:rsid w:val="00412897"/>
    <w:rsid w:val="00412B3B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6994"/>
    <w:rsid w:val="00417137"/>
    <w:rsid w:val="0041747A"/>
    <w:rsid w:val="004176AF"/>
    <w:rsid w:val="00420A5C"/>
    <w:rsid w:val="00420DA8"/>
    <w:rsid w:val="00421352"/>
    <w:rsid w:val="0042146D"/>
    <w:rsid w:val="00421E44"/>
    <w:rsid w:val="0042291B"/>
    <w:rsid w:val="00422F0C"/>
    <w:rsid w:val="004234F4"/>
    <w:rsid w:val="00423B29"/>
    <w:rsid w:val="00423E3E"/>
    <w:rsid w:val="0042411D"/>
    <w:rsid w:val="0042412C"/>
    <w:rsid w:val="0042419B"/>
    <w:rsid w:val="004241A2"/>
    <w:rsid w:val="004244F7"/>
    <w:rsid w:val="00424A20"/>
    <w:rsid w:val="00424EE8"/>
    <w:rsid w:val="004274D0"/>
    <w:rsid w:val="004277B8"/>
    <w:rsid w:val="00427E63"/>
    <w:rsid w:val="004303E0"/>
    <w:rsid w:val="00430832"/>
    <w:rsid w:val="00430E61"/>
    <w:rsid w:val="0043105A"/>
    <w:rsid w:val="00431BC7"/>
    <w:rsid w:val="00431E78"/>
    <w:rsid w:val="004321F1"/>
    <w:rsid w:val="004327E6"/>
    <w:rsid w:val="00432B6C"/>
    <w:rsid w:val="00433462"/>
    <w:rsid w:val="00433C9B"/>
    <w:rsid w:val="00433F2A"/>
    <w:rsid w:val="0043442D"/>
    <w:rsid w:val="0043486C"/>
    <w:rsid w:val="00434B96"/>
    <w:rsid w:val="004350B8"/>
    <w:rsid w:val="0043512C"/>
    <w:rsid w:val="00435265"/>
    <w:rsid w:val="004352E2"/>
    <w:rsid w:val="0043563D"/>
    <w:rsid w:val="00435F86"/>
    <w:rsid w:val="00436073"/>
    <w:rsid w:val="0043633C"/>
    <w:rsid w:val="00436B07"/>
    <w:rsid w:val="00437339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6D0"/>
    <w:rsid w:val="00445771"/>
    <w:rsid w:val="00445F3C"/>
    <w:rsid w:val="004467B1"/>
    <w:rsid w:val="00447696"/>
    <w:rsid w:val="00450F7C"/>
    <w:rsid w:val="00451492"/>
    <w:rsid w:val="00452302"/>
    <w:rsid w:val="00452B7D"/>
    <w:rsid w:val="00452D89"/>
    <w:rsid w:val="00452FFA"/>
    <w:rsid w:val="0045358A"/>
    <w:rsid w:val="0045361A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080"/>
    <w:rsid w:val="004617D9"/>
    <w:rsid w:val="004621F4"/>
    <w:rsid w:val="004626EA"/>
    <w:rsid w:val="00462CE0"/>
    <w:rsid w:val="00464034"/>
    <w:rsid w:val="004642B6"/>
    <w:rsid w:val="00464558"/>
    <w:rsid w:val="00464849"/>
    <w:rsid w:val="00464D1F"/>
    <w:rsid w:val="004653B2"/>
    <w:rsid w:val="0046562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CD7"/>
    <w:rsid w:val="00486D2E"/>
    <w:rsid w:val="00486E29"/>
    <w:rsid w:val="00487136"/>
    <w:rsid w:val="004903BD"/>
    <w:rsid w:val="00490F9C"/>
    <w:rsid w:val="00491A53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97AD9"/>
    <w:rsid w:val="004A036B"/>
    <w:rsid w:val="004A0565"/>
    <w:rsid w:val="004A0912"/>
    <w:rsid w:val="004A10BF"/>
    <w:rsid w:val="004A16B2"/>
    <w:rsid w:val="004A19F3"/>
    <w:rsid w:val="004A1B81"/>
    <w:rsid w:val="004A2AB5"/>
    <w:rsid w:val="004A3195"/>
    <w:rsid w:val="004A3813"/>
    <w:rsid w:val="004A3AC0"/>
    <w:rsid w:val="004A444B"/>
    <w:rsid w:val="004A4813"/>
    <w:rsid w:val="004A493E"/>
    <w:rsid w:val="004A4AA3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954"/>
    <w:rsid w:val="004C1A33"/>
    <w:rsid w:val="004C2352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0B3"/>
    <w:rsid w:val="004C613E"/>
    <w:rsid w:val="004C614B"/>
    <w:rsid w:val="004C646B"/>
    <w:rsid w:val="004C6485"/>
    <w:rsid w:val="004C7124"/>
    <w:rsid w:val="004C7371"/>
    <w:rsid w:val="004D04F1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268"/>
    <w:rsid w:val="004D5393"/>
    <w:rsid w:val="004D5A1B"/>
    <w:rsid w:val="004D5BCC"/>
    <w:rsid w:val="004D6266"/>
    <w:rsid w:val="004D63C8"/>
    <w:rsid w:val="004D6787"/>
    <w:rsid w:val="004D69CE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81C"/>
    <w:rsid w:val="004E1AC1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FE1"/>
    <w:rsid w:val="004E607C"/>
    <w:rsid w:val="004E648C"/>
    <w:rsid w:val="004E668C"/>
    <w:rsid w:val="004E67AE"/>
    <w:rsid w:val="004E67FB"/>
    <w:rsid w:val="004E6A1F"/>
    <w:rsid w:val="004E71DC"/>
    <w:rsid w:val="004E753F"/>
    <w:rsid w:val="004F0055"/>
    <w:rsid w:val="004F010C"/>
    <w:rsid w:val="004F055E"/>
    <w:rsid w:val="004F0FE9"/>
    <w:rsid w:val="004F1225"/>
    <w:rsid w:val="004F17B4"/>
    <w:rsid w:val="004F1C90"/>
    <w:rsid w:val="004F2A0A"/>
    <w:rsid w:val="004F3A1C"/>
    <w:rsid w:val="004F4193"/>
    <w:rsid w:val="004F422F"/>
    <w:rsid w:val="004F4405"/>
    <w:rsid w:val="004F4492"/>
    <w:rsid w:val="004F5072"/>
    <w:rsid w:val="004F544D"/>
    <w:rsid w:val="004F59C0"/>
    <w:rsid w:val="004F6550"/>
    <w:rsid w:val="004F69AA"/>
    <w:rsid w:val="004F6A65"/>
    <w:rsid w:val="004F6EE8"/>
    <w:rsid w:val="004F7101"/>
    <w:rsid w:val="00500041"/>
    <w:rsid w:val="00500A2A"/>
    <w:rsid w:val="00500F48"/>
    <w:rsid w:val="00501905"/>
    <w:rsid w:val="00501C25"/>
    <w:rsid w:val="005021D0"/>
    <w:rsid w:val="00502525"/>
    <w:rsid w:val="00502875"/>
    <w:rsid w:val="00502D91"/>
    <w:rsid w:val="00502E3B"/>
    <w:rsid w:val="005032E0"/>
    <w:rsid w:val="00503381"/>
    <w:rsid w:val="00503438"/>
    <w:rsid w:val="005036E7"/>
    <w:rsid w:val="00503E38"/>
    <w:rsid w:val="0050439E"/>
    <w:rsid w:val="00504483"/>
    <w:rsid w:val="00504818"/>
    <w:rsid w:val="00504AC8"/>
    <w:rsid w:val="00504C8D"/>
    <w:rsid w:val="00504E77"/>
    <w:rsid w:val="005051E9"/>
    <w:rsid w:val="00505754"/>
    <w:rsid w:val="00505988"/>
    <w:rsid w:val="00505A6D"/>
    <w:rsid w:val="00505CD8"/>
    <w:rsid w:val="00506EF7"/>
    <w:rsid w:val="00507AD7"/>
    <w:rsid w:val="0051032A"/>
    <w:rsid w:val="00510486"/>
    <w:rsid w:val="00510A65"/>
    <w:rsid w:val="00510D1B"/>
    <w:rsid w:val="00510ED3"/>
    <w:rsid w:val="005110EC"/>
    <w:rsid w:val="00511499"/>
    <w:rsid w:val="00511B06"/>
    <w:rsid w:val="00511D51"/>
    <w:rsid w:val="005120B2"/>
    <w:rsid w:val="00512DA9"/>
    <w:rsid w:val="00513317"/>
    <w:rsid w:val="00513684"/>
    <w:rsid w:val="0051416E"/>
    <w:rsid w:val="00514BC5"/>
    <w:rsid w:val="00514D52"/>
    <w:rsid w:val="00514E66"/>
    <w:rsid w:val="00514EAA"/>
    <w:rsid w:val="00514FE2"/>
    <w:rsid w:val="00515085"/>
    <w:rsid w:val="00515798"/>
    <w:rsid w:val="0051580F"/>
    <w:rsid w:val="005159E3"/>
    <w:rsid w:val="00515A00"/>
    <w:rsid w:val="00515A41"/>
    <w:rsid w:val="00515ECC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2D98"/>
    <w:rsid w:val="00523330"/>
    <w:rsid w:val="0052363E"/>
    <w:rsid w:val="00523C4D"/>
    <w:rsid w:val="00524257"/>
    <w:rsid w:val="0052589D"/>
    <w:rsid w:val="00525CC8"/>
    <w:rsid w:val="00526399"/>
    <w:rsid w:val="00526950"/>
    <w:rsid w:val="00526DCE"/>
    <w:rsid w:val="00527154"/>
    <w:rsid w:val="005275A5"/>
    <w:rsid w:val="005306CC"/>
    <w:rsid w:val="005309B9"/>
    <w:rsid w:val="00530FB7"/>
    <w:rsid w:val="005311B1"/>
    <w:rsid w:val="00532713"/>
    <w:rsid w:val="00532963"/>
    <w:rsid w:val="00532D66"/>
    <w:rsid w:val="00533615"/>
    <w:rsid w:val="00534866"/>
    <w:rsid w:val="00534CD2"/>
    <w:rsid w:val="00534F3A"/>
    <w:rsid w:val="00535011"/>
    <w:rsid w:val="005359E6"/>
    <w:rsid w:val="00535C17"/>
    <w:rsid w:val="00536920"/>
    <w:rsid w:val="00536AB3"/>
    <w:rsid w:val="005379C4"/>
    <w:rsid w:val="00537ABD"/>
    <w:rsid w:val="0054001D"/>
    <w:rsid w:val="00540051"/>
    <w:rsid w:val="00540F73"/>
    <w:rsid w:val="00541168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B78"/>
    <w:rsid w:val="00550BA8"/>
    <w:rsid w:val="00550F11"/>
    <w:rsid w:val="00551515"/>
    <w:rsid w:val="00552309"/>
    <w:rsid w:val="005525AF"/>
    <w:rsid w:val="005525CC"/>
    <w:rsid w:val="005529FD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016"/>
    <w:rsid w:val="005642BE"/>
    <w:rsid w:val="0056434A"/>
    <w:rsid w:val="005647B4"/>
    <w:rsid w:val="00564D8A"/>
    <w:rsid w:val="00565312"/>
    <w:rsid w:val="00565AA6"/>
    <w:rsid w:val="00565CC0"/>
    <w:rsid w:val="005664ED"/>
    <w:rsid w:val="00566652"/>
    <w:rsid w:val="00566D95"/>
    <w:rsid w:val="00566E6C"/>
    <w:rsid w:val="00567271"/>
    <w:rsid w:val="0056765D"/>
    <w:rsid w:val="00567920"/>
    <w:rsid w:val="0057008B"/>
    <w:rsid w:val="00570F1A"/>
    <w:rsid w:val="00571827"/>
    <w:rsid w:val="00571A73"/>
    <w:rsid w:val="00571CCB"/>
    <w:rsid w:val="00571D9D"/>
    <w:rsid w:val="00572909"/>
    <w:rsid w:val="00572C65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3208"/>
    <w:rsid w:val="00583360"/>
    <w:rsid w:val="005837B8"/>
    <w:rsid w:val="005838E9"/>
    <w:rsid w:val="00584427"/>
    <w:rsid w:val="00584436"/>
    <w:rsid w:val="005848A0"/>
    <w:rsid w:val="00585143"/>
    <w:rsid w:val="00585250"/>
    <w:rsid w:val="00585631"/>
    <w:rsid w:val="0058594D"/>
    <w:rsid w:val="00586322"/>
    <w:rsid w:val="0058650D"/>
    <w:rsid w:val="005866C8"/>
    <w:rsid w:val="00586737"/>
    <w:rsid w:val="00586915"/>
    <w:rsid w:val="00586F0C"/>
    <w:rsid w:val="0058725B"/>
    <w:rsid w:val="00587CE1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08A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E7D"/>
    <w:rsid w:val="005A1F12"/>
    <w:rsid w:val="005A2112"/>
    <w:rsid w:val="005A2569"/>
    <w:rsid w:val="005A2801"/>
    <w:rsid w:val="005A2901"/>
    <w:rsid w:val="005A29CD"/>
    <w:rsid w:val="005A2C3F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4E"/>
    <w:rsid w:val="005A5B9B"/>
    <w:rsid w:val="005A5F5E"/>
    <w:rsid w:val="005A61F8"/>
    <w:rsid w:val="005A68A1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9C1"/>
    <w:rsid w:val="005B23EB"/>
    <w:rsid w:val="005B2401"/>
    <w:rsid w:val="005B2A71"/>
    <w:rsid w:val="005B2B31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0FCC"/>
    <w:rsid w:val="005C1939"/>
    <w:rsid w:val="005C1B54"/>
    <w:rsid w:val="005C201A"/>
    <w:rsid w:val="005C2A5C"/>
    <w:rsid w:val="005C3A1C"/>
    <w:rsid w:val="005C3D71"/>
    <w:rsid w:val="005C3DBE"/>
    <w:rsid w:val="005C3EA9"/>
    <w:rsid w:val="005C4CFF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D058B"/>
    <w:rsid w:val="005D0D71"/>
    <w:rsid w:val="005D161E"/>
    <w:rsid w:val="005D17D8"/>
    <w:rsid w:val="005D1F9D"/>
    <w:rsid w:val="005D246C"/>
    <w:rsid w:val="005D2778"/>
    <w:rsid w:val="005D27A8"/>
    <w:rsid w:val="005D28F6"/>
    <w:rsid w:val="005D3035"/>
    <w:rsid w:val="005D352E"/>
    <w:rsid w:val="005D3892"/>
    <w:rsid w:val="005D3D56"/>
    <w:rsid w:val="005D3FA2"/>
    <w:rsid w:val="005D4092"/>
    <w:rsid w:val="005D409B"/>
    <w:rsid w:val="005D413A"/>
    <w:rsid w:val="005D4363"/>
    <w:rsid w:val="005D446C"/>
    <w:rsid w:val="005D4653"/>
    <w:rsid w:val="005D4DF5"/>
    <w:rsid w:val="005D5379"/>
    <w:rsid w:val="005D587C"/>
    <w:rsid w:val="005D5BAA"/>
    <w:rsid w:val="005D5CFE"/>
    <w:rsid w:val="005D5F87"/>
    <w:rsid w:val="005D60C8"/>
    <w:rsid w:val="005D6278"/>
    <w:rsid w:val="005D714E"/>
    <w:rsid w:val="005D7386"/>
    <w:rsid w:val="005D73C6"/>
    <w:rsid w:val="005D7D58"/>
    <w:rsid w:val="005E0B9C"/>
    <w:rsid w:val="005E17BE"/>
    <w:rsid w:val="005E1F23"/>
    <w:rsid w:val="005E1F70"/>
    <w:rsid w:val="005E22E3"/>
    <w:rsid w:val="005E2A94"/>
    <w:rsid w:val="005E2D3B"/>
    <w:rsid w:val="005E2EED"/>
    <w:rsid w:val="005E37C3"/>
    <w:rsid w:val="005E37DA"/>
    <w:rsid w:val="005E3A61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3ED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64E4"/>
    <w:rsid w:val="005F7375"/>
    <w:rsid w:val="005F7919"/>
    <w:rsid w:val="005F7AED"/>
    <w:rsid w:val="005F7BB7"/>
    <w:rsid w:val="00600B49"/>
    <w:rsid w:val="006010A2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0FC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3C25"/>
    <w:rsid w:val="00613E25"/>
    <w:rsid w:val="006141B9"/>
    <w:rsid w:val="006142C0"/>
    <w:rsid w:val="006149AD"/>
    <w:rsid w:val="00614F82"/>
    <w:rsid w:val="00614F8C"/>
    <w:rsid w:val="006164FF"/>
    <w:rsid w:val="00617F8D"/>
    <w:rsid w:val="00620933"/>
    <w:rsid w:val="00620989"/>
    <w:rsid w:val="006209C1"/>
    <w:rsid w:val="00620D52"/>
    <w:rsid w:val="00620ECF"/>
    <w:rsid w:val="00621769"/>
    <w:rsid w:val="00622DAF"/>
    <w:rsid w:val="00623351"/>
    <w:rsid w:val="00623505"/>
    <w:rsid w:val="006238E7"/>
    <w:rsid w:val="00624152"/>
    <w:rsid w:val="0062524C"/>
    <w:rsid w:val="00625CBC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A46"/>
    <w:rsid w:val="0063506B"/>
    <w:rsid w:val="006357C3"/>
    <w:rsid w:val="006359DB"/>
    <w:rsid w:val="00635CB8"/>
    <w:rsid w:val="00636467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0EC7"/>
    <w:rsid w:val="00651040"/>
    <w:rsid w:val="0065115F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CB4"/>
    <w:rsid w:val="006605C4"/>
    <w:rsid w:val="00660E35"/>
    <w:rsid w:val="0066176B"/>
    <w:rsid w:val="00661D27"/>
    <w:rsid w:val="0066294E"/>
    <w:rsid w:val="0066309E"/>
    <w:rsid w:val="0066359B"/>
    <w:rsid w:val="006637C0"/>
    <w:rsid w:val="00663882"/>
    <w:rsid w:val="0066510C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6FE"/>
    <w:rsid w:val="00675C55"/>
    <w:rsid w:val="00675C56"/>
    <w:rsid w:val="00676983"/>
    <w:rsid w:val="00676F93"/>
    <w:rsid w:val="00677279"/>
    <w:rsid w:val="00677D70"/>
    <w:rsid w:val="00680488"/>
    <w:rsid w:val="00680787"/>
    <w:rsid w:val="00680DAF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0AC"/>
    <w:rsid w:val="0068537C"/>
    <w:rsid w:val="0068645D"/>
    <w:rsid w:val="00686603"/>
    <w:rsid w:val="006867B1"/>
    <w:rsid w:val="006869A0"/>
    <w:rsid w:val="0068726C"/>
    <w:rsid w:val="006873BC"/>
    <w:rsid w:val="006874F3"/>
    <w:rsid w:val="00687975"/>
    <w:rsid w:val="006902E9"/>
    <w:rsid w:val="006904D2"/>
    <w:rsid w:val="006906AA"/>
    <w:rsid w:val="006907AF"/>
    <w:rsid w:val="00690AB2"/>
    <w:rsid w:val="00690BAD"/>
    <w:rsid w:val="00690BB3"/>
    <w:rsid w:val="00690EC3"/>
    <w:rsid w:val="0069167F"/>
    <w:rsid w:val="0069182F"/>
    <w:rsid w:val="00691B2A"/>
    <w:rsid w:val="00692B14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B2A"/>
    <w:rsid w:val="006A306A"/>
    <w:rsid w:val="006A3189"/>
    <w:rsid w:val="006A3409"/>
    <w:rsid w:val="006A3DB9"/>
    <w:rsid w:val="006A4187"/>
    <w:rsid w:val="006A431C"/>
    <w:rsid w:val="006A43C7"/>
    <w:rsid w:val="006A4681"/>
    <w:rsid w:val="006A470A"/>
    <w:rsid w:val="006A471A"/>
    <w:rsid w:val="006A4C53"/>
    <w:rsid w:val="006A562B"/>
    <w:rsid w:val="006A6AD7"/>
    <w:rsid w:val="006B0113"/>
    <w:rsid w:val="006B0200"/>
    <w:rsid w:val="006B0426"/>
    <w:rsid w:val="006B12A8"/>
    <w:rsid w:val="006B1583"/>
    <w:rsid w:val="006B1E38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4D3"/>
    <w:rsid w:val="006D281C"/>
    <w:rsid w:val="006D2900"/>
    <w:rsid w:val="006D3185"/>
    <w:rsid w:val="006D3539"/>
    <w:rsid w:val="006D50D5"/>
    <w:rsid w:val="006D51B9"/>
    <w:rsid w:val="006D5D92"/>
    <w:rsid w:val="006D6C3C"/>
    <w:rsid w:val="006D6DE0"/>
    <w:rsid w:val="006D6F9B"/>
    <w:rsid w:val="006D78C4"/>
    <w:rsid w:val="006D7944"/>
    <w:rsid w:val="006D7BC5"/>
    <w:rsid w:val="006E003A"/>
    <w:rsid w:val="006E09C5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523C"/>
    <w:rsid w:val="006E5B8C"/>
    <w:rsid w:val="006E7F6A"/>
    <w:rsid w:val="006F0596"/>
    <w:rsid w:val="006F0894"/>
    <w:rsid w:val="006F0FA4"/>
    <w:rsid w:val="006F13AB"/>
    <w:rsid w:val="006F2001"/>
    <w:rsid w:val="006F2328"/>
    <w:rsid w:val="006F2A97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5FD9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1051"/>
    <w:rsid w:val="007014F9"/>
    <w:rsid w:val="00701989"/>
    <w:rsid w:val="00701E64"/>
    <w:rsid w:val="00701F64"/>
    <w:rsid w:val="00701FEA"/>
    <w:rsid w:val="0070210A"/>
    <w:rsid w:val="00702458"/>
    <w:rsid w:val="007026E9"/>
    <w:rsid w:val="00702A26"/>
    <w:rsid w:val="00702F3A"/>
    <w:rsid w:val="00703082"/>
    <w:rsid w:val="00703B99"/>
    <w:rsid w:val="0070439E"/>
    <w:rsid w:val="007052DC"/>
    <w:rsid w:val="0070534B"/>
    <w:rsid w:val="00705CDB"/>
    <w:rsid w:val="00705E09"/>
    <w:rsid w:val="007061FC"/>
    <w:rsid w:val="00706BE9"/>
    <w:rsid w:val="00706F6C"/>
    <w:rsid w:val="00707647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A05"/>
    <w:rsid w:val="00722B35"/>
    <w:rsid w:val="00723AA9"/>
    <w:rsid w:val="00723EEF"/>
    <w:rsid w:val="007256AA"/>
    <w:rsid w:val="00725750"/>
    <w:rsid w:val="00725DC0"/>
    <w:rsid w:val="00726BD7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611"/>
    <w:rsid w:val="0073689F"/>
    <w:rsid w:val="007368DE"/>
    <w:rsid w:val="0073694C"/>
    <w:rsid w:val="00736FB7"/>
    <w:rsid w:val="00737135"/>
    <w:rsid w:val="007375FF"/>
    <w:rsid w:val="007377FC"/>
    <w:rsid w:val="00740278"/>
    <w:rsid w:val="00740757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1224"/>
    <w:rsid w:val="00751BF8"/>
    <w:rsid w:val="00751D6E"/>
    <w:rsid w:val="00751E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403"/>
    <w:rsid w:val="00754566"/>
    <w:rsid w:val="007545C4"/>
    <w:rsid w:val="0075468B"/>
    <w:rsid w:val="0075491A"/>
    <w:rsid w:val="0075526B"/>
    <w:rsid w:val="007555CE"/>
    <w:rsid w:val="00755756"/>
    <w:rsid w:val="00755796"/>
    <w:rsid w:val="007564CA"/>
    <w:rsid w:val="00756A23"/>
    <w:rsid w:val="007578BC"/>
    <w:rsid w:val="00757B41"/>
    <w:rsid w:val="00757E40"/>
    <w:rsid w:val="0076008E"/>
    <w:rsid w:val="0076025D"/>
    <w:rsid w:val="007603CD"/>
    <w:rsid w:val="00760EDA"/>
    <w:rsid w:val="007610AB"/>
    <w:rsid w:val="00761FBA"/>
    <w:rsid w:val="00762631"/>
    <w:rsid w:val="007626A7"/>
    <w:rsid w:val="00762810"/>
    <w:rsid w:val="00762AAF"/>
    <w:rsid w:val="00762F8E"/>
    <w:rsid w:val="00763379"/>
    <w:rsid w:val="007636B1"/>
    <w:rsid w:val="007638C3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67A3E"/>
    <w:rsid w:val="00770813"/>
    <w:rsid w:val="007709D9"/>
    <w:rsid w:val="00770B9C"/>
    <w:rsid w:val="00770C75"/>
    <w:rsid w:val="00771145"/>
    <w:rsid w:val="007718E1"/>
    <w:rsid w:val="00771C28"/>
    <w:rsid w:val="00771DE3"/>
    <w:rsid w:val="00771EC2"/>
    <w:rsid w:val="00771FD8"/>
    <w:rsid w:val="00772235"/>
    <w:rsid w:val="00772780"/>
    <w:rsid w:val="00772CB5"/>
    <w:rsid w:val="00772F13"/>
    <w:rsid w:val="00772F37"/>
    <w:rsid w:val="00772FCE"/>
    <w:rsid w:val="00773128"/>
    <w:rsid w:val="007732B5"/>
    <w:rsid w:val="007737CC"/>
    <w:rsid w:val="007739E7"/>
    <w:rsid w:val="0077415D"/>
    <w:rsid w:val="007741F4"/>
    <w:rsid w:val="0077487B"/>
    <w:rsid w:val="00774C4E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21B"/>
    <w:rsid w:val="00781B60"/>
    <w:rsid w:val="00782B4F"/>
    <w:rsid w:val="00782F35"/>
    <w:rsid w:val="0078411E"/>
    <w:rsid w:val="007854AE"/>
    <w:rsid w:val="00785F86"/>
    <w:rsid w:val="007862BA"/>
    <w:rsid w:val="007864F9"/>
    <w:rsid w:val="00786E6F"/>
    <w:rsid w:val="00786F8B"/>
    <w:rsid w:val="0078764A"/>
    <w:rsid w:val="007900BF"/>
    <w:rsid w:val="007905D2"/>
    <w:rsid w:val="00790C11"/>
    <w:rsid w:val="00790D61"/>
    <w:rsid w:val="00791302"/>
    <w:rsid w:val="0079148B"/>
    <w:rsid w:val="00791CED"/>
    <w:rsid w:val="007920E5"/>
    <w:rsid w:val="00792196"/>
    <w:rsid w:val="00792505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C8"/>
    <w:rsid w:val="0079582A"/>
    <w:rsid w:val="00796144"/>
    <w:rsid w:val="00796406"/>
    <w:rsid w:val="00796A09"/>
    <w:rsid w:val="00797269"/>
    <w:rsid w:val="007972AD"/>
    <w:rsid w:val="00797323"/>
    <w:rsid w:val="007A0591"/>
    <w:rsid w:val="007A0751"/>
    <w:rsid w:val="007A09EC"/>
    <w:rsid w:val="007A0BA7"/>
    <w:rsid w:val="007A0D9B"/>
    <w:rsid w:val="007A0FFE"/>
    <w:rsid w:val="007A1536"/>
    <w:rsid w:val="007A18B2"/>
    <w:rsid w:val="007A22B6"/>
    <w:rsid w:val="007A22DF"/>
    <w:rsid w:val="007A2626"/>
    <w:rsid w:val="007A29C8"/>
    <w:rsid w:val="007A3428"/>
    <w:rsid w:val="007A3B6A"/>
    <w:rsid w:val="007A3E41"/>
    <w:rsid w:val="007A4BAC"/>
    <w:rsid w:val="007A5603"/>
    <w:rsid w:val="007A57F6"/>
    <w:rsid w:val="007A581E"/>
    <w:rsid w:val="007A5CD7"/>
    <w:rsid w:val="007A6238"/>
    <w:rsid w:val="007A6932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B9"/>
    <w:rsid w:val="007C02FC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67F3"/>
    <w:rsid w:val="007C76EF"/>
    <w:rsid w:val="007C7A29"/>
    <w:rsid w:val="007C7C69"/>
    <w:rsid w:val="007C7D93"/>
    <w:rsid w:val="007D068D"/>
    <w:rsid w:val="007D075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6598"/>
    <w:rsid w:val="007D6641"/>
    <w:rsid w:val="007D78CE"/>
    <w:rsid w:val="007E05B3"/>
    <w:rsid w:val="007E08B8"/>
    <w:rsid w:val="007E0C06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23FA"/>
    <w:rsid w:val="007F2424"/>
    <w:rsid w:val="007F2488"/>
    <w:rsid w:val="007F2DE9"/>
    <w:rsid w:val="007F31D6"/>
    <w:rsid w:val="007F399E"/>
    <w:rsid w:val="007F4486"/>
    <w:rsid w:val="007F44FA"/>
    <w:rsid w:val="007F46A2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2EF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4848"/>
    <w:rsid w:val="00804A35"/>
    <w:rsid w:val="00806484"/>
    <w:rsid w:val="00806A4D"/>
    <w:rsid w:val="00806B0F"/>
    <w:rsid w:val="00806F53"/>
    <w:rsid w:val="0080770C"/>
    <w:rsid w:val="00807998"/>
    <w:rsid w:val="00807B1F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5BE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7D5"/>
    <w:rsid w:val="008279D4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18"/>
    <w:rsid w:val="008337F9"/>
    <w:rsid w:val="00833848"/>
    <w:rsid w:val="00833C6E"/>
    <w:rsid w:val="00834382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37453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0D2"/>
    <w:rsid w:val="0084419E"/>
    <w:rsid w:val="00844329"/>
    <w:rsid w:val="00844C31"/>
    <w:rsid w:val="00845062"/>
    <w:rsid w:val="0084545B"/>
    <w:rsid w:val="008454CE"/>
    <w:rsid w:val="00846289"/>
    <w:rsid w:val="00846421"/>
    <w:rsid w:val="0084652F"/>
    <w:rsid w:val="00846E75"/>
    <w:rsid w:val="00847816"/>
    <w:rsid w:val="008478D7"/>
    <w:rsid w:val="00847E2A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40C7"/>
    <w:rsid w:val="0085545B"/>
    <w:rsid w:val="00855CEA"/>
    <w:rsid w:val="00855D96"/>
    <w:rsid w:val="00855E41"/>
    <w:rsid w:val="0085688F"/>
    <w:rsid w:val="00856A3A"/>
    <w:rsid w:val="00856F88"/>
    <w:rsid w:val="00857420"/>
    <w:rsid w:val="00857A4D"/>
    <w:rsid w:val="00857FD1"/>
    <w:rsid w:val="008603DF"/>
    <w:rsid w:val="008606D0"/>
    <w:rsid w:val="008606F0"/>
    <w:rsid w:val="008608A3"/>
    <w:rsid w:val="00861269"/>
    <w:rsid w:val="008618A8"/>
    <w:rsid w:val="00861DD7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1A9"/>
    <w:rsid w:val="00866C4B"/>
    <w:rsid w:val="008674F3"/>
    <w:rsid w:val="008676B7"/>
    <w:rsid w:val="00867BE8"/>
    <w:rsid w:val="00867FBF"/>
    <w:rsid w:val="00870127"/>
    <w:rsid w:val="0087013C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5"/>
    <w:rsid w:val="00877B8D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868E1"/>
    <w:rsid w:val="00887255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CC8"/>
    <w:rsid w:val="00894D27"/>
    <w:rsid w:val="00895135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55A"/>
    <w:rsid w:val="008A0EE0"/>
    <w:rsid w:val="008A1531"/>
    <w:rsid w:val="008A1B43"/>
    <w:rsid w:val="008A1BF2"/>
    <w:rsid w:val="008A1F0F"/>
    <w:rsid w:val="008A2210"/>
    <w:rsid w:val="008A230F"/>
    <w:rsid w:val="008A2466"/>
    <w:rsid w:val="008A2E80"/>
    <w:rsid w:val="008A2EC9"/>
    <w:rsid w:val="008A3F7A"/>
    <w:rsid w:val="008A3F7F"/>
    <w:rsid w:val="008A4360"/>
    <w:rsid w:val="008A47A5"/>
    <w:rsid w:val="008A54BC"/>
    <w:rsid w:val="008A5D5C"/>
    <w:rsid w:val="008A5F29"/>
    <w:rsid w:val="008A62EF"/>
    <w:rsid w:val="008A62F1"/>
    <w:rsid w:val="008A6449"/>
    <w:rsid w:val="008A65A6"/>
    <w:rsid w:val="008A6925"/>
    <w:rsid w:val="008A69DD"/>
    <w:rsid w:val="008B04E1"/>
    <w:rsid w:val="008B09D0"/>
    <w:rsid w:val="008B1488"/>
    <w:rsid w:val="008B15D1"/>
    <w:rsid w:val="008B1FDE"/>
    <w:rsid w:val="008B2337"/>
    <w:rsid w:val="008B24E0"/>
    <w:rsid w:val="008B2CC0"/>
    <w:rsid w:val="008B33DF"/>
    <w:rsid w:val="008B4863"/>
    <w:rsid w:val="008B563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15F"/>
    <w:rsid w:val="008C451A"/>
    <w:rsid w:val="008C4528"/>
    <w:rsid w:val="008C486C"/>
    <w:rsid w:val="008C4B85"/>
    <w:rsid w:val="008C569A"/>
    <w:rsid w:val="008C5703"/>
    <w:rsid w:val="008C5857"/>
    <w:rsid w:val="008C5907"/>
    <w:rsid w:val="008C5E33"/>
    <w:rsid w:val="008C5E50"/>
    <w:rsid w:val="008C5FB3"/>
    <w:rsid w:val="008C6D20"/>
    <w:rsid w:val="008C7233"/>
    <w:rsid w:val="008C78FC"/>
    <w:rsid w:val="008C7C63"/>
    <w:rsid w:val="008C7C7A"/>
    <w:rsid w:val="008C7ECF"/>
    <w:rsid w:val="008D0418"/>
    <w:rsid w:val="008D054E"/>
    <w:rsid w:val="008D09DB"/>
    <w:rsid w:val="008D0EA4"/>
    <w:rsid w:val="008D1592"/>
    <w:rsid w:val="008D199F"/>
    <w:rsid w:val="008D1C01"/>
    <w:rsid w:val="008D2387"/>
    <w:rsid w:val="008D263F"/>
    <w:rsid w:val="008D27C5"/>
    <w:rsid w:val="008D2A16"/>
    <w:rsid w:val="008D2F58"/>
    <w:rsid w:val="008D3053"/>
    <w:rsid w:val="008D3415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0F59"/>
    <w:rsid w:val="008E13ED"/>
    <w:rsid w:val="008E1AAC"/>
    <w:rsid w:val="008E1F1C"/>
    <w:rsid w:val="008E235C"/>
    <w:rsid w:val="008E2FF5"/>
    <w:rsid w:val="008E31B5"/>
    <w:rsid w:val="008E32AC"/>
    <w:rsid w:val="008E347E"/>
    <w:rsid w:val="008E55DE"/>
    <w:rsid w:val="008E56FA"/>
    <w:rsid w:val="008E5A70"/>
    <w:rsid w:val="008E623F"/>
    <w:rsid w:val="008E6ADE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A3B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7C44"/>
    <w:rsid w:val="009202D2"/>
    <w:rsid w:val="00920C08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476D"/>
    <w:rsid w:val="00925ABB"/>
    <w:rsid w:val="00925B39"/>
    <w:rsid w:val="00926533"/>
    <w:rsid w:val="00926D5F"/>
    <w:rsid w:val="00926DCE"/>
    <w:rsid w:val="00926E3B"/>
    <w:rsid w:val="00926F21"/>
    <w:rsid w:val="00926F9C"/>
    <w:rsid w:val="00926FCA"/>
    <w:rsid w:val="00926FFD"/>
    <w:rsid w:val="0092771A"/>
    <w:rsid w:val="0093006B"/>
    <w:rsid w:val="00931A0E"/>
    <w:rsid w:val="00931C8F"/>
    <w:rsid w:val="00931EAB"/>
    <w:rsid w:val="00931ECA"/>
    <w:rsid w:val="00931F82"/>
    <w:rsid w:val="009331EE"/>
    <w:rsid w:val="00933625"/>
    <w:rsid w:val="009336B6"/>
    <w:rsid w:val="00933DC8"/>
    <w:rsid w:val="00934B89"/>
    <w:rsid w:val="00934C51"/>
    <w:rsid w:val="00935142"/>
    <w:rsid w:val="00935391"/>
    <w:rsid w:val="0093542C"/>
    <w:rsid w:val="0093563F"/>
    <w:rsid w:val="0093576B"/>
    <w:rsid w:val="009358E4"/>
    <w:rsid w:val="00936674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E8"/>
    <w:rsid w:val="00944897"/>
    <w:rsid w:val="00944C29"/>
    <w:rsid w:val="00944FA3"/>
    <w:rsid w:val="00945262"/>
    <w:rsid w:val="0094571D"/>
    <w:rsid w:val="00945D6D"/>
    <w:rsid w:val="00945DEB"/>
    <w:rsid w:val="009475B9"/>
    <w:rsid w:val="00947790"/>
    <w:rsid w:val="00947A5C"/>
    <w:rsid w:val="009506C8"/>
    <w:rsid w:val="0095074A"/>
    <w:rsid w:val="00950768"/>
    <w:rsid w:val="009508F7"/>
    <w:rsid w:val="0095098A"/>
    <w:rsid w:val="0095168C"/>
    <w:rsid w:val="009517BC"/>
    <w:rsid w:val="0095183F"/>
    <w:rsid w:val="00951C6A"/>
    <w:rsid w:val="00951C77"/>
    <w:rsid w:val="0095294C"/>
    <w:rsid w:val="0095338F"/>
    <w:rsid w:val="0095395D"/>
    <w:rsid w:val="00953B8C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603AD"/>
    <w:rsid w:val="009604A7"/>
    <w:rsid w:val="00960876"/>
    <w:rsid w:val="00960AC8"/>
    <w:rsid w:val="0096106D"/>
    <w:rsid w:val="00961372"/>
    <w:rsid w:val="00961840"/>
    <w:rsid w:val="00961962"/>
    <w:rsid w:val="009619B1"/>
    <w:rsid w:val="00961A62"/>
    <w:rsid w:val="00961AFD"/>
    <w:rsid w:val="0096231E"/>
    <w:rsid w:val="00962A81"/>
    <w:rsid w:val="00962BED"/>
    <w:rsid w:val="009634D7"/>
    <w:rsid w:val="0096388A"/>
    <w:rsid w:val="009647AF"/>
    <w:rsid w:val="00964A0E"/>
    <w:rsid w:val="00964BFA"/>
    <w:rsid w:val="0096521B"/>
    <w:rsid w:val="00965B91"/>
    <w:rsid w:val="009667DB"/>
    <w:rsid w:val="00966D26"/>
    <w:rsid w:val="0096768B"/>
    <w:rsid w:val="0096780C"/>
    <w:rsid w:val="00967AAC"/>
    <w:rsid w:val="00967B7C"/>
    <w:rsid w:val="00970154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74AA"/>
    <w:rsid w:val="00977787"/>
    <w:rsid w:val="00977BF3"/>
    <w:rsid w:val="00977ED0"/>
    <w:rsid w:val="00980121"/>
    <w:rsid w:val="0098015F"/>
    <w:rsid w:val="00980733"/>
    <w:rsid w:val="00980994"/>
    <w:rsid w:val="0098213D"/>
    <w:rsid w:val="0098233A"/>
    <w:rsid w:val="00982883"/>
    <w:rsid w:val="009828B4"/>
    <w:rsid w:val="0098373B"/>
    <w:rsid w:val="009837B7"/>
    <w:rsid w:val="00983B30"/>
    <w:rsid w:val="00983BC1"/>
    <w:rsid w:val="00983BDC"/>
    <w:rsid w:val="00983F9B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599"/>
    <w:rsid w:val="00991885"/>
    <w:rsid w:val="00991C33"/>
    <w:rsid w:val="009921A3"/>
    <w:rsid w:val="00992720"/>
    <w:rsid w:val="0099292C"/>
    <w:rsid w:val="00992A95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A070D"/>
    <w:rsid w:val="009A0BC9"/>
    <w:rsid w:val="009A0EB9"/>
    <w:rsid w:val="009A0EE3"/>
    <w:rsid w:val="009A193B"/>
    <w:rsid w:val="009A1E87"/>
    <w:rsid w:val="009A24C5"/>
    <w:rsid w:val="009A2C72"/>
    <w:rsid w:val="009A2FBE"/>
    <w:rsid w:val="009A3042"/>
    <w:rsid w:val="009A3339"/>
    <w:rsid w:val="009A37DD"/>
    <w:rsid w:val="009A3863"/>
    <w:rsid w:val="009A3F58"/>
    <w:rsid w:val="009A43E8"/>
    <w:rsid w:val="009A443C"/>
    <w:rsid w:val="009A47E4"/>
    <w:rsid w:val="009A4E7D"/>
    <w:rsid w:val="009A5001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9B2"/>
    <w:rsid w:val="009A7AE7"/>
    <w:rsid w:val="009B001F"/>
    <w:rsid w:val="009B0263"/>
    <w:rsid w:val="009B055D"/>
    <w:rsid w:val="009B069D"/>
    <w:rsid w:val="009B07C7"/>
    <w:rsid w:val="009B0823"/>
    <w:rsid w:val="009B08F8"/>
    <w:rsid w:val="009B0C96"/>
    <w:rsid w:val="009B0D02"/>
    <w:rsid w:val="009B0D60"/>
    <w:rsid w:val="009B1AAB"/>
    <w:rsid w:val="009B1B45"/>
    <w:rsid w:val="009B37AA"/>
    <w:rsid w:val="009B3929"/>
    <w:rsid w:val="009B3977"/>
    <w:rsid w:val="009B443E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3CE"/>
    <w:rsid w:val="009D0515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67A"/>
    <w:rsid w:val="009D3AB5"/>
    <w:rsid w:val="009D3D12"/>
    <w:rsid w:val="009D4F41"/>
    <w:rsid w:val="009D4FBE"/>
    <w:rsid w:val="009D5AD3"/>
    <w:rsid w:val="009D6054"/>
    <w:rsid w:val="009D63B7"/>
    <w:rsid w:val="009D7260"/>
    <w:rsid w:val="009D7A1C"/>
    <w:rsid w:val="009D7FE0"/>
    <w:rsid w:val="009E0224"/>
    <w:rsid w:val="009E08D3"/>
    <w:rsid w:val="009E09F9"/>
    <w:rsid w:val="009E0A73"/>
    <w:rsid w:val="009E11FC"/>
    <w:rsid w:val="009E190D"/>
    <w:rsid w:val="009E1999"/>
    <w:rsid w:val="009E1B65"/>
    <w:rsid w:val="009E1B68"/>
    <w:rsid w:val="009E1F51"/>
    <w:rsid w:val="009E2A22"/>
    <w:rsid w:val="009E36E3"/>
    <w:rsid w:val="009E372A"/>
    <w:rsid w:val="009E3DE8"/>
    <w:rsid w:val="009E4154"/>
    <w:rsid w:val="009E4A7A"/>
    <w:rsid w:val="009E57A1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B5A"/>
    <w:rsid w:val="00A03102"/>
    <w:rsid w:val="00A039C2"/>
    <w:rsid w:val="00A03D7B"/>
    <w:rsid w:val="00A03D89"/>
    <w:rsid w:val="00A03DC9"/>
    <w:rsid w:val="00A03EAB"/>
    <w:rsid w:val="00A04A6B"/>
    <w:rsid w:val="00A055B8"/>
    <w:rsid w:val="00A057FE"/>
    <w:rsid w:val="00A05C1F"/>
    <w:rsid w:val="00A068E7"/>
    <w:rsid w:val="00A06B77"/>
    <w:rsid w:val="00A06E4C"/>
    <w:rsid w:val="00A07355"/>
    <w:rsid w:val="00A07CFA"/>
    <w:rsid w:val="00A10AAD"/>
    <w:rsid w:val="00A10AF4"/>
    <w:rsid w:val="00A117BC"/>
    <w:rsid w:val="00A11E7D"/>
    <w:rsid w:val="00A122A4"/>
    <w:rsid w:val="00A124A9"/>
    <w:rsid w:val="00A12BFE"/>
    <w:rsid w:val="00A12E25"/>
    <w:rsid w:val="00A12ED5"/>
    <w:rsid w:val="00A13B55"/>
    <w:rsid w:val="00A13D53"/>
    <w:rsid w:val="00A14093"/>
    <w:rsid w:val="00A14E7D"/>
    <w:rsid w:val="00A1506E"/>
    <w:rsid w:val="00A1603E"/>
    <w:rsid w:val="00A16071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26D0"/>
    <w:rsid w:val="00A22E43"/>
    <w:rsid w:val="00A22F44"/>
    <w:rsid w:val="00A23936"/>
    <w:rsid w:val="00A24446"/>
    <w:rsid w:val="00A24B62"/>
    <w:rsid w:val="00A250DE"/>
    <w:rsid w:val="00A257C8"/>
    <w:rsid w:val="00A25ACC"/>
    <w:rsid w:val="00A25AFA"/>
    <w:rsid w:val="00A2692F"/>
    <w:rsid w:val="00A269E5"/>
    <w:rsid w:val="00A27436"/>
    <w:rsid w:val="00A2765E"/>
    <w:rsid w:val="00A278EA"/>
    <w:rsid w:val="00A27B68"/>
    <w:rsid w:val="00A27E0D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5718"/>
    <w:rsid w:val="00A35B5F"/>
    <w:rsid w:val="00A36E23"/>
    <w:rsid w:val="00A36E5F"/>
    <w:rsid w:val="00A37095"/>
    <w:rsid w:val="00A37239"/>
    <w:rsid w:val="00A40014"/>
    <w:rsid w:val="00A40A4E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AA5"/>
    <w:rsid w:val="00A5281D"/>
    <w:rsid w:val="00A52D4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57E46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6E3B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24B6"/>
    <w:rsid w:val="00A728A5"/>
    <w:rsid w:val="00A73685"/>
    <w:rsid w:val="00A73698"/>
    <w:rsid w:val="00A7382C"/>
    <w:rsid w:val="00A73AB7"/>
    <w:rsid w:val="00A73F5C"/>
    <w:rsid w:val="00A744AB"/>
    <w:rsid w:val="00A752E7"/>
    <w:rsid w:val="00A76147"/>
    <w:rsid w:val="00A7636D"/>
    <w:rsid w:val="00A76668"/>
    <w:rsid w:val="00A76F8C"/>
    <w:rsid w:val="00A772FB"/>
    <w:rsid w:val="00A8001A"/>
    <w:rsid w:val="00A80B6A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1F1"/>
    <w:rsid w:val="00A86A6A"/>
    <w:rsid w:val="00A86AFF"/>
    <w:rsid w:val="00A87B36"/>
    <w:rsid w:val="00A9068F"/>
    <w:rsid w:val="00A90882"/>
    <w:rsid w:val="00A90C20"/>
    <w:rsid w:val="00A914AA"/>
    <w:rsid w:val="00A915E2"/>
    <w:rsid w:val="00A9162E"/>
    <w:rsid w:val="00A918BA"/>
    <w:rsid w:val="00A91A03"/>
    <w:rsid w:val="00A91DB6"/>
    <w:rsid w:val="00A91E78"/>
    <w:rsid w:val="00A92329"/>
    <w:rsid w:val="00A92AB0"/>
    <w:rsid w:val="00A92C6A"/>
    <w:rsid w:val="00A93588"/>
    <w:rsid w:val="00A936B7"/>
    <w:rsid w:val="00A93D5A"/>
    <w:rsid w:val="00A94CE5"/>
    <w:rsid w:val="00A94E61"/>
    <w:rsid w:val="00A96222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606"/>
    <w:rsid w:val="00AA59B6"/>
    <w:rsid w:val="00AA64FF"/>
    <w:rsid w:val="00AA651A"/>
    <w:rsid w:val="00AA6A94"/>
    <w:rsid w:val="00AA6EBE"/>
    <w:rsid w:val="00AA7039"/>
    <w:rsid w:val="00AA79BF"/>
    <w:rsid w:val="00AA7B8E"/>
    <w:rsid w:val="00AB044E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7BA"/>
    <w:rsid w:val="00AB4EE4"/>
    <w:rsid w:val="00AB577A"/>
    <w:rsid w:val="00AB57F8"/>
    <w:rsid w:val="00AB5C06"/>
    <w:rsid w:val="00AB5C3B"/>
    <w:rsid w:val="00AB5E2C"/>
    <w:rsid w:val="00AB62D9"/>
    <w:rsid w:val="00AB646A"/>
    <w:rsid w:val="00AB6699"/>
    <w:rsid w:val="00AB6B5D"/>
    <w:rsid w:val="00AB6C0E"/>
    <w:rsid w:val="00AB6FD2"/>
    <w:rsid w:val="00AB74CE"/>
    <w:rsid w:val="00AB7769"/>
    <w:rsid w:val="00AB7CAC"/>
    <w:rsid w:val="00AC0383"/>
    <w:rsid w:val="00AC06A1"/>
    <w:rsid w:val="00AC1E51"/>
    <w:rsid w:val="00AC1F49"/>
    <w:rsid w:val="00AC2007"/>
    <w:rsid w:val="00AC211D"/>
    <w:rsid w:val="00AC2206"/>
    <w:rsid w:val="00AC2460"/>
    <w:rsid w:val="00AC2A70"/>
    <w:rsid w:val="00AC2F7D"/>
    <w:rsid w:val="00AC3BE0"/>
    <w:rsid w:val="00AC3C86"/>
    <w:rsid w:val="00AC3E10"/>
    <w:rsid w:val="00AC3F6F"/>
    <w:rsid w:val="00AC40FE"/>
    <w:rsid w:val="00AC5511"/>
    <w:rsid w:val="00AC5743"/>
    <w:rsid w:val="00AC5AC8"/>
    <w:rsid w:val="00AC5FDB"/>
    <w:rsid w:val="00AC655B"/>
    <w:rsid w:val="00AC6807"/>
    <w:rsid w:val="00AC6966"/>
    <w:rsid w:val="00AC69AF"/>
    <w:rsid w:val="00AC6E13"/>
    <w:rsid w:val="00AC6E6E"/>
    <w:rsid w:val="00AC7002"/>
    <w:rsid w:val="00AC7278"/>
    <w:rsid w:val="00AC79D2"/>
    <w:rsid w:val="00AD03D1"/>
    <w:rsid w:val="00AD082B"/>
    <w:rsid w:val="00AD0B01"/>
    <w:rsid w:val="00AD12DE"/>
    <w:rsid w:val="00AD1721"/>
    <w:rsid w:val="00AD2136"/>
    <w:rsid w:val="00AD27BB"/>
    <w:rsid w:val="00AD38FA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694"/>
    <w:rsid w:val="00AE07BC"/>
    <w:rsid w:val="00AE0A85"/>
    <w:rsid w:val="00AE1181"/>
    <w:rsid w:val="00AE1A53"/>
    <w:rsid w:val="00AE1D32"/>
    <w:rsid w:val="00AE2332"/>
    <w:rsid w:val="00AE2E3B"/>
    <w:rsid w:val="00AE3CA3"/>
    <w:rsid w:val="00AE4F69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BC"/>
    <w:rsid w:val="00B029C2"/>
    <w:rsid w:val="00B03639"/>
    <w:rsid w:val="00B03E0C"/>
    <w:rsid w:val="00B04003"/>
    <w:rsid w:val="00B044F8"/>
    <w:rsid w:val="00B04A9C"/>
    <w:rsid w:val="00B04B41"/>
    <w:rsid w:val="00B04C53"/>
    <w:rsid w:val="00B04C8E"/>
    <w:rsid w:val="00B06006"/>
    <w:rsid w:val="00B06E04"/>
    <w:rsid w:val="00B07358"/>
    <w:rsid w:val="00B073D2"/>
    <w:rsid w:val="00B077FE"/>
    <w:rsid w:val="00B10579"/>
    <w:rsid w:val="00B1109C"/>
    <w:rsid w:val="00B1130A"/>
    <w:rsid w:val="00B11619"/>
    <w:rsid w:val="00B117D3"/>
    <w:rsid w:val="00B1198A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B7A"/>
    <w:rsid w:val="00B15E7C"/>
    <w:rsid w:val="00B164E1"/>
    <w:rsid w:val="00B16AC0"/>
    <w:rsid w:val="00B16C1E"/>
    <w:rsid w:val="00B17139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6E9"/>
    <w:rsid w:val="00B21D8C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31508"/>
    <w:rsid w:val="00B3200E"/>
    <w:rsid w:val="00B328F0"/>
    <w:rsid w:val="00B32994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9C9"/>
    <w:rsid w:val="00B40A9F"/>
    <w:rsid w:val="00B40B76"/>
    <w:rsid w:val="00B414D4"/>
    <w:rsid w:val="00B419F5"/>
    <w:rsid w:val="00B41AE3"/>
    <w:rsid w:val="00B42691"/>
    <w:rsid w:val="00B42AF6"/>
    <w:rsid w:val="00B42BBD"/>
    <w:rsid w:val="00B42C67"/>
    <w:rsid w:val="00B42DD6"/>
    <w:rsid w:val="00B43490"/>
    <w:rsid w:val="00B4354B"/>
    <w:rsid w:val="00B43623"/>
    <w:rsid w:val="00B43C4E"/>
    <w:rsid w:val="00B43CB8"/>
    <w:rsid w:val="00B43E6A"/>
    <w:rsid w:val="00B4473E"/>
    <w:rsid w:val="00B45038"/>
    <w:rsid w:val="00B451D8"/>
    <w:rsid w:val="00B45AF8"/>
    <w:rsid w:val="00B462CB"/>
    <w:rsid w:val="00B46C0A"/>
    <w:rsid w:val="00B47551"/>
    <w:rsid w:val="00B50B17"/>
    <w:rsid w:val="00B50B53"/>
    <w:rsid w:val="00B50D05"/>
    <w:rsid w:val="00B51D0F"/>
    <w:rsid w:val="00B53AE1"/>
    <w:rsid w:val="00B53CFF"/>
    <w:rsid w:val="00B54A45"/>
    <w:rsid w:val="00B54B8E"/>
    <w:rsid w:val="00B550FD"/>
    <w:rsid w:val="00B5544A"/>
    <w:rsid w:val="00B558A6"/>
    <w:rsid w:val="00B55A13"/>
    <w:rsid w:val="00B55A35"/>
    <w:rsid w:val="00B55B87"/>
    <w:rsid w:val="00B562F2"/>
    <w:rsid w:val="00B56785"/>
    <w:rsid w:val="00B568EF"/>
    <w:rsid w:val="00B56A62"/>
    <w:rsid w:val="00B575B1"/>
    <w:rsid w:val="00B57AEC"/>
    <w:rsid w:val="00B60034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E92"/>
    <w:rsid w:val="00B64607"/>
    <w:rsid w:val="00B64A72"/>
    <w:rsid w:val="00B64E3A"/>
    <w:rsid w:val="00B653DA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F8"/>
    <w:rsid w:val="00B72217"/>
    <w:rsid w:val="00B7272E"/>
    <w:rsid w:val="00B72939"/>
    <w:rsid w:val="00B73638"/>
    <w:rsid w:val="00B73B7D"/>
    <w:rsid w:val="00B740DE"/>
    <w:rsid w:val="00B743F1"/>
    <w:rsid w:val="00B74473"/>
    <w:rsid w:val="00B74A7D"/>
    <w:rsid w:val="00B74EC6"/>
    <w:rsid w:val="00B755BB"/>
    <w:rsid w:val="00B764B3"/>
    <w:rsid w:val="00B77376"/>
    <w:rsid w:val="00B7759A"/>
    <w:rsid w:val="00B77FEB"/>
    <w:rsid w:val="00B80FE2"/>
    <w:rsid w:val="00B81130"/>
    <w:rsid w:val="00B81182"/>
    <w:rsid w:val="00B81B47"/>
    <w:rsid w:val="00B82195"/>
    <w:rsid w:val="00B822CD"/>
    <w:rsid w:val="00B823FB"/>
    <w:rsid w:val="00B8255F"/>
    <w:rsid w:val="00B82E86"/>
    <w:rsid w:val="00B830EF"/>
    <w:rsid w:val="00B845F7"/>
    <w:rsid w:val="00B846C8"/>
    <w:rsid w:val="00B84B1D"/>
    <w:rsid w:val="00B85224"/>
    <w:rsid w:val="00B853EC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9E"/>
    <w:rsid w:val="00B90CEA"/>
    <w:rsid w:val="00B90DA6"/>
    <w:rsid w:val="00B912AD"/>
    <w:rsid w:val="00B918FE"/>
    <w:rsid w:val="00B91FDC"/>
    <w:rsid w:val="00B92584"/>
    <w:rsid w:val="00B92B01"/>
    <w:rsid w:val="00B93BBD"/>
    <w:rsid w:val="00B9499C"/>
    <w:rsid w:val="00B94FBE"/>
    <w:rsid w:val="00B9500B"/>
    <w:rsid w:val="00B95AB6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EBB"/>
    <w:rsid w:val="00BA3F04"/>
    <w:rsid w:val="00BA4DEE"/>
    <w:rsid w:val="00BA4F50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BCD"/>
    <w:rsid w:val="00BA7E79"/>
    <w:rsid w:val="00BB03DA"/>
    <w:rsid w:val="00BB06C9"/>
    <w:rsid w:val="00BB0B25"/>
    <w:rsid w:val="00BB0C0C"/>
    <w:rsid w:val="00BB0ED3"/>
    <w:rsid w:val="00BB10D2"/>
    <w:rsid w:val="00BB1457"/>
    <w:rsid w:val="00BB14C0"/>
    <w:rsid w:val="00BB1D61"/>
    <w:rsid w:val="00BB27FB"/>
    <w:rsid w:val="00BB2DA3"/>
    <w:rsid w:val="00BB3BB8"/>
    <w:rsid w:val="00BB426F"/>
    <w:rsid w:val="00BB436E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C03EA"/>
    <w:rsid w:val="00BC0493"/>
    <w:rsid w:val="00BC0C11"/>
    <w:rsid w:val="00BC15E8"/>
    <w:rsid w:val="00BC1D9D"/>
    <w:rsid w:val="00BC1E79"/>
    <w:rsid w:val="00BC1EDA"/>
    <w:rsid w:val="00BC1F25"/>
    <w:rsid w:val="00BC2034"/>
    <w:rsid w:val="00BC216A"/>
    <w:rsid w:val="00BC343C"/>
    <w:rsid w:val="00BC3652"/>
    <w:rsid w:val="00BC37D9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4ED"/>
    <w:rsid w:val="00BD36B9"/>
    <w:rsid w:val="00BD3D6C"/>
    <w:rsid w:val="00BD4374"/>
    <w:rsid w:val="00BD4B2E"/>
    <w:rsid w:val="00BD4BD4"/>
    <w:rsid w:val="00BD544E"/>
    <w:rsid w:val="00BD625D"/>
    <w:rsid w:val="00BD6264"/>
    <w:rsid w:val="00BD633C"/>
    <w:rsid w:val="00BD69FD"/>
    <w:rsid w:val="00BD75AB"/>
    <w:rsid w:val="00BD75E2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406"/>
    <w:rsid w:val="00BE5B5C"/>
    <w:rsid w:val="00BE6D5F"/>
    <w:rsid w:val="00BE6EBB"/>
    <w:rsid w:val="00BE715C"/>
    <w:rsid w:val="00BE7A01"/>
    <w:rsid w:val="00BE7C30"/>
    <w:rsid w:val="00BE7D6E"/>
    <w:rsid w:val="00BF0983"/>
    <w:rsid w:val="00BF1202"/>
    <w:rsid w:val="00BF12E1"/>
    <w:rsid w:val="00BF18AC"/>
    <w:rsid w:val="00BF193C"/>
    <w:rsid w:val="00BF1B7D"/>
    <w:rsid w:val="00BF1BDB"/>
    <w:rsid w:val="00BF1E05"/>
    <w:rsid w:val="00BF23EC"/>
    <w:rsid w:val="00BF2410"/>
    <w:rsid w:val="00BF318F"/>
    <w:rsid w:val="00BF3548"/>
    <w:rsid w:val="00BF37F3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E36"/>
    <w:rsid w:val="00C02067"/>
    <w:rsid w:val="00C0294D"/>
    <w:rsid w:val="00C02D1C"/>
    <w:rsid w:val="00C03042"/>
    <w:rsid w:val="00C037AA"/>
    <w:rsid w:val="00C03AFB"/>
    <w:rsid w:val="00C0463E"/>
    <w:rsid w:val="00C04B83"/>
    <w:rsid w:val="00C04EE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1BA1"/>
    <w:rsid w:val="00C12244"/>
    <w:rsid w:val="00C12320"/>
    <w:rsid w:val="00C12C23"/>
    <w:rsid w:val="00C12CDF"/>
    <w:rsid w:val="00C13220"/>
    <w:rsid w:val="00C14228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27D3F"/>
    <w:rsid w:val="00C300F2"/>
    <w:rsid w:val="00C3037B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6E3B"/>
    <w:rsid w:val="00C37188"/>
    <w:rsid w:val="00C377FD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4C25"/>
    <w:rsid w:val="00C45202"/>
    <w:rsid w:val="00C45C6F"/>
    <w:rsid w:val="00C46AB9"/>
    <w:rsid w:val="00C46C37"/>
    <w:rsid w:val="00C47952"/>
    <w:rsid w:val="00C50114"/>
    <w:rsid w:val="00C50202"/>
    <w:rsid w:val="00C50739"/>
    <w:rsid w:val="00C50A5D"/>
    <w:rsid w:val="00C51101"/>
    <w:rsid w:val="00C5129F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190"/>
    <w:rsid w:val="00C55655"/>
    <w:rsid w:val="00C55E15"/>
    <w:rsid w:val="00C57047"/>
    <w:rsid w:val="00C576B9"/>
    <w:rsid w:val="00C578E4"/>
    <w:rsid w:val="00C579C2"/>
    <w:rsid w:val="00C57CA2"/>
    <w:rsid w:val="00C60353"/>
    <w:rsid w:val="00C603A7"/>
    <w:rsid w:val="00C6049E"/>
    <w:rsid w:val="00C604D0"/>
    <w:rsid w:val="00C6077A"/>
    <w:rsid w:val="00C609CB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1BC"/>
    <w:rsid w:val="00C7625C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8165A"/>
    <w:rsid w:val="00C81A22"/>
    <w:rsid w:val="00C81AA3"/>
    <w:rsid w:val="00C81F1E"/>
    <w:rsid w:val="00C820BC"/>
    <w:rsid w:val="00C827DD"/>
    <w:rsid w:val="00C82E9B"/>
    <w:rsid w:val="00C83173"/>
    <w:rsid w:val="00C8336A"/>
    <w:rsid w:val="00C83537"/>
    <w:rsid w:val="00C83684"/>
    <w:rsid w:val="00C83CB6"/>
    <w:rsid w:val="00C83EBB"/>
    <w:rsid w:val="00C8511D"/>
    <w:rsid w:val="00C85210"/>
    <w:rsid w:val="00C85906"/>
    <w:rsid w:val="00C86651"/>
    <w:rsid w:val="00C86FF4"/>
    <w:rsid w:val="00C8726D"/>
    <w:rsid w:val="00C872FB"/>
    <w:rsid w:val="00C90BA3"/>
    <w:rsid w:val="00C92C66"/>
    <w:rsid w:val="00C92F0F"/>
    <w:rsid w:val="00C932A2"/>
    <w:rsid w:val="00C9394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8A6"/>
    <w:rsid w:val="00C95B2A"/>
    <w:rsid w:val="00C95D6E"/>
    <w:rsid w:val="00C96B55"/>
    <w:rsid w:val="00C96F05"/>
    <w:rsid w:val="00C97437"/>
    <w:rsid w:val="00C97CAD"/>
    <w:rsid w:val="00CA0316"/>
    <w:rsid w:val="00CA0DFE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9CE"/>
    <w:rsid w:val="00CA7B99"/>
    <w:rsid w:val="00CA7CF3"/>
    <w:rsid w:val="00CB0024"/>
    <w:rsid w:val="00CB01FD"/>
    <w:rsid w:val="00CB021C"/>
    <w:rsid w:val="00CB0976"/>
    <w:rsid w:val="00CB0A5E"/>
    <w:rsid w:val="00CB1073"/>
    <w:rsid w:val="00CB134B"/>
    <w:rsid w:val="00CB2044"/>
    <w:rsid w:val="00CB2447"/>
    <w:rsid w:val="00CB2C6D"/>
    <w:rsid w:val="00CB2FCB"/>
    <w:rsid w:val="00CB3FB1"/>
    <w:rsid w:val="00CB5015"/>
    <w:rsid w:val="00CB53F6"/>
    <w:rsid w:val="00CB55C9"/>
    <w:rsid w:val="00CB5AE8"/>
    <w:rsid w:val="00CB5B1A"/>
    <w:rsid w:val="00CB61A9"/>
    <w:rsid w:val="00CB68CA"/>
    <w:rsid w:val="00CB6F0B"/>
    <w:rsid w:val="00CB7429"/>
    <w:rsid w:val="00CB7AEF"/>
    <w:rsid w:val="00CB7EC5"/>
    <w:rsid w:val="00CB7F98"/>
    <w:rsid w:val="00CC0023"/>
    <w:rsid w:val="00CC018D"/>
    <w:rsid w:val="00CC04D4"/>
    <w:rsid w:val="00CC0AE4"/>
    <w:rsid w:val="00CC0C5D"/>
    <w:rsid w:val="00CC2531"/>
    <w:rsid w:val="00CC2568"/>
    <w:rsid w:val="00CC276D"/>
    <w:rsid w:val="00CC2EEE"/>
    <w:rsid w:val="00CC3350"/>
    <w:rsid w:val="00CC457A"/>
    <w:rsid w:val="00CC5019"/>
    <w:rsid w:val="00CC51E1"/>
    <w:rsid w:val="00CC52A6"/>
    <w:rsid w:val="00CC5A3D"/>
    <w:rsid w:val="00CC5BD8"/>
    <w:rsid w:val="00CC5D0F"/>
    <w:rsid w:val="00CC5E2A"/>
    <w:rsid w:val="00CC5F40"/>
    <w:rsid w:val="00CC64A1"/>
    <w:rsid w:val="00CC6595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E9"/>
    <w:rsid w:val="00CD1661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6"/>
    <w:rsid w:val="00CD55DB"/>
    <w:rsid w:val="00CD5E08"/>
    <w:rsid w:val="00CD6194"/>
    <w:rsid w:val="00CD662D"/>
    <w:rsid w:val="00CD6C0C"/>
    <w:rsid w:val="00CD721E"/>
    <w:rsid w:val="00CD7F65"/>
    <w:rsid w:val="00CE0B55"/>
    <w:rsid w:val="00CE248A"/>
    <w:rsid w:val="00CE2CAB"/>
    <w:rsid w:val="00CE3A23"/>
    <w:rsid w:val="00CE3BD9"/>
    <w:rsid w:val="00CE404C"/>
    <w:rsid w:val="00CE4482"/>
    <w:rsid w:val="00CE459C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4A1"/>
    <w:rsid w:val="00CE76C9"/>
    <w:rsid w:val="00CF038A"/>
    <w:rsid w:val="00CF1261"/>
    <w:rsid w:val="00CF1484"/>
    <w:rsid w:val="00CF2019"/>
    <w:rsid w:val="00CF229A"/>
    <w:rsid w:val="00CF24BD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A1B"/>
    <w:rsid w:val="00D12959"/>
    <w:rsid w:val="00D130B2"/>
    <w:rsid w:val="00D1316C"/>
    <w:rsid w:val="00D13834"/>
    <w:rsid w:val="00D13FC4"/>
    <w:rsid w:val="00D14996"/>
    <w:rsid w:val="00D14F89"/>
    <w:rsid w:val="00D1542C"/>
    <w:rsid w:val="00D1549C"/>
    <w:rsid w:val="00D15A0F"/>
    <w:rsid w:val="00D162FA"/>
    <w:rsid w:val="00D16B06"/>
    <w:rsid w:val="00D16E5F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484"/>
    <w:rsid w:val="00D22965"/>
    <w:rsid w:val="00D2398F"/>
    <w:rsid w:val="00D23CD8"/>
    <w:rsid w:val="00D2517B"/>
    <w:rsid w:val="00D25D3F"/>
    <w:rsid w:val="00D267D8"/>
    <w:rsid w:val="00D267FC"/>
    <w:rsid w:val="00D26959"/>
    <w:rsid w:val="00D2698C"/>
    <w:rsid w:val="00D26EEA"/>
    <w:rsid w:val="00D27009"/>
    <w:rsid w:val="00D27422"/>
    <w:rsid w:val="00D27B0A"/>
    <w:rsid w:val="00D300C8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B43"/>
    <w:rsid w:val="00D33CA4"/>
    <w:rsid w:val="00D345FE"/>
    <w:rsid w:val="00D348BB"/>
    <w:rsid w:val="00D354B3"/>
    <w:rsid w:val="00D3575E"/>
    <w:rsid w:val="00D35F5F"/>
    <w:rsid w:val="00D35FB6"/>
    <w:rsid w:val="00D36FD7"/>
    <w:rsid w:val="00D37152"/>
    <w:rsid w:val="00D37D86"/>
    <w:rsid w:val="00D405C2"/>
    <w:rsid w:val="00D408D4"/>
    <w:rsid w:val="00D410AE"/>
    <w:rsid w:val="00D41396"/>
    <w:rsid w:val="00D4163B"/>
    <w:rsid w:val="00D41BF1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E28"/>
    <w:rsid w:val="00D45388"/>
    <w:rsid w:val="00D453EC"/>
    <w:rsid w:val="00D45AEC"/>
    <w:rsid w:val="00D46065"/>
    <w:rsid w:val="00D46EE6"/>
    <w:rsid w:val="00D47167"/>
    <w:rsid w:val="00D4752E"/>
    <w:rsid w:val="00D475BC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E18"/>
    <w:rsid w:val="00D56FA2"/>
    <w:rsid w:val="00D57066"/>
    <w:rsid w:val="00D57353"/>
    <w:rsid w:val="00D57378"/>
    <w:rsid w:val="00D57782"/>
    <w:rsid w:val="00D57962"/>
    <w:rsid w:val="00D57B74"/>
    <w:rsid w:val="00D57C05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81F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B28"/>
    <w:rsid w:val="00D66C3E"/>
    <w:rsid w:val="00D671B2"/>
    <w:rsid w:val="00D6754D"/>
    <w:rsid w:val="00D67ADB"/>
    <w:rsid w:val="00D70A35"/>
    <w:rsid w:val="00D70B7C"/>
    <w:rsid w:val="00D70C9B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228"/>
    <w:rsid w:val="00D80488"/>
    <w:rsid w:val="00D804F3"/>
    <w:rsid w:val="00D805E7"/>
    <w:rsid w:val="00D80CB4"/>
    <w:rsid w:val="00D80DA8"/>
    <w:rsid w:val="00D8154D"/>
    <w:rsid w:val="00D824C9"/>
    <w:rsid w:val="00D824EF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7C7"/>
    <w:rsid w:val="00D87935"/>
    <w:rsid w:val="00D87A41"/>
    <w:rsid w:val="00D87ACB"/>
    <w:rsid w:val="00D90398"/>
    <w:rsid w:val="00D903DB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641"/>
    <w:rsid w:val="00D93B5F"/>
    <w:rsid w:val="00D9418F"/>
    <w:rsid w:val="00D942EE"/>
    <w:rsid w:val="00D95AF1"/>
    <w:rsid w:val="00D96452"/>
    <w:rsid w:val="00D96E07"/>
    <w:rsid w:val="00D971FA"/>
    <w:rsid w:val="00D97498"/>
    <w:rsid w:val="00D976A9"/>
    <w:rsid w:val="00D97E85"/>
    <w:rsid w:val="00DA0543"/>
    <w:rsid w:val="00DA0E79"/>
    <w:rsid w:val="00DA14D9"/>
    <w:rsid w:val="00DA1650"/>
    <w:rsid w:val="00DA19F5"/>
    <w:rsid w:val="00DA1F15"/>
    <w:rsid w:val="00DA22FD"/>
    <w:rsid w:val="00DA27A1"/>
    <w:rsid w:val="00DA27E9"/>
    <w:rsid w:val="00DA320D"/>
    <w:rsid w:val="00DA34E1"/>
    <w:rsid w:val="00DA3665"/>
    <w:rsid w:val="00DA3944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654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546"/>
    <w:rsid w:val="00DD0DDA"/>
    <w:rsid w:val="00DD0EEB"/>
    <w:rsid w:val="00DD158C"/>
    <w:rsid w:val="00DD1ABA"/>
    <w:rsid w:val="00DD2B27"/>
    <w:rsid w:val="00DD2CA2"/>
    <w:rsid w:val="00DD3327"/>
    <w:rsid w:val="00DD4288"/>
    <w:rsid w:val="00DD454A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B4D"/>
    <w:rsid w:val="00DD7E19"/>
    <w:rsid w:val="00DE012E"/>
    <w:rsid w:val="00DE0136"/>
    <w:rsid w:val="00DE07A8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4768"/>
    <w:rsid w:val="00DE5807"/>
    <w:rsid w:val="00DE6513"/>
    <w:rsid w:val="00DE6673"/>
    <w:rsid w:val="00DE69A4"/>
    <w:rsid w:val="00DE776F"/>
    <w:rsid w:val="00DE7B82"/>
    <w:rsid w:val="00DE7BEE"/>
    <w:rsid w:val="00DE7C3B"/>
    <w:rsid w:val="00DF0F24"/>
    <w:rsid w:val="00DF17B8"/>
    <w:rsid w:val="00DF1B5C"/>
    <w:rsid w:val="00DF1C9D"/>
    <w:rsid w:val="00DF210D"/>
    <w:rsid w:val="00DF3D32"/>
    <w:rsid w:val="00DF3E32"/>
    <w:rsid w:val="00DF3F7C"/>
    <w:rsid w:val="00DF4376"/>
    <w:rsid w:val="00DF4531"/>
    <w:rsid w:val="00DF4C1C"/>
    <w:rsid w:val="00DF5235"/>
    <w:rsid w:val="00DF5427"/>
    <w:rsid w:val="00DF55CF"/>
    <w:rsid w:val="00DF57DA"/>
    <w:rsid w:val="00DF5B81"/>
    <w:rsid w:val="00DF6606"/>
    <w:rsid w:val="00DF6790"/>
    <w:rsid w:val="00DF6DC1"/>
    <w:rsid w:val="00DF6F5B"/>
    <w:rsid w:val="00DF6FCF"/>
    <w:rsid w:val="00DF75F3"/>
    <w:rsid w:val="00DF78FA"/>
    <w:rsid w:val="00DF7F90"/>
    <w:rsid w:val="00E00039"/>
    <w:rsid w:val="00E00075"/>
    <w:rsid w:val="00E0026F"/>
    <w:rsid w:val="00E00941"/>
    <w:rsid w:val="00E00BE0"/>
    <w:rsid w:val="00E00E7F"/>
    <w:rsid w:val="00E01643"/>
    <w:rsid w:val="00E016FC"/>
    <w:rsid w:val="00E01772"/>
    <w:rsid w:val="00E01F99"/>
    <w:rsid w:val="00E02873"/>
    <w:rsid w:val="00E02AA3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700C"/>
    <w:rsid w:val="00E07745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2060D"/>
    <w:rsid w:val="00E2060E"/>
    <w:rsid w:val="00E208CE"/>
    <w:rsid w:val="00E20B84"/>
    <w:rsid w:val="00E20DC5"/>
    <w:rsid w:val="00E21DC2"/>
    <w:rsid w:val="00E223E0"/>
    <w:rsid w:val="00E22BE4"/>
    <w:rsid w:val="00E22C93"/>
    <w:rsid w:val="00E23C75"/>
    <w:rsid w:val="00E23FC3"/>
    <w:rsid w:val="00E24142"/>
    <w:rsid w:val="00E2504B"/>
    <w:rsid w:val="00E2507D"/>
    <w:rsid w:val="00E25D48"/>
    <w:rsid w:val="00E25F45"/>
    <w:rsid w:val="00E260E7"/>
    <w:rsid w:val="00E2663B"/>
    <w:rsid w:val="00E26A3C"/>
    <w:rsid w:val="00E273FD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7F5"/>
    <w:rsid w:val="00E349CD"/>
    <w:rsid w:val="00E34DFF"/>
    <w:rsid w:val="00E34EB2"/>
    <w:rsid w:val="00E3500C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12A7"/>
    <w:rsid w:val="00E4176B"/>
    <w:rsid w:val="00E41D33"/>
    <w:rsid w:val="00E424BD"/>
    <w:rsid w:val="00E4319F"/>
    <w:rsid w:val="00E438A8"/>
    <w:rsid w:val="00E43A74"/>
    <w:rsid w:val="00E43E0E"/>
    <w:rsid w:val="00E44077"/>
    <w:rsid w:val="00E44F09"/>
    <w:rsid w:val="00E4511D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47E5D"/>
    <w:rsid w:val="00E5030D"/>
    <w:rsid w:val="00E50511"/>
    <w:rsid w:val="00E5053A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F8E"/>
    <w:rsid w:val="00E5506D"/>
    <w:rsid w:val="00E55170"/>
    <w:rsid w:val="00E55778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483"/>
    <w:rsid w:val="00E70A7D"/>
    <w:rsid w:val="00E71249"/>
    <w:rsid w:val="00E713D3"/>
    <w:rsid w:val="00E71982"/>
    <w:rsid w:val="00E72453"/>
    <w:rsid w:val="00E724EE"/>
    <w:rsid w:val="00E7270A"/>
    <w:rsid w:val="00E73198"/>
    <w:rsid w:val="00E7331B"/>
    <w:rsid w:val="00E733A1"/>
    <w:rsid w:val="00E73565"/>
    <w:rsid w:val="00E73853"/>
    <w:rsid w:val="00E73FBA"/>
    <w:rsid w:val="00E74928"/>
    <w:rsid w:val="00E7601F"/>
    <w:rsid w:val="00E76299"/>
    <w:rsid w:val="00E76918"/>
    <w:rsid w:val="00E76970"/>
    <w:rsid w:val="00E769D7"/>
    <w:rsid w:val="00E7707D"/>
    <w:rsid w:val="00E77149"/>
    <w:rsid w:val="00E77282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4A5"/>
    <w:rsid w:val="00E86509"/>
    <w:rsid w:val="00E86C82"/>
    <w:rsid w:val="00E86D96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7608"/>
    <w:rsid w:val="00E978FB"/>
    <w:rsid w:val="00E979CB"/>
    <w:rsid w:val="00EA0264"/>
    <w:rsid w:val="00EA0446"/>
    <w:rsid w:val="00EA0C63"/>
    <w:rsid w:val="00EA12E9"/>
    <w:rsid w:val="00EA16C9"/>
    <w:rsid w:val="00EA1A17"/>
    <w:rsid w:val="00EA2335"/>
    <w:rsid w:val="00EA3078"/>
    <w:rsid w:val="00EA35D6"/>
    <w:rsid w:val="00EA362F"/>
    <w:rsid w:val="00EA3A5A"/>
    <w:rsid w:val="00EA4839"/>
    <w:rsid w:val="00EA4902"/>
    <w:rsid w:val="00EA4FB9"/>
    <w:rsid w:val="00EA57A1"/>
    <w:rsid w:val="00EA5A08"/>
    <w:rsid w:val="00EA5A3B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425C"/>
    <w:rsid w:val="00EB43CB"/>
    <w:rsid w:val="00EB4BAD"/>
    <w:rsid w:val="00EB4E78"/>
    <w:rsid w:val="00EB5BB0"/>
    <w:rsid w:val="00EB615A"/>
    <w:rsid w:val="00EB6D9A"/>
    <w:rsid w:val="00EB728B"/>
    <w:rsid w:val="00EB77CC"/>
    <w:rsid w:val="00EB7AAF"/>
    <w:rsid w:val="00EB7E88"/>
    <w:rsid w:val="00EC0749"/>
    <w:rsid w:val="00EC0C23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60A"/>
    <w:rsid w:val="00EC4B47"/>
    <w:rsid w:val="00EC4DD4"/>
    <w:rsid w:val="00EC5313"/>
    <w:rsid w:val="00EC5AA1"/>
    <w:rsid w:val="00EC5EE7"/>
    <w:rsid w:val="00EC6258"/>
    <w:rsid w:val="00EC6881"/>
    <w:rsid w:val="00EC6A83"/>
    <w:rsid w:val="00EC70F3"/>
    <w:rsid w:val="00EC73DB"/>
    <w:rsid w:val="00EC759E"/>
    <w:rsid w:val="00EC7B18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532E"/>
    <w:rsid w:val="00ED59E4"/>
    <w:rsid w:val="00ED5B64"/>
    <w:rsid w:val="00ED68D8"/>
    <w:rsid w:val="00ED7342"/>
    <w:rsid w:val="00ED74A4"/>
    <w:rsid w:val="00ED7904"/>
    <w:rsid w:val="00EE04B5"/>
    <w:rsid w:val="00EE07AD"/>
    <w:rsid w:val="00EE1455"/>
    <w:rsid w:val="00EE14D8"/>
    <w:rsid w:val="00EE1AEE"/>
    <w:rsid w:val="00EE1DEC"/>
    <w:rsid w:val="00EE20F0"/>
    <w:rsid w:val="00EE23B1"/>
    <w:rsid w:val="00EE28B4"/>
    <w:rsid w:val="00EE2C28"/>
    <w:rsid w:val="00EE3017"/>
    <w:rsid w:val="00EE3814"/>
    <w:rsid w:val="00EE3BF2"/>
    <w:rsid w:val="00EE4190"/>
    <w:rsid w:val="00EE4DA0"/>
    <w:rsid w:val="00EE51BA"/>
    <w:rsid w:val="00EE542C"/>
    <w:rsid w:val="00EE56B1"/>
    <w:rsid w:val="00EE58F5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861"/>
    <w:rsid w:val="00EF493E"/>
    <w:rsid w:val="00EF4DA5"/>
    <w:rsid w:val="00EF50A9"/>
    <w:rsid w:val="00EF5BA7"/>
    <w:rsid w:val="00EF6BE1"/>
    <w:rsid w:val="00EF6E00"/>
    <w:rsid w:val="00EF7234"/>
    <w:rsid w:val="00EF752F"/>
    <w:rsid w:val="00EF7948"/>
    <w:rsid w:val="00EF7BF5"/>
    <w:rsid w:val="00EF7D83"/>
    <w:rsid w:val="00F00786"/>
    <w:rsid w:val="00F009D9"/>
    <w:rsid w:val="00F00DD7"/>
    <w:rsid w:val="00F00F72"/>
    <w:rsid w:val="00F0134E"/>
    <w:rsid w:val="00F01E16"/>
    <w:rsid w:val="00F01E4E"/>
    <w:rsid w:val="00F02379"/>
    <w:rsid w:val="00F0249A"/>
    <w:rsid w:val="00F02EC6"/>
    <w:rsid w:val="00F02FF1"/>
    <w:rsid w:val="00F035C2"/>
    <w:rsid w:val="00F03765"/>
    <w:rsid w:val="00F03E86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10501"/>
    <w:rsid w:val="00F10B7D"/>
    <w:rsid w:val="00F10CB6"/>
    <w:rsid w:val="00F10EA0"/>
    <w:rsid w:val="00F110AF"/>
    <w:rsid w:val="00F11346"/>
    <w:rsid w:val="00F11F3A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2010"/>
    <w:rsid w:val="00F3210D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6B3"/>
    <w:rsid w:val="00F36FF3"/>
    <w:rsid w:val="00F371A6"/>
    <w:rsid w:val="00F37721"/>
    <w:rsid w:val="00F37D6D"/>
    <w:rsid w:val="00F37F3D"/>
    <w:rsid w:val="00F40A47"/>
    <w:rsid w:val="00F40A98"/>
    <w:rsid w:val="00F40C11"/>
    <w:rsid w:val="00F413CA"/>
    <w:rsid w:val="00F41888"/>
    <w:rsid w:val="00F41A54"/>
    <w:rsid w:val="00F42292"/>
    <w:rsid w:val="00F4360E"/>
    <w:rsid w:val="00F45387"/>
    <w:rsid w:val="00F4568C"/>
    <w:rsid w:val="00F45961"/>
    <w:rsid w:val="00F46606"/>
    <w:rsid w:val="00F466C3"/>
    <w:rsid w:val="00F47101"/>
    <w:rsid w:val="00F47109"/>
    <w:rsid w:val="00F47168"/>
    <w:rsid w:val="00F47358"/>
    <w:rsid w:val="00F4739F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3CB"/>
    <w:rsid w:val="00F536FA"/>
    <w:rsid w:val="00F53CC8"/>
    <w:rsid w:val="00F544F6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170"/>
    <w:rsid w:val="00F6045D"/>
    <w:rsid w:val="00F60B51"/>
    <w:rsid w:val="00F60DA9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4A"/>
    <w:rsid w:val="00F637F1"/>
    <w:rsid w:val="00F63CA4"/>
    <w:rsid w:val="00F63DC9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47C"/>
    <w:rsid w:val="00F7303B"/>
    <w:rsid w:val="00F73708"/>
    <w:rsid w:val="00F7393D"/>
    <w:rsid w:val="00F73ACF"/>
    <w:rsid w:val="00F73B05"/>
    <w:rsid w:val="00F73CB7"/>
    <w:rsid w:val="00F73DD3"/>
    <w:rsid w:val="00F73E66"/>
    <w:rsid w:val="00F73F22"/>
    <w:rsid w:val="00F74A18"/>
    <w:rsid w:val="00F74B5C"/>
    <w:rsid w:val="00F74D3A"/>
    <w:rsid w:val="00F74E1D"/>
    <w:rsid w:val="00F74F48"/>
    <w:rsid w:val="00F751C2"/>
    <w:rsid w:val="00F75464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425C"/>
    <w:rsid w:val="00F8434E"/>
    <w:rsid w:val="00F84607"/>
    <w:rsid w:val="00F84635"/>
    <w:rsid w:val="00F84819"/>
    <w:rsid w:val="00F85098"/>
    <w:rsid w:val="00F85DE3"/>
    <w:rsid w:val="00F85E21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AB9"/>
    <w:rsid w:val="00F92E92"/>
    <w:rsid w:val="00F932C1"/>
    <w:rsid w:val="00F93677"/>
    <w:rsid w:val="00F9481D"/>
    <w:rsid w:val="00F95EB8"/>
    <w:rsid w:val="00F9608A"/>
    <w:rsid w:val="00F9642F"/>
    <w:rsid w:val="00F9657A"/>
    <w:rsid w:val="00F96DC4"/>
    <w:rsid w:val="00F97446"/>
    <w:rsid w:val="00F9772A"/>
    <w:rsid w:val="00F97CBD"/>
    <w:rsid w:val="00FA0310"/>
    <w:rsid w:val="00FA128E"/>
    <w:rsid w:val="00FA199D"/>
    <w:rsid w:val="00FA1C19"/>
    <w:rsid w:val="00FA2013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6A63"/>
    <w:rsid w:val="00FA7087"/>
    <w:rsid w:val="00FA7464"/>
    <w:rsid w:val="00FA7905"/>
    <w:rsid w:val="00FA7BB1"/>
    <w:rsid w:val="00FA7C2F"/>
    <w:rsid w:val="00FB0D6C"/>
    <w:rsid w:val="00FB1026"/>
    <w:rsid w:val="00FB15BD"/>
    <w:rsid w:val="00FB1838"/>
    <w:rsid w:val="00FB1A38"/>
    <w:rsid w:val="00FB2040"/>
    <w:rsid w:val="00FB26E2"/>
    <w:rsid w:val="00FB35C6"/>
    <w:rsid w:val="00FB3678"/>
    <w:rsid w:val="00FB37F1"/>
    <w:rsid w:val="00FB3BA2"/>
    <w:rsid w:val="00FB4418"/>
    <w:rsid w:val="00FB4621"/>
    <w:rsid w:val="00FB4AB5"/>
    <w:rsid w:val="00FB5E0C"/>
    <w:rsid w:val="00FB6090"/>
    <w:rsid w:val="00FB7599"/>
    <w:rsid w:val="00FB7719"/>
    <w:rsid w:val="00FB7A20"/>
    <w:rsid w:val="00FB7D05"/>
    <w:rsid w:val="00FC0665"/>
    <w:rsid w:val="00FC0A71"/>
    <w:rsid w:val="00FC0C2B"/>
    <w:rsid w:val="00FC0C69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7CC"/>
    <w:rsid w:val="00FC58E9"/>
    <w:rsid w:val="00FC5AE5"/>
    <w:rsid w:val="00FC5C6A"/>
    <w:rsid w:val="00FC6BF4"/>
    <w:rsid w:val="00FC7030"/>
    <w:rsid w:val="00FC7D57"/>
    <w:rsid w:val="00FD0A24"/>
    <w:rsid w:val="00FD0C33"/>
    <w:rsid w:val="00FD1773"/>
    <w:rsid w:val="00FD1FF1"/>
    <w:rsid w:val="00FD259D"/>
    <w:rsid w:val="00FD2E4E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64C2"/>
    <w:rsid w:val="00FD684F"/>
    <w:rsid w:val="00FD6C01"/>
    <w:rsid w:val="00FD7585"/>
    <w:rsid w:val="00FD7941"/>
    <w:rsid w:val="00FD797F"/>
    <w:rsid w:val="00FD7C78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3F3D34B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E70483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E70483"/>
    <w:pPr>
      <w:numPr>
        <w:numId w:val="1"/>
      </w:numPr>
      <w:tabs>
        <w:tab w:val="clear" w:pos="96"/>
        <w:tab w:val="num" w:pos="870"/>
      </w:tabs>
      <w:ind w:left="870" w:hanging="360"/>
    </w:pPr>
  </w:style>
  <w:style w:type="paragraph" w:styleId="ListBullet">
    <w:name w:val="List Bullet"/>
    <w:basedOn w:val="Normal"/>
    <w:uiPriority w:val="99"/>
    <w:unhideWhenUsed/>
    <w:rsid w:val="00BD75E2"/>
    <w:pPr>
      <w:numPr>
        <w:numId w:val="75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7</TotalTime>
  <Pages>1</Pages>
  <Words>26285</Words>
  <Characters>149826</Characters>
  <Application>Microsoft Office Word</Application>
  <DocSecurity>0</DocSecurity>
  <Lines>1248</Lines>
  <Paragraphs>351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175760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2026-08-03T06:59:00Z</dcterms:created>
  <dcterms:modified xsi:type="dcterms:W3CDTF">2026-08-03T08:11:00Z</dcterms:modified>
</cp:coreProperties>
</file>