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87CD" w14:textId="77777777" w:rsidR="00F9369E" w:rsidRPr="00FD1158" w:rsidRDefault="00F9369E" w:rsidP="00110E0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FD1158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68FD37B" w14:textId="45558104" w:rsidR="00F9369E" w:rsidRPr="00FD1158" w:rsidRDefault="00F9369E" w:rsidP="00110E0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FD1158">
        <w:rPr>
          <w:b/>
          <w:sz w:val="16"/>
          <w:szCs w:val="16"/>
          <w:lang w:val="ro-RO"/>
        </w:rPr>
        <w:t xml:space="preserve"> (de la pagina 1 la pagina )</w:t>
      </w:r>
    </w:p>
    <w:p w14:paraId="06B10734" w14:textId="77777777" w:rsidR="00F9369E" w:rsidRDefault="00F9369E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506E108F" w14:textId="77777777" w:rsidR="00F9369E" w:rsidRDefault="00F9369E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297E2068" w14:textId="77777777" w:rsidR="00F9369E" w:rsidRDefault="00F9369E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66AE032E" w14:textId="77777777" w:rsidR="00F9369E" w:rsidRDefault="00F9369E">
      <w:pPr>
        <w:jc w:val="center"/>
        <w:rPr>
          <w:sz w:val="28"/>
        </w:rPr>
      </w:pPr>
    </w:p>
    <w:p w14:paraId="3CBCEDE7" w14:textId="77777777" w:rsidR="00F9369E" w:rsidRDefault="00F9369E">
      <w:pPr>
        <w:jc w:val="center"/>
        <w:rPr>
          <w:sz w:val="28"/>
        </w:rPr>
      </w:pPr>
    </w:p>
    <w:p w14:paraId="36FF89DD" w14:textId="77777777" w:rsidR="00F9369E" w:rsidRDefault="00F9369E">
      <w:pPr>
        <w:jc w:val="center"/>
        <w:rPr>
          <w:sz w:val="28"/>
        </w:rPr>
      </w:pPr>
    </w:p>
    <w:p w14:paraId="0458C00D" w14:textId="77777777" w:rsidR="00F9369E" w:rsidRDefault="00F9369E">
      <w:pPr>
        <w:jc w:val="center"/>
        <w:rPr>
          <w:sz w:val="28"/>
        </w:rPr>
      </w:pPr>
    </w:p>
    <w:p w14:paraId="4ABBCCBC" w14:textId="77777777" w:rsidR="00F9369E" w:rsidRDefault="00F9369E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 xml:space="preserve"> BUCUREŞTI</w:t>
      </w:r>
    </w:p>
    <w:p w14:paraId="21AA2523" w14:textId="77777777" w:rsidR="00F9369E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442DA0E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175F6537" w14:textId="77777777" w:rsidR="00F9369E" w:rsidRDefault="00F9369E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41BABCFB" w14:textId="77777777" w:rsidR="00F9369E" w:rsidRDefault="00F9369E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august 2026</w:t>
      </w:r>
    </w:p>
    <w:p w14:paraId="33F0C665" w14:textId="77777777" w:rsidR="00F9369E" w:rsidRDefault="00F9369E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F9369E" w14:paraId="49061873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6F7E908" w14:textId="77777777" w:rsidR="00F9369E" w:rsidRDefault="00F9369E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5FB3B7AA" w14:textId="77777777" w:rsidR="00F9369E" w:rsidRDefault="00F9369E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0C99D3D8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0460CC34" w14:textId="77777777" w:rsidR="00F9369E" w:rsidRDefault="00F9369E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1086AC5A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198EBAC9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13A06C71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0C6CE01A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47DE1000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2D189F93" w14:textId="77777777" w:rsidR="00F9369E" w:rsidRDefault="00F9369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24AEA07F" w14:textId="77777777" w:rsidR="00F9369E" w:rsidRDefault="00F9369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5A4FF6A9" w14:textId="77777777" w:rsidR="00F9369E" w:rsidRDefault="00F9369E" w:rsidP="001D0732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48B69905" w14:textId="77777777" w:rsidR="00F9369E" w:rsidRDefault="00F9369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201936AD" w14:textId="77777777" w:rsidR="00F9369E" w:rsidRDefault="00F9369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025346DF" w14:textId="77777777" w:rsidR="00F9369E" w:rsidRDefault="00F9369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4FD27915" w14:textId="77777777" w:rsidR="00F9369E" w:rsidRDefault="00F9369E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587BEA94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4E31957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374FF5D3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1196639E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51784E35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0F5D2EBC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04D68FDB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365988D2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3E2A5F9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F9369E" w14:paraId="20C0E778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09E4C933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29075FB4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1AEF3C62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6EC33B9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0E891BEC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D00ECCC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6789338F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58BF2E8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34F26EB8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38E6AC6" w14:textId="77777777" w:rsidR="00F9369E" w:rsidRDefault="00F9369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19A31748" w14:textId="77777777" w:rsidR="00F9369E" w:rsidRDefault="00F9369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237CB6EB" w14:textId="77777777" w:rsidR="00F9369E" w:rsidRDefault="00F9369E">
      <w:pPr>
        <w:spacing w:line="192" w:lineRule="auto"/>
        <w:jc w:val="center"/>
      </w:pPr>
    </w:p>
    <w:p w14:paraId="0282246D" w14:textId="77777777" w:rsidR="00F9369E" w:rsidRDefault="00F9369E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55BC0EE9" w14:textId="77777777" w:rsidR="00F9369E" w:rsidRPr="008D04AB" w:rsidRDefault="00F9369E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A94EC05" w14:textId="77777777" w:rsidR="00F9369E" w:rsidRPr="008D04AB" w:rsidRDefault="00F9369E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E2F5176" w14:textId="77777777" w:rsidR="00F9369E" w:rsidRPr="008D04AB" w:rsidRDefault="00F9369E" w:rsidP="001725F5">
      <w:pPr>
        <w:tabs>
          <w:tab w:val="center" w:pos="312"/>
        </w:tabs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5A3F08C" w14:textId="77777777" w:rsidR="00F9369E" w:rsidRPr="00A8307A" w:rsidRDefault="00F9369E" w:rsidP="00516DD3">
      <w:pPr>
        <w:pStyle w:val="Heading1"/>
        <w:spacing w:line="360" w:lineRule="auto"/>
      </w:pPr>
      <w:r w:rsidRPr="00A8307A">
        <w:t>LINIA 100</w:t>
      </w:r>
    </w:p>
    <w:p w14:paraId="7D4FEDB1" w14:textId="77777777" w:rsidR="00F9369E" w:rsidRPr="00A8307A" w:rsidRDefault="00F9369E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F9369E" w:rsidRPr="00AB76B4" w14:paraId="58CB30A7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A06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C681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0DCC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D32D50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77E4089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EA5E0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2AE87F9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3303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CFF1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260F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F584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50EFC665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656B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9F22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9C11D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665EF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A562A88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A8677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6F53BA7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E46E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26EC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0628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051D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06C6C48E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FA1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A1A2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B22E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873A6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3D97C7C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95174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44068FA7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1E29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DB9E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1BBF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4E5E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A34630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F9369E" w:rsidRPr="00AB76B4" w14:paraId="303C2F2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F2EF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A6A9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8E68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0156B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C68536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403E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6E0A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54CC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FF7B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E032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78A3982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134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5622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390C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3683C1" w14:textId="77777777" w:rsidR="00F9369E" w:rsidRPr="00AB76B4" w:rsidRDefault="00F9369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13694BF2" w14:textId="77777777" w:rsidR="00F9369E" w:rsidRPr="00AB76B4" w:rsidRDefault="00F9369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34BAB" w14:textId="77777777" w:rsidR="00F9369E" w:rsidRPr="00AB76B4" w:rsidRDefault="00F9369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2CAC746" w14:textId="77777777" w:rsidR="00F9369E" w:rsidRPr="00AB76B4" w:rsidRDefault="00F9369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284B8E57" w14:textId="77777777" w:rsidR="00F9369E" w:rsidRPr="00AB76B4" w:rsidRDefault="00F9369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5A06523" w14:textId="77777777" w:rsidR="00F9369E" w:rsidRPr="00AB76B4" w:rsidRDefault="00F9369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4DF2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0F91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0A3B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6BFA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125304D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1D1C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8F06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B224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FE60CB" w14:textId="77777777" w:rsidR="00F9369E" w:rsidRPr="00AB76B4" w:rsidRDefault="00F9369E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9D440A2" w14:textId="77777777" w:rsidR="00F9369E" w:rsidRPr="00AB76B4" w:rsidRDefault="00F9369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06E7B" w14:textId="77777777" w:rsidR="00F9369E" w:rsidRPr="00AB76B4" w:rsidRDefault="00F9369E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75B202E" w14:textId="77777777" w:rsidR="00F9369E" w:rsidRPr="00AB76B4" w:rsidRDefault="00F9369E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E40BA" w14:textId="77777777" w:rsidR="00F9369E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60C5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5421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58BA6" w14:textId="77777777" w:rsidR="00F9369E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0B65F4" w14:textId="77777777" w:rsidR="00F9369E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F9369E" w:rsidRPr="00AB76B4" w14:paraId="2FB4EC9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DF66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3047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F3FC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5E29A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5C71CC2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14B0F89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E64B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ABDD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1902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4344516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4CF5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20E8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F9369E" w:rsidRPr="00AB76B4" w14:paraId="4DBBDBF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837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45D2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45C7BA4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2065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FA1B8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230022A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573D40B2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7CE1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9677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36C1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7889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03D4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7C72707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0A7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47E3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B1D2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2985AE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2FA465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366A5C0A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9C7F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8605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5944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22C5F5C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3B87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8F59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5E0B7BD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100B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60A0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BB7A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91B7A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7F3FFCD3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3257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0EE9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EF99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9052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8262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43BD00E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B5F6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A8640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38BB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E38D0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23A6ED9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5605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7EDDE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3B14968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FDF932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E394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761E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2EAD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784A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69F3D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F9369E" w:rsidRPr="00AB76B4" w14:paraId="4E1EA8A4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9ABA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A6BB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46EE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C073B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5A23B90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E05F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7354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31A1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CBA8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C7C2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94877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F9369E" w:rsidRPr="00AB76B4" w14:paraId="136BD2D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885F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72EF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6F5281D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BFE7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D90F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2F5F31FE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720DA41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C860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FAB6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FE3A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DC8A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7649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24D0343F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935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4650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4151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599D2C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60EF72F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5D19EFE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5550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B946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A243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55BC2D2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DA6B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150A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0808B37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107F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C4A1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3B57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147C6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9F558DA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E907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AD8127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6E487F9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6E54D94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0E6B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EE30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93FE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4E35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01A44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F9369E" w:rsidRPr="00AB76B4" w14:paraId="34B2A1F7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A2E2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A72E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086D9B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C0EF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B7C5E5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432FAEB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DA79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3769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A63A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E498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86311" w14:textId="77777777" w:rsidR="00F9369E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FFD54F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00D93D1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46C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486D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6405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805AE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F2CE47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606D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257B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C55B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FEF9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8607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73931671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C4B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BA79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A64A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2338E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64AA33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5A3F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0332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6C1F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B40E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5852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2AA971AB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D9F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7E9A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C43D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22D569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3461FC3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62A2B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C791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DDCB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93A4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CF7C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2EC8DEE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A7CC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16EA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DE0E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3972D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45F70D5A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80379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A014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F4C0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520A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1AA2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0F5039C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C03C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8FA0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C9C3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7189E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1DC424E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99947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9F1F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45AE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F706FB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B905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DE613" w14:textId="77777777" w:rsidR="00F9369E" w:rsidRPr="00AB76B4" w:rsidRDefault="00F9369E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12AF89B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536B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1303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733CC7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75E8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311E9A" w14:textId="77777777" w:rsidR="00F9369E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336FEC70" w14:textId="77777777" w:rsidR="00F9369E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67CE4D2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250B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F793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ADD4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77E4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33437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04B73F2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208E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BF88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9597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C8D8BB" w14:textId="77777777" w:rsidR="00F9369E" w:rsidRPr="00AB76B4" w:rsidRDefault="00F9369E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F5CD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A8FC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BC5E6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4C23F05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7B66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CAEB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6F398E6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90F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A2C7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913B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B74E8C" w14:textId="77777777" w:rsidR="00F9369E" w:rsidRPr="00AB76B4" w:rsidRDefault="00F9369E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D014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64E3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37CE1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34BAA8F8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0F4C7" w14:textId="77777777" w:rsidR="00F9369E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B697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12D2639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409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18AA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05D2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620452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0A4C9A4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668A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51A8F17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5943F0D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B520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07B6C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BEC6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7F0E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2054A2C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3EAE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87A1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28907EB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A6C2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F3F20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6E99CD6A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A3C8B" w14:textId="77777777" w:rsidR="00F9369E" w:rsidRPr="00AB76B4" w:rsidRDefault="00F9369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15CA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CBA2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D4BB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DBEF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7E72F266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DFA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29D7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042E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03CC92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60CBD46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06BA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34FBA2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4DF4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7803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E7F6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A0F1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0744BD7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A209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17D0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546A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E49D2E" w14:textId="77777777" w:rsidR="00F9369E" w:rsidRPr="00AB76B4" w:rsidRDefault="00F9369E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EDB2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B5C0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5B2F0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1C8E5E7B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B5E7E" w14:textId="77777777" w:rsidR="00F9369E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4B80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1EDDAB5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08D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D6B2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3C12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C5F22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774B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7B768E2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0E38C5B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306AD7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223984D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3AA51C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FE3B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F7B3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7768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AE8B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2A7A9456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D93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FEE7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6F5B1D0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53CF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B04B7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7F4BBA2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0F3D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71CD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AB54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A509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1C5B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17A13907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96A1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75C0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16AE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CFFAC3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DD3DDA3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A850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56FEADC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D2FF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4EE1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DE0E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92EB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52222E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A204D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F9369E" w:rsidRPr="00AB76B4" w14:paraId="0CC01E5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718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FF89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FADF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20B32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686507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8AE0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2C93E7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E926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4641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FE5C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EB19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34D1F8D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B3D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AEB3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F5C7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CB7B9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5C50ACA3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BDB2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4581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539A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1DC2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813F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1E1FC82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4265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000C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B4B4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73D35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207F5D5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C96F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36A7683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565C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DBFA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D82D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2506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43130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3EA3D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F9369E" w:rsidRPr="00AB76B4" w14:paraId="6DFC883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DFBE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572D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77D32BC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30F0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A4D0D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0BEBC835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C4A6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F579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1082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2FCD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A85D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322FFB5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091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0801C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3BBF9A5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0283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637316" w14:textId="77777777" w:rsidR="00F9369E" w:rsidRPr="00AB76B4" w:rsidRDefault="00F9369E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2FA2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4221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D4186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788C0" w14:textId="77777777" w:rsidR="00F9369E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5E3C6" w14:textId="77777777" w:rsidR="00F9369E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603FDEA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A45B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098A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224C1FB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AB25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485FD0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30908ED9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34C4DDF8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4435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84F0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D75A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81A0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C6B5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1653380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568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E4DA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668E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3EA7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5CE5E08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4191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4B84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EDCC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16A9903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E95D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6A58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5A13A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74AFC63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309D2C2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4E4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C6BD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292A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E06E8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50FC04E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615E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2E08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DBD3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0710DD1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DB93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6EC8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3A286C1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624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D372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3FC976F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674A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15A24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0AFF4A73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7CA4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8285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F5E2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BD6E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F785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7D61C8C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509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BD7C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0C427B4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F7E1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1661B9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8AFD6C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FE26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CFC7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DDE2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0939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A4F9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CDBF78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B394D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F9369E" w:rsidRPr="00AB76B4" w14:paraId="271B4FF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8D5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E6547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2240156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11A1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D35EEA" w14:textId="77777777" w:rsidR="00F9369E" w:rsidRPr="00AB76B4" w:rsidRDefault="00F9369E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55ED206E" w14:textId="77777777" w:rsidR="00F9369E" w:rsidRPr="00AB76B4" w:rsidRDefault="00F9369E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20B9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4058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4420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55B9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84683" w14:textId="77777777" w:rsidR="00F9369E" w:rsidRPr="00AB76B4" w:rsidRDefault="00F9369E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45FD82" w14:textId="77777777" w:rsidR="00F9369E" w:rsidRPr="00AB76B4" w:rsidRDefault="00F9369E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B76B4" w14:paraId="4C15C63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E4F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6B11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49A6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53E2C5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B2F5D62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E4CD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4C75F46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642EAEC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6DF4A09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1FB4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1A9A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599B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6267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BDA2A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F9369E" w:rsidRPr="00AB76B4" w14:paraId="140208D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4AC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F5DC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CB9D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B12E5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A4B936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3168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464551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5822477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BE1A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D1D4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8596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A718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F9369E" w:rsidRPr="00AB76B4" w14:paraId="725F20E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A97F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4D9D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5D14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1AE91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DC03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4178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6B70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3998A1D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4CF0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816C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06B37D3C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BF0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6D85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68F8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6CBC35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4D7CFD6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1D1C0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9A8863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1F98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E41CE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F312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EBE8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9F19F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F9369E" w:rsidRPr="00AB76B4" w14:paraId="36410E30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8273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60ABB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66AE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30A20C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47C576A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6E69F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FAA53CD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DCAF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1654A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79AD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B93C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F9369E" w:rsidRPr="00AB76B4" w14:paraId="1F86B236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A198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35FC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E7DF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F2F50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48AFAD6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CB67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0CFD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2586D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120727F7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4E47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D190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113797FA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74B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D8C0A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2234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1FB40E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3E4B5A72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9ADB0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936D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8CFC2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0F772B8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DC30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F5CA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6952313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39F997EE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E08B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24056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4DDAD884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11F6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0EE8B8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3C02B210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5D3C6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A231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183EC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EC8A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4994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7CD39207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5C7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5A390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0817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24586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D601FB0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C8C96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A34A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3B70C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75F23E45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BC11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BA27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AB76B4" w14:paraId="6821086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6139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AB491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DEC4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0F26B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554CB45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7AAF254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2C35ED0F" w14:textId="77777777" w:rsidR="00F9369E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  <w:p w14:paraId="2BD43164" w14:textId="77777777" w:rsidR="00F9369E" w:rsidRPr="00075656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linia 3 directă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7941C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9B44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6449D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57830AAF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DB8A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10F9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AB76B4" w14:paraId="6DBF4E0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0F6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73D1B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2DEFFD1E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E263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9DD0CC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1E5FE579" w14:textId="77777777" w:rsidR="00F9369E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5FF311B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AFCB9F9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73EB4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D508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78D1C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D2FE2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2BA3B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AB76B4" w14:paraId="3BBDB2B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937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09D3D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D18E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515DC3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2C86E7D2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81EEE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14780C7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5F2436D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B58F3AF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933A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0490B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EF2B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1B6B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F8B3D5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F9369E" w:rsidRPr="00AB76B4" w14:paraId="14D9126C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C41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957C4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8BBC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182591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66623E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D761E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3294520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14DA980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2B6C7B47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21C3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190D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E9C1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6EE3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1BE193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F9369E" w:rsidRPr="00AB76B4" w14:paraId="47ECCE2F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4646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C4225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25BE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3CC4A7" w14:textId="77777777" w:rsidR="00F9369E" w:rsidRPr="00AB76B4" w:rsidRDefault="00F9369E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650E753" w14:textId="77777777" w:rsidR="00F9369E" w:rsidRPr="00AB76B4" w:rsidRDefault="00F9369E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73EE2" w14:textId="77777777" w:rsidR="00F9369E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EC44342" w14:textId="77777777" w:rsidR="00F9369E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A552F0A" w14:textId="77777777" w:rsidR="00F9369E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30FA7A69" w14:textId="77777777" w:rsidR="00F9369E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436D7A7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BDC6A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39191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4575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6B0FE" w14:textId="77777777" w:rsidR="00F9369E" w:rsidRPr="00AB76B4" w:rsidRDefault="00F9369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8C0CFB2" w14:textId="77777777" w:rsidR="00F9369E" w:rsidRPr="00AB76B4" w:rsidRDefault="00F9369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F9369E" w:rsidRPr="00AB76B4" w14:paraId="2B70D19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EB7D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F99FB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31B1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42D9D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C8F9C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E2079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0A2C4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330</w:t>
            </w:r>
          </w:p>
          <w:p w14:paraId="477106C1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CF3E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4C97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480F301A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4F2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DCD88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2BAF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8C5AE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1C88CF80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D2B14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A865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09CE9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4350604D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B32A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311D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3C70A24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5D79F39E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51DE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8F333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69B8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AA80F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7231AB0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3B55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711B26A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CF64946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1F65E82F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9202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434AA" w14:textId="77777777" w:rsidR="00F9369E" w:rsidRPr="00AB76B4" w:rsidRDefault="00F9369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54130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2A9B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D51B0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F9369E" w:rsidRPr="00AB76B4" w14:paraId="44EA42A9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3D0C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D877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1940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4991AF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D66D40B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1925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4B9215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D404CA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AC61E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F3FF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6DDF8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E661C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00131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F9369E" w:rsidRPr="00AB76B4" w14:paraId="43E2CFD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224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C430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35A3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D8327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0814D434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1D819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102631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33A12BC6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4919156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25725C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010F7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7A1E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A1FE4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61791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71FBA3E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835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A17C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E838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B9D81E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69A4E890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767ACB47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5635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85201A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69B8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9F39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2EEBB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D2D9D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54DB510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C5DF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CABDD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2699F170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01958" w14:textId="77777777" w:rsidR="00F9369E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6945FF" w14:textId="77777777" w:rsidR="00F9369E" w:rsidRPr="00AB76B4" w:rsidRDefault="00F9369E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+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linia 3 directă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F196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DA4F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E3B7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C5D1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BDD72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4DBB750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15C7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59EB8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6CFF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85D9E6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4305475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F898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99C22EF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526AF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9C4B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C82B6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F5EFA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F9369E" w:rsidRPr="00AB76B4" w14:paraId="32F6CF6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C5E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962F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6B071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EBAB8D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56212B85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18F6B5A" w14:textId="77777777" w:rsidR="00F9369E" w:rsidRPr="00AB76B4" w:rsidRDefault="00F9369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633F7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CD43D29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B0ABD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7BB05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E77CC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6A3CE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2040F2EF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EA94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02DD5" w14:textId="77777777" w:rsidR="00F9369E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B0A96" w14:textId="77777777" w:rsidR="00F9369E" w:rsidRDefault="00F9369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B1FDE5" w14:textId="77777777" w:rsidR="00F9369E" w:rsidRPr="00AB76B4" w:rsidRDefault="00F9369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54663F7D" w14:textId="77777777" w:rsidR="00F9369E" w:rsidRPr="00AB76B4" w:rsidRDefault="00F9369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719E7DA4" w14:textId="77777777" w:rsidR="00F9369E" w:rsidRPr="00AB76B4" w:rsidRDefault="00F9369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6F79C" w14:textId="77777777" w:rsidR="00F9369E" w:rsidRPr="00AB76B4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5FF68" w14:textId="77777777" w:rsidR="00F9369E" w:rsidRPr="00AB76B4" w:rsidRDefault="00F9369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3E330" w14:textId="77777777" w:rsidR="00F9369E" w:rsidRPr="00AB76B4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06DFA14D" w14:textId="77777777" w:rsidR="00F9369E" w:rsidRPr="00AB76B4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BB9EC" w14:textId="77777777" w:rsidR="00F9369E" w:rsidRPr="00AB76B4" w:rsidRDefault="00F9369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8805B" w14:textId="77777777" w:rsidR="00F9369E" w:rsidRDefault="00F9369E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731473B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866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5E801" w14:textId="77777777" w:rsidR="00F9369E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23120" w14:textId="77777777" w:rsidR="00F9369E" w:rsidRDefault="00F9369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536C65" w14:textId="77777777" w:rsidR="00F9369E" w:rsidRPr="00AB76B4" w:rsidRDefault="00F9369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20723B61" w14:textId="77777777" w:rsidR="00F9369E" w:rsidRDefault="00F9369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CC62A" w14:textId="77777777" w:rsidR="00F9369E" w:rsidRPr="00AB76B4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72B0F80" w14:textId="77777777" w:rsidR="00F9369E" w:rsidRPr="00AB76B4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E7DF7" w14:textId="77777777" w:rsidR="00F9369E" w:rsidRPr="00AB76B4" w:rsidRDefault="00F9369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325C1" w14:textId="77777777" w:rsidR="00F9369E" w:rsidRPr="00AB76B4" w:rsidRDefault="00F9369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C195A" w14:textId="77777777" w:rsidR="00F9369E" w:rsidRPr="00AB76B4" w:rsidRDefault="00F9369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59366" w14:textId="77777777" w:rsidR="00F9369E" w:rsidRDefault="00F9369E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17B397F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80E2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37330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34D6D8DF" w14:textId="77777777" w:rsidR="00F9369E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AB416" w14:textId="77777777" w:rsidR="00F9369E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EB7800" w14:textId="77777777" w:rsidR="00F9369E" w:rsidRPr="00AB76B4" w:rsidRDefault="00F9369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760D4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A9423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1C493" w14:textId="77777777" w:rsidR="00F9369E" w:rsidRPr="00AB76B4" w:rsidRDefault="00F9369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F2EA5" w14:textId="77777777" w:rsidR="00F9369E" w:rsidRPr="00AB76B4" w:rsidRDefault="00F9369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D315B" w14:textId="77777777" w:rsidR="00F9369E" w:rsidRDefault="00F9369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47C405A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9618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042B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BC8BC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20A9DD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16DC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C89A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9FE99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5E69042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049F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1883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3AF2500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945F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EB37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854D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BBB02C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2B62495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3B79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7C7E04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48A9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4B70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ED6B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033C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EE1D9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F9369E" w:rsidRPr="00AB76B4" w14:paraId="23B218E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B18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95C3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39CB3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F361B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0E2B4A55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F4BE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4A0155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00EE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77C2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2E56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6B07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9D041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F9369E" w:rsidRPr="00AB76B4" w14:paraId="591D5B3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50C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4780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D4B9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7975F6" w14:textId="77777777" w:rsidR="00F9369E" w:rsidRDefault="00F9369E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0FAF2840" w14:textId="77777777" w:rsidR="00F9369E" w:rsidRPr="00AB76B4" w:rsidRDefault="00F9369E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7D67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BB4C7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30173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034B536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A3EFF" w14:textId="77777777" w:rsidR="00F9369E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FB48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776E8690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FAF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9839F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129+900</w:t>
            </w:r>
          </w:p>
          <w:p w14:paraId="3A6B17B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9C71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D75749" w14:textId="77777777" w:rsidR="00F9369E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533C3926" w14:textId="77777777" w:rsidR="00F9369E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48695865" w14:textId="77777777" w:rsidR="00F9369E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0C71029F" w14:textId="77777777" w:rsidR="00F9369E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E3EC3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AB71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F2861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CD31A" w14:textId="77777777" w:rsidR="00F9369E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B5952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198E774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321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80FF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8A475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8A0BEC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07F83A6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8E5107A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605B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70061EC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35D8E98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D83C37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ED439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04B53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686F9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4AD7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6353A34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E31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1A11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E41A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EA84E2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6F88F51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EFFA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6C177D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72031D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4925467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E48DC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DE7C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19E8C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C583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C143D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F9369E" w:rsidRPr="00AB76B4" w14:paraId="42D2F6B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F2D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F512F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  <w:p w14:paraId="022A4B53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85B1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EA393A" w14:textId="77777777" w:rsidR="00F9369E" w:rsidRPr="00AB76B4" w:rsidRDefault="00F9369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22A5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EC49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79F4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748C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EF0A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47A2EF0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496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C328E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C5863" w14:textId="77777777" w:rsidR="00F9369E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67AFE6" w14:textId="77777777" w:rsidR="00F9369E" w:rsidRPr="00AB76B4" w:rsidRDefault="00F9369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2BD3CD8B" w14:textId="77777777" w:rsidR="00F9369E" w:rsidRPr="00AB76B4" w:rsidRDefault="00F9369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10FC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8488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30BBB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7AB5D09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0DC0C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67714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6B35C88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8417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58532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3A3C3" w14:textId="77777777" w:rsidR="00F9369E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6E2618" w14:textId="77777777" w:rsidR="00F9369E" w:rsidRPr="00AB76B4" w:rsidRDefault="00F9369E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79B8074F" w14:textId="77777777" w:rsidR="00F9369E" w:rsidRPr="00AB76B4" w:rsidRDefault="00F9369E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D626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5D739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E8790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717381B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3501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49F07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736816C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B08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0D748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FB8A0" w14:textId="77777777" w:rsidR="00F9369E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7AB94E" w14:textId="77777777" w:rsidR="00F9369E" w:rsidRPr="00AB76B4" w:rsidRDefault="00F9369E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39239D62" w14:textId="77777777" w:rsidR="00F9369E" w:rsidRPr="00AB76B4" w:rsidRDefault="00F9369E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598D5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06A85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34C54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6DA40E73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B4D1C" w14:textId="77777777" w:rsidR="00F9369E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A046A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403B6A9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641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02B1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1DB2C02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1FF4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2BAE6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39CE43EA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39103F1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F50984A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F274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37557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93F3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A9B5D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700B9" w14:textId="77777777" w:rsidR="00F9369E" w:rsidRPr="00AB76B4" w:rsidRDefault="00F9369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60D38D0D" w14:textId="77777777" w:rsidR="00F9369E" w:rsidRPr="00AB76B4" w:rsidRDefault="00F9369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2ED70F61" w14:textId="77777777" w:rsidR="00F9369E" w:rsidRPr="00AB76B4" w:rsidRDefault="00F9369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0B75C60C" w14:textId="77777777" w:rsidR="00F9369E" w:rsidRPr="00AB76B4" w:rsidRDefault="00F9369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0927A6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E1F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AFE99" w14:textId="77777777" w:rsidR="00F9369E" w:rsidRPr="00AB76B4" w:rsidRDefault="00F9369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61811" w14:textId="77777777" w:rsidR="00F9369E" w:rsidRPr="00AB76B4" w:rsidRDefault="00F9369E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C5E78C" w14:textId="77777777" w:rsidR="00F9369E" w:rsidRPr="00AB76B4" w:rsidRDefault="00F9369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D508F25" w14:textId="77777777" w:rsidR="00F9369E" w:rsidRPr="00AB76B4" w:rsidRDefault="00F9369E" w:rsidP="0007565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05B81" w14:textId="77777777" w:rsidR="00F9369E" w:rsidRPr="00AB76B4" w:rsidRDefault="00F9369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32E45" w14:textId="77777777" w:rsidR="00F9369E" w:rsidRPr="00AB76B4" w:rsidRDefault="00F9369E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2CEB3" w14:textId="77777777" w:rsidR="00F9369E" w:rsidRPr="00AB76B4" w:rsidRDefault="00F9369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0D20ADBB" w14:textId="77777777" w:rsidR="00F9369E" w:rsidRPr="00AB76B4" w:rsidRDefault="00F9369E" w:rsidP="000756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5866C" w14:textId="77777777" w:rsidR="00F9369E" w:rsidRPr="00AB76B4" w:rsidRDefault="00F9369E" w:rsidP="000756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2AC83" w14:textId="77777777" w:rsidR="00F9369E" w:rsidRPr="00AB76B4" w:rsidRDefault="00F9369E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FD0D7D0" w14:textId="77777777" w:rsidR="00F9369E" w:rsidRPr="00AB76B4" w:rsidRDefault="00F9369E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59F3FF35" w14:textId="77777777" w:rsidR="00F9369E" w:rsidRPr="00AB76B4" w:rsidRDefault="00F9369E" w:rsidP="00075656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F9369E" w:rsidRPr="00AB76B4" w14:paraId="3FCE46E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DCB2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88BC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78ED3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EF0CF4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5AD0DC22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9E8F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BBCD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8BE9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4F7C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190D7" w14:textId="77777777" w:rsidR="00F9369E" w:rsidRPr="00AB76B4" w:rsidRDefault="00F9369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F9369E" w:rsidRPr="00AB76B4" w14:paraId="5C3F96D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A14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1CB5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31C2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AAEF0F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BA200D1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4106411F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D0B0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C809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E803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4D89A9E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6E5C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A7A67" w14:textId="77777777" w:rsidR="00F9369E" w:rsidRPr="00AB76B4" w:rsidRDefault="00F9369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D66C391" w14:textId="77777777" w:rsidR="00F9369E" w:rsidRPr="00AB76B4" w:rsidRDefault="00F9369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697F26" w14:textId="77777777" w:rsidR="00F9369E" w:rsidRPr="00AB76B4" w:rsidRDefault="00F9369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F9369E" w:rsidRPr="00AB76B4" w14:paraId="5F03B0EF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AAB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7F43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FEC57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EABF10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2B0B39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6553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25EE82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D1895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4BBA3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F2CD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7F8A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7B735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F9369E" w:rsidRPr="00AB76B4" w14:paraId="3F562CF5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97B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5227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85C9D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C5D904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B232A18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2CB0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F03FCD3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6FB5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5773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BA325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E896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F9E86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F9369E" w:rsidRPr="00AB76B4" w14:paraId="2919BB83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95E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EDC7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DA73E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75A45B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12EFEB2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DAFA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378385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6616598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0274FF3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E8CE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1850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8D34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E292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0CA4C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F9369E" w:rsidRPr="00AB76B4" w14:paraId="1B4F219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4EE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FDF1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E855E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BF455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7D3B414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05A2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B80544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EF3CC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BD38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F4DB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4631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216ADA8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F9369E" w:rsidRPr="00AB76B4" w14:paraId="053E12A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C44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E752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1ADE4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F8D14D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6827022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4974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41FB565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CAE4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7F0F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39BD5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8DF00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3E187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F9369E" w:rsidRPr="00AB76B4" w14:paraId="78E122E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870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FFD9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1BF4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F43D8C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1E9D82A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66E7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9C133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58AD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AF36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885D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1377A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F9369E" w:rsidRPr="00AB76B4" w14:paraId="4E92732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890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8AEB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3D46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998F7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821028D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B918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B75C9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2764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FC4CD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DCBD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F9369E" w:rsidRPr="00AB76B4" w14:paraId="2F547EF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ED9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FCA2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BA75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EEA425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F1BF17C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C1E4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269ED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684A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C1FE2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00EC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F9369E" w:rsidRPr="00AB76B4" w14:paraId="6E42325D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1E1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B700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6153C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59845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43642B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A22C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A05CE7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F7E35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98733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4A87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F974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CC360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F9369E" w:rsidRPr="00AB76B4" w14:paraId="6BFD349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08F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C4DF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6D86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39276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7A8C262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7035CCAA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9964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64F99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8707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F041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D644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37A55A0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3AA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028B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69F9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944229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7BAF97C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B01D4AD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8C76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6194D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56DE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4E81E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9942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5C86EB2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CCA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3653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3E0F3E0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AA7B1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9030C2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CAB34D5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6854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2D917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4F367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9A81C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3001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1715E645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735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CA1B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4E8511F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02AA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41C375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72F4111B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11C1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F6BC2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5BD4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C2C4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BA2E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59FC1F9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F90D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3CB7D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7532564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4896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B91E3F" w14:textId="77777777" w:rsidR="00F9369E" w:rsidRPr="00AB76B4" w:rsidRDefault="00F9369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BCA3632" w14:textId="77777777" w:rsidR="00F9369E" w:rsidRPr="00AB76B4" w:rsidRDefault="00F9369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DF7C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852EE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25E0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E569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B9D3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F9369E" w:rsidRPr="00AB76B4" w14:paraId="28159D9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324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8B804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7C58211B" w14:textId="77777777" w:rsidR="00F9369E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AF6B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D82964" w14:textId="77777777" w:rsidR="00F9369E" w:rsidRPr="00AB76B4" w:rsidRDefault="00F9369E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0B8C9C8" w14:textId="77777777" w:rsidR="00F9369E" w:rsidRPr="00AB76B4" w:rsidRDefault="00F9369E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1B91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5E95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492F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776C2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3C692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783DD27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A84F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ACD0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9016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B6ACAC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170B1270" w14:textId="77777777" w:rsidR="00F9369E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ECEFEE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15777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5467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CC6C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5A21A23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8338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C9F7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4DEF621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41B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73BD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F7FE5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CA5766" w14:textId="77777777" w:rsidR="00F9369E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3A87AA6A" w14:textId="77777777" w:rsidR="00F9369E" w:rsidRPr="00AB76B4" w:rsidRDefault="00F9369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16D7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22B1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C645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7252C93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E369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1498C" w14:textId="77777777" w:rsidR="00F9369E" w:rsidRPr="00AB76B4" w:rsidRDefault="00F9369E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6057818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2EB4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9550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0C2054D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3D81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666464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27262F57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2DC5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CF217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0449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3D502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F6F2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7CB3CD8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0325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9075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184B10C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FBEB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D5630D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0345D65F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DBC8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63B7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5475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D892E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45744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834B654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9437A3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F9369E" w:rsidRPr="00AB76B4" w14:paraId="19CF0E7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03CB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6D4D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FD5B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D74591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1B94B554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D0F5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23C72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5B1F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3C590E5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7457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0D2BA" w14:textId="77777777" w:rsidR="00F9369E" w:rsidRDefault="00F9369E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0210402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DA3A3C8" w14:textId="77777777" w:rsidR="00F9369E" w:rsidRPr="00AB76B4" w:rsidRDefault="00F9369E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F9369E" w:rsidRPr="00AB76B4" w14:paraId="21B3C9C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D64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E115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D5077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04AEE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2AB6032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3A383A0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D5B2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C9ED2B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59CE0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02FA3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0807E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E3A6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F1D7DF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A5E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90A6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6E11AEF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242ED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7E480E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EFF4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4177E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6084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94F69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8360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490AD3E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407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7251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6D9F8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4C72E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9C9D926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C4B7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6F03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A307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E613D4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9ECD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0F384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521393D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898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ACBC4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467F6FF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B517A" w14:textId="77777777" w:rsidR="00F9369E" w:rsidRPr="00AB76B4" w:rsidRDefault="00F9369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F1A20A" w14:textId="77777777" w:rsidR="00F9369E" w:rsidRPr="00AB76B4" w:rsidRDefault="00F9369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3CE2490D" w14:textId="77777777" w:rsidR="00F9369E" w:rsidRPr="00AB76B4" w:rsidRDefault="00F9369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50195562" w14:textId="77777777" w:rsidR="00F9369E" w:rsidRDefault="00F9369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76ED6C63" w14:textId="77777777" w:rsidR="00F9369E" w:rsidRPr="0068517F" w:rsidRDefault="00F9369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3FF5D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84DC1" w14:textId="77777777" w:rsidR="00F9369E" w:rsidRPr="00AB76B4" w:rsidRDefault="00F9369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BBD15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18B8D" w14:textId="77777777" w:rsidR="00F9369E" w:rsidRPr="00AB76B4" w:rsidRDefault="00F9369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34730" w14:textId="77777777" w:rsidR="00F9369E" w:rsidRDefault="00F9369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84ECCCD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35CF730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526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1764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38B9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BED4C1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42F4D318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31789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FBAB81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6061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4FDE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DFE7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893E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F9369E" w:rsidRPr="00AB76B4" w14:paraId="3912BE2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2A3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942D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526A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792052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1D9DE7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7DAF0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FD6F81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8481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2B45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D0522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AC48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F9369E" w:rsidRPr="00AB76B4" w14:paraId="34C1E90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6D6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1F736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58559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1959AF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5926AD0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8780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EC2069A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41C3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BFEE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F3E0A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BAFBE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5C0DBAD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DB8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68FCD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3537896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0389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A908AC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E9151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99A4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17FE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5558D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FF3BC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367AB2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715B632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51C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E1175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0A61F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01CD53" w14:textId="77777777" w:rsidR="00F9369E" w:rsidRPr="00AB76B4" w:rsidRDefault="00F9369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ECFBB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405F6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57DB7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4F74BD08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4B6CB" w14:textId="77777777" w:rsidR="00F9369E" w:rsidRPr="00AB76B4" w:rsidRDefault="00F9369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57040" w14:textId="77777777" w:rsidR="00F9369E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0900D4F" w14:textId="77777777" w:rsidR="00F9369E" w:rsidRPr="00AB76B4" w:rsidRDefault="00F9369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6044EB7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84FC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A239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459E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8AE5E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2FA21AEB" w14:textId="77777777" w:rsidR="00F9369E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78EF80F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3442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B078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D9593" w14:textId="77777777" w:rsidR="00F9369E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048FEAB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C3EC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233E2" w14:textId="77777777" w:rsidR="00F9369E" w:rsidRDefault="00F9369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43D5725" w14:textId="77777777" w:rsidR="00F9369E" w:rsidRPr="00AB76B4" w:rsidRDefault="00F9369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668532C2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97FC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77EFC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3764A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1CA0E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3556FA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A9E45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3A9A2B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0DD33CF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BD783D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5E97EF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39B9661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188E19F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8790A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C5CBD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2990C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A5144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4508327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10B81151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1E6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10652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048BA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6EC91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7824F9A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8B53E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251E16F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0E64B47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86CEB5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8C35F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FF907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55D42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7AF298B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18B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2AA2A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AE25D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EEEAF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1FB81C1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51A271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75BB3C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0C486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43A92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BE484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E72A8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573E0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F9369E" w:rsidRPr="00AB76B4" w14:paraId="147A643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94A9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107AC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42BC9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49012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13BF415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3980B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0BC07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E3D38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03789C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ADBB6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FA96D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F9369E" w:rsidRPr="00AB76B4" w14:paraId="504DDBB1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37A3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54102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FBA9C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AC8DA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13C259F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032C7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CD4D6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1F84D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391CA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0E057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F59B2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F9369E" w:rsidRPr="00AB76B4" w14:paraId="0B34068B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FBC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55D3E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5AAECBA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C7F99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BE347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3EEF48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277CD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EE0F5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D03DE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E3759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234EA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2E8CBE2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687A9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F9369E" w:rsidRPr="00AB76B4" w14:paraId="0D4B0736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BB67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C5023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F3279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4382E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00F19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401CD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7A05EB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5E8C2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34007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03EEC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EC8F8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F9369E" w:rsidRPr="00AB76B4" w14:paraId="009BD392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05BF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5B3DE4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64213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5A19E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9FDF1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B3DABE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17F97C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2F556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EB2DC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446EB7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C4812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F9369E" w:rsidRPr="00AB76B4" w14:paraId="5D07A414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3B1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B6C96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594BB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BA500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B9DA86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52AC1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0A005F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612470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3C818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42328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8987D3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F9369E" w:rsidRPr="00AB76B4" w14:paraId="5A836C82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86F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FC29D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DEDA5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6B8B1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4C37D0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A0F5B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5BFF953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0D5FF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727448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7D832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1D564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F9369E" w:rsidRPr="00AB76B4" w14:paraId="6F936BBC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901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2AC8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19FB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29263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9ACEE8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8120D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9E96879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2A59A514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4C1EAFCE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504B4CE0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73D0FB73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B4EF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0E14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007B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4A88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234ED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B76B4" w14:paraId="0B602727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8F3E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187E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7C8D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BFC53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DFE30F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946FA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814B718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0D82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03D9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8586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4FD6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1A2DE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B76B4" w14:paraId="39194D96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BF0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F9B2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F192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35E28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040801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F59A9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F77A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ECA1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BAE9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4E53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10DF8A1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439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7D85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43FD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B16BE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585462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FFEDC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0411178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2B47F060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01DD6D2B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26B1B961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0B217EE8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F0E4B65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026F359D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7F688C4B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68DB054B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6FC5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A82B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6B2A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F8AC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1BC84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B76B4" w14:paraId="7CB991C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23C1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8627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5A7A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6E5FC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515D3D8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DE432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0CF81394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2413DE33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009C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4F9A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ADE7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4518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59951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B76B4" w14:paraId="13CE3276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9A9C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3EDB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39A5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15B88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655E01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307FC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60D6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D5E3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1FA370F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1948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C3FA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7C3F65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1C86F12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9DF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25F4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11ACEA4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458F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F5FE4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027ED7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76CEA12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8958D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E3A5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0AF4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2612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543D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19998C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0FF5A986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EE78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4BE8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EC39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D37E8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AAA041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BDAB8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FB2A20E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62FFCB6D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0A2BF45C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534A2624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6202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D23C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37E4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0984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6F9D6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F9369E" w:rsidRPr="00AB76B4" w14:paraId="70F64EA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22F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B3AC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B482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2BC1C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6B6DA2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C97C3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CB6DC26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5E285C25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3D61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8808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87F6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C9EF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3BFA1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F9369E" w:rsidRPr="00AB76B4" w14:paraId="79B14F5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022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0CB7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A75A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6FCD2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51E09F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1166E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97661AA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D793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0379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1FC1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1D76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F9369E" w:rsidRPr="00AB76B4" w14:paraId="7698623B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0DB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1974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5382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B9688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EEBA37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BBED6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2F04FC13" w14:textId="77777777" w:rsidR="00F9369E" w:rsidRPr="00AB76B4" w:rsidRDefault="00F9369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720B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E248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D37F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923E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D208B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58A6159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F9369E" w:rsidRPr="00AB76B4" w14:paraId="1ABFBED9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59B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8552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729B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28DB1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16A4B1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E7DC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5DBB1FE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3524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96A6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4CD9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0B6B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AF14D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F9369E" w:rsidRPr="00AB76B4" w14:paraId="521C7608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418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3C8D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B953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F7A3D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F563A1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E5D6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E52910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1092E4D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17BB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33DF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D38E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D89C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F9369E" w:rsidRPr="00AB76B4" w14:paraId="02217830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F4B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0C1D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9E34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31B44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DDEB1B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44E6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44FF97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0B21370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447B16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D6AF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CBE6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12BE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DA5B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5A454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F9369E" w:rsidRPr="00AB76B4" w14:paraId="504E40ED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7B6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7714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1FF133C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5CB06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E898C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173A65C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E9E4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B5C6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53F0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0A8D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944B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9BD5AB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1C4301F5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D962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5DF4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4B9A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F43C3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CB6514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19583DE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694C649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CF21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A03D6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FE16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5C57B9A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96E0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F6EF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38CFF05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9369E" w:rsidRPr="00AB76B4" w14:paraId="069752E4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E62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F367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928B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BC5BE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6E1FBD1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6BA8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14FBC4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4AF65F0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8A7B58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4ECDCA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DD9EB3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1F3D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5B01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23D5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85FF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73C84D94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B07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5DBE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25E4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177B1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4DA357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6242DA3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39BA801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FF15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A059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58F8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F284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9BCA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5245C229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15F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8471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D586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05A06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8E7EE6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1D4D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EF36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C923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1C24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74BD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11DF9EF5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822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CC5A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1FA842B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3F0D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0A84A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6390B94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0261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1352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06D3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54A98C6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B12B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A008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2441F84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14B29653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1CF9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551E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415C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43A39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22E6E7B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3280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2526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0216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495EE43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5930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6623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F9369E" w:rsidRPr="00AB76B4" w14:paraId="6A9E670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DA66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666E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5CA4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6E38B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2582E1C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91B8D1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FAAD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A59B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FB5B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BF6B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4A94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AF7917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247E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D9879" w14:textId="77777777" w:rsidR="00F9369E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2DFF4A3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E641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E3815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37E64B3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0379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0DDE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D455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A592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ADD4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7E7B1F3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225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96DB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23CC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356F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531C416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6206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5DF4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40BF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47ED27F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382D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FC7A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145878C0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9811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ADA0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B03A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26FD3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22CE37D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C41514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7FB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D9D2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3454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47EC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103B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541C7CA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0C2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7388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7CF0C4D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C940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875FE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007703D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A867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6B5F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5FA57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B8CC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5E57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6AB0372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40CA814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4F5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1ECD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689E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245DE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2633F0C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8545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21B9405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6FBB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268D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D4BD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3260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F60FD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F9369E" w:rsidRPr="00AB76B4" w14:paraId="0AECA1B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E301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713F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65E2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379D9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12A5A15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C621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7CBD2A5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DEE7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1771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2618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3898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5FB69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F9369E" w:rsidRPr="00AB76B4" w14:paraId="65B6A05B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A6E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65D6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9494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DDDA7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2C143DF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8E72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47E850C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0CAE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5A2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D3E6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0B50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1EFC0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F9369E" w:rsidRPr="00AB76B4" w14:paraId="01881C5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B5C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44A4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2DF2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47FF7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29211ED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94CC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2BE3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7204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D889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E42C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23B29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F9369E" w:rsidRPr="00AB76B4" w14:paraId="0A0081C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C6E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2D74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97CB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E120C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41B2B4D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FD0EB2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94C5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751BF0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A563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9902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C402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4CD3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28B2395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08DB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A2D3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5D35F24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D1A8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10CEB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6ED6481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9B5B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CE90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55AB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5BA9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39E0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7447AD98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FE1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7CF9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3B60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4A68F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71AA417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F769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1F951D0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36885D4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286F59A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52CFA5A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3AC4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5C04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DD6A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1CA3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695771A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85B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6CF0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0DC8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F97F4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0A94F5C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0FA4A5B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509B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33F0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4A45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1601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F4A6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405E351F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FA16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EE94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02D8C10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2212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6DC4E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1F28DC6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CB54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479A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AFEE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2205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0630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733FC2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F9369E" w:rsidRPr="00AB76B4" w14:paraId="2E1C3B3C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B9E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FE1D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21383E7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02B2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44303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2AF9840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B755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127D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1C3B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DF2D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9CDC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72B8943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24850854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3A8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601D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1579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E933F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687A44F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35B5B71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CC52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1163D83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B4DB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0354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7A9B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5FC8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4F7123D6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D571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28EE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2132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36B9E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3D87C0B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1BF923D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0D68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F92062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3DB1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8ED0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A000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1031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6D7D0261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9A5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5CE0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DB4E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915A3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2A3E72C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8C5255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547A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5D0B9AF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1454EA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70A5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5D71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8B16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B349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223EFBD5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143A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DB77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7114EB1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B791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B0658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0132E80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BDFB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1FF1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30C1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4FAC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4BF7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6051192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11C96CCC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EE3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2E45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F8D9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D7B07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5299EAE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5445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1AB555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6743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5ABB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857E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01D8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39359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F9369E" w:rsidRPr="00AB76B4" w14:paraId="62E3C1B5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958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7C6C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1109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35497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73503C4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699F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2BEE38F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CC64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E99F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6217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E2ED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98B85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F9369E" w:rsidRPr="00AB76B4" w14:paraId="43889EF8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252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C3DC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5D7BC10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833E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DC1E6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718633A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83AE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964D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EAEF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C687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18D5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2259E04A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771D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879C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504F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EB3AC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D3A20E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A0E3F5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120F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37A38D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4324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AA0C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6758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7328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333243C3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E290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98F5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D7E2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5CC3B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9CDADA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AEB6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674C5A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044B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98D5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FAFB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52EB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BEDD0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F9369E" w:rsidRPr="00AB76B4" w14:paraId="3706E09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E711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59D1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7EFA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82401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0E0E14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F72F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D5AC94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83E0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F48F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FD43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D5F1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7664D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F9369E" w:rsidRPr="00AB76B4" w14:paraId="5FC9DB7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2CD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FDC6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60A4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95BAA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6AFF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5938CCD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73179D4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BF9EE6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BF36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5BEB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2358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CDEC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592B447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6BEF8B8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F9369E" w:rsidRPr="00AB76B4" w14:paraId="65CDF306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616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7CD2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6CF6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FF61A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5524F8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1C2FF8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100E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D1CA69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F2FAE5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F53D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0F11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EEFB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EBB2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2203F10A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132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8C78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BC31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C8078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3D6568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0C3777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B60C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664BB95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2D1D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81F2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F3DE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5F27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45F03EFF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C16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1A1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316F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B62FB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05276A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169E83F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A57E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B4B0E5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1D5C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319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BAD6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90A6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66EEC41E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A98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CB72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AD4E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660F7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16CEE0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43E3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1702816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AC95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B240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1684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A0F7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1FE70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F9369E" w:rsidRPr="00AB76B4" w14:paraId="05B4E04D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A52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B162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506E6EA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6C56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1F824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09D63F7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E090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E40D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A618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C67C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5770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64E3796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B76B4" w14:paraId="2F5AFCAE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D9DD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C75C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4BF0249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9B7D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CF536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05C07B0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443B994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3D72F57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7E3F4EB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5DBC7C3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5C51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7A46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BE0F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1FE6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9A8B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4F4EBB2F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648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91CD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3DB0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D6E94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2CC0DA3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FF5A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0D73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C81F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7A23A52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44FC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5EB4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78D0BF4F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FD81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2827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2DB7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7ABA8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0952936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3FED9F6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8E2C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F994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D8BF4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792E788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3CC2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BFC0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C0FE4F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F9369E" w:rsidRPr="00AB76B4" w14:paraId="24263966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2E2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ED90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95D3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FA58E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2327AA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82A7E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9A2E4BD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692DECA4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21DC4272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9EDD45A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53F8385E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7466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5294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E2BE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6972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019E6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F9369E" w:rsidRPr="00AB76B4" w14:paraId="2F30E7AF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4B41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D3BA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768F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619A2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39146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0C912BC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3CE063C7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0ACF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7BB8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2B87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B4F1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064FD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F9369E" w:rsidRPr="00AB76B4" w14:paraId="427A2ADD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4E77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161C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FFD8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1F3CA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965B29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25833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C7E8DF7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4E193D15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39492E50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47828B2E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76222E90" w14:textId="77777777" w:rsidR="00F9369E" w:rsidRPr="00AB76B4" w:rsidRDefault="00F9369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135C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83F9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CAE8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0DBC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CCD7A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F9369E" w:rsidRPr="00AB76B4" w14:paraId="58A83FB8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2A3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04AB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F1F2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BBF33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46F489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2C40DC7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694A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7909E5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7056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7618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4CCA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C42B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34B4DD18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5C7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6482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A0B9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CB14B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6E5A1A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277EF0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95AB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B399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E08F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B9A4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AF48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750296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B36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A4CA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B820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979F6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5CCAAFD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9D11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767E38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FBEE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A909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A867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55C3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E0BA1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F9369E" w:rsidRPr="00AB76B4" w14:paraId="7A189010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F3F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A365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42E2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FB79F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7283C75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3F63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1589046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9CEC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DDA4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C45B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B487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F9369E" w:rsidRPr="00AB76B4" w14:paraId="3B5AFC10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BFE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DF82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4E37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16AE5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6D2AE0D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1BDB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AD8660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E219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C311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3396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D472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7EB7B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F9369E" w:rsidRPr="00AB76B4" w14:paraId="41E7E1D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D32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50A6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D1B1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54023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DE5C3C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5AF2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36CFB4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66F0AEA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3A69310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ADD1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1A03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D23F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AAD5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38322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F9369E" w:rsidRPr="00AB76B4" w14:paraId="3B131DE6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1A37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DA38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702C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616CF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D9F462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440D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548EBF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699278B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CFD1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F6063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941E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2E1B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D8E69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F9369E" w:rsidRPr="00AB76B4" w14:paraId="52AF8E1C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EE1B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6D9B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046A207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C1B7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65B05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5429ED6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6785DB1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1533DF0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09E5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70DF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F12C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00B4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D51F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4E384213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A64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6F76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D8C0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D0995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55987BE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6DF3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2F3EB3C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1382940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4E09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93F8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7C24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46D7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49E71009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BB6A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A359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80D9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8F662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114EB47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E325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058D154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10764C6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255E4F8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2E1CEF4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2713D0A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3E38856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2F8D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0447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E66B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72EC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0A804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F9369E" w:rsidRPr="00AB76B4" w14:paraId="01D99CDC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EFB9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7A7C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C4CC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BAD6D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2D1FBA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0434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2068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1866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D954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3A54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CCF2194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354E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DD9F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0EA9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13C23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510DEC3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C54C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CF26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BC49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19BA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D953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B1106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F9369E" w:rsidRPr="00AB76B4" w14:paraId="7FB6B73E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DC7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0C54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DE42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27896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2FCF4CA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D3FE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4A079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30BC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84B0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3350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5C163E9F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B3F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5010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5D59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FEFC1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0A1A8F5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90BC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522E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9342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2075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092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F42EE81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379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9C5C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4AEF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5A285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14CAFBF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1AC9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EB7FA7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0BBF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7BBA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62BF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07A3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1D7CA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F9369E" w:rsidRPr="00AB76B4" w14:paraId="0703D702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47F5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4FF9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E5AC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4CBDF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691F648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0355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AD0C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72BB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40C4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6E31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F9369E" w:rsidRPr="00AB76B4" w14:paraId="6F5F3003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2AC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250A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D55F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178DC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46A76CE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9B0C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EF05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65E9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6C64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1775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3B635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F9369E" w:rsidRPr="00AB76B4" w14:paraId="4BDE5C81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C56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E998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3814576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9434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481F7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5DEB01B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D0D1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BF5C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FFB7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F55A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5DBC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0245D8A1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FA5A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26A2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04C3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B99EB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210ADB8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485F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34E4FA6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608F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1FE1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E5BF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B5D8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912BB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F9369E" w:rsidRPr="00AB76B4" w14:paraId="3EE86405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5C3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2D85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2661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2323C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4F211FC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DDB6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866054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499D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E469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6C9F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F3B5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A5137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F9369E" w:rsidRPr="00AB76B4" w14:paraId="0F9A0929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D89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F5C0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AF29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28F6C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7E90070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BB15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7EA62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805E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70E1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4516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406C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B65E89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F9369E" w:rsidRPr="00AB76B4" w14:paraId="6B928236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24D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90A4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6ECB1C8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25AD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32831A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04DC565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9EB8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D674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08C8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AE5B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A6CF4" w14:textId="77777777" w:rsidR="00F9369E" w:rsidRPr="00AB76B4" w:rsidRDefault="00F9369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38C2B591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A4CF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6DF8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9B1A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623B2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1C84F47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2EE7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238E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D8CD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12AA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D85D5" w14:textId="77777777" w:rsidR="00F9369E" w:rsidRPr="00AB76B4" w:rsidRDefault="00F9369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54541551" w14:textId="77777777" w:rsidR="00F9369E" w:rsidRPr="00AB76B4" w:rsidRDefault="00F9369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F9369E" w:rsidRPr="00AB76B4" w14:paraId="69BEC13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602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1A84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0E1F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CA840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203891B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B96D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4A15884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719AFA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5A6A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6A1C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9B5D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21C2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7646E0E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7F60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7806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6D3C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774EA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3C1098C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21B2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28979F1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F615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5351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2BD4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4F5C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20D4B8B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2FC1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4CD9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EEDF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AC291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25B0798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3B9C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C451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460B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058D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D786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005BF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F9369E" w:rsidRPr="00AB76B4" w14:paraId="4615D60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483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1D92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51E2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D2048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490554E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7579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0509349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3902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DCEF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A507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DEAE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497B8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F9369E" w:rsidRPr="00AB76B4" w14:paraId="1EE3EA0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4D9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9B14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1F4F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3E6B5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51A98FE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23E7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E23929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35BB23E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675C997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6799BC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625986F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F9CA17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6EBB20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A18F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D058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9527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EBF2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E8467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F9369E" w:rsidRPr="00AB76B4" w14:paraId="5B5D35E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854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3FA7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C82D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A55E1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38181B6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F55D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C1D4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AF06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646B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3880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E6ABE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F9369E" w:rsidRPr="00AB76B4" w14:paraId="5195B28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A98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C104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A7AF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DD497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48579F3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2C92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CD44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7CD0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26D3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4129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094B2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F9369E" w:rsidRPr="00AB76B4" w14:paraId="6376DDF5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EF7D7F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E6CC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F905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A0499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003421B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E269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C83F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0949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1659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2E13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F9369E" w:rsidRPr="00AB76B4" w14:paraId="7F00523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2DFE2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D266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7AC7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DF2F2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3021161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8E38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D1E230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383209E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72B3973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E370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2248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FCA7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75AB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1FD2661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5F984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16C3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0D84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F56639" w14:textId="77777777" w:rsidR="00F9369E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6A5F510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5505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7F3A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BCDB3" w14:textId="77777777" w:rsidR="00F9369E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03FF192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3DD4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DDCC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D0B268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F9369E" w:rsidRPr="00AB76B4" w14:paraId="087BA94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A3075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CD0D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5CD1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588E5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8996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21EC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34C4C" w14:textId="77777777" w:rsidR="00F9369E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2EC8E" w14:textId="77777777" w:rsidR="00F9369E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9E17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F9369E" w:rsidRPr="00AB76B4" w14:paraId="28FF62A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1A368E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BA1A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65D9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221BD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3C03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2743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07736" w14:textId="77777777" w:rsidR="00F9369E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A0C4F" w14:textId="77777777" w:rsidR="00F9369E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72DA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F9369E" w:rsidRPr="00AB76B4" w14:paraId="037C916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781AE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CC3E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4EA7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036D6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925F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35AB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CD9DC" w14:textId="77777777" w:rsidR="00F9369E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E6E45" w14:textId="77777777" w:rsidR="00F9369E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8FA0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F9369E" w:rsidRPr="00AB76B4" w14:paraId="14BF728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E39C8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894A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C7C1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E0CCD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EB86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994598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A4B6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CA32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D355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325D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F9369E" w:rsidRPr="00AB76B4" w14:paraId="0CD088C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99CBE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070D4" w14:textId="77777777" w:rsidR="00F9369E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53DEC" w14:textId="77777777" w:rsidR="00F9369E" w:rsidRDefault="00F9369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055674" w14:textId="77777777" w:rsidR="00F9369E" w:rsidRPr="00AB76B4" w:rsidRDefault="00F9369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2AA89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1E51020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88AF8" w14:textId="77777777" w:rsidR="00F9369E" w:rsidRDefault="00F9369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822C8" w14:textId="77777777" w:rsidR="00F9369E" w:rsidRPr="00AB76B4" w:rsidRDefault="00F9369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B58EE" w14:textId="77777777" w:rsidR="00F9369E" w:rsidRPr="00AB76B4" w:rsidRDefault="00F9369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F691E" w14:textId="77777777" w:rsidR="00F9369E" w:rsidRDefault="00F9369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F9369E" w:rsidRPr="00AB76B4" w14:paraId="4B50424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1B1A52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D9D3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4661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9DAC3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59439" w14:textId="77777777" w:rsidR="00F9369E" w:rsidRPr="00AB76B4" w:rsidRDefault="00F9369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E743668" w14:textId="77777777" w:rsidR="00F9369E" w:rsidRPr="00AB76B4" w:rsidRDefault="00F9369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81C9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E44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C3BC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EAA1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3DD30A0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0B2BF4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2162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84F8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4EB4F8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17545" w14:textId="77777777" w:rsidR="00F9369E" w:rsidRPr="00AB76B4" w:rsidRDefault="00F9369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F7CB679" w14:textId="77777777" w:rsidR="00F9369E" w:rsidRPr="00AB76B4" w:rsidRDefault="00F9369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13B1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3BF6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3F15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FA0A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F9369E" w:rsidRPr="00AB76B4" w14:paraId="6E46B0FD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5C79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C750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09B397E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6DEB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2A167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10AD088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E1F4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3C68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3348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30DF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A836F" w14:textId="77777777" w:rsidR="00F9369E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5A10B9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F9369E" w:rsidRPr="00AB76B4" w14:paraId="097C935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D3E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DC6F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5E1B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C1255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5C237B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17C9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376984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BF42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2E77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C5C16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86C3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B76B4" w14:paraId="60D5A41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034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12A0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69AA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97A40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07D671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871D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3163029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7466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3C3D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BF4D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C42E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507D1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EDC23B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E52FD8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F9369E" w:rsidRPr="00AB76B4" w14:paraId="1F1446B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39E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F2EC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3A2D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2A5A8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DF0F9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69A1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532CDC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C5E0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0D2A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DC71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B1A8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E5021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78EC2F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AD9581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F9369E" w:rsidRPr="00AB76B4" w14:paraId="2AEA7E1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995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CAE0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CC29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E30835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EBEA6C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2069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5940CA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619D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934C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A859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2EC4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CE7EF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F9369E" w:rsidRPr="00AB76B4" w14:paraId="020A181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F09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4EDA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F0CB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37D26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98EDB8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8D9C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6A9CA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C7AB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C40C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EEA8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078F1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F9369E" w:rsidRPr="00AB76B4" w14:paraId="6FFE896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DC7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48E9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F999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E4023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35889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6D55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2359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E4E9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A29A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C14F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7D8E9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71D4138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F9369E" w:rsidRPr="00AB76B4" w14:paraId="47DFBD7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CA7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686D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065E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627A2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3F41FC6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3DC5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83D7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B960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6D45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E0DD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25B5F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FC29BC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F9369E" w:rsidRPr="00AB76B4" w14:paraId="62D66CB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5898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ACCF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5615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732E80" w14:textId="77777777" w:rsidR="00F9369E" w:rsidRPr="00AB76B4" w:rsidRDefault="00F9369E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CBC8D5" w14:textId="77777777" w:rsidR="00F9369E" w:rsidRPr="00AB76B4" w:rsidRDefault="00F9369E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44F2D" w14:textId="77777777" w:rsidR="00F9369E" w:rsidRPr="00AB76B4" w:rsidRDefault="00F9369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9BE22E1" w14:textId="77777777" w:rsidR="00F9369E" w:rsidRPr="00AB76B4" w:rsidRDefault="00F9369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5E4CC7AF" w14:textId="77777777" w:rsidR="00F9369E" w:rsidRPr="00AB76B4" w:rsidRDefault="00F9369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57C6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1A67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B645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634D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F9369E" w:rsidRPr="00AB76B4" w14:paraId="1E4D84C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299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9EE9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2AAB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0BE72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E9CC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4C061B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7370AB6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B672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2195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3F3D4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DED3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E61878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1E9A3E1C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F9369E" w:rsidRPr="00AB76B4" w14:paraId="071F582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A85A8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6319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8F9C5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12CFD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4BC1357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EDF3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5854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D63E19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907F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47CF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4B7DA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F9369E" w:rsidRPr="00AB76B4" w14:paraId="6F2F501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1275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EEC1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51E0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CDD84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FA8B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628246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D0A99C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95C6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9B1D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8F66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0963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0BAFB7E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9369E" w:rsidRPr="00AB76B4" w14:paraId="0D03D59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6D0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FC4F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3E609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6CCAFF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48FD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EFF515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185A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2015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AF32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ED2A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F9369E" w:rsidRPr="00AB76B4" w14:paraId="5437335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C16C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740D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EAA67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3C23C2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4AA5B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6785FF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305763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4273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24F8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1343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C59AD" w14:textId="77777777" w:rsidR="00F9369E" w:rsidRPr="007B5A25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3CE910D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9369E" w:rsidRPr="00AB76B4" w14:paraId="25D49C8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A3FEA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2D8A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DBCE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33F18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0C4E60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9D0F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0F93858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5688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8B60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BE4FC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C8B76" w14:textId="77777777" w:rsidR="00F9369E" w:rsidRPr="00AB76B4" w:rsidRDefault="00F9369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FF07A1" w14:textId="77777777" w:rsidR="00F9369E" w:rsidRPr="00AB76B4" w:rsidRDefault="00F9369E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9369E" w:rsidRPr="00AB76B4" w14:paraId="166F2D0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D12B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359C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8FEF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0B10DE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92F023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3403D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42F9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37080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FCFDE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64AAB" w14:textId="77777777" w:rsidR="00F9369E" w:rsidRPr="00AB76B4" w:rsidRDefault="00F9369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AB65DA" w14:textId="77777777" w:rsidR="00F9369E" w:rsidRPr="00AB76B4" w:rsidRDefault="00F9369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9369E" w:rsidRPr="00AB76B4" w14:paraId="2617D5B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D87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FFC0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5B97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1816C4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12E3A90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98C97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3545F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8A058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C360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146C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959F9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9369E" w:rsidRPr="00AB76B4" w14:paraId="64292FA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DDAD6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1476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CA6B6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2476B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3EB728B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62872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9A714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7D4A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514A8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647A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C7843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9369E" w:rsidRPr="00AB76B4" w14:paraId="7748CDAB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713D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2FAE4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585FCC7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4416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BD170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2228697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1D2F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823ED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72A2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8884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03C5F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:rsidRPr="00AB76B4" w14:paraId="401EF11C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70C10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68DD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D3F2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4BF21C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7D94188D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EC725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BAA9BE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BAF01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59B26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DB5DB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65D1E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F9369E" w:rsidRPr="00AB76B4" w14:paraId="458696E1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9543" w14:textId="77777777" w:rsidR="00F9369E" w:rsidRPr="00AB76B4" w:rsidRDefault="00F9369E" w:rsidP="00F9369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F203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438B2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FE699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772E3E91" w14:textId="77777777" w:rsidR="00F9369E" w:rsidRPr="00AB76B4" w:rsidRDefault="00F9369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3295A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63DA3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744D1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80560" w14:textId="77777777" w:rsidR="00F9369E" w:rsidRPr="00AB76B4" w:rsidRDefault="00F9369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332F3" w14:textId="77777777" w:rsidR="00F9369E" w:rsidRPr="00AB76B4" w:rsidRDefault="00F9369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5757004A" w14:textId="77777777" w:rsidR="00F9369E" w:rsidRPr="00A8307A" w:rsidRDefault="00F9369E" w:rsidP="008B25EE">
      <w:pPr>
        <w:spacing w:before="40" w:after="40" w:line="192" w:lineRule="auto"/>
        <w:ind w:right="57"/>
        <w:rPr>
          <w:sz w:val="20"/>
          <w:lang w:val="ro-RO"/>
        </w:rPr>
      </w:pPr>
    </w:p>
    <w:p w14:paraId="23DCE306" w14:textId="77777777" w:rsidR="00F9369E" w:rsidRDefault="00F9369E" w:rsidP="004C7D25">
      <w:pPr>
        <w:pStyle w:val="Heading1"/>
        <w:spacing w:line="360" w:lineRule="auto"/>
      </w:pPr>
      <w:r>
        <w:t>LINIA 101</w:t>
      </w:r>
    </w:p>
    <w:p w14:paraId="6BFE21E3" w14:textId="77777777" w:rsidR="00F9369E" w:rsidRDefault="00F9369E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6759129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6F0F6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CBA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002EDD8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FEE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9CC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1DA4AE59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4726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6D32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102B0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0E69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B01B9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B3E128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720ABFCC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C07D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6D300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4D496A6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51073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4C360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30580B2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173E5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FB05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DF0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B203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8DE7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D6C72A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A34DA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60E5FC3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F9369E" w14:paraId="6C6EE15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D6D1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9E45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DF30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103A3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09455DD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452D712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7E31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81144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341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05FA671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C10A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7FF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156F0916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82EC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917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789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F8D9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636D54F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7460F05A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1931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5FA5F1C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B0F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5F03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E9D1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BD5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30425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F9369E" w14:paraId="39910BF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4AE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B62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279B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4361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4D9CD68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FB1D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64B778E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5F4E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457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115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F1C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F9369E" w14:paraId="5E4B9C70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731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D7AE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128083D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F01F5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03F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0AA342FE" w14:textId="77777777" w:rsidR="00F9369E" w:rsidRDefault="00F9369E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C937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0CA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91E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BDF5F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2FE8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CCCF5A2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67A1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D5765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713E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302B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39086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59A4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7D740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29B9709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2F7D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B80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6A3A2EE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2E22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7F95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3792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D979C" w14:textId="77777777" w:rsidR="00F9369E" w:rsidRDefault="00F9369E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FEA8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F5BB5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FF1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6A6F7150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FC1A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5CD1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9B41E89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E589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0B7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00A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06BB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2500568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3F167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4750C207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05692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D237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642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B15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B9ABD8D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455F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E48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3E425D5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A895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0FE8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60A2FE7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8E42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E27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C6B7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472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7F27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E770285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C7E0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CDB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56F7C51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1FA98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8C3C" w14:textId="77777777" w:rsidR="00F9369E" w:rsidRDefault="00F9369E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ACB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ED1C9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E0E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4321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25D3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6904CEF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6D54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EE2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48A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FEE0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429AC8C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7152C0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9337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6A1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D3C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5960B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9FD89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995DF61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3055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1FF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661A46E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0108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5B18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0718564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60D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2445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259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C004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08BB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3C5D3E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3FD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E0E5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825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6129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023A2D7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DB3C" w14:textId="77777777" w:rsidR="00F9369E" w:rsidRPr="00A165A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716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3A4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0A1C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B1FB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538E02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F5082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744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6C99949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66C1A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F60A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C64BA3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9C9D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3DE9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D05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55207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8A7C3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F9369E" w14:paraId="2A6275C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BD264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363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FD4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B297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033900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354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B274F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D83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947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9B0A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408C7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58EBF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F9369E" w14:paraId="6CBDF8A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E235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EC45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F73E8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6280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B758C7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5B0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37643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CA3D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604C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735A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02F440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6109B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F9369E" w14:paraId="32C14F4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A37B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BE0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9B0B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AFF8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6A56EB3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85F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623D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A96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AEBAC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FDB8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44E2A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B7944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F9369E" w14:paraId="4F0C20C2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0415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55B9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69D8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DAF8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D4E4C4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7CF5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9BF1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95DB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C33C7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496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9B361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767250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F9369E" w14:paraId="020C81C4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871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9A27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1912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52F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C018FF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0C8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734015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666F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858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06F2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64A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CA551D9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41D81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F9369E" w14:paraId="3B7D97A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AFCA4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018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D894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2855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363850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3062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53FF13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0116A0A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C1E0B4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7A43A48" w14:textId="77777777" w:rsidR="00F9369E" w:rsidRPr="00A165A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88AA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3B78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753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76E8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8182A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F9369E" w14:paraId="31BFD4FE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E0B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21D8" w14:textId="77777777" w:rsidR="00F9369E" w:rsidRDefault="00F9369E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77044E1B" w14:textId="77777777" w:rsidR="00F9369E" w:rsidRDefault="00F9369E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55E90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A4C9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913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5E18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8F4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07A9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79DD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71D4804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E67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86D65" w14:textId="77777777" w:rsidR="00F9369E" w:rsidRDefault="00F9369E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2699B9CC" w14:textId="77777777" w:rsidR="00F9369E" w:rsidRDefault="00F9369E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9957B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8FB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097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2932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2C8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BD7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2FB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0874CC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79CC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77B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1C56F4A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D16E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635F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3B41FA43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9D9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FEC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7E10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B7BB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86F00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F9369E" w14:paraId="2B0102CD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8EC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91F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F412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1E9F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015C8991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1DF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B571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7DE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3612D63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FF663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BEC9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F9369E" w14:paraId="2E8A646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53C20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86A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B2F4E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8D71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A78F42E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C512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2AAE5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0FF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3E67A16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3114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28523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F9369E" w14:paraId="6926CA4B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E72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B8E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9D62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912B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61F7ECEB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EC7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0C5D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06C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3DBEF21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CC8B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8E42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F9369E" w14:paraId="3D1A7E0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B9CA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753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C5737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9959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BB99FEF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71E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4BD0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BD3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3317EB5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9A69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8941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F9369E" w14:paraId="151DA05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65F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F6D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69+230</w:t>
            </w:r>
          </w:p>
          <w:p w14:paraId="775A6E98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AAFD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989CB" w14:textId="77777777" w:rsidR="00F9369E" w:rsidRDefault="00F9369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Găeşti, linia 2 directă și sch. 3, 7, 11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217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A6B9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C34D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2E5F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E4B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88738C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CE001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5B42" w14:textId="77777777" w:rsidR="00F9369E" w:rsidRDefault="00F9369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BC519" w14:textId="77777777" w:rsidR="00F9369E" w:rsidRDefault="00F9369E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52CEA" w14:textId="77777777" w:rsidR="00F9369E" w:rsidRDefault="00F9369E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50F90F3C" w14:textId="77777777" w:rsidR="00F9369E" w:rsidRDefault="00F9369E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A3EF2" w14:textId="77777777" w:rsidR="00F9369E" w:rsidRDefault="00F9369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B510" w14:textId="77777777" w:rsidR="00F9369E" w:rsidRPr="000625F2" w:rsidRDefault="00F9369E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F710" w14:textId="77777777" w:rsidR="00F9369E" w:rsidRDefault="00F9369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7B4DE8E4" w14:textId="77777777" w:rsidR="00F9369E" w:rsidRDefault="00F9369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C68FD" w14:textId="77777777" w:rsidR="00F9369E" w:rsidRDefault="00F9369E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49CFB" w14:textId="77777777" w:rsidR="00F9369E" w:rsidRDefault="00F9369E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85940F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095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6EE0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7584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49C1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821543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B45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3678B4C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4FBB956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A5F4DD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653AC8A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B30F02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220B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C3B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BE91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8E27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57A3DB0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E128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AEB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C094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D1A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6B485A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821E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34CD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5CA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98F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10B1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42E5E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F9369E" w14:paraId="4ADF9EE9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D44F4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B316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65A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F0D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6E40F2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2626F05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F07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3019909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C34D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3E2FD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D74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AB8B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C0D607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F9369E" w14:paraId="7B497997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03EB6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2C5CD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B22B7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86C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292078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1738EA8B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A980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8F84ED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479F8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1B53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1F49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0F1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DD711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F9369E" w14:paraId="76E31D3A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930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8945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C5E5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4C3AC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7FA3836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3EF44801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1C8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A01B8B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8FAC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C4F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CF97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97BE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F9369E" w14:paraId="53614AE5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25AC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E4A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B3BE7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FE36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475629AB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96CF9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66265CDA" w14:textId="77777777" w:rsidR="00F9369E" w:rsidRPr="00FA5543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5139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DC52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D218A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C6667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F9369E" w14:paraId="43A5587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305FC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89B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CE6E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D49C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7183F569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6E6ABE18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8FC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2697EF9B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E221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D725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610A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B71C3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B7F0FF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F9369E" w14:paraId="33AA4DA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F30A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B7B8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78C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8E9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C12B762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E87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7B1104F5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82D61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1BE2E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9952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B9184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9AFBD4A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2755C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D14E6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AA8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B0F8" w14:textId="77777777" w:rsidR="00F9369E" w:rsidRPr="006E4185" w:rsidRDefault="00F9369E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Golești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EF37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D1A6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776A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3163FA7F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DB493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54E75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1A240C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911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8EC1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28D542B4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BCE6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77E4D" w14:textId="77777777" w:rsidR="00F9369E" w:rsidRDefault="00F9369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51309" w14:textId="77777777" w:rsidR="00F9369E" w:rsidRPr="009E41CA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098C" w14:textId="77777777" w:rsidR="00F9369E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3326C" w14:textId="77777777" w:rsidR="00F9369E" w:rsidRDefault="00F9369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4F19" w14:textId="77777777" w:rsidR="00F9369E" w:rsidRPr="000625F2" w:rsidRDefault="00F9369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1414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F9369E" w14:paraId="5532423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BA8B2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39A6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D37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73DF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E5A3" w14:textId="77777777" w:rsidR="00F9369E" w:rsidRPr="009E41CA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33FB6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E40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519B181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EB7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12E8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F9369E" w14:paraId="6301D835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FDA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39C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502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5E2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F0AF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E343E7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CE63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CD4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5D0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1BFA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F9369E" w14:paraId="5D61C6E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05D18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348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B7AC7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016E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185DAA5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62C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8B2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7AB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B25D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805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983CD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F9369E" w14:paraId="64BAEBA6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8C03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2190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EE3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ED2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09C7DE7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15A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882929F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B28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E96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463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D3D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BEF45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B0410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F9369E" w14:paraId="2C82EA78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3E28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723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F1E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F657E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5125683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FC5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559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86B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831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962DE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8EC6E30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BA5D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F412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287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09A1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53046E2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8311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062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046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7F8C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EF4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F9369E" w14:paraId="54A44C3C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BDBAA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D36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8538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743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976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14B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B0AA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7B5419D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DB91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25C4" w14:textId="77777777" w:rsidR="00F9369E" w:rsidRDefault="00F9369E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6E808CBE" w14:textId="77777777" w:rsidR="00F9369E" w:rsidRPr="003A43BB" w:rsidRDefault="00F9369E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F9369E" w14:paraId="49940E3E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D7356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866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074B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F94F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2632EE4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AECAB5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A26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4641ACF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BEF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CB38B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5092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BEDF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A42EF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69AA693C" w14:textId="77777777" w:rsidR="00F9369E" w:rsidRPr="002C6BE4" w:rsidRDefault="00F9369E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F9369E" w14:paraId="31304352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34C7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A742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7226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0D87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88DF6E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887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FF17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089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96F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B7E1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3F4D5BE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5F0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73C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7A8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1E2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77C9B5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8A7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CAD992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7AD857E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58B1661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DE6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577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F4C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7FAE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C321D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F9369E" w14:paraId="3E84CD4F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8C82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3F3E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106C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4DD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FE10E2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983F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AC892B0" w14:textId="77777777" w:rsidR="00F9369E" w:rsidRPr="00164983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02FB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9DA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D46C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3102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7F3E46" w14:textId="77777777" w:rsidR="00F9369E" w:rsidRPr="0058349B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F9369E" w14:paraId="3135D525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52D4A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1E5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BAC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856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7DABCEC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329D31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BE7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5CFDF1E1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361C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7CD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6B4B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D42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C7FB6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2C0404B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F9369E" w14:paraId="36F7B34D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EBF2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8761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17D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77B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03F4853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64BA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B0BE2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4B7C97E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BF3F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B71B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7818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18E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A0F3877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6DF5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539C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599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FA2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7C8E880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91A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153FD0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7F3D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3BC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0081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20D8" w14:textId="77777777" w:rsidR="00F9369E" w:rsidRPr="00860983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46B8F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7B33966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051ECF9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F9369E" w14:paraId="3BBBA8D7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5E7D4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B652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5DF3E79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8CA6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8185" w14:textId="77777777" w:rsidR="00F9369E" w:rsidRDefault="00F9369E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ABCD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B186A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569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B1F5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6528" w14:textId="77777777" w:rsidR="00F9369E" w:rsidRPr="00860983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00053A58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1CF1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8256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08F0218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5582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61E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903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874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D88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707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A630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120623C3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BE3A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A6B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725B732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D9EEC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920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D35F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D1921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E83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F89E1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98A94" w14:textId="77777777" w:rsidR="00F9369E" w:rsidRPr="00860983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DFCA7DC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6BB12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631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B3D1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047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26CFF64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B87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C38CA6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994D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5B5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1064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776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003AE1F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F9369E" w14:paraId="64B28FA7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93E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75CF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305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3D1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7AECBAD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6C8F27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C521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4D2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3DB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802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315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2D7C83F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DF5D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78A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467E09D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6A01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98D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EF9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F6A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4D9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52A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2C47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623FAE25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9E98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0B2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60E8925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C04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D42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3CBC1DB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17CC896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0672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F24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B0B0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A36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4437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42922EE9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BC2D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D20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366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0D0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08A65F7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529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361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AB8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3DF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88B8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2F5DF52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F9369E" w14:paraId="0DD2B0F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6966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563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DF55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8D18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C4B359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C53739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29C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596AD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9304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D80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C04CD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0E80B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2B8E55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C75D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493F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C4F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F6D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BDE67A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E3B7D0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8966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39B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73B0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C2A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65CB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1D01EA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387E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C3C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2DE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7A4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6BC2496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1786595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557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D32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6807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B292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816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E66BAD5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7716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43F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205D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70D8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3CFDE62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58E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4CA6D3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DA1C9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9A0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AC2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64BC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F913E9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628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DD7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7D55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FE4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60CC142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4AE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E23C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702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0A84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758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6B4E95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C2D88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971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41A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2D2E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979408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A74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3FF8258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2DC40C0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F130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F31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FF51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9C3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F9369E" w14:paraId="3508D021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9402B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91F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144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270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D60668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364AD53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55F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93E19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1CA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8D949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A77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8BD6E55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5444D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0E4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48A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471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7FE68E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B97A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35C59AF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B419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1B4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E707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2E3E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F9369E" w14:paraId="198B69BA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E77D0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7449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79D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2529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DB880F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7BE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F6A75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544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E171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9933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F68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AC814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66E9270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F9369E" w14:paraId="3FA27FF0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3B5CD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239E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8194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BCDC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571276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50E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0E753C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62EF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5B28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6A7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4D9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F9369E" w14:paraId="2C18D625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2F65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9E3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23FC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2E0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1D66DDB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1D9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D1B7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4B9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AF8A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46B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0CB237F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F9369E" w14:paraId="6C62D271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C08C1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C09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FB1C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443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07D543D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8F9C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6B3439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2B89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3F04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8E89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A073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DD8C984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2B9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1BE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15A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186D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624F66C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1B280F9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8EAF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370BB5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1A6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6EB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50EEA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F5D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FE45476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79E53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BA0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778AA39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3AEA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16C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19B7CA6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3ADBDA8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7CF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5A4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D4EF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DBB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9781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89072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F9369E" w14:paraId="78BE1B2B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8FEEC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653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00C1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3DD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7ED9B59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78DCA" w14:textId="77777777" w:rsidR="00F9369E" w:rsidRDefault="00F9369E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FA739A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B892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2EC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4561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B8D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F9369E" w14:paraId="67ED5828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5459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A82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926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CE96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633547C7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7DB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5719A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F96F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EB11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47ED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D374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BD7BB6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BE26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5F0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BFA1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065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03EA653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89D6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0FB76BF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60AB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44D7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BF9A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B95C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F9369E" w14:paraId="3335D673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A5CD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909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6FCD2ED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AED5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FC03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683D5B1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B5C4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56C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E11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41C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D358" w14:textId="77777777" w:rsidR="00F9369E" w:rsidRPr="006064A3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0F61BA5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C1646B1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BA84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3166" w14:textId="77777777" w:rsidR="00F9369E" w:rsidRPr="006064A3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3063C88F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D9C1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D01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0DCA58A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9F0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E1FF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DE6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135C3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86EF3" w14:textId="77777777" w:rsidR="00F9369E" w:rsidRPr="006064A3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B955CD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91B447B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2D7C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DC11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4F30570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7CC77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B9CB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4876F34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F3DB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557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94F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659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5DD65" w14:textId="77777777" w:rsidR="00F9369E" w:rsidRPr="001D28D8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F9369E" w14:paraId="4100A4F9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05E4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C22F" w14:textId="77777777" w:rsidR="00F9369E" w:rsidRPr="006064A3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746A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03B7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Pieleşti linia 3 </w:t>
            </w:r>
          </w:p>
          <w:p w14:paraId="37894AF7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A426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5F050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15C8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75F3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89D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DDF6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277D82E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B887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E53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0A1B38F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53379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775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3912D19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E91C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3A9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73C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DF2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B68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2713446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3CFA8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1D8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629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454B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5FDD284F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454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024E81D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24A4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68C5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11918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C8B2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F9369E" w14:paraId="2EC8015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469E8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A32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6AB1E52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03E7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7CA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88CD972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EC3A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C452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C51C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A573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1F3D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72D349ED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F9369E" w14:paraId="73C18C8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EE6D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FBAC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C680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504A7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409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47BA334D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4D4EDA0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1C34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9D2A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4243E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F3FD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F9369E" w14:paraId="535D15A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D41C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E1183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922E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9C0A" w14:textId="77777777" w:rsidR="00F9369E" w:rsidRDefault="00F9369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27B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12D177E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21D15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76A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140C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D91E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F9369E" w14:paraId="626990A9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C6D9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385E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13734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FA38D" w14:textId="77777777" w:rsidR="00F9369E" w:rsidRDefault="00F9369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3723403" w14:textId="77777777" w:rsidR="00F9369E" w:rsidRDefault="00F9369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1E20" w14:textId="77777777" w:rsidR="00F9369E" w:rsidRDefault="00F9369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68A6C97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DB2F" w14:textId="77777777" w:rsidR="00F9369E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97D8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09921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439B" w14:textId="77777777" w:rsidR="00F9369E" w:rsidRDefault="00F9369E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F16920" w14:textId="77777777" w:rsidR="00F9369E" w:rsidRDefault="00F9369E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115AC5F9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F9369E" w14:paraId="1351FE48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F8DDF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25BC2" w14:textId="77777777" w:rsidR="00F9369E" w:rsidRDefault="00F9369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700B5" w14:textId="77777777" w:rsidR="00F9369E" w:rsidRPr="000625F2" w:rsidRDefault="00F9369E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31AC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D2774C0" w14:textId="77777777" w:rsidR="00F9369E" w:rsidRDefault="00F9369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6BA9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621590B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2861F6B4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51422CF5" w14:textId="77777777" w:rsidR="00F9369E" w:rsidRDefault="00F9369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9D79" w14:textId="77777777" w:rsidR="00F9369E" w:rsidRDefault="00F9369E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2F6E" w14:textId="77777777" w:rsidR="00F9369E" w:rsidRDefault="00F9369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6E32" w14:textId="77777777" w:rsidR="00F9369E" w:rsidRPr="000625F2" w:rsidRDefault="00F9369E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D48D5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1FF6F6" w14:textId="77777777" w:rsidR="00F9369E" w:rsidRDefault="00F9369E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F9369E" w14:paraId="02042E3A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4CB80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FC1F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2F9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830E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CB689B3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7B28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2FA9349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01F124A0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BE15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E8B2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E6E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1260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F6C584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F9369E" w14:paraId="38CD6512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0F4E" w14:textId="77777777" w:rsidR="00F9369E" w:rsidRDefault="00F9369E" w:rsidP="00F9369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E11EF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CC4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7A17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DDF83F8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A31A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E666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2BB9C" w14:textId="77777777" w:rsidR="00F9369E" w:rsidRDefault="00F9369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205F" w14:textId="77777777" w:rsidR="00F9369E" w:rsidRPr="000625F2" w:rsidRDefault="00F9369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A80A" w14:textId="77777777" w:rsidR="00F9369E" w:rsidRDefault="00F9369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AAB2A6C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14E14E5C" w14:textId="77777777" w:rsidR="00C77DED" w:rsidRDefault="00C77DED">
      <w:pPr>
        <w:spacing w:before="40" w:after="40" w:line="192" w:lineRule="auto"/>
        <w:ind w:right="57"/>
        <w:rPr>
          <w:sz w:val="20"/>
          <w:lang w:val="ro-RO"/>
        </w:rPr>
      </w:pPr>
    </w:p>
    <w:p w14:paraId="504DCC3E" w14:textId="77777777" w:rsidR="00C77DED" w:rsidRDefault="00C77DED">
      <w:pPr>
        <w:spacing w:before="40" w:after="40" w:line="192" w:lineRule="auto"/>
        <w:ind w:right="57"/>
        <w:rPr>
          <w:sz w:val="20"/>
          <w:lang w:val="ro-RO"/>
        </w:rPr>
      </w:pPr>
    </w:p>
    <w:p w14:paraId="6D42F50A" w14:textId="77777777" w:rsidR="00C77DED" w:rsidRDefault="00C77DED">
      <w:pPr>
        <w:spacing w:before="40" w:after="40" w:line="192" w:lineRule="auto"/>
        <w:ind w:right="57"/>
        <w:rPr>
          <w:sz w:val="20"/>
          <w:lang w:val="ro-RO"/>
        </w:rPr>
      </w:pPr>
    </w:p>
    <w:p w14:paraId="220C7B2E" w14:textId="77777777" w:rsidR="00F9369E" w:rsidRDefault="00F9369E" w:rsidP="00F22BF3">
      <w:pPr>
        <w:pStyle w:val="Heading1"/>
        <w:spacing w:line="360" w:lineRule="auto"/>
      </w:pPr>
      <w:r>
        <w:lastRenderedPageBreak/>
        <w:t xml:space="preserve">LINIA 103 </w:t>
      </w:r>
    </w:p>
    <w:p w14:paraId="53DE5D97" w14:textId="77777777" w:rsidR="00F9369E" w:rsidRDefault="00F9369E" w:rsidP="003934D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BUCUREŞTI PROGRESU - GIURGIU ORAŞ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F9369E" w14:paraId="17CB19F5" w14:textId="7777777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4772" w14:textId="77777777" w:rsidR="00F9369E" w:rsidRDefault="00F9369E" w:rsidP="00F9369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8ED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6+395</w:t>
            </w:r>
          </w:p>
          <w:p w14:paraId="67D3CC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483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4177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738B6A1D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CC5A" w14:textId="77777777" w:rsidR="00F9369E" w:rsidRPr="009E41C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6F3D" w14:textId="77777777" w:rsidR="00F9369E" w:rsidRPr="006307B2" w:rsidRDefault="00F9369E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4922" w14:textId="77777777" w:rsidR="00F9369E" w:rsidRPr="009E41C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6C41" w14:textId="77777777" w:rsidR="00F9369E" w:rsidRPr="006307B2" w:rsidRDefault="00F9369E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B7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B7EB4F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F9369E" w14:paraId="4FB99B3D" w14:textId="77777777">
        <w:trPr>
          <w:cantSplit/>
          <w:trHeight w:val="1123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F80D4" w14:textId="77777777" w:rsidR="00F9369E" w:rsidRDefault="00F9369E" w:rsidP="00F9369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210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5E57C" w14:textId="77777777" w:rsidR="00F9369E" w:rsidRPr="006307B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74A6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6D1503C2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</w:t>
            </w:r>
            <w:r w:rsidRPr="009E41CA">
              <w:rPr>
                <w:b/>
                <w:bCs/>
                <w:sz w:val="20"/>
                <w:lang w:val="ro-RO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1932" w14:textId="77777777" w:rsidR="00F9369E" w:rsidRPr="009E41C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6669" w14:textId="77777777" w:rsidR="00F9369E" w:rsidRPr="006307B2" w:rsidRDefault="00F9369E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9C6A" w14:textId="77777777" w:rsidR="00F9369E" w:rsidRPr="009E41C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F7948" w14:textId="77777777" w:rsidR="00F9369E" w:rsidRPr="006307B2" w:rsidRDefault="00F9369E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C92C6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87AB0A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Cu acces la liniile 5 şi 6 primiri - expedieri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14:paraId="6021576B" w14:textId="77777777">
        <w:trPr>
          <w:cantSplit/>
          <w:trHeight w:val="174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4FA0" w14:textId="77777777" w:rsidR="00F9369E" w:rsidRDefault="00F9369E" w:rsidP="00F9369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662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7C0C" w14:textId="77777777" w:rsidR="00F9369E" w:rsidRPr="006307B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EB3B2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9D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F4B63E1" w14:textId="77777777" w:rsidR="00F9369E" w:rsidRDefault="00F9369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8</w:t>
            </w:r>
          </w:p>
          <w:p w14:paraId="4A439265" w14:textId="77777777" w:rsidR="00F9369E" w:rsidRDefault="00F9369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D53F680" w14:textId="77777777" w:rsidR="00F9369E" w:rsidRDefault="00F9369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9243CC1" w14:textId="77777777" w:rsidR="00F9369E" w:rsidRPr="009E41CA" w:rsidRDefault="00F9369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910E" w14:textId="77777777" w:rsidR="00F9369E" w:rsidRDefault="00F9369E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90DE" w14:textId="77777777" w:rsidR="00F9369E" w:rsidRPr="009E41C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52C4" w14:textId="77777777" w:rsidR="00F9369E" w:rsidRPr="006307B2" w:rsidRDefault="00F9369E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5F2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A58A7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BE210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1 - 3, 7, 8 și </w:t>
            </w:r>
          </w:p>
          <w:p w14:paraId="25058739" w14:textId="77777777" w:rsidR="00F9369E" w:rsidRPr="009E41C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 București Progresu.</w:t>
            </w:r>
          </w:p>
        </w:tc>
      </w:tr>
    </w:tbl>
    <w:p w14:paraId="7A23892C" w14:textId="77777777" w:rsidR="00F9369E" w:rsidRPr="007C0989" w:rsidRDefault="00F9369E" w:rsidP="007C0989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20B3506" w14:textId="77777777" w:rsidR="00F9369E" w:rsidRDefault="00F9369E" w:rsidP="00E15E78">
      <w:pPr>
        <w:pStyle w:val="Heading1"/>
        <w:spacing w:line="360" w:lineRule="auto"/>
      </w:pPr>
      <w:r>
        <w:t>LINIA 105</w:t>
      </w:r>
    </w:p>
    <w:p w14:paraId="22FDFCE6" w14:textId="77777777" w:rsidR="00F9369E" w:rsidRDefault="00F9369E" w:rsidP="00E15E78">
      <w:pPr>
        <w:pStyle w:val="Heading1"/>
        <w:spacing w:line="360" w:lineRule="auto"/>
      </w:pPr>
      <w:r>
        <w:t>GIURGIU NORD - VIDELE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F9369E" w14:paraId="24B0D2A8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D59B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4AD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53A8ED8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E17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3E3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0B50B57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DF05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30B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95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523C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A74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6F523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călători.</w:t>
            </w:r>
          </w:p>
        </w:tc>
      </w:tr>
      <w:tr w:rsidR="00F9369E" w14:paraId="1AFAA386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E3AFE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9F2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5E56E6E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8CB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660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7C6E46C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F0E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633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B8B9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68A2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EDB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F4375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marfă.</w:t>
            </w:r>
          </w:p>
        </w:tc>
      </w:tr>
      <w:tr w:rsidR="00F9369E" w14:paraId="6EE619D5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00CA5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DBE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DF9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DBE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Bălănoaia 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24C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B398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+ sch.6, diag </w:t>
            </w:r>
          </w:p>
          <w:p w14:paraId="6AE28EF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2-6,</w:t>
            </w:r>
          </w:p>
          <w:p w14:paraId="109309D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903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170C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7F7F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190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51975EC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E1DD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A9AE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4B8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09D4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Stănești,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1E5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DE7A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+ sch.5 și</w:t>
            </w:r>
          </w:p>
          <w:p w14:paraId="25102B4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858CA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8/10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51C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F1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EFD15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00D4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FC30CA3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D8326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D2D4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133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4DE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37734D9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70C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5078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104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DB18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01D5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F9369E" w14:paraId="3A0A4255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8CE96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A369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3B6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408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27CB428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19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6, </w:t>
            </w:r>
          </w:p>
          <w:p w14:paraId="1374F96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A115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67D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5CD4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A1F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A1984EB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9A03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424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4FC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A85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54BBCE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3, Cap X,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8EC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  <w:p w14:paraId="181535A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9367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85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68FC1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5B2C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07424DF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FD6B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C7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7DA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F0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5876CB6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641B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4DF45A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04D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406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DE9A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0875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F52D2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D250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F9369E" w14:paraId="026B7581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2D8C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FF9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D38B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657D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39A4C1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8E8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AE7194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0934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E6C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D8E0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7E3E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CE657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18471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F9369E" w14:paraId="7412B57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81EB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00D1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2C10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56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62DB22A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4D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37B518B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A76F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E1D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587D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5CD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53BCC0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7EC2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9AF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C77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4D9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06C056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770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A88F7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403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53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6CB9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B9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EA368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3B050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F9369E" w14:paraId="638D941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F327C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A8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353A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BF9B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1526C9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EBA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linia 2</w:t>
            </w:r>
          </w:p>
          <w:p w14:paraId="002DC6F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4613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3E4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98633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E480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6C3400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6A55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7244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C89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808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7720B66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3D0313E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diagonala 1 - 3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F6C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0ED3D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0CF4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CB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104EB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64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2912C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2, Cap X, din </w:t>
            </w:r>
            <w:r w:rsidRPr="002C5ADE">
              <w:rPr>
                <w:b/>
                <w:bCs/>
                <w:i/>
                <w:iCs/>
                <w:sz w:val="20"/>
                <w:lang w:val="ro-RO"/>
              </w:rPr>
              <w:t>St. Târnavele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14:paraId="4550F61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1D0C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025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B9E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E70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1DB29571" w14:textId="77777777" w:rsidR="00F9369E" w:rsidRPr="00CA6A06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>peste sch. 22</w:t>
            </w:r>
            <w:r>
              <w:rPr>
                <w:b/>
                <w:bCs/>
                <w:iCs/>
                <w:sz w:val="20"/>
                <w:lang w:val="ro-RO"/>
              </w:rPr>
              <w:t>,</w:t>
            </w: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BD5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31E6442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1AA31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F6B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86F3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E2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942AE5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EB1B7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AAF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D99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877B4" w14:textId="77777777" w:rsidR="00F9369E" w:rsidRDefault="00F9369E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7AD52C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+ sch. 8 și 14.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6B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13EF26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+ sch. 8 și 14.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21BE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66EB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29350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315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95DB85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6349E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528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AF7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7DCB" w14:textId="77777777" w:rsidR="00F9369E" w:rsidRDefault="00F9369E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4835C0FB" w14:textId="77777777" w:rsidR="00F9369E" w:rsidRDefault="00F9369E" w:rsidP="00211FE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32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A515A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E12F34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12 / 16 și </w:t>
            </w:r>
          </w:p>
          <w:p w14:paraId="780AE25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49A531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5C6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3E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D2A5F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4D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24BC8C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DEBD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EB9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B5E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84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030973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sch. 7, 11, 15 și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4E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7, 11, 15 </w:t>
            </w:r>
          </w:p>
          <w:p w14:paraId="40067F2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17 </w:t>
            </w:r>
          </w:p>
          <w:p w14:paraId="5447F98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1A31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2BBB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52BC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DE38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8F1EE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A0F10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5 și 6.</w:t>
            </w:r>
          </w:p>
        </w:tc>
      </w:tr>
      <w:tr w:rsidR="00F9369E" w14:paraId="284EECE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334D7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0A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633B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E03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4A3619F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ED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A60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036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979DA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4835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50FA387" w14:textId="77777777">
        <w:trPr>
          <w:cantSplit/>
          <w:trHeight w:val="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4D61" w14:textId="77777777" w:rsidR="00F9369E" w:rsidRDefault="00F9369E" w:rsidP="00F9369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C7EE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E0C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5F3B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7DC456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EB99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6B04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D4E1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E028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5F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40141EB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025B32CB" w14:textId="77777777" w:rsidR="00F9369E" w:rsidRDefault="00F9369E" w:rsidP="00E15E78">
      <w:pPr>
        <w:pStyle w:val="Heading1"/>
        <w:spacing w:line="360" w:lineRule="auto"/>
      </w:pPr>
      <w:r>
        <w:lastRenderedPageBreak/>
        <w:t>LINIA 105 A</w:t>
      </w:r>
    </w:p>
    <w:p w14:paraId="7FB84745" w14:textId="77777777" w:rsidR="00F9369E" w:rsidRDefault="00F9369E" w:rsidP="00E15E78">
      <w:pPr>
        <w:pStyle w:val="Heading1"/>
        <w:spacing w:line="360" w:lineRule="auto"/>
      </w:pPr>
      <w:r>
        <w:t>R 1  VIDELE - R 2  VIDELE (Rac  Rădulești - Ciolpani)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F9369E" w14:paraId="46316FEA" w14:textId="77777777">
        <w:trPr>
          <w:cantSplit/>
          <w:trHeight w:val="11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324BE" w14:textId="77777777" w:rsidR="00F9369E" w:rsidRDefault="00F9369E" w:rsidP="00F9369E">
            <w:pPr>
              <w:numPr>
                <w:ilvl w:val="0"/>
                <w:numId w:val="5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5758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1AB64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8BF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4D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– R2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52F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A2D8F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BE8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63B6" w14:textId="77777777" w:rsidR="00F9369E" w:rsidRPr="004A289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2242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Numai pentru trenurile de marfă.</w:t>
            </w:r>
          </w:p>
        </w:tc>
      </w:tr>
    </w:tbl>
    <w:p w14:paraId="719F40FE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43A20713" w14:textId="77777777" w:rsidR="00F9369E" w:rsidRDefault="00F9369E" w:rsidP="00C81930">
      <w:pPr>
        <w:pStyle w:val="Heading1"/>
        <w:spacing w:line="360" w:lineRule="auto"/>
        <w:rPr>
          <w:spacing w:val="40"/>
        </w:rPr>
      </w:pPr>
      <w:r>
        <w:rPr>
          <w:spacing w:val="40"/>
        </w:rPr>
        <w:t>LINIA 107</w:t>
      </w:r>
    </w:p>
    <w:p w14:paraId="39F6454F" w14:textId="77777777" w:rsidR="00F9369E" w:rsidRDefault="00F9369E" w:rsidP="008C0C31">
      <w:pPr>
        <w:pStyle w:val="Heading1"/>
        <w:spacing w:before="40" w:after="40" w:line="360" w:lineRule="auto"/>
        <w:ind w:left="57" w:right="57"/>
      </w:pPr>
      <w:r>
        <w:t>TITU - TEIŞ - PIETROŞIŢA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4"/>
        <w:gridCol w:w="2492"/>
      </w:tblGrid>
      <w:tr w:rsidR="00F9369E" w14:paraId="1C50370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C6A2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140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84C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212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</w:t>
            </w:r>
          </w:p>
          <w:p w14:paraId="2129EB6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892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73F2D35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10R-14R-12R-16R și abate-rile sch. 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1BA12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10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D83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8F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0D399FA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B478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45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1+300</w:t>
            </w:r>
          </w:p>
          <w:p w14:paraId="40DEB3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9043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323D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5651FC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3E8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38B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30B3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258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A68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44B53B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B089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51C2" w14:textId="77777777" w:rsidR="00F9369E" w:rsidRDefault="00F9369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7+700</w:t>
            </w:r>
          </w:p>
          <w:p w14:paraId="56A06A8C" w14:textId="77777777" w:rsidR="00F9369E" w:rsidRDefault="00F9369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46C6D" w14:textId="77777777" w:rsidR="00F9369E" w:rsidRDefault="00F9369E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7D33" w14:textId="77777777" w:rsidR="00F9369E" w:rsidRDefault="00F9369E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1BAFBAB6" w14:textId="77777777" w:rsidR="00F9369E" w:rsidRDefault="00F9369E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A9FE6" w14:textId="77777777" w:rsidR="00F9369E" w:rsidRDefault="00F9369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14D8" w14:textId="77777777" w:rsidR="00F9369E" w:rsidRDefault="00F9369E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7797" w14:textId="77777777" w:rsidR="00F9369E" w:rsidRDefault="00F9369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6+000</w:t>
            </w:r>
          </w:p>
          <w:p w14:paraId="7D519C84" w14:textId="77777777" w:rsidR="00F9369E" w:rsidRDefault="00F9369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E6ACA" w14:textId="77777777" w:rsidR="00F9369E" w:rsidRDefault="00F9369E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A484" w14:textId="77777777" w:rsidR="00F9369E" w:rsidRDefault="00F9369E" w:rsidP="005A6D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9F135A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66AD1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B2A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E17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92A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64DA1D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EB6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C061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0A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14+850</w:t>
            </w:r>
          </w:p>
          <w:p w14:paraId="0D54D27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C58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78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918CA87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224D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C26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  <w:p w14:paraId="2D98FE5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608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D8D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06B8470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95FD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5AFB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23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65E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3C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4D7AD7F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52C4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0C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5F0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1C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6472CB5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003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BC79D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1703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8E2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539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D25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BC0A858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C311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4C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4B4B995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087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C46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35CA4A3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ECB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54D8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EA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2648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3A3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95B5F1F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70E83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89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283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983B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6CFF1D7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9F5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EED1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8B8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310FF44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6A3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783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91A4D74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083E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268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505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246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58E358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5D74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1139A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D9A9B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E52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EA6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85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97F3BF0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FE8B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700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20+800</w:t>
            </w:r>
          </w:p>
          <w:p w14:paraId="57F6F35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516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E5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13D3218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A094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5A03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40F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A64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BA3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7EAD45D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B38E8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30A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B1C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307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121679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A8B6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AA41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6B4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  <w:p w14:paraId="1939C10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574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076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7376930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1BFB1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9CD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6D252FD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8FA1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F3A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16257F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13A3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EF67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39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F2E6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43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A46BDF0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14B4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150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2A7D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5A5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6CDB1E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9D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33657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788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5DB4B37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6206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8A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6B277B2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1498C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63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28+800</w:t>
            </w:r>
          </w:p>
          <w:p w14:paraId="5AC7E8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628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17B22" w14:textId="77777777" w:rsidR="00F9369E" w:rsidRDefault="00F9369E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6F8DC53A" w14:textId="77777777" w:rsidR="00F9369E" w:rsidRDefault="00F9369E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4484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3ED4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3AF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B11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31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300A2A1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6B057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012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FF4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EC8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7058F26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84C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96AB1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B2F3F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52C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4CD2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11E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B7370EE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BD5AD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129D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FB8D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3A4F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09C77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54F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744D7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8447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988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028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ACC1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00B4E23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42B0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B26E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C13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F9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1C57D39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F1B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F0E14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AC43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66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7AB2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037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1FC807B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876E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64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841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57B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7F1201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5B6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B39678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446135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41 și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D455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B80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643F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9A9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C878F48" w14:textId="77777777">
        <w:trPr>
          <w:cantSplit/>
          <w:trHeight w:val="5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99832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81C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209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C36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20504D1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A6E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7C5A59B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34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4AFF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F5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7F5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E4B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4 - 8.</w:t>
            </w:r>
          </w:p>
        </w:tc>
      </w:tr>
      <w:tr w:rsidR="00F9369E" w14:paraId="640CD263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A395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709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DBB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08A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6B0D83D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EB5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FBA11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47C26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901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483A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B4C5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67E9E95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1AEC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5AC5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994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2863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E34FAF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055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A1391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CD51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F71C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682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CAF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F92387F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71BB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5BDD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CA8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4B2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Doiceşti</w:t>
            </w:r>
          </w:p>
          <w:p w14:paraId="48AB6C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 3 şi 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813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D45EC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772C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91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7C4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901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BA1D88E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E2E11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F20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DF8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DD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231F763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8B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6E2FE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FE5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482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571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55C1A7C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8DF7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BF0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5332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73B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5818B44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EE1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BC0262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45D51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BA4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051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3DC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671D68D" w14:textId="77777777">
        <w:trPr>
          <w:cantSplit/>
          <w:trHeight w:val="2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ED2C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A0E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58C5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191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2170E93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3, 5, 6,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C21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9922F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0DC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338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8A8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7675206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0DA2E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EF3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97E1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D28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3354AD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8D8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8BEF3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45A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BA5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12F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7CC8CD5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690D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4EC6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63+600</w:t>
            </w:r>
          </w:p>
          <w:p w14:paraId="212D9BE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2FC7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CD56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Fieni -</w:t>
            </w:r>
          </w:p>
          <w:p w14:paraId="407468E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Pietroşiţa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2EB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1E6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8C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678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EDC7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0FB637F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ABDC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E0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365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9E7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7A9FEB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 şi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729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205DCA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9A15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DFE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B88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F1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0C7C1BC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4DD53" w14:textId="77777777" w:rsidR="00F9369E" w:rsidRDefault="00F9369E" w:rsidP="00F9369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78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78D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F43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5566D43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 şi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950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E19F" w14:textId="77777777" w:rsidR="00F9369E" w:rsidRPr="00C83AE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4D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39E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B0A5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A6009E2" w14:textId="77777777" w:rsidR="00F9369E" w:rsidRDefault="00F9369E">
      <w:pPr>
        <w:rPr>
          <w:sz w:val="20"/>
          <w:lang w:val="ro-RO"/>
        </w:rPr>
      </w:pPr>
    </w:p>
    <w:p w14:paraId="5B4EE1AA" w14:textId="77777777" w:rsidR="00F9369E" w:rsidRDefault="00F9369E" w:rsidP="000507C8">
      <w:pPr>
        <w:pStyle w:val="Heading1"/>
        <w:spacing w:line="360" w:lineRule="auto"/>
      </w:pPr>
      <w:r>
        <w:t>LINIA 107 A</w:t>
      </w:r>
    </w:p>
    <w:p w14:paraId="7C342AF8" w14:textId="77777777" w:rsidR="00F9369E" w:rsidRDefault="00F9369E" w:rsidP="00B85474">
      <w:pPr>
        <w:pStyle w:val="Heading1"/>
        <w:spacing w:line="360" w:lineRule="auto"/>
        <w:rPr>
          <w:b w:val="0"/>
          <w:bCs w:val="0"/>
          <w:sz w:val="8"/>
        </w:rPr>
      </w:pPr>
      <w:r>
        <w:t>TÂRGOVIŞTE NORD - ANINOASA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F9369E" w14:paraId="74F922C0" w14:textId="77777777" w:rsidTr="001931BF">
        <w:trPr>
          <w:cantSplit/>
          <w:trHeight w:val="2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61BA" w14:textId="77777777" w:rsidR="00F9369E" w:rsidRDefault="00F9369E" w:rsidP="00F9369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23AA" w14:textId="77777777" w:rsidR="00F9369E" w:rsidRDefault="00F9369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81DC7" w14:textId="77777777" w:rsidR="00F9369E" w:rsidRPr="004659BE" w:rsidRDefault="00F9369E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4026" w14:textId="77777777" w:rsidR="00F9369E" w:rsidRDefault="00F9369E" w:rsidP="005F031C">
            <w:pPr>
              <w:pStyle w:val="Heading2"/>
              <w:spacing w:before="40" w:after="40"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St. Târgovişte Nord</w:t>
            </w:r>
          </w:p>
          <w:p w14:paraId="3838B803" w14:textId="77777777" w:rsidR="00F9369E" w:rsidRDefault="00F9369E" w:rsidP="005F03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2C7E" w14:textId="77777777" w:rsidR="00F9369E" w:rsidRDefault="00F9369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5CFE312" w14:textId="77777777" w:rsidR="00F9369E" w:rsidRDefault="00F9369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08C7" w14:textId="77777777" w:rsidR="00F9369E" w:rsidRPr="004659BE" w:rsidRDefault="00F9369E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659BE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86899" w14:textId="77777777" w:rsidR="00F9369E" w:rsidRDefault="00F9369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1992A" w14:textId="77777777" w:rsidR="00F9369E" w:rsidRPr="004659BE" w:rsidRDefault="00F9369E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BA19" w14:textId="77777777" w:rsidR="00F9369E" w:rsidRDefault="00F9369E" w:rsidP="005F03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4B71F81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4091FCF4" w14:textId="77777777" w:rsidR="00F9369E" w:rsidRDefault="00F9369E" w:rsidP="00410133">
      <w:pPr>
        <w:pStyle w:val="Heading1"/>
        <w:spacing w:line="360" w:lineRule="auto"/>
      </w:pPr>
      <w:r>
        <w:t>LINIA 108</w:t>
      </w:r>
    </w:p>
    <w:p w14:paraId="3BA201CB" w14:textId="77777777" w:rsidR="00F9369E" w:rsidRDefault="00F9369E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9369E" w:rsidRPr="0058349B" w14:paraId="444A9706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AAD4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557F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729E" w14:textId="77777777" w:rsidR="00F9369E" w:rsidRPr="000625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0ED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A3AEFB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61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00B39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79B66503" w14:textId="77777777" w:rsidR="00F9369E" w:rsidRPr="0016498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0C9D" w14:textId="77777777" w:rsidR="00F9369E" w:rsidRPr="000625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6CBD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7952E" w14:textId="77777777" w:rsidR="00F9369E" w:rsidRPr="000625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F30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625458" w14:textId="77777777" w:rsidR="00F9369E" w:rsidRPr="0058349B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F9369E" w14:paraId="25B8771E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09FF6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97F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4196" w14:textId="77777777" w:rsidR="00F9369E" w:rsidRPr="000625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7D81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159672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6647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4D8C5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04B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8B9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B57F" w14:textId="77777777" w:rsidR="00F9369E" w:rsidRPr="000625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914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CBC1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I.C. Brătianu - Goleşti.</w:t>
            </w:r>
          </w:p>
        </w:tc>
      </w:tr>
      <w:tr w:rsidR="00F9369E" w14:paraId="7F2D480F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8A73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1B5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CAD3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ED2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193A5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8371E9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CF2B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1179C2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AB24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457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BC35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BF10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</w:t>
            </w:r>
          </w:p>
          <w:p w14:paraId="638A871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4 - 6 </w:t>
            </w:r>
          </w:p>
          <w:p w14:paraId="546D464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F9369E" w:rsidRPr="00F80ACE" w14:paraId="578CBFBD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71D8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631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101+208</w:t>
            </w:r>
          </w:p>
          <w:p w14:paraId="60F25AFE" w14:textId="77777777" w:rsidR="00F9369E" w:rsidRPr="001571B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BF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D96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Goleşti -</w:t>
            </w:r>
          </w:p>
          <w:p w14:paraId="629AF14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62F7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7D4CD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B9D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7F9F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7B27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*Interzis circulaţia trenurilor care au în componenţă mai mult de două locomotive cuplate.</w:t>
            </w:r>
          </w:p>
          <w:p w14:paraId="2B96E99C" w14:textId="77777777" w:rsidR="00F9369E" w:rsidRPr="00F80AC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F80ACE" w14:paraId="347E8AB2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AD18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601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1B3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C931" w14:textId="77777777" w:rsidR="00F9369E" w:rsidRDefault="00F9369E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44F4" w14:textId="77777777" w:rsidR="00F9369E" w:rsidRDefault="00F9369E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56E01603" w14:textId="77777777" w:rsidR="00F9369E" w:rsidRDefault="00F9369E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sch.3 până la călcâi</w:t>
            </w:r>
          </w:p>
          <w:p w14:paraId="6DB954F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8CCD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F851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9D7E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3D851" w14:textId="77777777" w:rsidR="00F9369E" w:rsidRPr="00F80AC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2557169A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9E63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81F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107+600</w:t>
            </w:r>
          </w:p>
          <w:p w14:paraId="2E903FF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E2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7DF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I.C. Brătianu - </w:t>
            </w:r>
          </w:p>
          <w:p w14:paraId="1A89224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DF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8C6E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0A5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47B4D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037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</w:t>
            </w:r>
            <w:r>
              <w:rPr>
                <w:b/>
                <w:bCs/>
                <w:iCs/>
                <w:sz w:val="20"/>
                <w:lang w:val="ro-RO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  <w:lang w:val="ro-RO"/>
              </w:rPr>
              <w:t>trenuril</w:t>
            </w:r>
            <w:r>
              <w:rPr>
                <w:b/>
                <w:bCs/>
                <w:iCs/>
                <w:sz w:val="20"/>
                <w:lang w:val="ro-RO"/>
              </w:rPr>
              <w:t>e</w:t>
            </w:r>
            <w:r w:rsidRPr="00F80ACE">
              <w:rPr>
                <w:b/>
                <w:bCs/>
                <w:iCs/>
                <w:sz w:val="20"/>
                <w:lang w:val="ro-RO"/>
              </w:rPr>
              <w:t xml:space="preserve"> care au în componenţă două locomotive cuplate.</w:t>
            </w:r>
          </w:p>
          <w:p w14:paraId="1B3041C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F1ED3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D0093F3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AE019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E3DE" w14:textId="77777777" w:rsidR="00F9369E" w:rsidRPr="00346ED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8B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FEE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22B96F3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EED14A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46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1E8B2B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C1F9D5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</w:t>
            </w:r>
          </w:p>
          <w:p w14:paraId="43E533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(de la km 113+</w:t>
            </w:r>
          </w:p>
          <w:p w14:paraId="4AFB8E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160 până la km 113+</w:t>
            </w:r>
          </w:p>
          <w:p w14:paraId="2F8FB4E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C0F4F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1A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CE6F8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A1E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49831A3D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8AF3E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788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ACD6B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3E5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74BF597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BD8C7C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267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52535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FB69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E9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2AE7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CB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FE2247B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7C10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4CD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1544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DC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0319312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98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8761AE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1EF32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39B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BFDAF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203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41427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159E95B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  <w:lang w:val="ro-RO"/>
              </w:rPr>
              <w:t xml:space="preserve"> I.C. Brătianu.</w:t>
            </w:r>
          </w:p>
        </w:tc>
      </w:tr>
      <w:tr w:rsidR="00F9369E" w14:paraId="7911E6B5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79D2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43FE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9B13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0D4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53D953C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E4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0692F38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BB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59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2B96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FA2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6F69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1139FF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 Stâlpeni.</w:t>
            </w:r>
          </w:p>
        </w:tc>
      </w:tr>
      <w:tr w:rsidR="00F9369E" w14:paraId="2F9805D8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B8AC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56F5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CE957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AA2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2AFCD4F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14 </w:t>
            </w:r>
          </w:p>
          <w:p w14:paraId="4082DB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771A5AF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0760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7D5C71F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1+700</w:t>
            </w:r>
          </w:p>
          <w:p w14:paraId="5E8CC38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183D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C2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37A98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DF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73DAA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Uzina de Autoturisme pentru toate convoaiele de manevră.</w:t>
            </w:r>
          </w:p>
        </w:tc>
      </w:tr>
      <w:tr w:rsidR="00F9369E" w:rsidRPr="00884DD1" w14:paraId="709F07C6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0CC0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276D" w14:textId="77777777" w:rsidR="00F9369E" w:rsidRPr="00E804A9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115+600</w:t>
            </w:r>
          </w:p>
          <w:p w14:paraId="3E6035D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8B79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642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558D9CD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A81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6459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91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861E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1786" w14:textId="77777777" w:rsidR="00F9369E" w:rsidRPr="00E804A9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E804A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E804A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24AF355D" w14:textId="77777777" w:rsidR="00F9369E" w:rsidRPr="00884DD1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054DFC" w14:paraId="65DEA9B3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32B7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84CA7" w14:textId="77777777" w:rsidR="00F9369E" w:rsidRPr="00DD4D10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129+535</w:t>
            </w:r>
          </w:p>
          <w:p w14:paraId="0E21890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634D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85CB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24088C0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C1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D56BB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2A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3019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144F" w14:textId="77777777" w:rsidR="00F9369E" w:rsidRPr="00DD4D10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D4D10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DD4D10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0B2A03C1" w14:textId="77777777" w:rsidR="00F9369E" w:rsidRPr="00054DFC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54DF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054DFC" w14:paraId="129F71E7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126C6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3F3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129+917</w:t>
            </w:r>
          </w:p>
          <w:p w14:paraId="2D5BE1AD" w14:textId="77777777" w:rsidR="00F9369E" w:rsidRPr="00DD4D10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D6D8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EEEE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Stâlpeni -</w:t>
            </w:r>
          </w:p>
          <w:p w14:paraId="116F72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5920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9C29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C2B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9696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5C3A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054DFC" w14:paraId="69A3499F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6032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4174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131+000</w:t>
            </w:r>
          </w:p>
          <w:p w14:paraId="376D288D" w14:textId="77777777" w:rsidR="00F9369E" w:rsidRPr="00DD4D10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9807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13302" w14:textId="77777777" w:rsidR="00F9369E" w:rsidRDefault="00F9369E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1B8ECA57" w14:textId="77777777" w:rsidR="00F9369E" w:rsidRDefault="00F9369E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533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F969C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9F3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B6FA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53B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:rsidRPr="00884DD1" w14:paraId="43131C8B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4BED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9A3E7" w14:textId="77777777" w:rsidR="00F9369E" w:rsidRPr="00535AB9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137+685</w:t>
            </w:r>
          </w:p>
          <w:p w14:paraId="26E1C8D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26D25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EF2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06C03B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CD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2A0D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EEF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7290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BE14" w14:textId="77777777" w:rsidR="00F9369E" w:rsidRPr="00535AB9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35AB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535AB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2EB3CED9" w14:textId="77777777" w:rsidR="00F9369E" w:rsidRPr="00884DD1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8D78A17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E5CC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EB321" w14:textId="77777777" w:rsidR="00F9369E" w:rsidRPr="00535AB9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AC1A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49E4D" w14:textId="77777777" w:rsidR="00F9369E" w:rsidRDefault="00F9369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7919E07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0C41B2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7C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CF49F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5B2D1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E23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7BC68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3C19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4233982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56F8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A2D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0C207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53B9" w14:textId="77777777" w:rsidR="00F9369E" w:rsidRDefault="00F9369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44A89721" w14:textId="77777777" w:rsidR="00F9369E" w:rsidRDefault="00F9369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şi 3 </w:t>
            </w:r>
          </w:p>
          <w:p w14:paraId="12BAAC4D" w14:textId="77777777" w:rsidR="00F9369E" w:rsidRDefault="00F9369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0BB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5CC3F5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6FC8A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337B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2B71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5E3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CC670B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16FE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F8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553C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FDC2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30AD99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EECCBE7" w14:textId="77777777" w:rsidR="00F9369E" w:rsidRDefault="00F9369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18C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5EB5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50EE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18C4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F98FC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D04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6F91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1 - 4, peste TDJ </w:t>
            </w:r>
          </w:p>
          <w:p w14:paraId="062B0E0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19 / 21 și sch. 27, 18 și 16.</w:t>
            </w:r>
          </w:p>
        </w:tc>
      </w:tr>
      <w:tr w:rsidR="00F9369E" w14:paraId="29D48243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246F" w14:textId="77777777" w:rsidR="00F9369E" w:rsidRDefault="00F9369E" w:rsidP="00F9369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2700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4469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4C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26F6756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şi 7 </w:t>
            </w:r>
          </w:p>
          <w:p w14:paraId="5803FDB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825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213A1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E2ED7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C79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013B" w14:textId="77777777" w:rsidR="00F9369E" w:rsidRPr="00D16CE1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228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3A79C33" w14:textId="77777777" w:rsidR="00C77DED" w:rsidRDefault="00C77DED" w:rsidP="00815695">
      <w:pPr>
        <w:pStyle w:val="Heading1"/>
        <w:spacing w:line="360" w:lineRule="auto"/>
      </w:pPr>
    </w:p>
    <w:p w14:paraId="5F28970C" w14:textId="6A68057E" w:rsidR="00F9369E" w:rsidRDefault="00F9369E" w:rsidP="00815695">
      <w:pPr>
        <w:pStyle w:val="Heading1"/>
        <w:spacing w:line="360" w:lineRule="auto"/>
      </w:pPr>
      <w:r>
        <w:t>LINIA 109</w:t>
      </w:r>
    </w:p>
    <w:p w14:paraId="33378313" w14:textId="77777777" w:rsidR="00F9369E" w:rsidRDefault="00F9369E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F9369E" w14:paraId="0BFB7D6F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2FF7" w14:textId="77777777" w:rsidR="00F9369E" w:rsidRDefault="00F9369E" w:rsidP="00F9369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8FC2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6ED0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B16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3CD361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7A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A8F54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66E25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C7AF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9446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317F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29B8E24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B3DC" w14:textId="77777777" w:rsidR="00F9369E" w:rsidRDefault="00F9369E" w:rsidP="00F9369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BE3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50CC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560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5ED0BB3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FC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C46A3B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7873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0AD0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591A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34C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13076CF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8C39D" w14:textId="77777777" w:rsidR="00F9369E" w:rsidRDefault="00F9369E" w:rsidP="00F9369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0A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ABA5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59D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Bascov </w:t>
            </w:r>
          </w:p>
          <w:p w14:paraId="0B9259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9472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5F84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920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98EB" w14:textId="77777777" w:rsidR="00F9369E" w:rsidRPr="001B30CD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D51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B4AB252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05F07333" w14:textId="77777777" w:rsidR="00F9369E" w:rsidRDefault="00F9369E" w:rsidP="00DB78D2">
      <w:pPr>
        <w:pStyle w:val="Heading1"/>
        <w:spacing w:line="360" w:lineRule="auto"/>
      </w:pPr>
      <w:r>
        <w:t>LINIA 112</w:t>
      </w:r>
    </w:p>
    <w:p w14:paraId="74801842" w14:textId="77777777" w:rsidR="00F9369E" w:rsidRDefault="00F9369E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F9369E" w14:paraId="58B79292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86AC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67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6C73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E2E2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CBE49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A1B8" w14:textId="77777777" w:rsidR="00F9369E" w:rsidRDefault="00F9369E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EA4F3A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FF0B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3DB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2EFC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C63A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F9369E" w14:paraId="5E6EB7BE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DEE2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30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C699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92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4EAD7E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825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F3087D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727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6E9C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37A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02F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6519BAB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DC53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3000" w14:textId="77777777" w:rsidR="00F9369E" w:rsidRDefault="00F9369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1E8E2D4B" w14:textId="77777777" w:rsidR="00F9369E" w:rsidRDefault="00F9369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C600D" w14:textId="77777777" w:rsidR="00F9369E" w:rsidRPr="00483148" w:rsidRDefault="00F9369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A958" w14:textId="77777777" w:rsidR="00F9369E" w:rsidRDefault="00F9369E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6478C" w14:textId="77777777" w:rsidR="00F9369E" w:rsidRDefault="00F9369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390A3" w14:textId="77777777" w:rsidR="00F9369E" w:rsidRDefault="00F9369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A1B2" w14:textId="77777777" w:rsidR="00F9369E" w:rsidRDefault="00F9369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F365" w14:textId="77777777" w:rsidR="00F9369E" w:rsidRPr="00483148" w:rsidRDefault="00F9369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3957" w14:textId="77777777" w:rsidR="00F9369E" w:rsidRDefault="00F9369E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05D6EAAD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B987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31A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60A5BE8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CEA2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30B8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D20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E8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6D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ACA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64C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3A66406C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5A8EB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E107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32A9AD6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D11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41E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2F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5FF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8C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E0D5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290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42C32D88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23643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8B00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6214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8BDF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7BCBDC7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464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553173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6C42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E56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6BBC6" w14:textId="77777777" w:rsidR="00F9369E" w:rsidRPr="00483148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E7CB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67AEF05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684F5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A0F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613A5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C6F8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063FEFB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DDC904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E31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14CD2A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4C45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CE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0F3C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266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9890E0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E49D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D3EE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375B7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7DE1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68C03F3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34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A67D7B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1706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FED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911D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EDE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5EDE7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F9369E" w14:paraId="65298DE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C5FCF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81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1F8EF4C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568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752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32701E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5825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696AD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F5E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1879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C6E7" w14:textId="77777777" w:rsidR="00F9369E" w:rsidRPr="00EB0A86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076C69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038556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D613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53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09338CC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445F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A0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47A938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B8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EF06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A5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982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415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74E2AF32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AB07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13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76D51A5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0A69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DC2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68284B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163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ABCC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581F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6D7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69C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47A320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5EDD8FC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F9369E" w14:paraId="4A9BBB7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F771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81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576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062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3F0890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65AA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D9011E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B4E5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A28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55F5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4DB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F9369E" w14:paraId="1886F77C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082B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4A1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20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FD8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FBD0A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723DBD5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98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EDB2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9861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338A756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CD39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EC6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09F3B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CAC22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F9369E" w14:paraId="0D72CC2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150F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9F1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09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4C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227F5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C8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5CAEE4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F86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90B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080C9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787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50023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F9369E" w14:paraId="257ADEA9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E6E3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497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B1A2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D4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3249A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4E9C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A99F9B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400DF40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25808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497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91DD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D4B7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43E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EBC89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F9369E" w14:paraId="72C97373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CDC3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E9FE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9810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3CD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862E6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E69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638ED80" w14:textId="77777777" w:rsidR="00F9369E" w:rsidRPr="000A20AF" w:rsidRDefault="00F9369E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F549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DA45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5BD79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2A32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89BAA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F9369E" w14:paraId="5F41E302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EEF20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86B4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55A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B308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C126A3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77E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EDFB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40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4F97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430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A9201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F9369E" w14:paraId="62344B3C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EA1D5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6DF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E49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52D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77FEA6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86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287ADB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69CE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DFF1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FA64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295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F9369E" w14:paraId="1913E127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2AA5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BA5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91AA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AA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4A09FE4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D65E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C17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AB03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34F4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46D5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F9369E" w14:paraId="414B31D7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4547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70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42A4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A723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78AC32E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4F4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F30B5B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A2D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FF5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6F318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8999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D80B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F9369E" w14:paraId="6F81BA43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CCF5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DA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1FD46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357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7F67B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45E763C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47D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8C44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E83F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990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3062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3D1B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647A0E7E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3998B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576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6941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C4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823725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52E72CB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DE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18B27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96B11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D6E6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034D1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6E48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0D0BB7C4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F6DA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CE5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0C6A9DC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4B070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B945" w14:textId="77777777" w:rsidR="00F9369E" w:rsidRPr="002F2938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D33D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B1D5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1893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9F16C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B2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04499A54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A356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D88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9CAE4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7A9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3C11D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2916F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05E2AE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B5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011A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FB66B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F32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CF33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9B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0160E3F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24164" w14:textId="77777777" w:rsidR="00F9369E" w:rsidRDefault="00F9369E" w:rsidP="00F9369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347A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F56E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7662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09F70D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5D2D86A" w14:textId="77777777" w:rsidR="00F9369E" w:rsidRPr="007D0C03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54F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07B1DB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E2F70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F1EE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113F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9417" w14:textId="77777777" w:rsidR="00F9369E" w:rsidRPr="0048314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91A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2A8AE667" w14:textId="77777777" w:rsidR="00C77DED" w:rsidRDefault="00C77DED" w:rsidP="006B4CB8">
      <w:pPr>
        <w:pStyle w:val="Heading1"/>
        <w:spacing w:line="360" w:lineRule="auto"/>
      </w:pPr>
    </w:p>
    <w:p w14:paraId="5E5EB5E3" w14:textId="7D88CAE3" w:rsidR="00F9369E" w:rsidRPr="005905D7" w:rsidRDefault="00F9369E" w:rsidP="006B4CB8">
      <w:pPr>
        <w:pStyle w:val="Heading1"/>
        <w:spacing w:line="360" w:lineRule="auto"/>
      </w:pPr>
      <w:r w:rsidRPr="005905D7">
        <w:t>LINIA 116</w:t>
      </w:r>
    </w:p>
    <w:p w14:paraId="7274B99A" w14:textId="77777777" w:rsidR="00F9369E" w:rsidRPr="005905D7" w:rsidRDefault="00F9369E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F9369E" w:rsidRPr="00743905" w14:paraId="5536213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379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66D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1F2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8AC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58493CE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40E2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0712D9F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0DDF3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FB1D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60A4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0DBA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D4C5A6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F9369E" w:rsidRPr="00743905" w14:paraId="25F6F066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4894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3EC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8BF5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5A3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27DF32F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2398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2855615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C92E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E3D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FB24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364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F9369E" w:rsidRPr="00743905" w14:paraId="0566D048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5226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2E2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90C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AA00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370AB4F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30CD41F2" w14:textId="77777777" w:rsidR="00F9369E" w:rsidRPr="00743905" w:rsidRDefault="00F9369E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AF1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E3F6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D247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C9B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42FB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0F21173A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0FCFF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AE3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075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82C0" w14:textId="77777777" w:rsidR="00F9369E" w:rsidRPr="00743905" w:rsidRDefault="00F9369E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08C1DA0B" w14:textId="77777777" w:rsidR="00F9369E" w:rsidRPr="00743905" w:rsidRDefault="00F9369E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86C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5AC7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54C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7C03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DB50" w14:textId="77777777" w:rsidR="00F9369E" w:rsidRPr="00743905" w:rsidRDefault="00F9369E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497E58CA" w14:textId="77777777" w:rsidR="00F9369E" w:rsidRPr="00743905" w:rsidRDefault="00F9369E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9369E" w:rsidRPr="00743905" w14:paraId="455089E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4B762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DDA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37B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0333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6DCA50C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9CD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1AC29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572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ED6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3C6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74CBB0F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9369E" w:rsidRPr="00743905" w14:paraId="7F29717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807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3B3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7682685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A32B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77CA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1665F00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22D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A9CE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923A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A3D2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9A9F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C4A0833" w14:textId="77777777" w:rsidR="00F9369E" w:rsidRPr="0007721B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534726B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6E24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56C9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41A632A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6ED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E1B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47EAA28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7FA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ABEB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1B1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BDC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A01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139037A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5F02E50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8B6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F1F6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78AF4F98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6344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1B0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47E7574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BE4B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1CA26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4D7D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2A4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6963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AEE9CD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7DF32E8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14FD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6E06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381C065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B3A0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E7E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249635B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EBE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B8E8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6F8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605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C7D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1D3305C" w14:textId="77777777" w:rsidR="00F9369E" w:rsidRPr="00537749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599FF3E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13EF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2B3D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67B9BD8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EB5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2A45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701490F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9AC1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BEB42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D3B5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93B1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933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7C6569FC" w14:textId="77777777" w:rsidR="00F9369E" w:rsidRPr="005A7670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18E690C9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D2C26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AD5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759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3ED6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5B585FD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68609A1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0A9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F164EF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4D78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BA6D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D8E4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2EC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77F6532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2D5C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010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F5FB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88D7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00A88DE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0E0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6D0C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A302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5933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CAEE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051E56D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9369E" w:rsidRPr="00743905" w14:paraId="23434942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6306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C54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C33E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0880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440F3D3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17AC94E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B8D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5F38951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18BC1335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0239A429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785B6C7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665C2A0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78C6475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59F4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D51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7E1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D3F6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4134B7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F9369E" w:rsidRPr="00743905" w14:paraId="72BFCD8D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3CD2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27F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938B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C17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3987A4C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3CA63F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A524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57E41DB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4520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26B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451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7854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F9369E" w:rsidRPr="00743905" w14:paraId="0468AC8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8A3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D354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1CCF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25D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7677D52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5B7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4CE82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3340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ED5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D8D1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20AAF34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594342D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F9369E" w:rsidRPr="00743905" w14:paraId="13479AE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1F7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039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01D3E9D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F4D0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D08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031F74E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DCD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FCAD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37C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0A0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EA5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720E040" w14:textId="77777777" w:rsidR="00F9369E" w:rsidRPr="001D7D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747E233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EEE88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A3F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CC67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603B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7038817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1FE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BF0C10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4E2AEB4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5F91280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C26C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7801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946B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F252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27BDA9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F9369E" w:rsidRPr="00743905" w14:paraId="78C56A9B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A6DBF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EDA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A4BD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D3C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7B7503C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EF9F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668E26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8467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599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6DC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7BA5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1966FF8F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C0E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57C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6E0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91E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8397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2E05488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1317ACE4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E50653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E120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16E2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ACB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E3E4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F9369E" w:rsidRPr="00743905" w14:paraId="4A1911A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6D06A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6469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76DE6DF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D5A2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21B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56BFAAF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DF9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010B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E4A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C1F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F38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9E750F1" w14:textId="77777777" w:rsidR="00F9369E" w:rsidRPr="0007721B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748D44B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72748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AD96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61B36C5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FD4F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9EAA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119B401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57F4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A77C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63CB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1F0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2962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C326659" w14:textId="77777777" w:rsidR="00F9369E" w:rsidRPr="00951746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63A5ECA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0467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D5F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F3F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5F9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BE0C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FF5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E23B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1B46D6A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FA8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941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325E547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9D22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1DF6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1AFC1C8B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C07C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3389" w14:textId="77777777" w:rsidR="00F9369E" w:rsidRDefault="00F9369E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350DC41F" w14:textId="77777777" w:rsidR="00F9369E" w:rsidRDefault="00F9369E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995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BEA9C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140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051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A69ED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74CA041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D30A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1719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574F0C92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2BDD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6332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11DF71E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22ED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F294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5F70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8FB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5693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34DB481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CCE04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1E22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8DE6A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36BD" w14:textId="77777777" w:rsidR="00F9369E" w:rsidRPr="00743905" w:rsidRDefault="00F9369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04F5CD47" w14:textId="77777777" w:rsidR="00F9369E" w:rsidRDefault="00F9369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BD63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36FE595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C79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41D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6190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9476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F9369E" w:rsidRPr="00743905" w14:paraId="6495D36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8557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C2C4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B691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9897" w14:textId="77777777" w:rsidR="00F9369E" w:rsidRPr="00743905" w:rsidRDefault="00F9369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7F8B05F" w14:textId="77777777" w:rsidR="00F9369E" w:rsidRDefault="00F9369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0C58" w14:textId="77777777" w:rsidR="00F9369E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064D7206" w14:textId="77777777" w:rsidR="00F9369E" w:rsidRPr="00743905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12C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BB9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01B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3D6D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F9369E" w:rsidRPr="00743905" w14:paraId="00C2BB9A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B82A3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82DB" w14:textId="77777777" w:rsidR="00F9369E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C4A8" w14:textId="77777777" w:rsidR="00F9369E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243E" w14:textId="77777777" w:rsidR="00F9369E" w:rsidRPr="00743905" w:rsidRDefault="00F9369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B9F35BD" w14:textId="77777777" w:rsidR="00F9369E" w:rsidRDefault="00F9369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7DFC" w14:textId="77777777" w:rsidR="00F9369E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0D36FCB9" w14:textId="77777777" w:rsidR="00F9369E" w:rsidRPr="00743905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0653" w14:textId="77777777" w:rsidR="00F9369E" w:rsidRPr="00743905" w:rsidRDefault="00F9369E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4BB5" w14:textId="77777777" w:rsidR="00F9369E" w:rsidRPr="00743905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4960" w14:textId="77777777" w:rsidR="00F9369E" w:rsidRPr="00743905" w:rsidRDefault="00F9369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D3FE" w14:textId="77777777" w:rsidR="00F9369E" w:rsidRDefault="00F9369E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F9369E" w:rsidRPr="00743905" w14:paraId="269B492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AE07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82D6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3B6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E13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298C0E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CB05C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276A8D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81DD7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A3D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183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17DE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D7D9A7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F9369E" w:rsidRPr="00743905" w14:paraId="40E0F43A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338E9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B1C4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F31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6389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3564B96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7429EDD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59B1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16B4FF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7A0AD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06E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C80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7A0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49C6E518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350F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27B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23B651D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DEC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5562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66A7ED0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D79A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5136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786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138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15C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92D4BEF" w14:textId="77777777" w:rsidR="00F9369E" w:rsidRPr="00351657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245CEE55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985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4A04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738B7F8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270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C0E09" w14:textId="77777777" w:rsidR="00F9369E" w:rsidRPr="00743905" w:rsidRDefault="00F9369E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75C37A2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3544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4E0F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0719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3578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6295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70FDA8D5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048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6E9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4B4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151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93105B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8B45E8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F56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C215FE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82C2F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BAB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E44A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F25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0E38A888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E56B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8256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604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D031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4BFD7DD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DF0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60894B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DF86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BC6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556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9EB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1179B4BC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2427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AF3B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58E033B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BFA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26BFF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CB6042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A494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CFA4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C70C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CCC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36D6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4100D241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4460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D391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630F407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8C01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084C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371329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87D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3E08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A25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8602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D11A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C3B7B94" w14:textId="77777777" w:rsidR="00F9369E" w:rsidRPr="003B40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5E416B4B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DA42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7FD3B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309A7F7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2F6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46FA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4B2C66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13DB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9F4E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E41C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9CA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7ED2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B5746B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F9369E" w:rsidRPr="00743905" w14:paraId="69CEB32B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03BA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1A42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4A4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3EE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2B862DD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5598805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8C8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C9B173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7778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EBF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62F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F64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69D32C3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6D5C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3C1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2C5AE84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80B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208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26DEC7A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6D4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BA5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DBF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B72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C7D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F9369E" w:rsidRPr="00743905" w14:paraId="49B03568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EF8D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EF8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7F3AD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0C8F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391ACC8D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542607C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2CD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B9716B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458C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F37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BDE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294C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66864973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A6BC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2682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6CBC0325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18BF2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6CCD" w14:textId="77777777" w:rsidR="00F9369E" w:rsidRPr="00743905" w:rsidRDefault="00F9369E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744BC8E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636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9199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831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8B8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C43E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226D1563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B33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46A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A451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8733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55580CB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DECDA9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AB45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E352D2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BF7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9FC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B9A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364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2EFC56FB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2C2A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1FC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D01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68C7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2D97C57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E3E7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302F40D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10E9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72D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84C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F55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F9369E" w:rsidRPr="00743905" w14:paraId="21E976D4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1AF4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22C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D430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551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5A8DBB2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2D3C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2C9F1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DDD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F8EC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C80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F9369E" w:rsidRPr="00743905" w14:paraId="23D122CD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059CB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6BC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AEF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24F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CA1C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80F89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E159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76D9F75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712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617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F9369E" w:rsidRPr="00743905" w14:paraId="2D790B88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C80C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495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F49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8B70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3D6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FC59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FD14D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5142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4C75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F9369E" w:rsidRPr="00743905" w14:paraId="4088DA9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30E2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04B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170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6D7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4F460C0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7A0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A21151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F62F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595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562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45A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01A4921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4178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A936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A51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58E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4B9F08FC" w14:textId="77777777" w:rsidR="00F9369E" w:rsidRPr="00D73778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88EA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1F6689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A90C" w14:textId="77777777" w:rsidR="00F9369E" w:rsidRPr="00D73778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D07A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5B4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8E0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651FA87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46DF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7E9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2547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526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953B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B62D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A99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36D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8AE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F9369E" w:rsidRPr="00743905" w14:paraId="14E2BFD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05E6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F72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B8F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C7443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2B50A9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39A3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66212B7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218E71F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70B7E25B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5973A907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86801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CED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F190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0F1F8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DCFA6A9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22398CF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F9369E" w:rsidRPr="00743905" w14:paraId="3505C97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5A312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C3D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E712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70C61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FF2B5C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4C3FA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F0D4A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7D97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3387DC0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1C28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8CC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F9369E" w:rsidRPr="00743905" w14:paraId="2449DA9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E140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43A3A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A514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BBA3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8E3DAE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7A66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9AE3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A54C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0AE51C3F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42E1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68BC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2AA4A897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310EB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E734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62FE9BF1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5586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E1E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A28334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0482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AF307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A1A80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7F377ADC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14C60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BB7E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032D68B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7E34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A4019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C330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0CE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60625E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FD68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32F16283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715D0C5C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19B01E49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898C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78E17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ADBF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0445C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34B84AC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F9369E" w:rsidRPr="00743905" w14:paraId="31C9C6D7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71119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7A3A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EED8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CE2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0C495F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A547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62480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3E3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64CE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0DEA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0D24169A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05B7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0EA0" w14:textId="77777777" w:rsidR="00F9369E" w:rsidRDefault="00F9369E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08D40577" w14:textId="77777777" w:rsidR="00F9369E" w:rsidRPr="00743905" w:rsidRDefault="00F9369E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26B17" w14:textId="77777777" w:rsidR="00F9369E" w:rsidRPr="00743905" w:rsidRDefault="00F9369E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286C" w14:textId="77777777" w:rsidR="00F9369E" w:rsidRDefault="00F9369E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12A293A0" w14:textId="77777777" w:rsidR="00F9369E" w:rsidRPr="00743905" w:rsidRDefault="00F9369E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6132E" w14:textId="77777777" w:rsidR="00F9369E" w:rsidRPr="00743905" w:rsidRDefault="00F9369E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A8C13" w14:textId="77777777" w:rsidR="00F9369E" w:rsidRPr="00743905" w:rsidRDefault="00F9369E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8FDF" w14:textId="77777777" w:rsidR="00F9369E" w:rsidRDefault="00F9369E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14A815C3" w14:textId="77777777" w:rsidR="00F9369E" w:rsidRPr="00743905" w:rsidRDefault="00F9369E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92B7" w14:textId="77777777" w:rsidR="00F9369E" w:rsidRPr="00743905" w:rsidRDefault="00F9369E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24CA" w14:textId="77777777" w:rsidR="00F9369E" w:rsidRPr="00743905" w:rsidRDefault="00F9369E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082C2084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D4C8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D76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2164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CB046" w14:textId="77777777" w:rsidR="00F9369E" w:rsidRDefault="00F9369E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5EA36683" w14:textId="77777777" w:rsidR="00F9369E" w:rsidRPr="00743905" w:rsidRDefault="00F9369E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9DC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2EF75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2C81" w14:textId="77777777" w:rsidR="00F9369E" w:rsidRDefault="00F9369E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646D11E6" w14:textId="77777777" w:rsidR="00F9369E" w:rsidRPr="004E7F11" w:rsidRDefault="00F9369E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497D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30E65" w14:textId="77777777" w:rsidR="00F9369E" w:rsidRDefault="00F9369E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745BFDFF" w14:textId="77777777" w:rsidR="00F9369E" w:rsidRPr="00743905" w:rsidRDefault="00F9369E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28D5AD38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2B9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E00B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A49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1608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1C51AD3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E95A3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216F375A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42AB46D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B8EF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901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0E4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B0C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6B564979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F88A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8CA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467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449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45F60F2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00AC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A7CA9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D4FB6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43D7DDB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2C02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805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4979AB9B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910E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2A7B9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00A90B5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1B9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32F51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107AF764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7D4F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3291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A99D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A3B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2F04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6EAF159D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3C96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3A2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4302E1EF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64F7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3B16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43CF8F49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8CAA0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0D34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15CC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424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D31E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5FA05A55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D219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DA97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1D3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9E86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43E07410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16D8C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3E45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5AF9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00A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E7BF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31401B4C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67D1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76D8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231125F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6B5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D70D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275ADD86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63F12250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34BE3F9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A463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8FD1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0FD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1C1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54A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571F1055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00EA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BD5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8702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C129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39232EC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5AFE1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5BF917B0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7E0EA9A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63E3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AFB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E3E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F80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F9369E" w:rsidRPr="00743905" w14:paraId="5B1E6D6F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8224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7833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6F5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BA769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50521BF8" w14:textId="77777777" w:rsidR="00F9369E" w:rsidRPr="00CD295A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D51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48BF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9C6F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3EC4080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47C6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A4C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F9369E" w:rsidRPr="00743905" w14:paraId="0EE86191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9214D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68F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B2F2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364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59AC5C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3DA1BBB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D260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5AB24D6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054FEF1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40AAA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F645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9F1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1006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3478E4B9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3B1AD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DD97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B5F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4D0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528EBA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4DE4C8F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BC7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39204EB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3685E" w14:textId="77777777" w:rsidR="00F9369E" w:rsidRPr="00743905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8C1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C25F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6798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F9369E" w:rsidRPr="00743905" w14:paraId="08A11A10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5105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EF0E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B571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7833A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DC1ED02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549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2B03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BE13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AA4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72A9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70E78373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7CAACC9B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F786400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F9369E" w:rsidRPr="00743905" w14:paraId="0C1D396E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184EC" w14:textId="77777777" w:rsidR="00F9369E" w:rsidRPr="00743905" w:rsidRDefault="00F9369E" w:rsidP="00F9369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5128C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6344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22CF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DEA49BF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099E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3EA9B516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F94D9CC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5C74218D" w14:textId="77777777" w:rsidR="00F9369E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1222" w14:textId="77777777" w:rsidR="00F9369E" w:rsidRDefault="00F9369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A27A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1389" w14:textId="77777777" w:rsidR="00F9369E" w:rsidRPr="00743905" w:rsidRDefault="00F9369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5A4A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0A08BBE7" w14:textId="77777777" w:rsidR="00F9369E" w:rsidRDefault="00F9369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5830E064" w14:textId="77777777" w:rsidR="00F9369E" w:rsidRPr="005905D7" w:rsidRDefault="00F9369E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50797255" w14:textId="77777777" w:rsidR="00F9369E" w:rsidRDefault="00F9369E" w:rsidP="00740BAB">
      <w:pPr>
        <w:pStyle w:val="Heading1"/>
        <w:spacing w:line="360" w:lineRule="auto"/>
      </w:pPr>
      <w:r>
        <w:t>LINIA 136</w:t>
      </w:r>
    </w:p>
    <w:p w14:paraId="5E240C41" w14:textId="77777777" w:rsidR="00F9369E" w:rsidRDefault="00F9369E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F9369E" w14:paraId="2461C342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7109A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A88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13E6D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7BBE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37CBFEF1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3D8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C4446D8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525EA329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3BCE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147E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0AA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088D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0EB5D0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F9369E" w14:paraId="4E6D7E82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7485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FF57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66B19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7644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9CF4C4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91D2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41CDE28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39F90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3AE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2608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4B548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13B63B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F9369E" w14:paraId="7808EC48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13F2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192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60E9C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47AC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3CC95286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FABA2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1182E3B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791A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CDB5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C2CF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803B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5D002D1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F9369E" w14:paraId="07F62F6E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76A1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A45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F9F0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5AB5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1399A886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08E2DD32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C89B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4D4B7D4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10FAA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D08F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FC0F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D738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3B8217A2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4E94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3F68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426A6919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EC8A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3E5E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D480D8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1E3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9E2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7842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6A1F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0018D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34585358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3CE7FC6F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7254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BB72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DA38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6C4B6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635581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0C89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29B1939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828A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3B216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3DA8B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3FD8F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C63227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322E7FC2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F9369E" w14:paraId="51632590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08B0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2406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0DD15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E65D7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0D5C2A5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9101B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B9F52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D98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476CB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E1B6B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27EB14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F9369E" w14:paraId="0F9D9FEE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F76E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19F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10A5E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8D7E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82BF057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58B0241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F15F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8CCF1C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39EA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B08E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1CAB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80F3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83D8447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2309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5E53C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2E40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3260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7FE730D6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6E76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31F944A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922E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CA80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5788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DDBE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A273B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F9369E" w14:paraId="406CCA33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60FF" w14:textId="77777777" w:rsidR="00F9369E" w:rsidRDefault="00F9369E" w:rsidP="00F9369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023B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88B57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76D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DB95DE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84A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54716EFA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EBB602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1563E719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56F6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29D7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072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57A6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E2734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2895DFD8" w14:textId="77777777" w:rsidR="00F9369E" w:rsidRDefault="00F9369E">
      <w:pPr>
        <w:spacing w:line="192" w:lineRule="auto"/>
        <w:ind w:right="57"/>
        <w:rPr>
          <w:sz w:val="20"/>
          <w:lang w:val="ro-RO"/>
        </w:rPr>
      </w:pPr>
    </w:p>
    <w:p w14:paraId="25CE126A" w14:textId="77777777" w:rsidR="00F9369E" w:rsidRDefault="00F9369E" w:rsidP="00C83010">
      <w:pPr>
        <w:pStyle w:val="Heading1"/>
        <w:spacing w:line="360" w:lineRule="auto"/>
      </w:pPr>
      <w:r>
        <w:t>LINIA 143</w:t>
      </w:r>
    </w:p>
    <w:p w14:paraId="6DA52527" w14:textId="77777777" w:rsidR="00F9369E" w:rsidRDefault="00F9369E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F9369E" w14:paraId="3591CE1B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2F4B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404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0BAC397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525A7" w14:textId="77777777" w:rsidR="00F9369E" w:rsidRPr="00984839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63F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F60DA16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470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750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1C9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2D58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43F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4CF8262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66DC897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1F01AB1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CA6AB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C53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9ED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0DD1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0C9DBBE8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E67E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4103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EA98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150B806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ADFB0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5A1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EB05D8D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F9369E" w14:paraId="444D6DA9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E368D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8FD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E3C64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A9E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3D52FF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249E3A6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435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DA7C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962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1D2D1E5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5303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77EA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7250A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468C6F2E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14921C1E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1AFCCD06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4C02A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CE7F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FCD8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29A5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10824C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5F2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4E6579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3D8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5A8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0D7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63F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4B335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F9369E" w14:paraId="61AE9F01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18F2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3FDD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DF9BF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E9A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A2AA0A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12F2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B5AF64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1A4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E18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CA0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C844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4B8808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F9369E" w14:paraId="18C4DE4B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CC33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640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D795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15AF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DCB04B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355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7E8991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14691B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167C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597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3EC5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EE76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EF2E0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F9369E" w14:paraId="3CB912E8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955F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4B3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071A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11A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A5785F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26D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8CE560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EC74CC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EF9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B6AE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05EC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E4AB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5E5A4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F9369E" w14:paraId="46BA081C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16F7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BC8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63740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7DC6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4DFE18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042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C3A3FE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41B2598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7222983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34366AF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26B18E3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4A9DF0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3DEADF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5D2E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85E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6E9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CDF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FAC73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F9369E" w14:paraId="1A328D8A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06AA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A88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5901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5A2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97F350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237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38B8330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508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2545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0BA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C369B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179FDD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035CCD0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F9369E" w14:paraId="2204E977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B49C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9977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A56B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D70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B7391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57F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C39571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E648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31C6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49BD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A6DF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C8F8F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F9369E" w14:paraId="6ADEE960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2EE8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D485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AF3D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88B6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817E85F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A602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287714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00E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CE83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BD0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B79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9C70E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62A4E48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F9369E" w14:paraId="741D4495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BF0C7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0C12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0494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94EE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7214F5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B77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1A50C0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C402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656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C13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0A1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D4FDE6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F9369E" w14:paraId="2B8F1DC4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CF4C7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387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DA2E5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EDC2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5DF5C3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8FD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5FB860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0D524AC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CA7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31B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3F0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90D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BE6E0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F9369E" w14:paraId="6F8E8D8C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B648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EA5F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15AE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66DF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BC611C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3A4E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8F9131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706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271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356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BC6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89E12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F9369E" w14:paraId="67145CA3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9168A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8E8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2462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B9EB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95B189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C60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1C1CAF7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13848B2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201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F026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C0BA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BE3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0A095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F9369E" w14:paraId="2D8E2D48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2CEDB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661C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1EE4E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FE61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69B3D0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0F74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4A9A5DE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CA0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373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366E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F02DB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BD7716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F9369E" w14:paraId="535514E5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F607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405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FC41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41B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C3A369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22C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3DF1ED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1AFAD5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9F77D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4D2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59E39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D99B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FFF48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F9369E" w14:paraId="0082FAA1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68F8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A990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E994F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C59C6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ACADF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969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8F67E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1031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15D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DF54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991F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07C0D92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A717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7E47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476A2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F0AD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D69162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D95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436C70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8C17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42B9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3204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3A34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18BBBFEF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832A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B60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073B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F305B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00F0FA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8C94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3AF289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55411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EBE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49E4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3954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C2C2E6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F9369E" w14:paraId="0E3DBBF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E726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86E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2D8C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47B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B1D70F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DD3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4CA8DB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9AAFC7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0FA5604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66AD92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9C62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5C6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B945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8899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62896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F9369E" w14:paraId="1664BB07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199B8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2C9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39E37E2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B15A0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8035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5D28260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C96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97AD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5EB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FD5B7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9B68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547483B1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7B1A4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BFF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6DCF22F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85C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A6C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5F44AE3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DF2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C81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24A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C9A2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24CDD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6BA8CF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6B37BDAD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66DE433F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023B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5E9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63F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8D5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8B611B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DF7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819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87F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64D16C2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97B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296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06646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0246880E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28D20444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B0A3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4B8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4A275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0905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745BC63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7FD08ED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58E6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1335B2D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B4B83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C8CC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4E6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3BD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837FD9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6CDD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0AB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E8D1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5C8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35BDFF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36ABEBA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7F9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6E15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0C8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0C66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72C3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0134DD37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775E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4D3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A27B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1EA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3EFC715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13C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4DA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4A8E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3530BBE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63F4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3C65" w14:textId="77777777" w:rsidR="00F9369E" w:rsidRPr="006611B7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F9369E" w14:paraId="7D06FDE1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3762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917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4F3DE9A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ABBCA" w14:textId="77777777" w:rsidR="00F9369E" w:rsidRPr="00984839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E65D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668C372E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BEC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D5ED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49E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F19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E4984" w14:textId="77777777" w:rsidR="00F9369E" w:rsidRPr="003B25AA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14:paraId="4D788087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69208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08F4" w14:textId="77777777" w:rsidR="00F9369E" w:rsidRPr="00CB3DC4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522D86D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B501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CFFC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76CCC18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8D17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033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0380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900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D3A50" w14:textId="77777777" w:rsidR="00F9369E" w:rsidRPr="00CB3DC4" w:rsidRDefault="00F9369E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BA2BEA5" w14:textId="77777777" w:rsidR="00F9369E" w:rsidRPr="00F11CE2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1180A08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AAEA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48DC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EE82C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CFA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26431FB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782398B9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6DFB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E1B96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DEFD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74B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6989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B8A8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419C6A5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9844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F4DD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AACA4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E08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3F6A6EEF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97E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3861A9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6AB5CF3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5BDB671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B0DDB35" w14:textId="77777777" w:rsidR="00F9369E" w:rsidRPr="00260477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F468A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1DE2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0C42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6F926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B0F0F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F9369E" w14:paraId="47452912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6C48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AC7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6448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1A5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46A4828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D8E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325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FE2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74893A7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E3B0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A58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0DAE675E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76C0388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F9369E" w14:paraId="210E819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80F7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4D0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384C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64A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53F2E2A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8FD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FB446F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2F7A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828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66F7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EE25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F9369E" w14:paraId="552A6A9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6BF5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5C8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6042E48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51DAE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568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635378D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144FBD9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522898B4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053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0B27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AD61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3B4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BD4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94264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278C872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F9369E" w14:paraId="66C4B30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FBC0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D21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55FF627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AD4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F615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2B51435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636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2C4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8782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49E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A66C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7847FBA8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62217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6857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17DA765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B31E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6A1F7" w14:textId="77777777" w:rsidR="00F9369E" w:rsidRDefault="00F9369E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1E707745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532E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DFA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0E1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343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1F5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31AB3106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5EEE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C54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8EF2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E4EA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3699C9DD" w14:textId="77777777" w:rsidR="00F9369E" w:rsidRDefault="00F9369E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44E1E9A5" w14:textId="77777777" w:rsidR="00F9369E" w:rsidRDefault="00F9369E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27E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E815F6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B883" w14:textId="77777777" w:rsidR="00F9369E" w:rsidRPr="00B53EFA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119E2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D7F5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B9837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099CF263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921E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41B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7B73175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329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87D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3E0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A255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6028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D118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7B8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55221451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705E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2AD0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A81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0EC7F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68FD9DD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649C91C0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6590546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011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0F02F1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47B7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F53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6476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BCF7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1CA57CCA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2416B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5F1F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7B01D30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4256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FA219" w14:textId="77777777" w:rsidR="00F9369E" w:rsidRDefault="00F9369E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968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CFC21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3DF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7E4F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520C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02D9971D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1107A" w14:textId="77777777" w:rsidR="00F9369E" w:rsidRDefault="00F9369E" w:rsidP="00F9369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C98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E6AA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6C35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19B03081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872D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7EB99AC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34732A8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39573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921C9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0106" w14:textId="77777777" w:rsidR="00F9369E" w:rsidRPr="00984839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E1753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11A452" w14:textId="77777777" w:rsidR="00F9369E" w:rsidRDefault="00F9369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7086E549" w14:textId="77777777" w:rsidR="00F9369E" w:rsidRDefault="00F9369E">
      <w:pPr>
        <w:spacing w:after="40" w:line="192" w:lineRule="auto"/>
        <w:ind w:right="57"/>
        <w:rPr>
          <w:sz w:val="20"/>
          <w:lang w:val="ro-RO"/>
        </w:rPr>
      </w:pPr>
    </w:p>
    <w:p w14:paraId="42B9515E" w14:textId="77777777" w:rsidR="00F9369E" w:rsidRDefault="00F9369E" w:rsidP="00EF6A64">
      <w:pPr>
        <w:pStyle w:val="Heading1"/>
        <w:spacing w:line="360" w:lineRule="auto"/>
      </w:pPr>
      <w:r>
        <w:t>LINIA 144</w:t>
      </w:r>
    </w:p>
    <w:p w14:paraId="5A7352F2" w14:textId="77777777" w:rsidR="00F9369E" w:rsidRDefault="00F9369E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F9369E" w14:paraId="6EEE8F7F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1F8EA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6EB2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01A8B96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48CE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D1C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B3923B8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29A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7B7E6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6DB8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0B63C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2718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03846A9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09FAA09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F9369E" w14:paraId="7E338621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FD83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668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1E04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322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5D4CE76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1CD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083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A3B50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6A62464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EDFF1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0BB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297A22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F9369E" w14:paraId="659F837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9E65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4CA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72D7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899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D5FED0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3415CFF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8BC3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FA6C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FD0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7A9F5EF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BF643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46F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47F6A81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5C9BF1FE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11E0E9A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AFDF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BB9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E8A0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C0842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A15A66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138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A615A1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A4262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603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5482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C4F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CCE10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F9369E" w14:paraId="393FB061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D8DE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FC7D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35602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53B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4231D72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7E5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653FCD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760D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BD4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9C7A7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D309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4E632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F9369E" w14:paraId="6851BF46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5CF7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166D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2524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D5C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3323AB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40E4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4BA3597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BDC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B18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0B91" w14:textId="77777777" w:rsidR="00F9369E" w:rsidRPr="00984839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81C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F9369E" w14:paraId="4458635B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CB81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2DCF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E0E7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D59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12A2E7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2F5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825EC8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1C61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977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B574" w14:textId="77777777" w:rsidR="00F9369E" w:rsidRPr="00984839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0FB55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76BDB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F9369E" w14:paraId="08391821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601F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325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2754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799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B9E5E0F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B29A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6C910E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55A7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9D6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E83D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16A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CA9168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F9369E" w14:paraId="5D8F397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5932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974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1368A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2B5F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65A89D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5FA8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548101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108D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C9C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18AE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C44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C45F77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F9369E" w14:paraId="33DEF6E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D4168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1A2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4A06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4B6E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D7A678F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9B0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5BF8A0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01FF02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044C394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7B3DDBA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F1FF8A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5893AD1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463ED3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8170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AEC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FE42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F199F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86B51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F9369E" w14:paraId="286D1A54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2959F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2B3D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A89CA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4CAD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0C5BC38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99B1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65F03F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85E37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605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9757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ED059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7BEE2E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F9369E" w14:paraId="616BA51E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7C428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22D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C376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5D89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45A182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542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F6C42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DEC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6E749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AC7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5B4B7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F9369E" w14:paraId="1FB2F3C0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5E6A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05A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253E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8BFE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81A929F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C7A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43284F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7122EB6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D2D00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328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3B44C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88B1E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1DF0F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F9369E" w14:paraId="01CAEC78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DE6C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AAE9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FE5A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8E72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D889DC2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8D5F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CD66C2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102C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9596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8496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4E2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CE51166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5C15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7D1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44E1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532B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F06B107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235A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B90446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A78B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329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5ECC6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560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64B4B6C1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92FE6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6D1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B970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CC5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202DAF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7CF2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4F33B0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3AEE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AFE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ED6B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DEF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57787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F9369E" w14:paraId="05BC4C23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084C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FA9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0486D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41D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8465A9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C34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767366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D9E76D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2342E2A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7FD65B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5FBE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CBC1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7D71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1560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7D4B3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F9369E" w14:paraId="101AAE7D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A0A0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DFA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52001F7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5C6F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107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448ADF5A" w14:textId="77777777" w:rsidR="00F9369E" w:rsidRPr="00B61351" w:rsidRDefault="00F9369E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610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2183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5B8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578E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A772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29191745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9E5D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556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9D9F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8A6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044D0FE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8924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15C144F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FCB8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E6C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82228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257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C1CE6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F9369E" w14:paraId="43EA58E0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E8C94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F3C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670B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08F5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3AB6718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042D14D2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5D2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0F7A3F4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6CE1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2D824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D1A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3F16D48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0556E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A1E7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312EF22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D7E5D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5A3B5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C561C37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2C1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5F869F5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5B77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2E4C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5E51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6FEE78A9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2E28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ADE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4321CDB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E9C70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20D2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520BF19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A59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E1C98D8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894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8D4F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FCB7F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601567AC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EE12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4F9F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6B47236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B448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1F8D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D34ED6F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5892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7EC529F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A7E5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D4FA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60F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934225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F9369E" w14:paraId="7B06EFBA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2134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19B0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2EA6801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C76E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9A3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46B0B58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C07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D53F5C2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089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5F06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3ED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36EAF290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B2EC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7E76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5CBFC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F73C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29F8EB4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3B7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C6220C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2B910BA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BB77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AE1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0E9C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577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41D73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F9369E" w14:paraId="3596E1EA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84903" w14:textId="77777777" w:rsidR="00F9369E" w:rsidRDefault="00F9369E" w:rsidP="00F9369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FBF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0096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2367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070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65836A0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7D86B4D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33D4FF2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0D4CC9F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5EBEF6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574D105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FC4E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1167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0D80" w14:textId="77777777" w:rsidR="00F9369E" w:rsidRPr="00DA0087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AD6C5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DE134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7865945D" w14:textId="77777777" w:rsidR="00F9369E" w:rsidRDefault="00F9369E">
      <w:pPr>
        <w:spacing w:before="40" w:line="192" w:lineRule="auto"/>
        <w:ind w:right="57"/>
        <w:rPr>
          <w:sz w:val="20"/>
          <w:lang w:val="ro-RO"/>
        </w:rPr>
      </w:pPr>
    </w:p>
    <w:p w14:paraId="53665CA9" w14:textId="77777777" w:rsidR="00F9369E" w:rsidRDefault="00F9369E" w:rsidP="00E56A6A">
      <w:pPr>
        <w:pStyle w:val="Heading1"/>
        <w:spacing w:line="360" w:lineRule="auto"/>
      </w:pPr>
      <w:r>
        <w:t>LINIA 200</w:t>
      </w:r>
    </w:p>
    <w:p w14:paraId="18FDAD2B" w14:textId="77777777" w:rsidR="00F9369E" w:rsidRDefault="00F9369E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9369E" w14:paraId="00A4A04E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0211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2FE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7C976FB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54D5" w14:textId="77777777" w:rsidR="00F9369E" w:rsidRPr="00032D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66B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78D6480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5A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D9A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F4A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6C241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7B85" w14:textId="77777777" w:rsidR="00F9369E" w:rsidRPr="00032D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045DA" w14:textId="77777777" w:rsidR="00F9369E" w:rsidRPr="00F716C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F9369E" w14:paraId="5508B0DF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67739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A9F5" w14:textId="77777777" w:rsidR="00F9369E" w:rsidRDefault="00F9369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47DD2905" w14:textId="77777777" w:rsidR="00F9369E" w:rsidRDefault="00F9369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78F7" w14:textId="77777777" w:rsidR="00F9369E" w:rsidRDefault="00F9369E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4E88" w14:textId="77777777" w:rsidR="00F9369E" w:rsidRDefault="00F9369E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47BD9717" w14:textId="77777777" w:rsidR="00F9369E" w:rsidRDefault="00F9369E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2578" w14:textId="77777777" w:rsidR="00F9369E" w:rsidRDefault="00F9369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5DCF" w14:textId="77777777" w:rsidR="00F9369E" w:rsidRDefault="00F9369E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B9A7" w14:textId="77777777" w:rsidR="00F9369E" w:rsidRDefault="00F9369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2BE9DAEA" w14:textId="77777777" w:rsidR="00F9369E" w:rsidRDefault="00F9369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01309" w14:textId="77777777" w:rsidR="00F9369E" w:rsidRDefault="00F9369E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0A72" w14:textId="77777777" w:rsidR="00F9369E" w:rsidRDefault="00F9369E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9369E" w14:paraId="647BF800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45B6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D23C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5320F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117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74B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C8C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345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A4D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053E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9A4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5D465896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0028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09E1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2AC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DA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F680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5A49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E1F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5A82A7A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F44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10E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09F1D087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4BF4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CB33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75FF2B3B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A701E" w14:textId="77777777" w:rsidR="00F9369E" w:rsidRDefault="00F9369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0823" w14:textId="77777777" w:rsidR="00F9369E" w:rsidRDefault="00F9369E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0D5D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A325" w14:textId="77777777" w:rsidR="00F9369E" w:rsidRDefault="00F9369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8DAC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03D4C10D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EC0BB" w14:textId="77777777" w:rsidR="00F9369E" w:rsidRDefault="00F9369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47178" w14:textId="77777777" w:rsidR="00F9369E" w:rsidRDefault="00F9369E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5412683B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8CE8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6D28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B7F4F" w14:textId="77777777" w:rsidR="00F9369E" w:rsidRDefault="00F9369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C321" w14:textId="77777777" w:rsidR="00F9369E" w:rsidRDefault="00F9369E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38DA321" w14:textId="77777777" w:rsidR="00F9369E" w:rsidRDefault="00F9369E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7F02B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590E4" w14:textId="77777777" w:rsidR="00F9369E" w:rsidRDefault="00F9369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44A8E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727CE740" w14:textId="77777777" w:rsidR="00F9369E" w:rsidRDefault="00F9369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6EE6" w14:textId="77777777" w:rsidR="00F9369E" w:rsidRDefault="00F9369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B2FB8" w14:textId="77777777" w:rsidR="00F9369E" w:rsidRDefault="00F9369E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0DDFDFAF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576B9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8887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628D" w14:textId="77777777" w:rsidR="00F9369E" w:rsidRPr="00032D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A31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7B2AE0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BBF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D313AD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C2C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94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CF3B1" w14:textId="77777777" w:rsidR="00F9369E" w:rsidRPr="00032DF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DA856" w14:textId="77777777" w:rsidR="00F9369E" w:rsidRPr="00F716C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61AFDB5D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FA63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6A28C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6CA6B4FD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4FD6" w14:textId="77777777" w:rsidR="00F9369E" w:rsidRDefault="00F9369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59D62" w14:textId="77777777" w:rsidR="00F9369E" w:rsidRDefault="00F9369E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24838DDF" w14:textId="77777777" w:rsidR="00F9369E" w:rsidRDefault="00F9369E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6729C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7B944" w14:textId="77777777" w:rsidR="00F9369E" w:rsidRDefault="00F9369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B4371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69F70271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9253" w14:textId="77777777" w:rsidR="00F9369E" w:rsidRDefault="00F9369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B5BDB" w14:textId="77777777" w:rsidR="00F9369E" w:rsidRDefault="00F9369E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334D62FA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73E6" w14:textId="77777777" w:rsidR="00F9369E" w:rsidRDefault="00F9369E" w:rsidP="00C77DED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E14B8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592+450</w:t>
            </w:r>
          </w:p>
          <w:p w14:paraId="0BBDD2B4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0089" w14:textId="77777777" w:rsidR="00F9369E" w:rsidRDefault="00F9369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643A3" w14:textId="77777777" w:rsidR="00F9369E" w:rsidRDefault="00F9369E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A312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E818" w14:textId="77777777" w:rsidR="00F9369E" w:rsidRDefault="00F9369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B29D" w14:textId="77777777" w:rsidR="00F9369E" w:rsidRDefault="00F9369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21F54" w14:textId="77777777" w:rsidR="00F9369E" w:rsidRDefault="00F9369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C1BE" w14:textId="77777777" w:rsidR="00F9369E" w:rsidRDefault="00F9369E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Inclusiv peste sch. 16 Cap Y</w:t>
            </w:r>
          </w:p>
        </w:tc>
      </w:tr>
    </w:tbl>
    <w:p w14:paraId="3ADAD934" w14:textId="77777777" w:rsidR="00F9369E" w:rsidRDefault="00F9369E" w:rsidP="00623FF6">
      <w:pPr>
        <w:spacing w:before="40" w:after="40" w:line="192" w:lineRule="auto"/>
        <w:ind w:right="57"/>
        <w:rPr>
          <w:lang w:val="ro-RO"/>
        </w:rPr>
      </w:pPr>
    </w:p>
    <w:p w14:paraId="2DBE8151" w14:textId="77777777" w:rsidR="00F9369E" w:rsidRDefault="00F9369E" w:rsidP="006D4098">
      <w:pPr>
        <w:pStyle w:val="Heading1"/>
        <w:spacing w:line="360" w:lineRule="auto"/>
      </w:pPr>
      <w:r>
        <w:t>LINIA 201</w:t>
      </w:r>
    </w:p>
    <w:p w14:paraId="0073CB95" w14:textId="77777777" w:rsidR="00F9369E" w:rsidRDefault="00F9369E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F9369E" w14:paraId="4EA0D6F6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5CDB8" w14:textId="77777777" w:rsidR="00F9369E" w:rsidRDefault="00F9369E" w:rsidP="00F9369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0DB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442CC" w14:textId="77777777" w:rsidR="00F9369E" w:rsidRPr="00C937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383E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178B93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673E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387A62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4A1FD2A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41E255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8AAC3" w14:textId="77777777" w:rsidR="00F9369E" w:rsidRPr="00C937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BB8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4F962" w14:textId="77777777" w:rsidR="00F9369E" w:rsidRPr="00C937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FE27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A939C75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7762" w14:textId="77777777" w:rsidR="00F9369E" w:rsidRDefault="00F9369E" w:rsidP="00F9369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7A02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8B351" w14:textId="77777777" w:rsidR="00F9369E" w:rsidRPr="00C937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403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A07CE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06F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8184B5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EAC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181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6D9E" w14:textId="77777777" w:rsidR="00F9369E" w:rsidRPr="00C937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312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FA38A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5D410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F9369E" w14:paraId="442B2E73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5E6DB" w14:textId="77777777" w:rsidR="00F9369E" w:rsidRDefault="00F9369E" w:rsidP="00F9369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63BC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0CB97" w14:textId="77777777" w:rsidR="00F9369E" w:rsidRPr="00C937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28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8D0111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20C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4F25D7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882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05D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E340" w14:textId="77777777" w:rsidR="00F9369E" w:rsidRPr="00C937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0F8E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2139DE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47A1DCA0" w14:textId="77777777" w:rsidR="00F9369E" w:rsidRPr="003012FC" w:rsidRDefault="00F9369E">
      <w:pPr>
        <w:spacing w:before="40" w:after="40" w:line="192" w:lineRule="auto"/>
        <w:ind w:right="57"/>
      </w:pPr>
    </w:p>
    <w:p w14:paraId="0BAB6F45" w14:textId="77777777" w:rsidR="00F9369E" w:rsidRDefault="00F9369E" w:rsidP="002A4CB1">
      <w:pPr>
        <w:pStyle w:val="Heading1"/>
        <w:spacing w:line="360" w:lineRule="auto"/>
      </w:pPr>
      <w:r>
        <w:lastRenderedPageBreak/>
        <w:t>LINIA 203</w:t>
      </w:r>
    </w:p>
    <w:p w14:paraId="4AD85560" w14:textId="77777777" w:rsidR="00F9369E" w:rsidRDefault="00F9369E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F9369E" w:rsidRPr="007126D7" w14:paraId="41166FD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01D43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F87E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8138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FE6F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184C25E4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4A0F" w14:textId="77777777" w:rsidR="00F9369E" w:rsidRDefault="00F9369E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5563FE0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72C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C9E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8BB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1C83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F9369E" w:rsidRPr="007126D7" w14:paraId="62F8224F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D1898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54D5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FA4B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05B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24A7D14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CF6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7407A67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AD29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EBCB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A464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688B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9369E" w:rsidRPr="007126D7" w14:paraId="424229AC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90943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5440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3C3EAD16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ECD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2216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3DB99D5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66D2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04E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FC8A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262E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952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8846006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9649203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0798C74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883E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8ADC8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7B7FA3D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C5F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C5B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7AEBD86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99AB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553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47C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F38E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8881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B0AD8B7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A28BAF2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6C0B66F4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1E841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C9F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276B3BE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EC55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4E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53A7F580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013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AE3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712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4C2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E7C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936A4E0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05FF374" w14:textId="77777777" w:rsidR="00F9369E" w:rsidRPr="008F5A6B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2C35DEA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993A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FFD7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581EB6AB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969D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CC5E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537508FD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BFC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33E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E976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3C7E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65F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731BDC7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A4A373D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3B2BD73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7432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8745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0FD4D13B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75C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37AF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77E02306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9536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53885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228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6C1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690E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462E29C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09C6717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2ABF52C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B33C4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DAC3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583379F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D77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C8E1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595393E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D90FA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FD06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52A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F2FE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D8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B5BA77B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63502F5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17C0DFC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7C470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A0E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4C03A75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7E28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930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E2067B6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792F8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E3CD6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CA9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C008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8A2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2AD16C7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54F8C29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4B7C5E9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DE4E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1457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2C325B4B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51228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4E1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C1DAB3B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D41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788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ADA4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F74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69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F69820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DAE86F6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0C70EAD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67F4E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BE1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43200BD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4195E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FD3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21E73D09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3BE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677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ADE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30F5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04E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6726927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E390491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7554921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34D6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DE3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7DC975E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C3858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4855" w14:textId="77777777" w:rsidR="00F9369E" w:rsidRPr="007126D7" w:rsidRDefault="00F9369E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7245BFD7" w14:textId="77777777" w:rsidR="00F9369E" w:rsidRPr="007126D7" w:rsidRDefault="00F9369E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D889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57C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482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F33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4B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1B2B1B4E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D69F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703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7759FC9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600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1240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2895262D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48D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43C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139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DAAC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170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055FC87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DC5751F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73479D6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368E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E0C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258BB0B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63C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8AF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BBBD0F6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6627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7B88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E6B5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6B60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3770" w14:textId="77777777" w:rsidR="00F9369E" w:rsidRPr="00F13EC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74D5D339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D55FA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81318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2D5126D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B8C2D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692B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2C89A20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D68B6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D29A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A388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AA66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0E19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B8B7C8D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136227C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3155AF7D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2C4A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0F30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2187BC0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BDF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7B43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30AABB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AEC6B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834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6D1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823CA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DAF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939323B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248E3BE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3B8CBFBC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227B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9AE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06C78D8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E53D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02389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080187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2A9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A379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F65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05B30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318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282FF72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68EB398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69CCD696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7042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491A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2DC83BF8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648B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B2554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683D2A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5CB1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99E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126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D674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9D0F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F738A99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E98DFC2" w14:textId="77777777" w:rsidR="00F9369E" w:rsidRPr="00744E1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4C220F7D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32C6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C08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4D88CD58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A86E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29C3" w14:textId="77777777" w:rsidR="00F9369E" w:rsidRPr="007126D7" w:rsidRDefault="00F9369E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EE9D463" w14:textId="77777777" w:rsidR="00F9369E" w:rsidRPr="007126D7" w:rsidRDefault="00F9369E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BCC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A7FD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1728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46F6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F0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332A6D79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09E6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D8E1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60B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B4950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04884D38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7C0717E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2DA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019B177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35DF42D6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5113DE17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023BEF3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43F0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148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957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F90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9369E" w:rsidRPr="007126D7" w14:paraId="75672DC8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67732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7BAD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9A4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A35E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0BDBF863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9A07" w14:textId="77777777" w:rsidR="00F9369E" w:rsidRPr="007126D7" w:rsidRDefault="00F9369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4725AA87" w14:textId="77777777" w:rsidR="00F9369E" w:rsidRPr="007126D7" w:rsidRDefault="00F9369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0B0BC86D" w14:textId="77777777" w:rsidR="00F9369E" w:rsidRPr="007126D7" w:rsidRDefault="00F9369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5E14A6BB" w14:textId="77777777" w:rsidR="00F9369E" w:rsidRPr="007126D7" w:rsidRDefault="00F9369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496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86E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4CFD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36B4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4F57C68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F9369E" w:rsidRPr="007126D7" w14:paraId="6BD3CF2C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5994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496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6991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CD9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7EE9EEB7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E7C6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66039C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3398BBC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0568F89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4B7C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423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801D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B89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E5C73C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F9369E" w:rsidRPr="007126D7" w14:paraId="1DEE2591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B84E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E62C6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28F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12A5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49A1D01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4B6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628DFBE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C062FD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1467857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6278A91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49FC60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720D0E5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9EC156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8BD8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DAA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E66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E92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40FD1BD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F9369E" w:rsidRPr="007126D7" w14:paraId="42243D8F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3E059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AAC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2BC0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12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4AD6845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229EC88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ED5B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5CDA2A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A3A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FA7A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13D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84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9369E" w:rsidRPr="007126D7" w14:paraId="63F87E2E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61F5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CA0A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C572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7376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0E65168E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EF89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6D4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6F1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30C2B7B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088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B760" w14:textId="77777777" w:rsidR="00F9369E" w:rsidRDefault="00F9369E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1B09D9E2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222CF11A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D84B3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A6A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8C5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9A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3813EF8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6FD9BD5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0A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392E9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6623C49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0538C88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419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F708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C464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FFE55" w14:textId="77777777" w:rsidR="00F9369E" w:rsidRDefault="00F9369E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F9369E" w:rsidRPr="007126D7" w14:paraId="33EF4014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2D6A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137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0880EC3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AD7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594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4F948322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78BB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8AA1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81A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D886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D811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576C5AC5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A137B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5C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29BF2C5A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531D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6DBD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6BCC271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120547DF" w14:textId="77777777" w:rsidR="00F9369E" w:rsidRPr="00F87E98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02A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A06A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246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B76E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DB884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F9369E" w:rsidRPr="007126D7" w14:paraId="2EEEE875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27F5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CD87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980B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AFF8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221A009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5A946D53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014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3EC447B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682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AC7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B32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385C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9369E" w:rsidRPr="007126D7" w14:paraId="78EA5B18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88B7A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78E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758AD90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43BC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62C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DC69B0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EB34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024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E510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8ADC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728C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7F1707D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599D5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72CB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FBD9A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966FB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24E08134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6F7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5542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8A6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6ADA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0F33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9369E" w:rsidRPr="007126D7" w14:paraId="006E743A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CE06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8D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741F1F0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64EB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D797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B75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F90C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FC68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CF6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4E0BD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200AB076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8613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58C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83E7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2BC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DD81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15C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B0FB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4709D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1125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2263B828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7290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D407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E08F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4E82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7A02B15B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F1FC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22930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2EBB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5B494D5A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9644B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9489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17808B9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9971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65C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97EC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C0769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2855165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6347079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C24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43BB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22A09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76F3719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6AEB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7BB13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51739B2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EDFA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616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A184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C79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0D1FDD9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1A85061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22C0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18C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B1C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2160F1D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D1CB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21DA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29197A3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F9369E" w:rsidRPr="007126D7" w14:paraId="200D3B4F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FFF5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3D36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06F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6DC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7C85282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1B62B33E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31F3A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1B56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3F9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59F9FB9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D6D8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0F43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7DC867D6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017E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16AB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15412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07FC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10663966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4B24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7B283EC8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7B90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A155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404A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36DE" w14:textId="77777777" w:rsidR="00F9369E" w:rsidRPr="007126D7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577AB0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8C94E2A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F9369E" w:rsidRPr="007126D7" w14:paraId="7DB4D2E6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80FE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5AAE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486D9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112C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62FD6C65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44D5D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A72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0554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AEA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F0E4F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F9369E" w:rsidRPr="007126D7" w14:paraId="3DD6E2F5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B878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0914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41C17D9F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252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8A88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3C93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C3F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EE0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AD7F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DB31" w14:textId="77777777" w:rsidR="00F9369E" w:rsidRPr="007126D7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F9369E" w:rsidRPr="007126D7" w14:paraId="39BB9A8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AA04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539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2F929B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BF7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D9D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12F3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CCD03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ADE1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56A5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E3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7A9178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F9369E" w:rsidRPr="007126D7" w14:paraId="78E3DB04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1585" w14:textId="77777777" w:rsidR="00F9369E" w:rsidRPr="007126D7" w:rsidRDefault="00F9369E" w:rsidP="00F9369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8AA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164EDB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94A2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67C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75D0EEB3" w14:textId="77777777" w:rsidR="00F9369E" w:rsidRPr="00037854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6B6230F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CD815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7691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89D2" w14:textId="77777777" w:rsidR="00F9369E" w:rsidRPr="007126D7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FB8E" w14:textId="77777777" w:rsidR="00F9369E" w:rsidRPr="007126D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14E4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58562CA0" w14:textId="77777777" w:rsidR="00F9369E" w:rsidRDefault="00F9369E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5EF29444" w14:textId="77777777" w:rsidR="00F9369E" w:rsidRDefault="00F9369E" w:rsidP="00CC0982">
      <w:pPr>
        <w:pStyle w:val="Heading1"/>
        <w:spacing w:line="360" w:lineRule="auto"/>
      </w:pPr>
      <w:r>
        <w:lastRenderedPageBreak/>
        <w:t>LINIA 205</w:t>
      </w:r>
    </w:p>
    <w:p w14:paraId="1B2EECAA" w14:textId="77777777" w:rsidR="00F9369E" w:rsidRDefault="00F9369E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F9369E" w14:paraId="32C510F2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082D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9F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CDE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9ED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33B4B9F8" w14:textId="77777777" w:rsidR="00F9369E" w:rsidRPr="00985789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321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7442664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325A0F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8DF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323F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3990" w14:textId="77777777" w:rsidR="00F9369E" w:rsidRPr="007343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519F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30D0B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F9369E" w14:paraId="77E82481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7DA92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8F7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464AD26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6747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EB1C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E4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AE88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850E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568F" w14:textId="77777777" w:rsidR="00F9369E" w:rsidRPr="007343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68A3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56F1006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AA220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55B13929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D7176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747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6C2DCBD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2118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762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159DB28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D90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C28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3DC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45800" w14:textId="77777777" w:rsidR="00F9369E" w:rsidRPr="007343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0E3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F9369E" w14:paraId="6534EAA6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AC2A6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0B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2CCDC7B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3F69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9199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01E86C9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A741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42F4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C6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D11E" w14:textId="77777777" w:rsidR="00F9369E" w:rsidRPr="007343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296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F23A6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5AC7C9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F9369E" w14:paraId="42963EB8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ABFD1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82C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DB9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A2A4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404F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1DA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F3F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20D3" w14:textId="77777777" w:rsidR="00F9369E" w:rsidRPr="007343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50B8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4D821D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F9369E" w14:paraId="5A1E6187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F2FC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74BA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02D8F2D8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8F1E7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515EC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B189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B474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9E42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14D5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F476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93A3ED7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0A898E22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F9369E" w14:paraId="740FE49F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05434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38C3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59BD83EE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B1B4D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32AA5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7F17D554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EC1A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9391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C74A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42C4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62DCB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47C7BA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9C5CB2A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F9369E" w14:paraId="6B6AEC1D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8F51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0CB19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C7286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3C7F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5517A85B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8B32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B25E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7247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D520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21A79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BE525F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F9369E" w14:paraId="74671D42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0FA0F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1672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1687FD24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0CDD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582BA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4BF510EE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61F1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081C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4DE6F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0E01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439B8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6B3A9F46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A6FE1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CACE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FFEC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FEB2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053F9835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EDCCD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A379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54A9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9D366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E17F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574B40D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2DFA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98E1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AA70A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E010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5F7E667B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5E05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D9976C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2C727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F07F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D0875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65EB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13A23DA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1BBB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B9EF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0055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960C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6C4803AD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0254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AE01B5F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D098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4331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77EE6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1E10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13CD4F2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4C71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7AC5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AABE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DFF6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1F5BCF43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1096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F281CC4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4F9D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F0DA8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B4C8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32D3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36A19E25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F9369E" w14:paraId="0B38132A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22A25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AC60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20FCBE09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2CF9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0DCB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0D93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784D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E8C8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0D16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4C2F6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2952BE68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E3CA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7255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F854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7E81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0514DDB4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9F6C5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95C5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74DD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23B5F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C735F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6ECC4F9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F6CC7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F5B1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38CA7A9E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C7DB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E8D5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1E523023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D72D3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E6C3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3A612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FB91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F3C5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DD9D6B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16DDDDD5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59A7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234D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0D54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0683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B5DD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51FDD29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7417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7C7C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6AA1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16434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0C92E7B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FE08" w14:textId="77777777" w:rsidR="00F9369E" w:rsidRDefault="00F9369E" w:rsidP="00F9369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567F3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58F1B675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96E5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BAB8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CB0E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BCA5A" w14:textId="77777777" w:rsidR="00F9369E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B89D" w14:textId="77777777" w:rsidR="00F9369E" w:rsidRDefault="00F9369E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1150" w14:textId="77777777" w:rsidR="00F9369E" w:rsidRPr="0073437A" w:rsidRDefault="00F9369E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FF54" w14:textId="77777777" w:rsidR="00F9369E" w:rsidRDefault="00F9369E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108ECEA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3AD863EF" w14:textId="77777777" w:rsidR="00F9369E" w:rsidRDefault="00F9369E" w:rsidP="005B00A7">
      <w:pPr>
        <w:pStyle w:val="Heading1"/>
        <w:spacing w:line="360" w:lineRule="auto"/>
      </w:pPr>
      <w:r>
        <w:lastRenderedPageBreak/>
        <w:t>LINIA 218</w:t>
      </w:r>
    </w:p>
    <w:p w14:paraId="1A7E9261" w14:textId="77777777" w:rsidR="00F9369E" w:rsidRDefault="00F9369E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F9369E" w14:paraId="14310EC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62D1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59B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4A8E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6113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D5F267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D257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58B91A09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8C195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43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0A50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162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:rsidRPr="00A8307A" w14:paraId="6D412A5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0B073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028B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4755F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7A66A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E17EF5F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F8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58BA791D" w14:textId="77777777" w:rsidR="00F9369E" w:rsidRPr="00664FA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2E59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FB386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CF14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2356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8F51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0135170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CC218E0" w14:textId="77777777" w:rsidR="00F9369E" w:rsidRPr="00664FA3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F9369E" w:rsidRPr="00A8307A" w14:paraId="085EFB0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E5E7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C5D3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3A0C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A4B8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31EFD4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4859" w14:textId="77777777" w:rsidR="00F9369E" w:rsidRPr="00664FA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0C4637E1" w14:textId="77777777" w:rsidR="00F9369E" w:rsidRPr="00664FA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7964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FC8B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4D38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2654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8614D7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3DA8261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60C889E5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F9369E" w:rsidRPr="00A8307A" w14:paraId="0E01839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1C191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BB916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3990" w14:textId="77777777" w:rsidR="00F9369E" w:rsidRPr="003F40D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2879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5AE77A9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4FBB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A1C2" w14:textId="77777777" w:rsidR="00F9369E" w:rsidRPr="003F40D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6DBD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CB277" w14:textId="77777777" w:rsidR="00F9369E" w:rsidRPr="003F40D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7206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CE0E25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F9369E" w:rsidRPr="00A8307A" w14:paraId="5CB2F34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25C78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6A45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3AA84" w14:textId="77777777" w:rsidR="00F9369E" w:rsidRPr="003F40D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14E70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28AF946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E3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CE67CC7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B044" w14:textId="77777777" w:rsidR="00F9369E" w:rsidRPr="003F40D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EF9A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CB0D" w14:textId="77777777" w:rsidR="00F9369E" w:rsidRPr="003F40D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57EFA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24FAB7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F9369E" w:rsidRPr="00A8307A" w14:paraId="6D944E3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D359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D945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010A" w14:textId="77777777" w:rsidR="00F9369E" w:rsidRPr="007328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48F5B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96C9523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3BF4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CA1F" w14:textId="77777777" w:rsidR="00F9369E" w:rsidRPr="007B4F6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CFDE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351DD" w14:textId="77777777" w:rsidR="00F9369E" w:rsidRPr="007328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596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1BE27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28CC0C0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F7559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99B8042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F9369E" w:rsidRPr="00A8307A" w14:paraId="087F81D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9D046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F91A" w14:textId="77777777" w:rsidR="00F9369E" w:rsidRPr="00A8307A" w:rsidRDefault="00F9369E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3508" w14:textId="77777777" w:rsidR="00F9369E" w:rsidRPr="00732832" w:rsidRDefault="00F9369E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64E7" w14:textId="77777777" w:rsidR="00F9369E" w:rsidRPr="00A8307A" w:rsidRDefault="00F9369E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31AA219" w14:textId="77777777" w:rsidR="00F9369E" w:rsidRPr="00A8307A" w:rsidRDefault="00F9369E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6B0E" w14:textId="77777777" w:rsidR="00F9369E" w:rsidRDefault="00F9369E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D1CC6FB" w14:textId="77777777" w:rsidR="00F9369E" w:rsidRDefault="00F9369E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40A95A6" w14:textId="77777777" w:rsidR="00F9369E" w:rsidRDefault="00F9369E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BF4EC" w14:textId="77777777" w:rsidR="00F9369E" w:rsidRPr="007B4F6A" w:rsidRDefault="00F9369E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BFA1" w14:textId="77777777" w:rsidR="00F9369E" w:rsidRPr="00A8307A" w:rsidRDefault="00F9369E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3851" w14:textId="77777777" w:rsidR="00F9369E" w:rsidRPr="00732832" w:rsidRDefault="00F9369E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3112" w14:textId="77777777" w:rsidR="00F9369E" w:rsidRDefault="00F9369E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F9369E" w:rsidRPr="00A8307A" w14:paraId="5C61293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0114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2C4A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EC6C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C766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6A5791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2267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AA343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5ECA5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75B2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40781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10B18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A77AE28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8307A" w14:paraId="587A830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35F6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ED31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4DF0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C18F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86E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FC099B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AD63ED3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4FEB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C990F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A17A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794A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89F4B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7226E05F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8307A" w14:paraId="330BDC2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F682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DD310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CDC7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1146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09D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BFF318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81C7F89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55CA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10B47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5FA2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B6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B1FEE76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9369E" w:rsidRPr="00A8307A" w14:paraId="2C3C5A1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130B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97A64" w14:textId="77777777" w:rsidR="00F9369E" w:rsidRPr="00A8307A" w:rsidRDefault="00F9369E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92FA9" w14:textId="77777777" w:rsidR="00F9369E" w:rsidRPr="00B26991" w:rsidRDefault="00F9369E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63E5C" w14:textId="77777777" w:rsidR="00F9369E" w:rsidRPr="00A8307A" w:rsidRDefault="00F9369E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332B4" w14:textId="77777777" w:rsidR="00F9369E" w:rsidRDefault="00F9369E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29CF0B7" w14:textId="77777777" w:rsidR="00F9369E" w:rsidRDefault="00F9369E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9CB87B3" w14:textId="77777777" w:rsidR="00F9369E" w:rsidRDefault="00F9369E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DB75" w14:textId="77777777" w:rsidR="00F9369E" w:rsidRDefault="00F9369E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F3E3" w14:textId="77777777" w:rsidR="00F9369E" w:rsidRPr="00A8307A" w:rsidRDefault="00F9369E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4A3F" w14:textId="77777777" w:rsidR="00F9369E" w:rsidRPr="00B26991" w:rsidRDefault="00F9369E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E1341" w14:textId="77777777" w:rsidR="00F9369E" w:rsidRPr="00FD3B28" w:rsidRDefault="00F9369E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4055937" w14:textId="77777777" w:rsidR="00F9369E" w:rsidRDefault="00F9369E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F9369E" w:rsidRPr="00A8307A" w14:paraId="468740B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8F1CC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DB3D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973A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68FC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48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8B5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3077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3758" w14:textId="77777777" w:rsidR="00F9369E" w:rsidRPr="00B2699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1D4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F9369E" w:rsidRPr="00A8307A" w14:paraId="3C72CE6F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2864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51BC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3EC2" w14:textId="77777777" w:rsidR="00F9369E" w:rsidRPr="000D3BB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91C8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2F2A8DB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B5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0F39E1B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4B0D" w14:textId="77777777" w:rsidR="00F9369E" w:rsidRPr="000D3BB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F203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3115" w14:textId="77777777" w:rsidR="00F9369E" w:rsidRPr="000D3BB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0E438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D02045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9369E" w:rsidRPr="00A8307A" w14:paraId="11B105D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4A39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34A3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23970" w14:textId="77777777" w:rsidR="00F9369E" w:rsidRPr="009658E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270EE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931BE0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29CD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9DFA" w14:textId="77777777" w:rsidR="00F9369E" w:rsidRPr="009658E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4700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BA46" w14:textId="77777777" w:rsidR="00F9369E" w:rsidRPr="009658E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B8C9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460169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F9369E" w:rsidRPr="00A8307A" w14:paraId="57FE0EE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DEA1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9D2F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CD9F" w14:textId="77777777" w:rsidR="00F9369E" w:rsidRPr="00472E1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136B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88FD4BA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0A9C7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18B4" w14:textId="77777777" w:rsidR="00F9369E" w:rsidRPr="00472E1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69F6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E186" w14:textId="77777777" w:rsidR="00F9369E" w:rsidRPr="00472E1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C5BF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39F1CC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9369E" w:rsidRPr="00A8307A" w14:paraId="7EBC92E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8E0E" w14:textId="77777777" w:rsidR="00F9369E" w:rsidRPr="00A75A00" w:rsidRDefault="00F9369E" w:rsidP="00F9369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C9CA2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BBC2" w14:textId="77777777" w:rsidR="00F9369E" w:rsidRPr="00530A8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CD134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B82758F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B53B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80CF" w14:textId="77777777" w:rsidR="00F9369E" w:rsidRPr="00530A8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6016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127E" w14:textId="77777777" w:rsidR="00F9369E" w:rsidRPr="00530A8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5832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F449B5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F9369E" w14:paraId="6BBA3591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C5BD8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C42A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3B65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137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9B1EB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69A7265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C8F1" w14:textId="77777777" w:rsidR="00F9369E" w:rsidRPr="00447EF5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5DAAA562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786A7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9D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88DA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D8B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9246F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F9369E" w14:paraId="2B02F5A3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FDD3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752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0E91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7E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570A82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5DF103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63825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960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C089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AAB3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7C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F9369E" w14:paraId="5759F815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62BE2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436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BEEFB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BC7A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98671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8AD25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378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6D7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613F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80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9168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F9369E" w14:paraId="524EC067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0F60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B6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E5E7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9B0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7BCE3D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9534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4C24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2E8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D4BA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C6E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3146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4A6651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F9369E" w14:paraId="6E538EC3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0849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29C5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3B542B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E741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7BC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1B399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CDA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85D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29B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A7B9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D37D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696B3AEC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8CB60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D1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B69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C58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3F17EAD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84A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F8D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F4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FD46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609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7751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F9369E" w14:paraId="005BCF37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6C57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221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CC590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3E18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0350DF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B4AAF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565CEF45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16C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0C5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227B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5823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D1D81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F9369E" w14:paraId="547F336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10D3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750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7B473CC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32BE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25B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30580E9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439B4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6847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5579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63AA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529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F9369E" w14:paraId="1DC75BE6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4564E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FBE4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24C3C91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57A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CF1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C9BA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4D30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104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523F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236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F9369E" w14:paraId="7A5B0514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377D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5AF9" w14:textId="77777777" w:rsidR="00F9369E" w:rsidRDefault="00F9369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733CF4DF" w14:textId="77777777" w:rsidR="00F9369E" w:rsidRDefault="00F9369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F6F1" w14:textId="77777777" w:rsidR="00F9369E" w:rsidRDefault="00F9369E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02CA1" w14:textId="77777777" w:rsidR="00F9369E" w:rsidRDefault="00F9369E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F55A" w14:textId="77777777" w:rsidR="00F9369E" w:rsidRPr="00465A98" w:rsidRDefault="00F9369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D67DE" w14:textId="77777777" w:rsidR="00F9369E" w:rsidRDefault="00F9369E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9854" w14:textId="77777777" w:rsidR="00F9369E" w:rsidRDefault="00F9369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E788C" w14:textId="77777777" w:rsidR="00F9369E" w:rsidRPr="00984D71" w:rsidRDefault="00F9369E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38F3E" w14:textId="77777777" w:rsidR="00F9369E" w:rsidRDefault="00F9369E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11E625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EBC04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A0B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5A6AE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5A6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FBD57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696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7F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678D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6A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2E1D1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F9369E" w14:paraId="13E40EE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F1718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C0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02EBC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C9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2918449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373D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26AFF3FB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AF5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573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1B03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39F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5DF7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F9369E" w14:paraId="401B4E4E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588F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E38F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1E5C65D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2080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A7F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316A83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5E53E2C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CC28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F3C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8B33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3F57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B7D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F9369E" w14:paraId="5645A93A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DDB3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1144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422E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4DA9" w14:textId="77777777" w:rsidR="00F9369E" w:rsidRDefault="00F9369E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12F1527" w14:textId="77777777" w:rsidR="00F9369E" w:rsidRDefault="00F9369E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B3AF4" w14:textId="77777777" w:rsidR="00F9369E" w:rsidRDefault="00F9369E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3F218EEA" w14:textId="77777777" w:rsidR="00F9369E" w:rsidRPr="0017470F" w:rsidRDefault="00F9369E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46C9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B96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3DC6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B11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44A575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0929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E43B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954F8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877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FC36E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3F2E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4206BA0D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65C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7F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D171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9A7E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DA35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F9369E" w14:paraId="2124E35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534A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F79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BD5D" w14:textId="77777777" w:rsidR="00F9369E" w:rsidRPr="00CF787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66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E7E4B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42EDD" w14:textId="77777777" w:rsidR="00F9369E" w:rsidRPr="00465A98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D6A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5ED5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AAEC" w14:textId="77777777" w:rsidR="00F9369E" w:rsidRPr="00984D7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FFC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F9369E" w14:paraId="00F6D45D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25D4B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1D42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14A5723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F78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3FBC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640F56F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3B89034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71D7" w14:textId="77777777" w:rsidR="00F9369E" w:rsidRPr="00465A98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F26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88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CFD3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CDE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3FF373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4E8761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A5EA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C95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2F0F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2706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2AF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F4E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393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6053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5213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F9369E" w14:paraId="28A074F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A619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D5D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E5AE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C91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AFF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F93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76D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3213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5F04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F9369E" w14:paraId="4FAB1C9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1985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C03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98B1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0F7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DF1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537E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312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6588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CED5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F9369E" w14:paraId="3557B5D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5C1B2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4C3E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25B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BAC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1931F69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E71A0" w14:textId="77777777" w:rsidR="00F9369E" w:rsidRPr="00465A98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9CE6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557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F4EC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E62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B01140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7CCF4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E69E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BFA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65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1A2B62F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057C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248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7D6D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CB7A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CF67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F70ED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F9369E" w14:paraId="18C2ED6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A2FC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8CF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47+950</w:t>
            </w:r>
          </w:p>
          <w:p w14:paraId="7B92BD7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60F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48CF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Valea Viilor – </w:t>
            </w:r>
          </w:p>
          <w:p w14:paraId="57E0F5B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Aradu Nou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1FD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30B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7E4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1A46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1B6E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5B4F67C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2DD7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504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645A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EDF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EBA99F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308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0AEA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E1E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65B0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D3B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624DC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F9369E" w14:paraId="4766FE8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CB0A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EE8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F40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761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356CC6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D9D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1D6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B65B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0122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65A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9B35A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F9369E" w14:paraId="20CAF58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01800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59B5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5C65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51C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DA9D68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C39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1C5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8F7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B6FB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5A2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5D7E8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F9369E" w14:paraId="6B11321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0DA4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A1F0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155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C2B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7B18F9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6F8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3A5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69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79CB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57B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5B8BD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F9369E" w14:paraId="28EF7E4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6F8F" w14:textId="77777777" w:rsidR="00F9369E" w:rsidRDefault="00F9369E" w:rsidP="00F9369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07F8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8B82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CA74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06A07B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B9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C781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71C2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3D22" w14:textId="77777777" w:rsidR="00F9369E" w:rsidRPr="00984D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3A1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05433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06CD361B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775C7CC5" w14:textId="77777777" w:rsidR="00F9369E" w:rsidRDefault="00F9369E" w:rsidP="0095691E">
      <w:pPr>
        <w:pStyle w:val="Heading1"/>
        <w:spacing w:line="360" w:lineRule="auto"/>
      </w:pPr>
      <w:r>
        <w:lastRenderedPageBreak/>
        <w:t>LINIA 300</w:t>
      </w:r>
    </w:p>
    <w:p w14:paraId="322B7A3E" w14:textId="77777777" w:rsidR="00F9369E" w:rsidRDefault="00F9369E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F9369E" w14:paraId="42FA987B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6CE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86FC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06AC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B9DF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0D75B22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E6E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93DE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A79B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9DDA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08066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3FCAD51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6ED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104E0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4C5E4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7E5D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C249B0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BAB2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5108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684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A431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EC650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83F6C0E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87A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09A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37E8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DB7FE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6F856A6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142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00F84BE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6609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283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4BC8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F0428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37F5DD5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F9369E" w14:paraId="05FB412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06F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5F0B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E63B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05227" w14:textId="77777777" w:rsidR="00F9369E" w:rsidRDefault="00F9369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88C9196" w14:textId="77777777" w:rsidR="00F9369E" w:rsidRDefault="00F9369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A052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484F5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721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F8479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9E9CC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E42991B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58F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FA1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5AE82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7CC2" w14:textId="77777777" w:rsidR="00F9369E" w:rsidRDefault="00F9369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D58C" w14:textId="77777777" w:rsidR="00F9369E" w:rsidRPr="00E4222D" w:rsidRDefault="00F9369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747491A" w14:textId="77777777" w:rsidR="00F9369E" w:rsidRPr="00E4222D" w:rsidRDefault="00F9369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34CC6434" w14:textId="77777777" w:rsidR="00F9369E" w:rsidRPr="00E4222D" w:rsidRDefault="00F9369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02CFF1A" w14:textId="77777777" w:rsidR="00F9369E" w:rsidRDefault="00F9369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449C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C0F6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7D0A2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DE79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2D0A6FA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6FC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536B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6D23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4C34F" w14:textId="77777777" w:rsidR="00F9369E" w:rsidRPr="00E4222D" w:rsidRDefault="00F9369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5A79C" w14:textId="77777777" w:rsidR="00F9369E" w:rsidRPr="00E4222D" w:rsidRDefault="00F9369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D375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E36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60B0C81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8E4A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7A3B7" w14:textId="77777777" w:rsidR="00F9369E" w:rsidRPr="00E4222D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F9369E" w14:paraId="41B3F9C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2BCA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576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38B4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17E7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0C2AC07A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6CDB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EAE53DF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77EA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9270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BC570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178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788C841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3E6D3CB3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897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ECC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F77DF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656F1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1382267B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B08B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95AFC2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80E35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CDE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9487F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1CB5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6D2D3C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F9369E" w14:paraId="283CF39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7A10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DAC40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5F795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7CAEC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97A0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5B171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4E72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5AA3EE3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F51D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4A87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463E2E2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937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0B2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4366D51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C6F8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2FC5A" w14:textId="77777777" w:rsidR="00F9369E" w:rsidRDefault="00F9369E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BD8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7354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397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EC1B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9C74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457A53B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8B3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4C38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DB4A9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8E3C" w14:textId="77777777" w:rsidR="00F9369E" w:rsidRDefault="00F9369E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94581A4" w14:textId="77777777" w:rsidR="00F9369E" w:rsidRDefault="00F9369E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558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2967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31B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2F58A5B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9FA9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1C38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79AEC915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058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3879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09B1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190E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A7F9ABB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E6B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D67E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7BB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CA17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873B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1D729A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24F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8C93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C0B82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273D5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392AB0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77CD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63DFDF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13455BE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66E37EF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408A9F9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99091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D84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5E2B4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006A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2FE7A10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64184335" w14:textId="77777777" w:rsidR="00F9369E" w:rsidRPr="004870E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F9369E" w14:paraId="1FE042F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175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D0A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48E74A8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6C23C48F" w14:textId="77777777" w:rsidR="00F9369E" w:rsidRDefault="00F9369E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33388AC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AC44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7A7B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88F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4369E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03A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A0C5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83C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52FBB050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55B2F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246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F628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3099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562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86E3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63D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3048323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57D9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00F1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FEE09D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F9369E" w14:paraId="35D1008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7DFA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F2E9" w14:textId="77777777" w:rsidR="00F9369E" w:rsidRDefault="00F9369E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385C32A" w14:textId="77777777" w:rsidR="00F9369E" w:rsidRDefault="00F9369E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CF919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21EE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660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E7B8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5B2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FE04C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9F3F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D761358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F9369E" w14:paraId="187983B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ABC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2F5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0DC1D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92C62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A28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F5F9E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1D0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60+000-</w:t>
            </w:r>
          </w:p>
          <w:p w14:paraId="16BB178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23211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8D77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D8AFF86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F9369E" w14:paraId="5B2E89A8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84C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E36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55E4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5D36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B425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D31D0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DE8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14C2363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6ACFA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DA3A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Ploiești Vest - Buda</w:t>
            </w:r>
          </w:p>
        </w:tc>
      </w:tr>
      <w:tr w:rsidR="00F9369E" w14:paraId="02FA539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E0C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F79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71D1A97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D788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F30C8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413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F601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7D7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883A3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EDC67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5216C564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224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9D6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CCF04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8852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90A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A087F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C1F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49E1BB5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71DC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8F7C9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61937343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F726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DAE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2D7E583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BD5DA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0727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73FC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6A29D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3B6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9424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80C1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348FB70A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CD0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1AEE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1E0B9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DEE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A7D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F8B4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5144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7278414F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E593B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E4B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3240AD90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D8D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3B020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B289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615CC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568F1FC1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2177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00BF13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F73E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CFC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DF5C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8CA2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D6163E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82017DF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F9369E" w14:paraId="68AB3CCA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483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B30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FFF7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17A3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19D9DDB5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20C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2D37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818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FD20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6974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0B389EA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7ED5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37C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E691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216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D59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BE627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552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00A3F9EF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ED9D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64D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CDFA7E3" w14:textId="77777777" w:rsidR="00F9369E" w:rsidRPr="00D344C9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F9369E" w14:paraId="4A6CAD9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122E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82F1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4002C6DE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3F9C1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1496A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3B5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3CF5A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6798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FFA1F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29D7" w14:textId="77777777" w:rsidR="00F9369E" w:rsidRDefault="00F9369E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520E7E3" w14:textId="77777777" w:rsidR="00F9369E" w:rsidRPr="00D344C9" w:rsidRDefault="00F9369E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F9369E" w14:paraId="355394C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BF6D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259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16902F1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BC300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4A693" w14:textId="77777777" w:rsidR="00F9369E" w:rsidRDefault="00F9369E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A172B80" w14:textId="77777777" w:rsidR="00F9369E" w:rsidRDefault="00F9369E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C75A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B6ABC0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58BBEDA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3C99C1DE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71AF281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7A17D9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696A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C866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10FFB01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2732A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EDD2" w14:textId="77777777" w:rsidR="00F9369E" w:rsidRDefault="00F9369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F2869C7" w14:textId="77777777" w:rsidR="00F9369E" w:rsidRDefault="00F9369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C6EE4FD" w14:textId="77777777" w:rsidR="00F9369E" w:rsidRPr="00D344C9" w:rsidRDefault="00F9369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F9369E" w14:paraId="29F98AC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779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E700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0AA3D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FCBB1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3B5FD8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D3D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B2CDB3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4C43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7A7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C036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B74E" w14:textId="77777777" w:rsidR="00F9369E" w:rsidRDefault="00F9369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4ADD16" w14:textId="77777777" w:rsidR="00F9369E" w:rsidRDefault="00F9369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9108636" w14:textId="77777777" w:rsidR="00F9369E" w:rsidRDefault="00F9369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F9369E" w14:paraId="25637FD9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C0DE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F6E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48ED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5E6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2D45E25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C800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5E38EE3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04CE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359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CB22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92B2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7968B1C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F9369E" w14:paraId="6754F087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C770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478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9C73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A72C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E9B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3487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F31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755B71B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6F6D0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685A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FCAEF8E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66A58E1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68FF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E570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2DB9E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25BF" w14:textId="77777777" w:rsidR="00F9369E" w:rsidRDefault="00F9369E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F90F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AB22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92CC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26F4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50FC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04051812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F6B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E04E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D01DA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E93A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3AC389A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4051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42B21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78AAD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C1B9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BCDB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C939E6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1D6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522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C2E5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7700E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1DC2B10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D9775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3567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5785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6D68F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F8D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56570F4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AB7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D55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2DAC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C267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04A6B5A0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6FA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ED219CF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4D34E04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08C177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C5798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91A44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82F4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7738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4FA278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D18AAA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F9369E" w14:paraId="369C78C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1C506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53C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59B4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D28C1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541503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E9770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5F44E2B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7C772" w14:textId="77777777" w:rsidR="00F9369E" w:rsidRPr="00600D25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B5BF8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2716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C69B4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9302231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F9369E" w14:paraId="3FAAE21A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84D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0832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22B5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4A9A" w14:textId="77777777" w:rsidR="00F9369E" w:rsidRDefault="00F9369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2BA3CF69" w14:textId="77777777" w:rsidR="00F9369E" w:rsidRDefault="00F9369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8C457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053C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2C183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9BF3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9F8D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F9369E" w14:paraId="4412340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DF4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8CD9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22372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9240" w14:textId="77777777" w:rsidR="00F9369E" w:rsidRDefault="00F9369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79055FD0" w14:textId="77777777" w:rsidR="00F9369E" w:rsidRDefault="00F9369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9A21A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9CE1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50FC" w14:textId="77777777" w:rsidR="00F9369E" w:rsidRDefault="00F9369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A6F2" w14:textId="77777777" w:rsidR="00F9369E" w:rsidRDefault="00F9369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4BC3" w14:textId="77777777" w:rsidR="00F9369E" w:rsidRDefault="00F9369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F9369E" w14:paraId="5C8715A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051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57C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B3B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D9A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A61DC2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251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152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57AE9" w14:textId="77777777" w:rsidR="00F9369E" w:rsidRPr="00E731A9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56893A6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99146E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A19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70EF" w14:textId="77777777" w:rsidR="00F9369E" w:rsidRDefault="00F9369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09572817" w14:textId="77777777" w:rsidR="00F9369E" w:rsidRDefault="00F9369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6FA9B4B9" w14:textId="77777777" w:rsidR="00F9369E" w:rsidRPr="001D4392" w:rsidRDefault="00F9369E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F9369E" w14:paraId="5F31FEA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943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1C99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9E9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A5D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2461AA3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68B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9C857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6A41" w14:textId="77777777" w:rsidR="00F9369E" w:rsidRPr="00E731A9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22E3FF61" w14:textId="77777777" w:rsidR="00F9369E" w:rsidRPr="00E731A9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1FC8F5D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7B8B3AF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544E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FDFE" w14:textId="77777777" w:rsidR="00F9369E" w:rsidRPr="00616BAF" w:rsidRDefault="00F9369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30DC1F5" w14:textId="77777777" w:rsidR="00F9369E" w:rsidRDefault="00F9369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1D68ED3" w14:textId="77777777" w:rsidR="00F9369E" w:rsidRPr="003B726B" w:rsidRDefault="00F9369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F9369E" w14:paraId="748AC44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5BB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0252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D5B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80F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5F9508A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AAE3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B2863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29B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175243D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B02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5C8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FB0968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3DFE069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BE54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55D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CAD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24C6" w14:textId="77777777" w:rsidR="00F9369E" w:rsidRDefault="00F9369E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480AAB6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D6DF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AD9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97E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6FA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162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202DA36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FD2CE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FDA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E13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A91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7F98534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F251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F48B5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480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31F9338C" w14:textId="77777777" w:rsidR="00F9369E" w:rsidRPr="00E731A9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03B5721" w14:textId="77777777" w:rsidR="00F9369E" w:rsidRPr="00E731A9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3F8A5B97" w14:textId="77777777" w:rsidR="00F9369E" w:rsidRPr="001D4392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8781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C1BB" w14:textId="77777777" w:rsidR="00F9369E" w:rsidRDefault="00F9369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63BDF53" w14:textId="77777777" w:rsidR="00F9369E" w:rsidRDefault="00F9369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1F35C6D" w14:textId="77777777" w:rsidR="00F9369E" w:rsidRPr="003B726B" w:rsidRDefault="00F9369E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F9369E" w14:paraId="02F64D3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9BB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001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0642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C27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3CD3A72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097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D799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6D95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1BDD4A8F" w14:textId="77777777" w:rsidR="00F9369E" w:rsidRPr="00E731A9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138202E7" w14:textId="77777777" w:rsidR="00F9369E" w:rsidRPr="00E731A9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DB61F2C" w14:textId="77777777" w:rsidR="00F9369E" w:rsidRPr="001D4392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D13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4376" w14:textId="77777777" w:rsidR="00F9369E" w:rsidRPr="00616BAF" w:rsidRDefault="00F9369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A99D1D9" w14:textId="77777777" w:rsidR="00F9369E" w:rsidRDefault="00F9369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A142C5A" w14:textId="77777777" w:rsidR="00F9369E" w:rsidRPr="003B726B" w:rsidRDefault="00F9369E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F9369E" w14:paraId="159F9FF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0CA0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A213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B8E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98CA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0C3567E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4AE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8A6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C53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7CF5B34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BFE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EC6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BF8BDE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09B01C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F9369E" w14:paraId="7F8E6CD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7649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B141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1C9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B476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2F7E70D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20BBB3B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0B2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AE6A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8EC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60862B2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91D3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FB8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F9369E" w14:paraId="3DE298D9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600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F59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5DC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C40F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29540B4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0B52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3CCB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FE92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3EFF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BCB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43961C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F9369E" w14:paraId="0BC066F5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8D2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069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78EB4DC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4C35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76D1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6D4044D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159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3D4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136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04A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30E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8276E5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4C2E4CA1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81B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687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C49D51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016D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0C6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0489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CE6A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5CF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27B1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81C23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600C1FD6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5B11CC87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E87F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FF0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2DD1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A44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34C74E6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5D18A2B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D8C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BD1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D61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04B2406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EE1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8C9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9369E" w14:paraId="51A1FC65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2AD0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4A4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8472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F5F9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4363006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E2C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791EB9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F144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A48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CACB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B718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632ABB08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7F1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6B5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096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ACB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26A47D6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B0C8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FDB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1468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4B8C465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785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5710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02008D3B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00E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F72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C35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DC4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404D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0B7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C02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576E7B0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332A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32D2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3589695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39A501E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F9369E" w14:paraId="7943E734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6CD7F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682C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6CD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2A96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3859AA9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11F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D40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D8F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0B1EE79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D19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24F0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E5E0DC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31EC2BE0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BA9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00B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FEF0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C02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7D846AA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BAEF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1749CD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51B1ACC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83E7C3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A0ED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42E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C17C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BAD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7FD538AC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7053E188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00E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C41B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0E29E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8D8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540C805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73A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6320E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E8C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5EF0DBC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C580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AE71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FC0BE5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64CABCD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FFE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8D7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0A0F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9AB6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40F172F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8B4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9F108C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75A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E8C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007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B29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3D5312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F9369E" w14:paraId="59B68B1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707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04B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894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084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3162D74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3F3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A2C0AD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868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04D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771B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36FC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22D79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F9369E" w14:paraId="3561201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97C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278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5EA8402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587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316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808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3760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4F2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62FD45C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A255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D90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38885ED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C27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F3D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4DE0850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67A3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A8F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FC46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A319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BD5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827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744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A06F8E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F9369E" w14:paraId="7A205B90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BF1B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3EFF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A8AD7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09F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E50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1B25D4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9D85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CA6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1FD9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8B6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3CE188A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9F6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0B7B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A38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F520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AA42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748E65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F7A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E2C7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C9B9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89DF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7802E81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3C8F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2110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730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FD0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7F0F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B537A5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09D5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336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D0F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D4A9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373DD65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339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A20E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018D5F5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63A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173C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13137F8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6B9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D817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CE4E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74C786D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635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9883" w14:textId="77777777" w:rsidR="00F9369E" w:rsidRPr="0019324E" w:rsidRDefault="00F9369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EA68AE5" w14:textId="77777777" w:rsidR="00F9369E" w:rsidRPr="000160B5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162B3A9A" w14:textId="77777777" w:rsidR="00F9369E" w:rsidRPr="006B78FD" w:rsidRDefault="00F9369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D029FDC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12F0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6EAE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D757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DA6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3DB680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CBF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3EC82FB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70C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571C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10A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880B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B1202D0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F9369E" w14:paraId="55F3255F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7A8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BBC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8B4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2D47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C4CC3B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57FE684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493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235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ADD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9319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978A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45596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582CCAF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F9369E" w14:paraId="7C2E1348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988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9BC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3FD9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3CEA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31C169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A851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DF11AC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059D001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31923E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2716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C0F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3B7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F052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4D55B5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81F19D1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F9369E" w14:paraId="252D518E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9F6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073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A543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DCBA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DC9867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7D4F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63F3382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A07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0969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127F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58FF2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B7FE97D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F9369E" w14:paraId="5759CB59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72D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ECD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3A1B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E11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7FED8E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AE5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4480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CEBA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F95F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A8F3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6C53A4A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F9369E" w14:paraId="1574FCCA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0474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97E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F4B5F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B410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93B326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5F09EA2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1A694F6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8362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3DAF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2142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CE5A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1ED1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04A50BA6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8216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626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BFBA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1C6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B2829B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2ED5B91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582A45C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3B36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E3D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60C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C2E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D077C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08B5D180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8C7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5F3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785EB51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6087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F0F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41CC40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D0C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324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86D3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4BD1A87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023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1D7F" w14:textId="77777777" w:rsidR="00F9369E" w:rsidRPr="0019324E" w:rsidRDefault="00F9369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CD37458" w14:textId="77777777" w:rsidR="00F9369E" w:rsidRPr="000160B5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27231A54" w14:textId="77777777" w:rsidR="00F9369E" w:rsidRPr="005C2BB7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BA3CE8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2CBD4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63E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098041C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6DF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894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3D8A306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ED82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7EF2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E2C4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088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1B6E6" w14:textId="77777777" w:rsidR="00F9369E" w:rsidRPr="00DE4F3A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7952749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B4E9E7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42211EB5" w14:textId="77777777" w:rsidR="00F9369E" w:rsidRPr="00DE4F3A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F9369E" w14:paraId="118475B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396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042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115FEB5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431A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1FE0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1FFC3AE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2A6B6A6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F91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A58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02E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93FB9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7F31" w14:textId="77777777" w:rsidR="00F9369E" w:rsidRPr="00DE4F3A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60E22C5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FCB6ED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1A678C77" w14:textId="77777777" w:rsidR="00F9369E" w:rsidRPr="00DE4F3A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F9369E" w14:paraId="59839E70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C81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252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B92B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523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6995705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510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80A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004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992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92BD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5C9FC68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058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F9E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78D15E3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95621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9EF2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E2889B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874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84A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014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81D7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F572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AAC055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085A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681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0F9D759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56BB7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0BF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18C2F82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953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421AB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C69E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8638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F990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F9F3B1F" w14:textId="77777777" w:rsidR="00F9369E" w:rsidRPr="00CB2A72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1DB49D77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450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5EB6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50F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F47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3CE93FE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CC5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F2BF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7B70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FFE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2C9F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72FE2EF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99F9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668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1AC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71A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A1FB9C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FF2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6F73996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433B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076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B8A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C32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232528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F95216A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F9369E" w14:paraId="031AF704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B56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19D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316A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F98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771AA43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8D7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23D7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DB8C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6BD6985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FFB1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140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F9369E" w14:paraId="3376585D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023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990F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240D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2FC2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AEF966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65B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A6F690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D2C0D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FC7E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2F2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9CFE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DD0B476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1AA7D3D5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F9369E" w14:paraId="2E6F9156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8B44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93FD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12F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3FA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4DAC02A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30C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ED2556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333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C22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72E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862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6D456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A0C8C4F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F9369E" w14:paraId="57CECD9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538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C403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8D74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768F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F3322C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9EB9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86085E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EA2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6C6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D7E0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ECF8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0E7CDCC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F9369E" w14:paraId="134FE97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384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B43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4994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9CC3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42CC22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25B3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5132F0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F8FF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28C3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B8A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DD38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E5A588" w14:textId="77777777" w:rsidR="00F9369E" w:rsidRPr="00D344C9" w:rsidRDefault="00F9369E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3D0C135F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F9369E" w14:paraId="3FE450FD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D79A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4D8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78A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6A6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17C8571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2FD2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79B0B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937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6FBE1FD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86E7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3CD7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7BEF5A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33E3A957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F9369E" w14:paraId="4849DC02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3C05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6BFE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6CF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39F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49B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B0200A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584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D80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CFB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9D8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F75720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7A3218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F9369E" w14:paraId="3EF03E8B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19C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09E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E33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F3E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6176918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8B84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7581B73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F4AE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F63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72B1D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DEBE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78FB3C4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F9369E" w14:paraId="2EE9AF55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3A4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3AEB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1CFC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314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3B4C248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73220271" w14:textId="77777777" w:rsidR="00F9369E" w:rsidRDefault="00F9369E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49A1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4E7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4BFF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40E452A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6D5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BEA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DF8DAA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0DA4ADCC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283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BCC1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1E08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F882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7726928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07A3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984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9EC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209320F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9A7E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A9C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489984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6DE63697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2D3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EB8F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9F75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2331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BDE268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A20C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C49453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0582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25A2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8AA4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930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51C257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3D718F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F9369E" w14:paraId="7226AD81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91DC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AD9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5B1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7EC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5B69B5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126C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EA5F0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D0E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8338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E49B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ED2B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A76DA8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F9369E" w14:paraId="2E1CF4AB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B282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FFE1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97D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A9E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9CB626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E96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87082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0053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513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D779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9AF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0920D81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F9369E" w14:paraId="380AB5C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FFB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EC4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953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6F7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5B9DD7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C38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56796D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A7A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385C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55B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2A042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343D3C6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D71A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E215B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28C68" w14:textId="77777777" w:rsidR="00F9369E" w:rsidRPr="00600D25" w:rsidRDefault="00F9369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13E49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A0F3B75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AF2E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C15299E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44D3" w14:textId="77777777" w:rsidR="00F9369E" w:rsidRPr="00600D25" w:rsidRDefault="00F9369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35DC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1FF47" w14:textId="77777777" w:rsidR="00F9369E" w:rsidRPr="00600D25" w:rsidRDefault="00F9369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3624" w14:textId="77777777" w:rsidR="00F9369E" w:rsidRPr="00D344C9" w:rsidRDefault="00F9369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E8B390" w14:textId="77777777" w:rsidR="00F9369E" w:rsidRPr="00D344C9" w:rsidRDefault="00F9369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F9369E" w14:paraId="5933BA2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2CBE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4B4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4D54C2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7C6A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642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24CC3A6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B81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446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56C3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5BF1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B7C5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9369E" w14:paraId="3B7A49F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911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F38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B087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B4E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45AD259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F9E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C04C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9CD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2D516C9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312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98905" w14:textId="77777777" w:rsidR="00F9369E" w:rsidRPr="00FF6B4A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9369E" w14:paraId="244A8E3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C86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BCF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DCE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FC0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8D46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7BE4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FC44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156A9C1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B0D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E2F4" w14:textId="77777777" w:rsidR="00F9369E" w:rsidRPr="00FF6B4A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F9369E" w14:paraId="65D7355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EE38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263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6543A45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521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E8B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7C5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4D07F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8F7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0E28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9515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659F1DC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76956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CA5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DA4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9710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1BDB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8A4E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9D51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3B5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1381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25069A5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6DE1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276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1E0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4E8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F768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3778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74D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3CCB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510EA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3E5D38A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60A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F1B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371D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30AB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70EEDE8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D46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4134FA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AA8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12C3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546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DB6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9B501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F9369E" w14:paraId="2669B83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7F5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CFE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9953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40A6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EDD3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966B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3FB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493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CF9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F9369E" w14:paraId="31D55D0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C53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405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75628C7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82A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11C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2E1B942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562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2D4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47E8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6E9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3CA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65F98E4F" w14:textId="77777777" w:rsidR="00F9369E" w:rsidRPr="00F10273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9369E" w14:paraId="24D6A6A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470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6E86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692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CE0F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733E02B1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3A1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31B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BC7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426BBE9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AD57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CD15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F9369E" w14:paraId="6B12FB42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390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96E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1C8E580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158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C81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F15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B8C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7A4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28DF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D18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402D0D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66BA4C7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F86E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06BB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A6C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86E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C2E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3DFB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D66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7F404CF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886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0A80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F9369E" w14:paraId="24E24DE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2EC0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341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1DA56D5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0564E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BD4E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E21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227E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045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1678F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864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644B5A3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67E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3D5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51BB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4829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199379A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EE5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D57492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782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2F2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EEB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0D9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03150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F9369E" w14:paraId="1394C96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16BF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B71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2827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337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2FD91BA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95F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AC0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473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63F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80501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74464F9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F970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12E1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2615C8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787C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A3E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1EEBBD5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7AD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4417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0C81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86A2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222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A902767" w14:textId="77777777" w:rsidR="00F9369E" w:rsidRPr="00056F61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F9369E" w14:paraId="52D423F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740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A2D0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D2787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2274E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27ABD31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E32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4882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732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7EC157E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B2A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9A3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6FA13B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F9369E" w14:paraId="181DEC7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4AB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05C52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0BA289B6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9CF60" w14:textId="77777777" w:rsidR="00F9369E" w:rsidRDefault="00F9369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581EC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79B611DF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8A1BB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15762" w14:textId="77777777" w:rsidR="00F9369E" w:rsidRDefault="00F9369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F2E9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5210CA35" w14:textId="77777777" w:rsidR="00F9369E" w:rsidRDefault="00F9369E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2CDE" w14:textId="77777777" w:rsidR="00F9369E" w:rsidRDefault="00F9369E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23C8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5D516F0B" w14:textId="77777777" w:rsidR="00F9369E" w:rsidRDefault="00F9369E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F9369E" w14:paraId="4F29AEDA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412F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8B8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EAF2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1419C" w14:textId="77777777" w:rsidR="00F9369E" w:rsidRDefault="00F9369E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73DEAF1F" w14:textId="77777777" w:rsidR="00F9369E" w:rsidRDefault="00F9369E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33F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3924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F77D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2BD49ED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6C8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E22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9369E" w14:paraId="5CC6AB3F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C2E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2EC5C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7A75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0D038" w14:textId="77777777" w:rsidR="00F9369E" w:rsidRDefault="00F9369E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St. Războieni linia 2 directă ax. st. – semnal YA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B59C" w14:textId="77777777" w:rsidR="00F9369E" w:rsidRPr="00DF66C9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9"/>
                <w:szCs w:val="19"/>
                <w:lang w:val="ro-RO"/>
              </w:rPr>
            </w:pPr>
            <w:r w:rsidRPr="00DF66C9">
              <w:rPr>
                <w:b/>
                <w:bCs/>
                <w:sz w:val="19"/>
                <w:szCs w:val="19"/>
                <w:lang w:val="ro-RO"/>
              </w:rPr>
              <w:t>433+160</w:t>
            </w:r>
          </w:p>
          <w:p w14:paraId="3643DD2B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F66C9">
              <w:rPr>
                <w:b/>
                <w:bCs/>
                <w:sz w:val="19"/>
                <w:szCs w:val="19"/>
                <w:lang w:val="ro-RO"/>
              </w:rPr>
              <w:t>434+035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8223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5F71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4D03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598F" w14:textId="77777777" w:rsidR="00F9369E" w:rsidRDefault="00F9369E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7C9371DF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48A1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9E5F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92AD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1F3D4" w14:textId="77777777" w:rsidR="00F9369E" w:rsidRDefault="00F9369E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 linia 4 abătută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3E4F5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vârf sch. 14 și semnal M8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355C8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BE23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0E72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3FB10" w14:textId="77777777" w:rsidR="00F9369E" w:rsidRDefault="00F9369E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DCD39B9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68C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825E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A3575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6CCD" w14:textId="77777777" w:rsidR="00F9369E" w:rsidRDefault="00F9369E" w:rsidP="00DF66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 linia 1 abătută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96CA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ax. st. și semnal YA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0A491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2FB6" w14:textId="77777777" w:rsidR="00F9369E" w:rsidRDefault="00F9369E" w:rsidP="00DF66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11535" w14:textId="77777777" w:rsidR="00F9369E" w:rsidRDefault="00F9369E" w:rsidP="00DF66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78606" w14:textId="77777777" w:rsidR="00F9369E" w:rsidRDefault="00F9369E" w:rsidP="00DF66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23B3299C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C21C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7E81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9C2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3EC3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76EA0EE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EAE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780429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7E8D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EB2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7CBE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48DD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78FCC2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8857A57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F9369E" w14:paraId="2CC033CD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FC8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752A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D6C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E27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1BE2DC5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B47F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503E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BD0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2618EA3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7DA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632B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553D31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BD71AC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662B78A5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F9369E" w14:paraId="4352ABA0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FFB7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D73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DC3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897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96B2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979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4C00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747D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B327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4CDC87CD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F9369E" w14:paraId="413B246B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DF08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21C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0A4E5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9C7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1D0A433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0C29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C94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A72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6A4A338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28D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EB8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6581D7A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F9369E" w14:paraId="78552744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F54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D83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AC3D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8497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026B70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7E00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86B5D9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14D67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35E6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7F0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D39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7C6CE333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F9369E" w14:paraId="5873B8A8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052C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3F4C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675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582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E55C62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AFC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4095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E9E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3B14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15A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6DD67C84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F9369E" w14:paraId="73AAAE10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E3A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DA6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A5F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DAE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AD35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C77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005E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81C6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289BB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F9369E" w14:paraId="17CDAAD4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8190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64E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BC6E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83C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35B0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ED711A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0BCDEB4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5C8871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8F37E4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676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B7E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F35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1357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61BBB80C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3FA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1C8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0A4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76E3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A7B8DC5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7FF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50C899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262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D538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515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E39CA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F9369E" w14:paraId="436A7A33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9C8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0F7D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2AC1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0FA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16FFFF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20BC8A31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483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9FE8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6D6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F1EB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876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717F4A5E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EDE4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1FC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7C59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0326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B81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80B3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3E0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E54B4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662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04D976A6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E971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C601A" w14:textId="77777777" w:rsidR="00F9369E" w:rsidRDefault="00F9369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AD4B" w14:textId="77777777" w:rsidR="00F9369E" w:rsidRDefault="00F9369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0D02" w14:textId="77777777" w:rsidR="00F9369E" w:rsidRDefault="00F9369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41D7DBD2" w14:textId="77777777" w:rsidR="00F9369E" w:rsidRDefault="00F9369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1118D5D1" w14:textId="77777777" w:rsidR="00F9369E" w:rsidRDefault="00F9369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F7431" w14:textId="77777777" w:rsidR="00F9369E" w:rsidRDefault="00F9369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374C" w14:textId="77777777" w:rsidR="00F9369E" w:rsidRDefault="00F9369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1AA1" w14:textId="77777777" w:rsidR="00F9369E" w:rsidRDefault="00F9369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7BF9646B" w14:textId="77777777" w:rsidR="00F9369E" w:rsidRDefault="00F9369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E61CC" w14:textId="77777777" w:rsidR="00F9369E" w:rsidRDefault="00F9369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8B93" w14:textId="77777777" w:rsidR="00F9369E" w:rsidRDefault="00F9369E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FFADD1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9758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90D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8397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05EB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34DE9B4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A65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37CB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D85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380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45341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019E9BB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0E4E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E73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5B6F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84D1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0B212EEA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812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1948D3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5AFA148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621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C11C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2AC7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8C19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61E0626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507E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1B96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A29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9CE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505A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7353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F68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11B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07AE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AA8769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A1C4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DDA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3140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6AA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91D3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249E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A6A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36C5312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582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8A9C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3C609EB3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325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B88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31B9D29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19F43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991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8F9B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028C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E896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923E3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602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6AE120C2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518A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F65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E1CC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29B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8F1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200C681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702AC3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5C95ED6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964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5BF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1E14A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885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63270469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F9369E" w14:paraId="0462167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2B2E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62EA5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4AE8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6D6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5857574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B9F8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4A184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0EC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2DE3FF18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14A9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622B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32C3765D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9D0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38E3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6AD83567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A190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CF94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386F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C1B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900B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E62BF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1E8B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6E1536DF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ACA6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C0E2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002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E7F50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E60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26DC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B13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4AF28F61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5481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DB1A8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F9369E" w14:paraId="09649872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6F5B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F65A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B85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D56D8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989D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2AC49D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5B95D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0836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0151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6A73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313C829A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F8A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CAB9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13EB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DE9D3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36A01A1F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E24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31DBA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825F0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438F6" w14:textId="77777777" w:rsidR="00F9369E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07DD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11056C1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1533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93BC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99F5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17FB" w14:textId="77777777" w:rsidR="00F9369E" w:rsidRDefault="00F9369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DD91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6DED35C4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4034A32E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E64E2AB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3F58947C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53522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3C42" w14:textId="77777777" w:rsidR="00F9369E" w:rsidRDefault="00F9369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880D3" w14:textId="77777777" w:rsidR="00F9369E" w:rsidRPr="00600D25" w:rsidRDefault="00F9369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2F81E" w14:textId="77777777" w:rsidR="00F9369E" w:rsidRPr="00D344C9" w:rsidRDefault="00F9369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F9369E" w14:paraId="4FFFFE63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09C5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F50C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AAB8" w14:textId="77777777" w:rsidR="00F9369E" w:rsidRPr="00600D25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D3B1F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32E1EBC7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1121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2E0DEAD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67CB7BD2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45A137D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EAA60FB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395723FF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F0CCAEC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9F0C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F44A2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DA4F" w14:textId="77777777" w:rsidR="00F9369E" w:rsidRPr="00600D25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F26D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6E853534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FE0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E348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02198" w14:textId="77777777" w:rsidR="00F9369E" w:rsidRPr="00600D25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56EEE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220D6878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8C6C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0FA5A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136EB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4C89C" w14:textId="77777777" w:rsidR="00F9369E" w:rsidRPr="00600D25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F073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278D7919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0C6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45F3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4B27" w14:textId="77777777" w:rsidR="00F9369E" w:rsidRPr="00600D25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E2C6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83F9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5DAA39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3A57FA1D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30738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E3A2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9419" w14:textId="77777777" w:rsidR="00F9369E" w:rsidRPr="00600D25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B392F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F9369E" w14:paraId="7B84DFD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7052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FB7E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6B7CD46E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80FD" w14:textId="77777777" w:rsidR="00F9369E" w:rsidRPr="00600D25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73BA9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72187C63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D26F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B887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E277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DDC0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E584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04A2F02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BB0E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E63D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74DA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75A3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BA8A9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28F3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A5AD" w14:textId="77777777" w:rsidR="00F9369E" w:rsidRDefault="00F9369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CEEB" w14:textId="77777777" w:rsidR="00F9369E" w:rsidRDefault="00F9369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FC485" w14:textId="77777777" w:rsidR="00F9369E" w:rsidRDefault="00F9369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13183A0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70E4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E1C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67A14803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8830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95EE6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3BA5FA5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F85D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BBCD5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284C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BB43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B00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4A936D5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75346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5C67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425FA932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AB78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0FF4C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20EE53E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652D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F272C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82D3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A933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ED7C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77AFFA3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74EEC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67D0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21CA5342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8C365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F147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CE106BD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413F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FFDC1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B64B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4BA4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97BC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4B282E5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C23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798C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A0DC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9102F" w14:textId="77777777" w:rsidR="00F9369E" w:rsidRDefault="00F9369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EA315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2576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E8A0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11D903EA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EDEA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15E8" w14:textId="77777777" w:rsidR="00F9369E" w:rsidRDefault="00F9369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15C9FC9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76E7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C57B5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D81C9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DD5A" w14:textId="77777777" w:rsidR="00F9369E" w:rsidRDefault="00F9369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9DA9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D3FAE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9D40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091D6C15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82537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82AD" w14:textId="77777777" w:rsidR="00F9369E" w:rsidRDefault="00F9369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10C0453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B18B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04713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383E3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748E" w14:textId="77777777" w:rsidR="00F9369E" w:rsidRDefault="00F9369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F444C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1A35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6542B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5A07EBA2" w14:textId="77777777" w:rsidR="00F9369E" w:rsidRDefault="00F9369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82E9" w14:textId="77777777" w:rsidR="00F9369E" w:rsidRDefault="00F9369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1569" w14:textId="77777777" w:rsidR="00F9369E" w:rsidRDefault="00F9369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F9369E" w14:paraId="3B91940E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5AA6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5BF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B50C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6E8B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D9487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597C434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ECB78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867F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900D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71B5E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F9369E" w14:paraId="0EC4222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9ABAF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472B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31A5B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6F7D1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DCFD7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03B2673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EDE39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FF61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521CD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8F17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F9369E" w14:paraId="309413C2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E504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978E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5FEDF8E7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29959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C69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9833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7B457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E694F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4EFAF7B4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A5D6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B65D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21F53B6F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6CAA0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2B19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4927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54CA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66AD407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C1D9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693E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26F9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E1D2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F414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3799855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179D7842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F1B360D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F9369E" w14:paraId="5DE3C612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D954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5AB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7C0E0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132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26EF82B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4F28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7A96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AA2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75F4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FF1D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13EFBD8D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6F477EAB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D36C05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F9369E" w14:paraId="7FCE22C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27A9B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4C85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7DB4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D581A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749C513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2565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7613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37D57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C1C32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5660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42C85ACB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1B50073F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832CC22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F9369E" w14:paraId="3AB590F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BBE9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9E5A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D230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16010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43D7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7CE0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7B2F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A3CD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AE43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083D226D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C5E5A2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9369E" w14:paraId="530F3BA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724CD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BAD7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BB94C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87BA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7C3D2CC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A8FC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1B352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409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6E44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1440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13A3A42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7DD6242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9369E" w14:paraId="210E321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FEF3A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9461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26E71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C496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1E98FAC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A9E1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E1E6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0122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94141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3487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3880F7AF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6AAC9D8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F9369E" w14:paraId="2CC556D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3A4C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4F74C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27BA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F3FF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D46EB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04767194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E3D3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042B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E2C1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C6A0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7BD107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10EB86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F9369E" w14:paraId="0FEAC0C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0F62F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2F0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7145AF03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06A2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2C5F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2934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90EC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39031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7534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017B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F9369E" w14:paraId="798E7B3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E225" w14:textId="77777777" w:rsidR="00F9369E" w:rsidRDefault="00F9369E" w:rsidP="00F9369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85D6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2D4D438D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45C7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96B2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F55E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F4A8" w14:textId="77777777" w:rsidR="00F9369E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6C53E" w14:textId="77777777" w:rsidR="00F9369E" w:rsidRDefault="00F9369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9D13C" w14:textId="77777777" w:rsidR="00F9369E" w:rsidRPr="00600D25" w:rsidRDefault="00F9369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CD259" w14:textId="77777777" w:rsidR="00F9369E" w:rsidRDefault="00F9369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6A19F9D8" w14:textId="77777777" w:rsidR="00F9369E" w:rsidRPr="00836022" w:rsidRDefault="00F9369E" w:rsidP="0095691E">
      <w:pPr>
        <w:spacing w:before="40" w:line="192" w:lineRule="auto"/>
        <w:ind w:right="57"/>
        <w:rPr>
          <w:sz w:val="20"/>
          <w:lang w:val="en-US"/>
        </w:rPr>
      </w:pPr>
    </w:p>
    <w:p w14:paraId="00AA7496" w14:textId="77777777" w:rsidR="00F9369E" w:rsidRDefault="00F9369E" w:rsidP="00E512BA">
      <w:pPr>
        <w:pStyle w:val="Heading1"/>
        <w:spacing w:line="360" w:lineRule="auto"/>
      </w:pPr>
      <w:r>
        <w:t>LINIA 301 B</w:t>
      </w:r>
    </w:p>
    <w:p w14:paraId="2647562A" w14:textId="77777777" w:rsidR="00F9369E" w:rsidRDefault="00F9369E" w:rsidP="009020B3">
      <w:pPr>
        <w:pStyle w:val="Heading1"/>
        <w:spacing w:line="360" w:lineRule="auto"/>
        <w:rPr>
          <w:b w:val="0"/>
          <w:bCs w:val="0"/>
          <w:sz w:val="8"/>
        </w:rPr>
      </w:pPr>
      <w:r>
        <w:t>P. mac. R3  BUCIUMENI - BUFTEA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9369E" w14:paraId="71A8346D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6187" w14:textId="77777777" w:rsidR="00F9369E" w:rsidRDefault="00F9369E" w:rsidP="00F9369E">
            <w:pPr>
              <w:numPr>
                <w:ilvl w:val="0"/>
                <w:numId w:val="4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35F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0+040</w:t>
            </w:r>
          </w:p>
          <w:p w14:paraId="376E5C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2+320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09D0D" w14:textId="77777777" w:rsidR="00F9369E" w:rsidRPr="004856F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5B1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Bucimeni-</w:t>
            </w:r>
          </w:p>
          <w:p w14:paraId="7738253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Buftea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959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15D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93A8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6F6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00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CF01C0D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399B5FE3" w14:textId="77777777" w:rsidR="00F9369E" w:rsidRDefault="00F9369E" w:rsidP="00C64D9B">
      <w:pPr>
        <w:pStyle w:val="Heading1"/>
        <w:spacing w:line="360" w:lineRule="auto"/>
      </w:pPr>
      <w:r>
        <w:t xml:space="preserve">LINIA 301 Ba </w:t>
      </w:r>
    </w:p>
    <w:p w14:paraId="18BA6427" w14:textId="77777777" w:rsidR="00F9369E" w:rsidRDefault="00F9369E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F9369E" w14:paraId="37DB24EF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0FA18" w14:textId="77777777" w:rsidR="00F9369E" w:rsidRDefault="00F9369E" w:rsidP="00F9369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740F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F9D4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1966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40A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FB06EB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11B</w:t>
            </w:r>
          </w:p>
          <w:p w14:paraId="2E94E5E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E2F3" w14:textId="77777777" w:rsidR="00F9369E" w:rsidRPr="00771A0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6419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47D8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001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F9369E" w14:paraId="46C5D573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AF9A" w14:textId="77777777" w:rsidR="00F9369E" w:rsidRDefault="00F9369E" w:rsidP="00F9369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18B6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9E67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FAC09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7AE3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0F3186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3B </w:t>
            </w:r>
          </w:p>
          <w:p w14:paraId="18FBBF2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 5B </w:t>
            </w:r>
          </w:p>
          <w:p w14:paraId="0CE1C4B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4C447021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7F0C" w14:textId="77777777" w:rsidR="00F9369E" w:rsidRPr="00771A0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E021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13B3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9F55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Remiza Specială Mogoşoaia.</w:t>
            </w:r>
          </w:p>
          <w:p w14:paraId="30444989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F9369E" w14:paraId="1E3C5914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7DF6" w14:textId="77777777" w:rsidR="00F9369E" w:rsidRDefault="00F9369E" w:rsidP="00F9369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F106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4384DE3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DB0A1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E09B9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Buciumeni -</w:t>
            </w:r>
          </w:p>
          <w:p w14:paraId="5447D400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DD0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B433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8E8E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1692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AB2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F9369E" w14:paraId="52FD7B83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208C" w14:textId="77777777" w:rsidR="00F9369E" w:rsidRDefault="00F9369E" w:rsidP="00F9369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4AE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D0DC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856D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F0089F3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929F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48A9D01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şi 27 </w:t>
            </w:r>
          </w:p>
          <w:p w14:paraId="24B5E76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92E4" w14:textId="77777777" w:rsidR="00F9369E" w:rsidRPr="00771A0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165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BAAD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60D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F9369E" w14:paraId="7DA8188A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3524" w14:textId="77777777" w:rsidR="00F9369E" w:rsidRDefault="00F9369E" w:rsidP="00F9369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9D2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399A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CCBF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Mogoşoaia </w:t>
            </w:r>
          </w:p>
          <w:p w14:paraId="15198259" w14:textId="77777777" w:rsidR="00F9369E" w:rsidRDefault="00F9369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445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350C4CF7" w14:textId="77777777" w:rsidR="00F9369E" w:rsidRPr="00964B09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82A3" w14:textId="77777777" w:rsidR="00F9369E" w:rsidRPr="00771A0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781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D748" w14:textId="77777777" w:rsidR="00F9369E" w:rsidRPr="00244AE6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93F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34C258D9" w14:textId="77777777" w:rsidR="00F9369E" w:rsidRDefault="00F9369E">
      <w:pPr>
        <w:spacing w:before="40" w:line="192" w:lineRule="auto"/>
        <w:ind w:right="57"/>
        <w:rPr>
          <w:sz w:val="20"/>
          <w:lang w:val="ro-RO"/>
        </w:rPr>
      </w:pPr>
    </w:p>
    <w:p w14:paraId="3B9A7B07" w14:textId="77777777" w:rsidR="00F9369E" w:rsidRDefault="00F9369E" w:rsidP="009E1E10">
      <w:pPr>
        <w:pStyle w:val="Heading1"/>
        <w:spacing w:line="360" w:lineRule="auto"/>
      </w:pPr>
      <w:r>
        <w:t>LINIA 301 Bb</w:t>
      </w:r>
    </w:p>
    <w:p w14:paraId="306E8679" w14:textId="77777777" w:rsidR="00F9369E" w:rsidRDefault="00F9369E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9369E" w14:paraId="02154F89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99C03" w14:textId="77777777" w:rsidR="00F9369E" w:rsidRDefault="00F9369E" w:rsidP="00F9369E">
            <w:pPr>
              <w:numPr>
                <w:ilvl w:val="0"/>
                <w:numId w:val="46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2E09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E5E2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47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Mogoșoaia -</w:t>
            </w:r>
          </w:p>
          <w:p w14:paraId="0C8E36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E01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C40B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C54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7+900</w:t>
            </w:r>
          </w:p>
          <w:p w14:paraId="63A982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65C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9A6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698FB83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51CA4FC6" w14:textId="77777777" w:rsidR="00F9369E" w:rsidRDefault="00F9369E" w:rsidP="00CF0E71">
      <w:pPr>
        <w:pStyle w:val="Heading1"/>
        <w:spacing w:line="276" w:lineRule="auto"/>
      </w:pPr>
      <w:r>
        <w:t>LINIA 301 D</w:t>
      </w:r>
    </w:p>
    <w:p w14:paraId="596345F4" w14:textId="77777777" w:rsidR="00F9369E" w:rsidRDefault="00F9369E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F9369E" w14:paraId="60D2CAE9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987A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95D4E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31+250</w:t>
            </w:r>
          </w:p>
          <w:p w14:paraId="644D6322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FB7A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C2EEA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Pantelimon - </w:t>
            </w:r>
          </w:p>
          <w:p w14:paraId="1D40BEAC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F8308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ACBD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9988A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C3B8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A3EA9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90F7156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F2D9B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5486E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9BD8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9F49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290E8A10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59C9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2842EC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157A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B692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8E34C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48F70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5008974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CC2E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D5AE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4D4C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05BB1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26A4B2C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2C7D3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48D8C6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E5CA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69A0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E089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D791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4BE6041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EE53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AF0F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CA22D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5604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9DBC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9E61DAD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D2A4D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8525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A69F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F4DC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9B720E7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F90A1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435D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F637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74FE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130F2C63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8BF6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9D4267A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4BC16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06073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E80E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377A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C42DB8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C1AC2FB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 Cap X.</w:t>
            </w:r>
          </w:p>
        </w:tc>
      </w:tr>
      <w:tr w:rsidR="00F9369E" w14:paraId="29F6D2FD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125C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B4875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A638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7389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4DDD034B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43AC0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10, 12, 34</w:t>
            </w:r>
          </w:p>
          <w:p w14:paraId="12DE9DD0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158E1AC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49D6444C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F605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FE06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60EB6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3091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C7337D5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031B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22C9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5C27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4038E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520D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49D930B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/ 8</w:t>
            </w:r>
          </w:p>
          <w:p w14:paraId="1C1ECA11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643AA313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F2E2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9FEA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CFB6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750D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către Antestaţia Faur.</w:t>
            </w:r>
          </w:p>
        </w:tc>
      </w:tr>
      <w:tr w:rsidR="00F9369E" w14:paraId="106DC577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C47D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BCEA5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37+165</w:t>
            </w:r>
          </w:p>
          <w:p w14:paraId="2A43649D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9840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8B873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Grupa Tehnică - </w:t>
            </w:r>
          </w:p>
          <w:p w14:paraId="0068EE85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31684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3BA9F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2082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DE49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862B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0B05138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0F4A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7866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DE2F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397F3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2E2E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94D5994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24574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3FF2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4E15B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53F9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BE4E604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C269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13A8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E1E3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6A60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218CC576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FF884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9FB8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51F6C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5A4F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6E00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761A406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91680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0E778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BE8F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573A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30CA3FC3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E0B3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55450A18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54A1171B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3F39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546E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0149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3B24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5C253EE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E731E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2FFD2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DE6D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DCBD9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5A820BE9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FDFCE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5E09CCD5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3903EFE8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671759AA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7CC6B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C970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99BD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CF83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422CA4FD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37D0276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9904" w14:textId="77777777" w:rsidR="00F9369E" w:rsidRDefault="00F9369E" w:rsidP="00F9369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D1A33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F803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4AA1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22D8DD87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7521E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37D62D14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2E8C2C90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5296510D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03729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11F1F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D295" w14:textId="77777777" w:rsidR="00F9369E" w:rsidRPr="00935D4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294AA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74CE2561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DD4250A" w14:textId="77777777" w:rsidR="00F9369E" w:rsidRDefault="00F9369E" w:rsidP="00CF0E71">
      <w:pPr>
        <w:spacing w:before="40" w:line="276" w:lineRule="auto"/>
        <w:ind w:right="57"/>
        <w:rPr>
          <w:sz w:val="20"/>
          <w:lang w:val="ro-RO"/>
        </w:rPr>
      </w:pPr>
    </w:p>
    <w:p w14:paraId="09D7DCFC" w14:textId="77777777" w:rsidR="00F9369E" w:rsidRDefault="00F9369E" w:rsidP="008F15F5">
      <w:pPr>
        <w:pStyle w:val="Heading1"/>
        <w:spacing w:line="360" w:lineRule="auto"/>
      </w:pPr>
      <w:r>
        <w:t>LINIA 301 De</w:t>
      </w:r>
    </w:p>
    <w:p w14:paraId="39456D5D" w14:textId="77777777" w:rsidR="00F9369E" w:rsidRDefault="00F9369E" w:rsidP="003A6DFA">
      <w:pPr>
        <w:pStyle w:val="Heading1"/>
        <w:spacing w:line="360" w:lineRule="auto"/>
        <w:rPr>
          <w:b w:val="0"/>
          <w:bCs w:val="0"/>
          <w:sz w:val="8"/>
        </w:rPr>
      </w:pPr>
      <w:r>
        <w:t>BUCUREŞTI SUD - ANTESTAŢIA FAUR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9369E" w14:paraId="5BB27D7A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15D01" w14:textId="77777777" w:rsidR="00F9369E" w:rsidRDefault="00F9369E" w:rsidP="00F9369E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CF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2+510</w:t>
            </w:r>
          </w:p>
          <w:p w14:paraId="56FA16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A9AB" w14:textId="77777777" w:rsidR="00F9369E" w:rsidRPr="00A5601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DA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Antestaţia Faur</w:t>
            </w:r>
          </w:p>
          <w:p w14:paraId="13E8FCE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BFE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6AA09" w14:textId="77777777" w:rsidR="00F9369E" w:rsidRPr="00A5601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FE1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F553" w14:textId="77777777" w:rsidR="00F9369E" w:rsidRPr="00A5601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4EB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984A2D6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094FB63B" w14:textId="77777777" w:rsidR="00F9369E" w:rsidRDefault="00F9369E" w:rsidP="00125915">
      <w:pPr>
        <w:pStyle w:val="Heading1"/>
        <w:spacing w:line="360" w:lineRule="auto"/>
      </w:pPr>
      <w:r>
        <w:t>LINIA 301 E1</w:t>
      </w:r>
    </w:p>
    <w:p w14:paraId="520EBD24" w14:textId="77777777" w:rsidR="00F9369E" w:rsidRDefault="00F9369E" w:rsidP="005A0AD9">
      <w:pPr>
        <w:pStyle w:val="Heading1"/>
        <w:spacing w:line="360" w:lineRule="auto"/>
        <w:rPr>
          <w:b w:val="0"/>
          <w:bCs w:val="0"/>
          <w:sz w:val="8"/>
        </w:rPr>
      </w:pPr>
      <w:r>
        <w:t>RACORDARE R1 - R2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9369E" w14:paraId="2626F4CA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E167" w14:textId="77777777" w:rsidR="00F9369E" w:rsidRDefault="00F9369E" w:rsidP="00F9369E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5DF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2F426E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519B2" w14:textId="77777777" w:rsidR="00F9369E" w:rsidRPr="00C61E1A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C131" w14:textId="77777777" w:rsidR="00F9369E" w:rsidRDefault="00F9369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R1 -</w:t>
            </w:r>
          </w:p>
          <w:p w14:paraId="31FB6B90" w14:textId="77777777" w:rsidR="00F9369E" w:rsidRDefault="00F9369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 Jilava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49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EE94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3CF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8B3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DEC1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F89B955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4EBCD16" w14:textId="77777777" w:rsidR="00F9369E" w:rsidRDefault="00F9369E" w:rsidP="001D4EEA">
      <w:pPr>
        <w:pStyle w:val="Heading1"/>
        <w:spacing w:line="360" w:lineRule="auto"/>
      </w:pPr>
      <w:r>
        <w:t>LINIA 301 Eb</w:t>
      </w:r>
    </w:p>
    <w:p w14:paraId="4527C4BF" w14:textId="77777777" w:rsidR="00F9369E" w:rsidRDefault="00F9369E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9369E" w14:paraId="30464A16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3A19D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CFC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445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E5E4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1F94C1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24</w:t>
            </w:r>
          </w:p>
          <w:p w14:paraId="28DDE18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B767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C45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C98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72+528</w:t>
            </w:r>
          </w:p>
          <w:p w14:paraId="353FC8A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1D0F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57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C8B14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F9369E" w14:paraId="7E74D217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FE8B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D81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A9A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F19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3A5E14D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238DF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A8C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334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71+900</w:t>
            </w:r>
          </w:p>
          <w:p w14:paraId="37BA6A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6C1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D65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2F8D0F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pod metalic Km. 71+350 și sch. 2 Cap. Y Chiajna Km. 71+900.</w:t>
            </w:r>
          </w:p>
        </w:tc>
      </w:tr>
      <w:tr w:rsidR="00F9369E" w14:paraId="0ACBC846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B80F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13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68+850</w:t>
            </w:r>
          </w:p>
          <w:p w14:paraId="77DD3A9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401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9E9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189D92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3259C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B90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FB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341E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BB8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79C2987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ED3CF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96C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027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6A5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6BF87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5E25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547AC67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A1B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C3F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178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25C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0122A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 Cap X.</w:t>
            </w:r>
          </w:p>
        </w:tc>
      </w:tr>
      <w:tr w:rsidR="00F9369E" w14:paraId="79FE0278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025A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F6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56F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13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67AA4EE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1CBAA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90EE0C5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BF4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30AB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EC9C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98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52BBD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7 - 10.</w:t>
            </w:r>
          </w:p>
        </w:tc>
      </w:tr>
      <w:tr w:rsidR="00F9369E" w14:paraId="28AD7F8A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1B918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9F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4F91B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5B6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80022A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6A1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D2DF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84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257D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17C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7F38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  linia 7 abătută.</w:t>
            </w:r>
          </w:p>
        </w:tc>
      </w:tr>
      <w:tr w:rsidR="00F9369E" w14:paraId="6A39385A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AA4D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C054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E65C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48A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404480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BF5E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DA2492C" w14:textId="77777777" w:rsidR="00F9369E" w:rsidRDefault="00F9369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F686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4E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877FB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A4F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EB89C74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C89C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3E2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2AD65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2B2D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3603AF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2194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09961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D6E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823B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DB1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A9CA0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 abătute.</w:t>
            </w:r>
          </w:p>
        </w:tc>
      </w:tr>
      <w:tr w:rsidR="00F9369E" w14:paraId="43EB15E6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D82B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D52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B917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A09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463296C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FF7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45EA5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0688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78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64CBC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A9B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8FAC34C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E116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DC3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3E26F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80B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01C17F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29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606F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48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A6AD0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08C7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D7F5AE8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0850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A66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59+280</w:t>
            </w:r>
          </w:p>
          <w:p w14:paraId="0EB67F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4B900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FBC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044E00A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  <w:p w14:paraId="3F7ADE7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EA4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3D81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33D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8403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2B9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B680F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2 și III.</w:t>
            </w:r>
          </w:p>
        </w:tc>
      </w:tr>
      <w:tr w:rsidR="00F9369E" w14:paraId="4AB9AF94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2675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4E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60+300</w:t>
            </w:r>
          </w:p>
          <w:p w14:paraId="58F45D0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0D37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6FD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271895B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4B56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D6B6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B0B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9FCB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F4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5937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1, 2 și 3 directă </w:t>
            </w:r>
          </w:p>
          <w:p w14:paraId="49A7F0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F9369E" w14:paraId="79BAF027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AE29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3C3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53+300</w:t>
            </w:r>
          </w:p>
          <w:p w14:paraId="65BA550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D1DB3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9374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7EDAF4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9A1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ACCB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96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CD2C1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ED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91F5BF1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C0334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39F4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177C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D33E" w14:textId="77777777" w:rsidR="00F9369E" w:rsidRDefault="00F9369E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4AB3F133" w14:textId="77777777" w:rsidR="00F9369E" w:rsidRDefault="00F9369E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1F2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C4AD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12F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53+400</w:t>
            </w:r>
          </w:p>
          <w:p w14:paraId="595E59B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455A4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22B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9E9184C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F7A1" w14:textId="77777777" w:rsidR="00F9369E" w:rsidRDefault="00F9369E" w:rsidP="00F9369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B5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E8EE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C3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5E6D06A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D30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00996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7D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1231532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79DA" w14:textId="77777777" w:rsidR="00F9369E" w:rsidRPr="00521173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57A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E56271F" w14:textId="77777777" w:rsidR="00F9369E" w:rsidRPr="007972D9" w:rsidRDefault="00F9369E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71456ECA" w14:textId="77777777" w:rsidR="00F9369E" w:rsidRDefault="00F9369E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301 F</w:t>
      </w:r>
    </w:p>
    <w:p w14:paraId="0FB81C7E" w14:textId="77777777" w:rsidR="00F9369E" w:rsidRPr="005D215B" w:rsidRDefault="00F9369E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9369E" w14:paraId="222D4E1B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9D0D6" w14:textId="77777777" w:rsidR="00F9369E" w:rsidRDefault="00F9369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6B0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F9161" w14:textId="77777777" w:rsidR="00F9369E" w:rsidRPr="00B3607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2C0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AD0B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39C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707C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25C207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D76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74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F9369E" w14:paraId="0C20252B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A1968" w14:textId="77777777" w:rsidR="00F9369E" w:rsidRDefault="00F9369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D7C1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E82E" w14:textId="77777777" w:rsidR="00F9369E" w:rsidRPr="00B3607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0E92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E539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7EB9A57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B4D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9A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1E3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FF7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EA701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42DBFA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F9369E" w14:paraId="3D80852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8743" w14:textId="77777777" w:rsidR="00F9369E" w:rsidRDefault="00F9369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7E85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9F526" w14:textId="77777777" w:rsidR="00F9369E" w:rsidRPr="00B3607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EA9F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510A55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46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56415C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7FF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851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ADF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9821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F9369E" w14:paraId="2DBF6130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BFA6" w14:textId="77777777" w:rsidR="00F9369E" w:rsidRDefault="00F9369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509A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87BD" w14:textId="77777777" w:rsidR="00F9369E" w:rsidRPr="00B3607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34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224940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directă, </w:t>
            </w:r>
          </w:p>
          <w:p w14:paraId="6F4040F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289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C8D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1C2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4+617</w:t>
            </w:r>
          </w:p>
          <w:p w14:paraId="3929C13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53C4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7AF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E708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  <w:p w14:paraId="2E3B232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2002AC2" w14:textId="77777777" w:rsidR="00F9369E" w:rsidRDefault="00F9369E">
      <w:pPr>
        <w:spacing w:before="40" w:after="40" w:line="192" w:lineRule="auto"/>
        <w:ind w:right="57"/>
        <w:rPr>
          <w:sz w:val="20"/>
          <w:lang w:val="en-US"/>
        </w:rPr>
      </w:pPr>
    </w:p>
    <w:p w14:paraId="12F613E6" w14:textId="77777777" w:rsidR="00F9369E" w:rsidRDefault="00F9369E" w:rsidP="00F14E3C">
      <w:pPr>
        <w:pStyle w:val="Heading1"/>
        <w:spacing w:line="360" w:lineRule="auto"/>
      </w:pPr>
      <w:r>
        <w:t>LINIA 301 F1</w:t>
      </w:r>
    </w:p>
    <w:p w14:paraId="05662823" w14:textId="77777777" w:rsidR="00F9369E" w:rsidRDefault="00F9369E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F9369E" w14:paraId="3653FB1A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886D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A2E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419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26D1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5F9FD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2B89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646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A9D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82D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D8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349DC2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4E9B7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E01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4DD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CEA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956E5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394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D3F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0C1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76A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4D7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C21D775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5254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6470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50D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E74D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BD569A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BD5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FA7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853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E33E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8F37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1378C07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5D33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B42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7BE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07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063223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80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7C3C39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6C32D59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C17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20D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D41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7279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FD7727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A1CA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938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976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4F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B9338F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C053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CC8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372D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ADF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C81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443FBC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E79EB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2BE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F66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1A0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44FF4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0E5C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C81A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970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9E7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1A8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C30761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E9407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193C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E2A5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C2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5B182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FC54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49FBC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E7D0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D08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D55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56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C755E52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EBDA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FD8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52F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7DFC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2A03C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22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65A689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40F6D1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57D5530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F95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96B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939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E38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C61E04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07D67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BDF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ECB7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0C3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23E26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A22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399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08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F4B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E8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7215790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F7AB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FAD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F76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DBD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A07CF5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ABA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687039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44A1E2C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55F6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9E9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1F7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244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9933D37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09C0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EDC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D69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8630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EED13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93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EE7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358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49EF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3EC7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8DF1CC8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325D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C2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AA6D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018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13B59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BE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1EF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EE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798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B83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F5E6EF4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01979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DF1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0A3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E4C1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D19828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F2C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44D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BA7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A209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531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D520D4F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645F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99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9EE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405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6D302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53C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07876B3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989A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3AA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1B9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EAD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797A0B0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54E31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5740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0522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C14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DF2ECA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9D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7D8C3E2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083992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FA7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C02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DDC2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E51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3969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F9369E" w14:paraId="704F3C4A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3236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F3D4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8ED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E096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D1C78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37A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59002B2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6834C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2D5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B97E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F4F1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D4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F9369E" w14:paraId="223F4C1B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E33D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254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CAC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E55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0018C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956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42A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4C22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948E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FA87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A74692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5DFB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580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3E7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417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403C9A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BC7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FD1C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DBD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85B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0A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41B0965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CB3E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C04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3EC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35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840ED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AA6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C6A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08DA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F8F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DA0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9E0DFB8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5337" w14:textId="77777777" w:rsidR="00F9369E" w:rsidRDefault="00F9369E" w:rsidP="00F9369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318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06D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B31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B211D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22DE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F2D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594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E37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6BA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5B5293F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0A039B0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475F917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385C83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50272C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12F34234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165650A4" w14:textId="77777777" w:rsidR="00F9369E" w:rsidRDefault="00F9369E" w:rsidP="007E3B63">
      <w:pPr>
        <w:pStyle w:val="Heading1"/>
        <w:spacing w:line="360" w:lineRule="auto"/>
      </w:pPr>
      <w:r>
        <w:t>LINIA 301 G</w:t>
      </w:r>
    </w:p>
    <w:p w14:paraId="086050FD" w14:textId="77777777" w:rsidR="00F9369E" w:rsidRDefault="00F9369E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F9369E" w14:paraId="74809DB6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FB03B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8BBB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67E74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DDE3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FA3A98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C1C1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</w:t>
            </w:r>
          </w:p>
          <w:p w14:paraId="49BEECC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 și 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E9E9B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77401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A2016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D97AE" w14:textId="77777777" w:rsidR="00F9369E" w:rsidRDefault="00F9369E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950CC5B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F5578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E83E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8292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FF2B9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AEF5B2E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9C17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ED0A0B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4B2712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CF6B6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1676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8B89A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ED22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26F25C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C7CA5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6D1F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276C1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2AB8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FAEC4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63269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8B3D8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84D2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55371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F1AAE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6869B6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A2A32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1C29D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3E403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F454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D313D6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DBAC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3A275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C62D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94B3E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861A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31794A8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B668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9FC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7F37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11B3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B4D528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37E6" w14:textId="77777777" w:rsidR="00F9369E" w:rsidRDefault="00F9369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C149C6" w14:textId="77777777" w:rsidR="00F9369E" w:rsidRDefault="00F9369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F4E4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A9F00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AA7B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2DE5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DB8B803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B298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489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7464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E843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C77143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DBC5" w14:textId="77777777" w:rsidR="00F9369E" w:rsidRDefault="00F9369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F51D5FB" w14:textId="77777777" w:rsidR="00F9369E" w:rsidRDefault="00F9369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18AC79C" w14:textId="77777777" w:rsidR="00F9369E" w:rsidRDefault="00F9369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AC2C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019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6743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21A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20C5E9B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3078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3C3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AF4E7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237A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CC7C5D5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2CEF" w14:textId="77777777" w:rsidR="00F9369E" w:rsidRDefault="00F9369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9B19B47" w14:textId="77777777" w:rsidR="00F9369E" w:rsidRDefault="00F9369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AD17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30AF8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AE1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E566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DF333A5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575F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A30B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59412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3D6C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C272BA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19FB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018523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00161C8A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7B7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ACAA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CDC9B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7F6C9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BDA2A09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0460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C2FF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8E9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54E1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53618A7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7B22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B79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C1FCE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F6A8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563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6C7B2AC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5065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0437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7D6E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6E1CB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AF0F3E7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99F83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9F94014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10C9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E0D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4848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EA7E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6F7D221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5497" w14:textId="77777777" w:rsidR="00F9369E" w:rsidRDefault="00F9369E" w:rsidP="00F9369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F21C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DA11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7300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6E9A304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8606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8F84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6DD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544AB" w14:textId="77777777" w:rsidR="00F9369E" w:rsidRDefault="00F9369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281D" w14:textId="77777777" w:rsidR="00F9369E" w:rsidRDefault="00F9369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C44FD8E" w14:textId="77777777" w:rsidR="00F9369E" w:rsidRDefault="00F9369E">
      <w:pPr>
        <w:spacing w:before="40" w:line="192" w:lineRule="auto"/>
        <w:ind w:right="57"/>
        <w:rPr>
          <w:sz w:val="20"/>
          <w:lang w:val="ro-RO"/>
        </w:rPr>
      </w:pPr>
    </w:p>
    <w:p w14:paraId="411869C5" w14:textId="77777777" w:rsidR="00F9369E" w:rsidRDefault="00F9369E" w:rsidP="00C87A96">
      <w:pPr>
        <w:pStyle w:val="Heading1"/>
        <w:spacing w:line="360" w:lineRule="auto"/>
      </w:pPr>
      <w:r>
        <w:t>LINIA 301 J</w:t>
      </w:r>
    </w:p>
    <w:p w14:paraId="609E6EF9" w14:textId="77777777" w:rsidR="00F9369E" w:rsidRDefault="00F9369E" w:rsidP="00294919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GRUPA 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9369E" w14:paraId="57E8E771" w14:textId="77777777">
        <w:trPr>
          <w:cantSplit/>
          <w:trHeight w:val="60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4071" w14:textId="77777777" w:rsidR="00F9369E" w:rsidRDefault="00F9369E" w:rsidP="00F9369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FDC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77A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3A412" w14:textId="77777777" w:rsidR="00F9369E" w:rsidRDefault="00F9369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 Triaj Grupa D 2 Cap Giulești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2A0B" w14:textId="77777777" w:rsidR="00F9369E" w:rsidRPr="007C4752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7C4752">
              <w:rPr>
                <w:b/>
                <w:bCs/>
                <w:sz w:val="20"/>
                <w:szCs w:val="20"/>
                <w:lang w:val="ro-RO"/>
              </w:rPr>
              <w:t>linia 8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CA3B" w14:textId="77777777" w:rsidR="00F9369E" w:rsidRPr="007C4752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475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F1E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0FA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C4B7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100 ml de la călcâi sch. 9 Post Giulești spre Post 23.</w:t>
            </w:r>
          </w:p>
          <w:p w14:paraId="1FB8E1B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teren. </w:t>
            </w:r>
          </w:p>
          <w:p w14:paraId="12B8D5A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Post 23 cu palete galbene cu diagonală.</w:t>
            </w:r>
          </w:p>
        </w:tc>
      </w:tr>
    </w:tbl>
    <w:p w14:paraId="1D03C55A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38C44BB" w14:textId="77777777" w:rsidR="00F9369E" w:rsidRDefault="00F9369E" w:rsidP="00A04CFB">
      <w:pPr>
        <w:pStyle w:val="Heading1"/>
        <w:spacing w:line="360" w:lineRule="auto"/>
      </w:pPr>
      <w:r>
        <w:t>LINIA 301 K</w:t>
      </w:r>
    </w:p>
    <w:p w14:paraId="17359AE5" w14:textId="77777777" w:rsidR="00F9369E" w:rsidRDefault="00F9369E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9369E" w14:paraId="15D094B2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F850" w14:textId="77777777" w:rsidR="00F9369E" w:rsidRDefault="00F9369E" w:rsidP="00F9369E">
            <w:pPr>
              <w:numPr>
                <w:ilvl w:val="0"/>
                <w:numId w:val="4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0CF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91B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8968" w14:textId="77777777" w:rsidR="00F9369E" w:rsidRDefault="00F9369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FF9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6500" w14:textId="77777777" w:rsidR="00F9369E" w:rsidRPr="00DC00E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7D2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6237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98B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DE534B2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BFA4EBF" w14:textId="77777777" w:rsidR="00F9369E" w:rsidRDefault="00F9369E" w:rsidP="00956F37">
      <w:pPr>
        <w:pStyle w:val="Heading1"/>
        <w:spacing w:line="360" w:lineRule="auto"/>
      </w:pPr>
      <w:r>
        <w:t>LINIA 301 N</w:t>
      </w:r>
    </w:p>
    <w:p w14:paraId="7CABF30A" w14:textId="77777777" w:rsidR="00F9369E" w:rsidRDefault="00F9369E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F9369E" w14:paraId="74C58FC2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B7FF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AB1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2A27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8F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F29E47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D99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CED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CB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F211" w14:textId="77777777" w:rsidR="00F9369E" w:rsidRPr="0022092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131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6EB73E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FA83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694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968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66D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4DBF9E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90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052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6B3F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E70B" w14:textId="77777777" w:rsidR="00F9369E" w:rsidRPr="0022092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662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B7EED5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1925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6B1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681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8BF9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F8B45D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53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9FBA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1A0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2DCA" w14:textId="77777777" w:rsidR="00F9369E" w:rsidRPr="0022092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9CA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F4F59A" w14:textId="77777777" w:rsidR="00F9369E" w:rsidRPr="00474FB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F9369E" w14:paraId="3F771CC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4C925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591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D99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16D8B" w14:textId="77777777" w:rsidR="00F9369E" w:rsidRDefault="00F9369E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0D463F6" w14:textId="77777777" w:rsidR="00F9369E" w:rsidRDefault="00F9369E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8E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9EF8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5F3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8127" w14:textId="77777777" w:rsidR="00F9369E" w:rsidRPr="0022092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886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B93EBD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E911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04CB" w14:textId="77777777" w:rsidR="00F9369E" w:rsidRDefault="00F9369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5D4DB" w14:textId="77777777" w:rsidR="00F9369E" w:rsidRDefault="00F9369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D22A" w14:textId="77777777" w:rsidR="00F9369E" w:rsidRDefault="00F9369E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271CB" w14:textId="77777777" w:rsidR="00F9369E" w:rsidRPr="00E4222D" w:rsidRDefault="00F9369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9545F19" w14:textId="77777777" w:rsidR="00F9369E" w:rsidRPr="00E4222D" w:rsidRDefault="00F9369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4D12092" w14:textId="77777777" w:rsidR="00F9369E" w:rsidRPr="00E4222D" w:rsidRDefault="00F9369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5DB3664" w14:textId="77777777" w:rsidR="00F9369E" w:rsidRDefault="00F9369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25A65" w14:textId="77777777" w:rsidR="00F9369E" w:rsidRDefault="00F9369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293C7" w14:textId="77777777" w:rsidR="00F9369E" w:rsidRDefault="00F9369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C373F" w14:textId="77777777" w:rsidR="00F9369E" w:rsidRPr="0022092F" w:rsidRDefault="00F9369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052C4" w14:textId="77777777" w:rsidR="00F9369E" w:rsidRDefault="00F9369E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046B7BD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76C2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AD5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C40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4B28" w14:textId="77777777" w:rsidR="00F9369E" w:rsidRDefault="00F9369E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A3F16" w14:textId="77777777" w:rsidR="00F9369E" w:rsidRDefault="00F9369E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E4B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236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35DD1" w14:textId="77777777" w:rsidR="00F9369E" w:rsidRPr="0022092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CE0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AB745AE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954C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2A9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7B060CF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5FD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1F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3B1641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681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96C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DD26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498E" w14:textId="77777777" w:rsidR="00F9369E" w:rsidRPr="0022092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C2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17A40EF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E939" w14:textId="77777777" w:rsidR="00F9369E" w:rsidRDefault="00F9369E" w:rsidP="00F9369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7EE5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A07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417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A4911E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FCAD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56704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290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55FA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2BA3F" w14:textId="77777777" w:rsidR="00F9369E" w:rsidRPr="0022092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C80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A1A0316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2F8B921E" w14:textId="77777777" w:rsidR="00F9369E" w:rsidRDefault="00F9369E" w:rsidP="007F72A5">
      <w:pPr>
        <w:pStyle w:val="Heading1"/>
        <w:spacing w:line="360" w:lineRule="auto"/>
      </w:pPr>
      <w:r>
        <w:t>LINIA 301 O</w:t>
      </w:r>
    </w:p>
    <w:p w14:paraId="1871588D" w14:textId="77777777" w:rsidR="00F9369E" w:rsidRDefault="00F9369E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7BBB1C84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CFEB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B5B2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35B7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8BD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5F99E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27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1BC5F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40C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224E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E8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41AF69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1EADD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C045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E5DB6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D1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9D2798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A0F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F00D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0CE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495CA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561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3C97DF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D6B3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7F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53FA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968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16DAAC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B08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4A9AD7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F9AB3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E85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4762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37196" w14:textId="77777777" w:rsidR="00F9369E" w:rsidRDefault="00F9369E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A53EBA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DA38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9BB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BA19B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A7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1E442A5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97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772D2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4693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56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8286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13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3D405A9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5647B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76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B470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01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FB2E29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1C8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CFB7D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DA268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C32B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9202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2B2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D18AB0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F398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E7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4B983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95F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3EF8B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45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FE706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A13F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D0D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AC76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269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422B90F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B671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CC3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388B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E8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D9555D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0B7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A211B6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49DAD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C13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E9D91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B93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C232C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F9369E" w14:paraId="59AF5734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5A33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49F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26B97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663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BC2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D6C55A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E2608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5D6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92AD1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7E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D9ED3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6F237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F9369E" w14:paraId="3295DBDC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45BA" w14:textId="77777777" w:rsidR="00F9369E" w:rsidRDefault="00F9369E" w:rsidP="00F9369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B04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BCF3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A27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E0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165031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1D8D3DD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2698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70D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6105" w14:textId="77777777" w:rsidR="00F9369E" w:rsidRPr="00F1029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8C00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1BA3C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09663F4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3A205DB1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784DF48" w14:textId="77777777" w:rsidR="00F9369E" w:rsidRDefault="00F9369E" w:rsidP="003260D9">
      <w:pPr>
        <w:pStyle w:val="Heading1"/>
        <w:spacing w:line="360" w:lineRule="auto"/>
      </w:pPr>
      <w:r>
        <w:t>LINIA 301 P</w:t>
      </w:r>
    </w:p>
    <w:p w14:paraId="6F76C890" w14:textId="77777777" w:rsidR="00F9369E" w:rsidRDefault="00F9369E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9369E" w14:paraId="1C3C49B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1C5F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3D42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D12A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8F6F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AB7A09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7F36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B11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7C6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1BC4E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A1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8E947E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AABA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72B9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CBD1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6FB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7DE55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B79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001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53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58F0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D8E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709334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1F0F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759E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FE8EB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53E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277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9180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EB4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D2296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A5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E3538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F9369E" w:rsidRPr="00A8307A" w14:paraId="563BF09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1B3BD" w14:textId="77777777" w:rsidR="00F9369E" w:rsidRPr="00A75A00" w:rsidRDefault="00F9369E" w:rsidP="00F9369E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93E4B" w14:textId="77777777" w:rsidR="00F9369E" w:rsidRPr="00A8307A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749F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EC7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36DAC431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4F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BFC4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D2CA" w14:textId="77777777" w:rsidR="00F9369E" w:rsidRPr="00A8307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47A7" w14:textId="77777777" w:rsidR="00F9369E" w:rsidRPr="00A8307A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BB51" w14:textId="77777777" w:rsidR="00F9369E" w:rsidRPr="00A8307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2C3A71C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A76E0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3FEC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24B1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0599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5BAC88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EF5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7409F4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997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D1B9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74446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E68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80F129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A8A1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7D897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0A38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FFB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618664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968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6D439E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D6C6B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0C2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F1DDE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9730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F9369E" w14:paraId="3C414D1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E28F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5368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6CE2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0B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B6FCDB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C3B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58AF0B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516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FF6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5581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F5D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4F962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F9369E" w14:paraId="31BBA07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9258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8F58A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721E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6D19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BD2C4B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E2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1EFB97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E91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C98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1B28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A29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65C17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F9369E" w14:paraId="4271E29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AB7B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A54A3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F1F2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86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FDABD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900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E4CB7D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3FC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A5C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39E4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E05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B9E42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F9369E" w14:paraId="7B7EA22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E91ED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0E720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F68AD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9B9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A10317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8A2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8D0D1C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DA00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19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E54FC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00B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6B5D0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DC82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F9369E" w14:paraId="3313896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E98A4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9E86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85770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5EF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B4A3C1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0E1F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91A0B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273A61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76A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C23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E657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1651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FFA96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F9369E" w14:paraId="74CFCC7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D160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FAE3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93FB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DE2E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8E64C7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A8C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1CA9B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5D8D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2B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9D25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495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312E7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F9369E" w14:paraId="6960A4A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DCA5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79ECD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3F7C9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5C7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E58AE7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63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DE4546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7C2B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606F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8182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262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7B7C6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F9369E" w14:paraId="74BE5FEF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8D90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ABCC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8CD3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33A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67063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9F6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8C4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94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CDD7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73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D31D88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40FF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4323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8103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72E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76159E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589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CE889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B68A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311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8923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E39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5D37C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F9369E" w14:paraId="4F42B941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DFCC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7685" w14:textId="77777777" w:rsidR="00F9369E" w:rsidRDefault="00F9369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84E3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6D7A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56AE2D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A05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DF0858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1D9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E7DB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FC92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49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CA133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F9369E" w14:paraId="12A8387A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CC27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D0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1063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99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15387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260C5" w14:textId="77777777" w:rsidR="00F9369E" w:rsidRDefault="00F9369E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76973EF4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3570B3B" w14:textId="77777777" w:rsidR="00F9369E" w:rsidRDefault="00F9369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6A22F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D76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CDE65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76D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986D0E1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B6B66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4020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3F9A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EE75" w14:textId="77777777" w:rsidR="00F9369E" w:rsidRDefault="00F9369E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4233CD8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58618C4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D1B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7D0181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3168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63BF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929A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CFB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6CF2E3D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8332F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7E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221F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7F6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93898B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B4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8E9E3B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27FD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E63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5C2B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9A1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2DD3F3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9189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4F12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49B2B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A254" w14:textId="77777777" w:rsidR="00F9369E" w:rsidRDefault="00F9369E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50D44F5" w14:textId="77777777" w:rsidR="00F9369E" w:rsidRDefault="00F9369E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600B" w14:textId="77777777" w:rsidR="00F9369E" w:rsidRDefault="00F9369E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405558" w14:textId="77777777" w:rsidR="00F9369E" w:rsidRDefault="00F9369E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6F886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8E13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6E64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BDEB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7A33F0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2EAC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427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8C219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FE1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A429D5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A6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51E1D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D4CA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21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F65A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C62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0AAACE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A5BE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69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98555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FEB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614C7F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108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AE843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36A9B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D855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21E72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D73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F100410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BB11" w14:textId="77777777" w:rsidR="00F9369E" w:rsidRDefault="00F9369E" w:rsidP="00F9369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532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6F5B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E9C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0132F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64A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13E110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0D1C7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7F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2AFF" w14:textId="77777777" w:rsidR="00F9369E" w:rsidRPr="001B37B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3FE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478CBED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3A83D55" w14:textId="77777777" w:rsidR="00F9369E" w:rsidRDefault="00F9369E" w:rsidP="00F260DA">
      <w:pPr>
        <w:pStyle w:val="Heading1"/>
        <w:spacing w:line="360" w:lineRule="auto"/>
      </w:pPr>
      <w:r>
        <w:lastRenderedPageBreak/>
        <w:t>LINIA 301 X</w:t>
      </w:r>
    </w:p>
    <w:p w14:paraId="4845CE2E" w14:textId="77777777" w:rsidR="00F9369E" w:rsidRDefault="00F9369E" w:rsidP="00F260DA">
      <w:pPr>
        <w:pStyle w:val="Heading1"/>
        <w:spacing w:line="360" w:lineRule="auto"/>
        <w:rPr>
          <w:sz w:val="20"/>
        </w:rPr>
      </w:pPr>
      <w:r>
        <w:t>BUCUREŞTII NOI GRUPA C - BUCUREŞTI TRIAJ POST 17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9369E" w14:paraId="412A60B8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8E8E" w14:textId="77777777" w:rsidR="00F9369E" w:rsidRDefault="00F9369E" w:rsidP="00F9369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C13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E82315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3A22" w14:textId="77777777" w:rsidR="00F9369E" w:rsidRPr="00F620E8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034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București Triaj - Bucureștii Noi Grupa C</w:t>
            </w:r>
          </w:p>
          <w:p w14:paraId="6BA51F0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liniile 1C și 2C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0DA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CD634" w14:textId="77777777" w:rsidR="00F9369E" w:rsidRPr="00F620E8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2392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71962" w14:textId="77777777" w:rsidR="00F9369E" w:rsidRPr="00F620E8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8F6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A30B63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3C94" w14:textId="77777777" w:rsidR="00F9369E" w:rsidRDefault="00F9369E" w:rsidP="00F9369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9A30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06C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E176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Bucureștii Noi</w:t>
            </w:r>
          </w:p>
          <w:p w14:paraId="0715723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462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3AB542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7EC73E4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CADA7F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F3E9" w14:textId="77777777" w:rsidR="00F9369E" w:rsidRPr="00F620E8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1B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EA96" w14:textId="77777777" w:rsidR="00F9369E" w:rsidRPr="00F620E8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523E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DF439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Grupa C Bucureștii Noi în direcția Chiajna.</w:t>
            </w:r>
          </w:p>
        </w:tc>
      </w:tr>
    </w:tbl>
    <w:p w14:paraId="09CA91CE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512A7009" w14:textId="77777777" w:rsidR="00F9369E" w:rsidRDefault="00F9369E" w:rsidP="00100E16">
      <w:pPr>
        <w:pStyle w:val="Heading1"/>
        <w:spacing w:line="360" w:lineRule="auto"/>
      </w:pPr>
      <w:r>
        <w:t>LINIA 301 Z2</w:t>
      </w:r>
    </w:p>
    <w:p w14:paraId="6418E07C" w14:textId="77777777" w:rsidR="00F9369E" w:rsidRDefault="00F9369E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0109F5F6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DF5F" w14:textId="77777777" w:rsidR="00F9369E" w:rsidRDefault="00F9369E" w:rsidP="00F9369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E0FB0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C940D" w14:textId="77777777" w:rsidR="00F9369E" w:rsidRPr="00353356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8AA5" w14:textId="77777777" w:rsidR="00F9369E" w:rsidRDefault="00F9369E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Bucureştii Noi</w:t>
            </w:r>
          </w:p>
          <w:p w14:paraId="623BA033" w14:textId="77777777" w:rsidR="00F9369E" w:rsidRDefault="00F9369E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DB093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4EBCE66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6559CE1C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144E4B5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DA1C" w14:textId="77777777" w:rsidR="00F9369E" w:rsidRPr="00353356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A1C4C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C44F5" w14:textId="77777777" w:rsidR="00F9369E" w:rsidRPr="00353356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516F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86CE69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A9901A" w14:textId="77777777" w:rsidR="00F9369E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Grupa C Bucureștii Noi în direcția Post Rudeni.</w:t>
            </w:r>
          </w:p>
        </w:tc>
      </w:tr>
    </w:tbl>
    <w:p w14:paraId="762DA0E7" w14:textId="77777777" w:rsidR="00F9369E" w:rsidRDefault="00F9369E">
      <w:pPr>
        <w:spacing w:before="40" w:line="192" w:lineRule="auto"/>
        <w:ind w:right="57"/>
        <w:rPr>
          <w:sz w:val="20"/>
          <w:lang w:val="ro-RO"/>
        </w:rPr>
      </w:pPr>
    </w:p>
    <w:p w14:paraId="7C27843D" w14:textId="77777777" w:rsidR="00F9369E" w:rsidRDefault="00F9369E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13091BAA" w14:textId="77777777" w:rsidR="00F9369E" w:rsidRDefault="00F9369E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9369E" w14:paraId="1919E1B2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F3D7" w14:textId="77777777" w:rsidR="00F9369E" w:rsidRDefault="00F9369E" w:rsidP="00F9369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569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903B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F22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4F1906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E10AC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6A90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504E92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714FBFB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B7A68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6FC2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2E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95B6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579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406DDD2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3917" w14:textId="77777777" w:rsidR="00F9369E" w:rsidRDefault="00F9369E" w:rsidP="00F9369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EF8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4B5A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2C8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E3361C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443BBB4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844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F1E1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22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1F7E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DA0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994EB1E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88481" w14:textId="77777777" w:rsidR="00F9369E" w:rsidRDefault="00F9369E" w:rsidP="00F9369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F9B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BCBCE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6E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A172A3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25BAE0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0D4F4FD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175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A153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D74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03E86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4B4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EAFF5B2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BA6F" w14:textId="77777777" w:rsidR="00F9369E" w:rsidRDefault="00F9369E" w:rsidP="00F9369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1AA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13D7B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81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2EE781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7180E4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3DF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4F2F6A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7B4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A8A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1845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C8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91B4760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6C3B" w14:textId="77777777" w:rsidR="00F9369E" w:rsidRDefault="00F9369E" w:rsidP="00F9369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E09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9DF5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29F5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5769B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01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3C85E94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627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5E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75E98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C08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9D0423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DEE2B" w14:textId="77777777" w:rsidR="00F9369E" w:rsidRDefault="00F9369E" w:rsidP="00F9369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95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A9D7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850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55845B4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51AE5E5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84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3696F1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ED7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262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99ACE" w14:textId="77777777" w:rsidR="00F9369E" w:rsidRPr="00594E5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849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5892740" w14:textId="77777777" w:rsidR="00F9369E" w:rsidRDefault="00F9369E">
      <w:pPr>
        <w:spacing w:before="40" w:after="40" w:line="192" w:lineRule="auto"/>
        <w:ind w:right="57"/>
        <w:rPr>
          <w:sz w:val="20"/>
          <w:lang w:val="en-US"/>
        </w:rPr>
      </w:pPr>
    </w:p>
    <w:p w14:paraId="307EBEBE" w14:textId="77777777" w:rsidR="00F9369E" w:rsidRDefault="00F9369E" w:rsidP="000F5238">
      <w:pPr>
        <w:pStyle w:val="Heading1"/>
        <w:spacing w:line="360" w:lineRule="auto"/>
      </w:pPr>
      <w:r>
        <w:t>LINIA 304 E</w:t>
      </w:r>
    </w:p>
    <w:p w14:paraId="09685C17" w14:textId="77777777" w:rsidR="00F9369E" w:rsidRDefault="00F9369E" w:rsidP="00023E9E">
      <w:pPr>
        <w:pStyle w:val="Heading1"/>
        <w:spacing w:line="360" w:lineRule="auto"/>
        <w:rPr>
          <w:b w:val="0"/>
          <w:bCs w:val="0"/>
          <w:sz w:val="20"/>
        </w:rPr>
      </w:pPr>
      <w:r>
        <w:t xml:space="preserve"> GHIGHIU</w:t>
      </w:r>
      <w:r>
        <w:rPr>
          <w:sz w:val="20"/>
        </w:rPr>
        <w:t xml:space="preserve"> – </w:t>
      </w:r>
      <w:r w:rsidRPr="00CB219B">
        <w:t>PLOIEȘTI EST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922"/>
        <w:gridCol w:w="702"/>
        <w:gridCol w:w="2193"/>
        <w:gridCol w:w="870"/>
        <w:gridCol w:w="765"/>
        <w:gridCol w:w="870"/>
        <w:gridCol w:w="744"/>
        <w:gridCol w:w="2463"/>
      </w:tblGrid>
      <w:tr w:rsidR="00F9369E" w:rsidRPr="00A8307A" w14:paraId="057BAAF0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8266" w14:textId="77777777" w:rsidR="00F9369E" w:rsidRPr="00A75A00" w:rsidRDefault="00F9369E" w:rsidP="00F9369E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444B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58+300</w:t>
            </w:r>
          </w:p>
          <w:p w14:paraId="329C18A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60+930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9F2F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9BC294" w14:textId="77777777" w:rsidR="00F9369E" w:rsidRDefault="00F9369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Ghighiu -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48C78" w14:textId="77777777" w:rsidR="00F9369E" w:rsidRPr="00A8307A" w:rsidRDefault="00F9369E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DB63A" w14:textId="77777777" w:rsidR="00F9369E" w:rsidRPr="00A8307A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4B8B9" w14:textId="77777777" w:rsidR="00F9369E" w:rsidRPr="00A8307A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F4907" w14:textId="77777777" w:rsidR="00F9369E" w:rsidRPr="00A8307A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177BF" w14:textId="77777777" w:rsidR="00F9369E" w:rsidRPr="00A8307A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:rsidRPr="00A8307A" w14:paraId="4A236064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76C7" w14:textId="77777777" w:rsidR="00F9369E" w:rsidRPr="00A75A00" w:rsidRDefault="00F9369E" w:rsidP="00F9369E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E95F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62+140</w:t>
            </w:r>
          </w:p>
          <w:p w14:paraId="413C37AA" w14:textId="77777777" w:rsidR="00F9369E" w:rsidRPr="00A8307A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62+700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0562A" w14:textId="77777777" w:rsidR="00F9369E" w:rsidRPr="00A8307A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666831" w14:textId="77777777" w:rsidR="00F9369E" w:rsidRPr="00A8307A" w:rsidRDefault="00F9369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Dâmbu – Ploiești 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B7FEF5" w14:textId="77777777" w:rsidR="00F9369E" w:rsidRPr="00A8307A" w:rsidRDefault="00F9369E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CF112" w14:textId="77777777" w:rsidR="00F9369E" w:rsidRPr="00A8307A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900F3" w14:textId="77777777" w:rsidR="00F9369E" w:rsidRPr="00A8307A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65A12" w14:textId="77777777" w:rsidR="00F9369E" w:rsidRPr="00A8307A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A3EAE" w14:textId="77777777" w:rsidR="00F9369E" w:rsidRPr="00A8307A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A35CB99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29D2C961" w14:textId="77777777" w:rsidR="00F9369E" w:rsidRDefault="00F9369E" w:rsidP="00125C01">
      <w:pPr>
        <w:pStyle w:val="Heading1"/>
        <w:spacing w:line="360" w:lineRule="auto"/>
      </w:pPr>
      <w:r>
        <w:t>LINIA 304 I</w:t>
      </w:r>
    </w:p>
    <w:p w14:paraId="16844B4F" w14:textId="77777777" w:rsidR="00F9369E" w:rsidRDefault="00F9369E" w:rsidP="00F74324">
      <w:pPr>
        <w:pStyle w:val="Heading1"/>
        <w:spacing w:line="360" w:lineRule="auto"/>
        <w:rPr>
          <w:b w:val="0"/>
          <w:bCs w:val="0"/>
          <w:sz w:val="8"/>
        </w:rPr>
      </w:pPr>
      <w:r w:rsidRPr="00D22696">
        <w:t xml:space="preserve">PLOIEŞTI TRIAJ  - </w:t>
      </w:r>
      <w:r>
        <w:t>PLOIEŞTI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9369E" w14:paraId="5B1DC319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CA99" w14:textId="77777777" w:rsidR="00F9369E" w:rsidRDefault="00F9369E" w:rsidP="00F9369E">
            <w:pPr>
              <w:numPr>
                <w:ilvl w:val="0"/>
                <w:numId w:val="5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32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59+000 -</w:t>
            </w:r>
          </w:p>
          <w:p w14:paraId="7E1696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2534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0D5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1871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857F2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2A98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1009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7219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C1065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intrările dinspre Ploiești Triaj.</w:t>
            </w:r>
          </w:p>
        </w:tc>
      </w:tr>
    </w:tbl>
    <w:p w14:paraId="1FD2819B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2D47A1D6" w14:textId="77777777" w:rsidR="00F9369E" w:rsidRDefault="00F9369E" w:rsidP="00125C01">
      <w:pPr>
        <w:pStyle w:val="Heading1"/>
        <w:spacing w:line="360" w:lineRule="auto"/>
      </w:pPr>
      <w:r>
        <w:t>LINIA 304 J</w:t>
      </w:r>
    </w:p>
    <w:p w14:paraId="30184F08" w14:textId="77777777" w:rsidR="00F9369E" w:rsidRDefault="00F9369E" w:rsidP="007D273A">
      <w:pPr>
        <w:pStyle w:val="Heading1"/>
        <w:spacing w:line="360" w:lineRule="auto"/>
        <w:rPr>
          <w:b w:val="0"/>
          <w:bCs w:val="0"/>
          <w:sz w:val="8"/>
        </w:rPr>
      </w:pPr>
      <w:r>
        <w:t>PLOIEŞTI SUD - PLOIEŞTI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F9369E" w14:paraId="5F4BE05B" w14:textId="77777777">
        <w:trPr>
          <w:cantSplit/>
          <w:trHeight w:val="8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CB9E7" w14:textId="77777777" w:rsidR="00F9369E" w:rsidRDefault="00F9369E" w:rsidP="00F9369E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49E2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57+040</w:t>
            </w:r>
          </w:p>
          <w:p w14:paraId="2283D95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6C28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113D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Triaj -</w:t>
            </w:r>
          </w:p>
          <w:p w14:paraId="51F35A2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565D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2913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7F7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CF99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F2A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A5ABA32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E330" w14:textId="77777777" w:rsidR="00F9369E" w:rsidRDefault="00F9369E" w:rsidP="00F9369E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AAA5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C068A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4CDE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AF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F2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366C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89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A866" w14:textId="77777777" w:rsidR="00F9369E" w:rsidRPr="0030007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32C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C937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ieșirile spre Ploiești Triaj.</w:t>
            </w:r>
          </w:p>
        </w:tc>
      </w:tr>
    </w:tbl>
    <w:p w14:paraId="15A5DF5E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34452497" w14:textId="77777777" w:rsidR="00F9369E" w:rsidRDefault="00F9369E" w:rsidP="000F79E0">
      <w:pPr>
        <w:pStyle w:val="Heading1"/>
        <w:spacing w:line="360" w:lineRule="auto"/>
      </w:pPr>
      <w:r>
        <w:t>LINIA 305</w:t>
      </w:r>
    </w:p>
    <w:p w14:paraId="5B998E65" w14:textId="77777777" w:rsidR="00F9369E" w:rsidRDefault="00F9369E" w:rsidP="00EF1C8E">
      <w:pPr>
        <w:pStyle w:val="Heading1"/>
        <w:spacing w:line="360" w:lineRule="auto"/>
        <w:rPr>
          <w:b w:val="0"/>
          <w:bCs w:val="0"/>
          <w:sz w:val="8"/>
        </w:rPr>
      </w:pPr>
      <w:r>
        <w:t>PLOIEŞTI SUD - MÂNECIU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49F45233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94DB" w14:textId="77777777" w:rsidR="00F9369E" w:rsidRDefault="00F9369E" w:rsidP="00F9369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591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D443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80E8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Ploiești Nord</w:t>
            </w:r>
          </w:p>
          <w:p w14:paraId="7CB2BC3D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6 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76F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Cap X</w:t>
            </w:r>
          </w:p>
          <w:p w14:paraId="5D9C6626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407B537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</w:p>
          <w:p w14:paraId="46BFF105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Ploiești Nord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3830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6E72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B932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8C55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FBD9E25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246A5" w14:textId="77777777" w:rsidR="00F9369E" w:rsidRDefault="00F9369E" w:rsidP="00F9369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CF2CC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4131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E0C7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4C9BDBF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F92F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35DF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95E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F245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FB82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4630B94" w14:textId="77777777">
        <w:trPr>
          <w:cantSplit/>
          <w:trHeight w:val="27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8A4EB" w14:textId="77777777" w:rsidR="00F9369E" w:rsidRDefault="00F9369E" w:rsidP="00F9369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9D0A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8863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0C43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73005F6C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9A074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marca de sigu-ranţă </w:t>
            </w:r>
          </w:p>
          <w:p w14:paraId="396D6379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 </w:t>
            </w:r>
          </w:p>
          <w:p w14:paraId="348DF100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3 </w:t>
            </w:r>
          </w:p>
          <w:p w14:paraId="446350E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122DDAC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Blejoi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D4B8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36A6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461C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7A76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2 abătute este închisă.</w:t>
            </w:r>
          </w:p>
          <w:p w14:paraId="0009D5FD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2216D9E" w14:textId="77777777">
        <w:trPr>
          <w:cantSplit/>
          <w:trHeight w:val="2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FD6E1" w14:textId="77777777" w:rsidR="00F9369E" w:rsidRDefault="00F9369E" w:rsidP="00F9369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3A0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58FA2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40E25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Vălenii de Munte</w:t>
            </w:r>
          </w:p>
          <w:p w14:paraId="1DEF888C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13F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B70D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657E5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D4CA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391B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A6AD789" w14:textId="77777777">
        <w:trPr>
          <w:cantSplit/>
          <w:trHeight w:val="5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11B4" w14:textId="77777777" w:rsidR="00F9369E" w:rsidRDefault="00F9369E" w:rsidP="00F9369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EEEC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37+000</w:t>
            </w:r>
          </w:p>
          <w:p w14:paraId="1250A6FC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BD75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AF5E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Vălenii de Munte - Teişani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E5A2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E203E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9A53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85E03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B564E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1E40D12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7D81" w14:textId="77777777" w:rsidR="00F9369E" w:rsidRDefault="00F9369E" w:rsidP="00F9369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BCCB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8631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0CD1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Teişani</w:t>
            </w:r>
          </w:p>
          <w:p w14:paraId="7F3EBA6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26487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57CD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1542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C713F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69C8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29D2A09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6F90" w14:textId="77777777" w:rsidR="00F9369E" w:rsidRDefault="00F9369E" w:rsidP="00F9369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C340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4338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946F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Mâneciu </w:t>
            </w:r>
          </w:p>
          <w:p w14:paraId="281F3F0B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23EDE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2BB7E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9961" w14:textId="77777777" w:rsidR="00F9369E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F874" w14:textId="77777777" w:rsidR="00F9369E" w:rsidRPr="00023C54" w:rsidRDefault="00F9369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484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2624528" w14:textId="77777777" w:rsidR="00F9369E" w:rsidRDefault="00F9369E">
      <w:pPr>
        <w:spacing w:line="192" w:lineRule="auto"/>
        <w:ind w:right="57"/>
        <w:rPr>
          <w:sz w:val="20"/>
          <w:lang w:val="ro-RO"/>
        </w:rPr>
      </w:pPr>
    </w:p>
    <w:p w14:paraId="1175F7C1" w14:textId="77777777" w:rsidR="00F9369E" w:rsidRDefault="00F9369E" w:rsidP="00DE0660">
      <w:pPr>
        <w:pStyle w:val="Heading1"/>
        <w:spacing w:line="360" w:lineRule="auto"/>
      </w:pPr>
      <w:r>
        <w:t>LINIA 306</w:t>
      </w:r>
    </w:p>
    <w:p w14:paraId="75AE5950" w14:textId="77777777" w:rsidR="00F9369E" w:rsidRDefault="00F9369E" w:rsidP="00E92915">
      <w:pPr>
        <w:pStyle w:val="Heading1"/>
        <w:spacing w:line="360" w:lineRule="auto"/>
        <w:rPr>
          <w:b w:val="0"/>
          <w:bCs w:val="0"/>
          <w:sz w:val="8"/>
        </w:rPr>
      </w:pPr>
      <w:r>
        <w:t>PLOIEŞTI VEST - TÂRGOVIŞTE NORD - RAMIFICAŢIE TEIŞ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3381ADC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46BA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205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184F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219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9596" w14:textId="77777777" w:rsidR="00F9369E" w:rsidRDefault="00F9369E" w:rsidP="00E1314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27A5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FC1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82D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BB23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14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BD2799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73FA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F8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C759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8A6D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50E505F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253E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F9C53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E7C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9F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9D69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E8D6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EF4C70A" w14:textId="77777777">
        <w:trPr>
          <w:cantSplit/>
          <w:trHeight w:val="9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386E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96E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CAB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C9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1BCCEA8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3F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366E6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E20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FFC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5C36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80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464A9B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4A5E4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D25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E0E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ACDA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Târgşoru Nou</w:t>
            </w:r>
          </w:p>
          <w:p w14:paraId="29A1AA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5C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74623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84A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6B1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10CF5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C92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E15EFB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F16A9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3B0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F35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D1A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E25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din călcâi sch. 9 </w:t>
            </w:r>
          </w:p>
          <w:p w14:paraId="353BE1F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5557DF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E78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9446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5659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764E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2C20C5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93EFB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E9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A2D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DB5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F776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408A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BF0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9F19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0726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2197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F9369E" w14:paraId="468C901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640A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7B11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0C66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F0A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430B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6CFF3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și 17</w:t>
            </w:r>
          </w:p>
          <w:p w14:paraId="5F86F58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578650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2BA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90BD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3795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FCC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5.</w:t>
            </w:r>
          </w:p>
        </w:tc>
      </w:tr>
      <w:tr w:rsidR="00F9369E" w14:paraId="293C4290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CF9B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2CF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71B9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1BD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Mija</w:t>
            </w:r>
          </w:p>
          <w:p w14:paraId="0F88F89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12F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A484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8E50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FF5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5762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1C6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19A179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544D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B41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817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B6A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0EE416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B</w:t>
            </w:r>
          </w:p>
          <w:p w14:paraId="5F49C2E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nr. 10 și 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FB2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  <w:p w14:paraId="0B9CC0F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4C8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8AD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E534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EE8E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7C01E5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2FA7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FDE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221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CF67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10B8ED1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abătută </w:t>
            </w:r>
          </w:p>
          <w:p w14:paraId="216CFA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sch. nr.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3DF1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4B3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A9D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C78AC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E10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F44034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D2FE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21C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CDE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896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0BC3267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867F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A977C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C93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8E8A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11631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4E5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07CB029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7FAE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226D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40+840</w:t>
            </w:r>
          </w:p>
          <w:p w14:paraId="3D686D2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05EC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3B4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B1E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F82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D72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DD3B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041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ED5734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EB82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D98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41+000</w:t>
            </w:r>
          </w:p>
          <w:p w14:paraId="6E2F012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4C8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AD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AB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3BD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0B5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DDBA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9E93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8A7E2D3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FB33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CB4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  <w:p w14:paraId="485AAD5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DBC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1E31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F71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736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59F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14CB1" w14:textId="77777777" w:rsidR="00F9369E" w:rsidRPr="00BE3917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7E99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24EA8A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8440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9604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  <w:p w14:paraId="6E4B0093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019C" w14:textId="77777777" w:rsidR="00F9369E" w:rsidRDefault="00F9369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4A167" w14:textId="77777777" w:rsidR="00F9369E" w:rsidRDefault="00F9369E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BD30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D34C" w14:textId="77777777" w:rsidR="00F9369E" w:rsidRDefault="00F9369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4E400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A239" w14:textId="77777777" w:rsidR="00F9369E" w:rsidRPr="00BE3917" w:rsidRDefault="00F9369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56D3" w14:textId="77777777" w:rsidR="00F9369E" w:rsidRDefault="00F9369E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B83DB2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0960" w14:textId="77777777" w:rsidR="00F9369E" w:rsidRDefault="00F9369E" w:rsidP="00F9369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5607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  <w:p w14:paraId="3FFD468D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5A4C" w14:textId="77777777" w:rsidR="00F9369E" w:rsidRDefault="00F9369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15F5" w14:textId="77777777" w:rsidR="00F9369E" w:rsidRDefault="00F9369E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5E0D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4F0E9" w14:textId="77777777" w:rsidR="00F9369E" w:rsidRDefault="00F9369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12D5" w14:textId="77777777" w:rsidR="00F9369E" w:rsidRDefault="00F9369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E3657" w14:textId="77777777" w:rsidR="00F9369E" w:rsidRPr="00BE3917" w:rsidRDefault="00F9369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93F4" w14:textId="77777777" w:rsidR="00F9369E" w:rsidRDefault="00F9369E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C7AFCAD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32D001F" w14:textId="77777777" w:rsidR="00F9369E" w:rsidRDefault="00F9369E" w:rsidP="008D7570">
      <w:pPr>
        <w:pStyle w:val="Heading1"/>
        <w:spacing w:line="360" w:lineRule="auto"/>
      </w:pPr>
      <w:r>
        <w:t>LINIA 311</w:t>
      </w:r>
    </w:p>
    <w:p w14:paraId="506AA012" w14:textId="77777777" w:rsidR="00F9369E" w:rsidRDefault="00F9369E" w:rsidP="00F8285A">
      <w:pPr>
        <w:pStyle w:val="Heading1"/>
        <w:spacing w:line="360" w:lineRule="auto"/>
        <w:rPr>
          <w:b w:val="0"/>
          <w:bCs w:val="0"/>
          <w:sz w:val="8"/>
        </w:rPr>
      </w:pPr>
      <w:r>
        <w:t>BUDA - SLĂNIC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3DE31B13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A137" w14:textId="77777777" w:rsidR="00F9369E" w:rsidRDefault="00F9369E" w:rsidP="00F9369E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8A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32+225</w:t>
            </w:r>
          </w:p>
          <w:p w14:paraId="4125E0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B34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B6E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Plopeni Sat  - Slănic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AD5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D6C8" w14:textId="77777777" w:rsidR="00F9369E" w:rsidRPr="003004A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A7AB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1AF71" w14:textId="77777777" w:rsidR="00F9369E" w:rsidRPr="003004A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4656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677A46F7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8F01" w14:textId="77777777" w:rsidR="00F9369E" w:rsidRDefault="00F9369E" w:rsidP="00F9369E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F0C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E7B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A83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 Slănic linia 3</w:t>
            </w:r>
          </w:p>
          <w:p w14:paraId="121895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DDC5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89AEF2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0362" w14:textId="77777777" w:rsidR="00F9369E" w:rsidRPr="003004A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8F2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DE9A" w14:textId="77777777" w:rsidR="00F9369E" w:rsidRPr="003004A8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65D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9016BB6" w14:textId="77777777" w:rsidR="00F9369E" w:rsidRDefault="00F9369E">
      <w:pPr>
        <w:tabs>
          <w:tab w:val="left" w:pos="4560"/>
        </w:tabs>
        <w:rPr>
          <w:sz w:val="20"/>
          <w:lang w:val="ro-RO"/>
        </w:rPr>
      </w:pPr>
    </w:p>
    <w:p w14:paraId="7109B3AE" w14:textId="77777777" w:rsidR="00F9369E" w:rsidRDefault="00F9369E" w:rsidP="00E81B3B">
      <w:pPr>
        <w:pStyle w:val="Heading1"/>
        <w:spacing w:line="360" w:lineRule="auto"/>
      </w:pPr>
      <w:r>
        <w:t>LINIA 314 G</w:t>
      </w:r>
    </w:p>
    <w:p w14:paraId="1C3EFB19" w14:textId="77777777" w:rsidR="00F9369E" w:rsidRDefault="00F9369E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F9369E" w14:paraId="0413E18D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39C50" w14:textId="77777777" w:rsidR="00F9369E" w:rsidRDefault="00F9369E" w:rsidP="00F9369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085A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04CD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2D3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8E0D9C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50EFEA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482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E6EC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5E0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BC1D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5553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C362F1D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9EAA" w14:textId="77777777" w:rsidR="00F9369E" w:rsidRDefault="00F9369E" w:rsidP="00F9369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39B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AA880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1F2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3BBD1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767828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8D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39C9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B90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EF52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71C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C7A486D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1D4A" w14:textId="77777777" w:rsidR="00F9369E" w:rsidRDefault="00F9369E" w:rsidP="00F9369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6A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599BF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FA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12E7B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ADB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3BFC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1C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E7C8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95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F73E73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3D152CD6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6BD2" w14:textId="77777777" w:rsidR="00F9369E" w:rsidRDefault="00F9369E" w:rsidP="00F9369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122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6612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A7F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C37958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3E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3BC32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7A4A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6AE0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C7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D3609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54988C27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5E016" w14:textId="77777777" w:rsidR="00F9369E" w:rsidRDefault="00F9369E" w:rsidP="00F9369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9D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04F1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C94F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5E8C055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3CB7037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540C28D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C1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8C66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E0A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1D1D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A3D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D7B9200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A994" w14:textId="77777777" w:rsidR="00F9369E" w:rsidRDefault="00F9369E" w:rsidP="00F9369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84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EBE5B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9B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1542780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320472A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6FAF21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956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E989B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61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5A9E" w14:textId="77777777" w:rsidR="00F9369E" w:rsidRPr="00DF53C6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F47A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89CF1C7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44230071" w14:textId="77777777" w:rsidR="00F9369E" w:rsidRDefault="00F9369E" w:rsidP="003A5387">
      <w:pPr>
        <w:pStyle w:val="Heading1"/>
        <w:spacing w:line="360" w:lineRule="auto"/>
      </w:pPr>
      <w:r>
        <w:t>LINIA 316</w:t>
      </w:r>
    </w:p>
    <w:p w14:paraId="0DD4C260" w14:textId="77777777" w:rsidR="00F9369E" w:rsidRDefault="00F9369E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58BCB95F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8FC1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49F6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066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6DBB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4318A33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991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3FC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F636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4EA5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6DCD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D225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CFD33E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F9369E" w14:paraId="16D5697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61E7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8C67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1A9A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51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433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23007A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645B72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234573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3A7249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4D6DFAB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0F38479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FA1D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1304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57525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017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F19B0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F9369E" w14:paraId="0CBD38A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888B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20A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673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A39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596FAB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0FF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59EC25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13E6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37F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07241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BE60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B4802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A4F0F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F9369E" w14:paraId="68B46B8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3415A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EECA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8D05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CF94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620540E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219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E25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21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4BCA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466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467AAA7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1365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DFA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5A30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CAF5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44CF8E5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BB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6A98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18C8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3E7A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B3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D82A01D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A8D3B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CB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7308A5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FE8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5C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4375A5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5B1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C9E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B99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C0722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9A6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E7744B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53693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8E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7A4D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9C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11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4C19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39A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F4CE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38BC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F521A5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E304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8F5A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2F75FD4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1C02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505E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53AFA30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DAA4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D0E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DA0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2724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62C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71B4F82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E9D8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01CC" w14:textId="77777777" w:rsidR="00F9369E" w:rsidRDefault="00F9369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1211D28B" w14:textId="77777777" w:rsidR="00F9369E" w:rsidRDefault="00F9369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D365" w14:textId="77777777" w:rsidR="00F9369E" w:rsidRDefault="00F9369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ACAB" w14:textId="77777777" w:rsidR="00F9369E" w:rsidRDefault="00F9369E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3FF51A4D" w14:textId="77777777" w:rsidR="00F9369E" w:rsidRDefault="00F9369E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ED151" w14:textId="77777777" w:rsidR="00F9369E" w:rsidRDefault="00F9369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E5FF" w14:textId="77777777" w:rsidR="00F9369E" w:rsidRDefault="00F9369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2BBE" w14:textId="77777777" w:rsidR="00F9369E" w:rsidRDefault="00F9369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1C7F" w14:textId="77777777" w:rsidR="00F9369E" w:rsidRPr="00F6236C" w:rsidRDefault="00F9369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135F" w14:textId="77777777" w:rsidR="00F9369E" w:rsidRDefault="00F9369E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E5320F2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1E04A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602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3C03E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2B8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18E0E0F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F2C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6301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6DA2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B09BE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18B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F6C93CF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3A0FB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987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C3065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96A8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D29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C96009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51A224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469EA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7E63204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473F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91FE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40A8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2F0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AAD1769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4BBC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35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55C6A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7393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715A72E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01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5FF40B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305B182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4D21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CC1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29E24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BAB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F9369E" w14:paraId="753A9FD5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7E6A5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171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6F69B9D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A948A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157A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2BBCCC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F8F53" w14:textId="77777777" w:rsidR="00F9369E" w:rsidRPr="00273EC0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1F18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C1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EBEE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DB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0100CF2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2AC7B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DF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DEBCC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BB0B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07A78B3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86E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6360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50E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D2CB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273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E3A66A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9237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FE4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CFC4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50C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6C3262B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F0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9E615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963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5723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9D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D7B48C3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183D6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A1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2B0A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9D8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75FA033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B1B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E6DA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9F7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FE125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29D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60A6975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3665C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CBA4" w14:textId="77777777" w:rsidR="00F9369E" w:rsidRDefault="00F9369E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4D82FB9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AADE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CC6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0FFD39B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B63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E3016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7A1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7579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C5B6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0B344C1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CA9D0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51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50EA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BD9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1876334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1A7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06E3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6284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0DC6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4155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3A87FB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A002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39A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9098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DC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40E1018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8E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D156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A1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8788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18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93C234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1240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116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3C72234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4E97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0B5D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FC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D4D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8E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91C7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7BD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2C738C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E5B0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6AE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2F5CE5B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521E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69E5" w14:textId="77777777" w:rsidR="00F9369E" w:rsidRPr="00830247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3AE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790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DA5F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B293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9F2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07B4B34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AAD78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B9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320BB67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EA8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AA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2D1D690A" w14:textId="77777777" w:rsidR="00F9369E" w:rsidRPr="00830247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6CA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986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BCE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ABB5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04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2ACA825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0D4D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20A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C2A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5D4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210A460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6C5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4B5C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20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2D8C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2B0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64D364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B15B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C7C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D1D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4B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43F2D7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4F2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15F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4A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533D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2C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26E0BA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4F61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08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6ACB47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4D1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940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158C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F04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8FAB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A65A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B82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72E83C67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20AA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EF94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7C6D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34B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308A55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AD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1B28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2D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B630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282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0ADF65C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2C56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AE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41813D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1E3C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A56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B71A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2E2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164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07F8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B54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45BE02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E17D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6FD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9FFD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83C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12834A9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18DF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553D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EA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4093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0AB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DD017F7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1EB77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304C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2A40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98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7B3F788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8B6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6BC1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F83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101F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4F5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A609BB" w14:textId="77777777" w:rsidR="00F9369E" w:rsidRPr="000D7AA7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F9369E" w14:paraId="1FDECA9A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41EB9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B575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20D3B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2677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60A93C6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A11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2553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CFA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D03F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40E2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8CB8CAD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3BDB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80619" w14:textId="77777777" w:rsidR="00F9369E" w:rsidRDefault="00F9369E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E8FC7" w14:textId="77777777" w:rsidR="00F9369E" w:rsidRPr="00F6236C" w:rsidRDefault="00F9369E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7C97" w14:textId="77777777" w:rsidR="00F9369E" w:rsidRDefault="00F9369E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396E9425" w14:textId="77777777" w:rsidR="00F9369E" w:rsidRDefault="00F9369E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2528" w14:textId="77777777" w:rsidR="00F9369E" w:rsidRDefault="00F9369E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67F1" w14:textId="77777777" w:rsidR="00F9369E" w:rsidRDefault="00F9369E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5E6A" w14:textId="77777777" w:rsidR="00F9369E" w:rsidRDefault="00F9369E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F0EDB" w14:textId="77777777" w:rsidR="00F9369E" w:rsidRPr="00F6236C" w:rsidRDefault="00F9369E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B543" w14:textId="77777777" w:rsidR="00F9369E" w:rsidRDefault="00F9369E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A9A5848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0B1AD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F1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41A2F33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89198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323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0F50173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80A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0EE76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1CA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03C4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37E1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26E0C3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A702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8E44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1903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8D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60DBEE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EF3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DE34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464B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7B36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DED0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5C9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FFD16F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809F9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38DC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546373C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24C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1E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39B8C7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DC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AB5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2E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8A067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39D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55CD4C8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F9369E" w14:paraId="2271D149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6968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AC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BF9C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853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E87262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EB4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E534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DC0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ADBE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2A8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60A9840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B45E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1B4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E47C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285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8673DE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F3A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FA41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6E6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1047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49B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57E5BDB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98C2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053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1EC6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E34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60114E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D3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EA06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EBB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16DF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2D6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F9369E" w14:paraId="5DDB51B7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AF4F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56D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7570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2E0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2AA931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059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F41A0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689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993E3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460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F9369E" w14:paraId="55FC002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B006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A82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AF1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03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8E5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0F5F9C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DE8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2AB9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9250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F01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51D0E55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CB292F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543A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10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4FB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08CA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FD23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6300D4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B18D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D01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CFFC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AB0E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3C21EDF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9EC028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DC95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36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9ED9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B2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0DC46B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069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5BB017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4CD16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93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2D75B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92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676DC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F9369E" w14:paraId="7BA5F733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AB417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B9A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625DB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32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33E0A0F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EF0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525DF4C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52FB7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78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DB75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F91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32A15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639DB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F9369E" w14:paraId="10103E42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668D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FEEF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297D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4887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2524E2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605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5CD9256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B50F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CA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95D8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4C0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24344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F5C84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F9369E" w14:paraId="0B61460B" w14:textId="77777777" w:rsidTr="002A7DAE">
        <w:trPr>
          <w:cantSplit/>
          <w:trHeight w:val="9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118E1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64B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433+660</w:t>
            </w:r>
          </w:p>
          <w:p w14:paraId="5FE815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527F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B4E5" w14:textId="77777777" w:rsidR="00F9369E" w:rsidRDefault="00F9369E" w:rsidP="002A7DA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Războieni linia 4 directă Cap X semnal M8 – vârf sch. 14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781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5F2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2F9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968B7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2DD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877693F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8D0C4" w14:textId="77777777" w:rsidR="00F9369E" w:rsidRDefault="00F9369E" w:rsidP="00F9369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DAE9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FCA53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821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030929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E4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26AE6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EBACE" w14:textId="77777777" w:rsidR="00F9369E" w:rsidRPr="00514DA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16D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7A03" w14:textId="77777777" w:rsidR="00F9369E" w:rsidRPr="00F6236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AB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7ECC7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680D5234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73D929D5" w14:textId="77777777" w:rsidR="00F9369E" w:rsidRDefault="00F9369E" w:rsidP="00503CFC">
      <w:pPr>
        <w:pStyle w:val="Heading1"/>
        <w:spacing w:line="360" w:lineRule="auto"/>
      </w:pPr>
      <w:r>
        <w:t>LINIA 412</w:t>
      </w:r>
    </w:p>
    <w:p w14:paraId="6D26C1D1" w14:textId="77777777" w:rsidR="00F9369E" w:rsidRDefault="00F9369E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9369E" w14:paraId="5B197854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66F6F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963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B239" w14:textId="77777777" w:rsidR="00F9369E" w:rsidRPr="005C35B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F0F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D75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1665F1F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243D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343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0092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B6E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1FB0C24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F9369E" w14:paraId="47B18E1F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0F3F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D0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596A" w14:textId="77777777" w:rsidR="00F9369E" w:rsidRPr="005C35B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0FC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BF7B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3120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865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262C06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33A5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FD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Afectează Parcurs 2</w:t>
            </w:r>
          </w:p>
        </w:tc>
      </w:tr>
      <w:tr w:rsidR="00F9369E" w14:paraId="69284D3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1302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DB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BB59" w14:textId="77777777" w:rsidR="00F9369E" w:rsidRPr="005C35B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3AE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33C93CE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16D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8C5F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0C5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36EBAB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CF9A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FD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650C84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71ADC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E48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391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C9AD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0D6E439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C4E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944E1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E054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D1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42EB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11DC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D55AF6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AD1B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D9FB3" w14:textId="77777777" w:rsidR="00F9369E" w:rsidRDefault="00F9369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5E048D63" w14:textId="77777777" w:rsidR="00F9369E" w:rsidRDefault="00F9369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F670" w14:textId="77777777" w:rsidR="00F9369E" w:rsidRDefault="00F9369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20F8" w14:textId="77777777" w:rsidR="00F9369E" w:rsidRDefault="00F9369E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415CB4B8" w14:textId="77777777" w:rsidR="00F9369E" w:rsidRDefault="00F9369E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DBC9B" w14:textId="77777777" w:rsidR="00F9369E" w:rsidRDefault="00F9369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3DE9" w14:textId="77777777" w:rsidR="00F9369E" w:rsidRPr="00396332" w:rsidRDefault="00F9369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8BE95" w14:textId="77777777" w:rsidR="00F9369E" w:rsidRDefault="00F9369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705410AD" w14:textId="77777777" w:rsidR="00F9369E" w:rsidRDefault="00F9369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9FAD" w14:textId="77777777" w:rsidR="00F9369E" w:rsidRDefault="00F9369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AA02A" w14:textId="77777777" w:rsidR="00F9369E" w:rsidRDefault="00F9369E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46F4FD0" w14:textId="77777777" w:rsidR="00F9369E" w:rsidRDefault="00F9369E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21563785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7289C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BDD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7609B54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C578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F3A9" w14:textId="77777777" w:rsidR="00F9369E" w:rsidRDefault="00F9369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6ED187B6" w14:textId="77777777" w:rsidR="00F9369E" w:rsidRDefault="00F9369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051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A7B4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95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C74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39E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185493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F9369E" w14:paraId="647C7FE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B34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642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78869E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E06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602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2D4E98D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B76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53FD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4F37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C0A6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89918" w14:textId="77777777" w:rsidR="00F9369E" w:rsidRDefault="00F9369E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15C5E8B1" w14:textId="77777777" w:rsidR="00F9369E" w:rsidRDefault="00F9369E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F9369E" w14:paraId="499A9DC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3A433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F05D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0676C" w14:textId="77777777" w:rsidR="00F9369E" w:rsidRPr="005C35B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C4AF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7E33B5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A0D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2B58A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D9A3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DE31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790C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8CF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8A4BD8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377B1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3951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B03A" w14:textId="77777777" w:rsidR="00F9369E" w:rsidRPr="005C35B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6F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8EA02E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4E3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62DD9E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280DA2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E192C7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6CB6A5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12F4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C67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F3C4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579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E9DD9BC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D7B4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E61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66BFCD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121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D4A7" w14:textId="77777777" w:rsidR="00F9369E" w:rsidRPr="007239CA" w:rsidRDefault="00F9369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7171D6A4" w14:textId="77777777" w:rsidR="00F9369E" w:rsidRPr="007239CA" w:rsidRDefault="00F9369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374458D3" w14:textId="77777777" w:rsidR="00F9369E" w:rsidRDefault="00F9369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6B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2C80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F1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EFD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7F3B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ADE563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7BAA35F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0133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DD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5F0972A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16C2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FA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2DEA24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700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D95F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CB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C41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D0D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B27E7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72CD0CF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B21A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7A1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CA3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3C3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0C077F7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114F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D94A2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BC2F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2C33A6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A60C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FFD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8A2A62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76A5083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7669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7EC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453A499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39F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7CB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0B3C88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07D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9321A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3BA0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73D398C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9B2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22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F9369E" w14:paraId="216F98F4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8738E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DF2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003DFF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8392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D454" w14:textId="77777777" w:rsidR="00F9369E" w:rsidRDefault="00F9369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3C1F7B19" w14:textId="77777777" w:rsidR="00F9369E" w:rsidRDefault="00F9369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24D1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517C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CBA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A13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B06D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601E30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F9369E" w14:paraId="5D6E9386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B8375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F0F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AFB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ECC0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275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D819C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216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696ED0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1BA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FC5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77C5A4A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5F2E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670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3F4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19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73F393E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940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D00F17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0274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6D3A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2EB1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8C0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2D79131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CE9D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4F4D" w14:textId="77777777" w:rsidR="00F9369E" w:rsidRDefault="00F9369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5E5716F6" w14:textId="77777777" w:rsidR="00F9369E" w:rsidRDefault="00F9369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8BAFA" w14:textId="77777777" w:rsidR="00F9369E" w:rsidRDefault="00F9369E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D9F8" w14:textId="77777777" w:rsidR="00F9369E" w:rsidRDefault="00F9369E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4BBBCE11" w14:textId="77777777" w:rsidR="00F9369E" w:rsidRDefault="00F9369E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4D3F" w14:textId="77777777" w:rsidR="00F9369E" w:rsidRDefault="00F9369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5962" w14:textId="77777777" w:rsidR="00F9369E" w:rsidRPr="00396332" w:rsidRDefault="00F9369E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C2DE" w14:textId="77777777" w:rsidR="00F9369E" w:rsidRDefault="00F9369E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9651" w14:textId="77777777" w:rsidR="00F9369E" w:rsidRPr="00396332" w:rsidRDefault="00F9369E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68D6" w14:textId="77777777" w:rsidR="00F9369E" w:rsidRDefault="00F9369E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F9369E" w14:paraId="4A18FA42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9C829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0B20D" w14:textId="77777777" w:rsidR="00F9369E" w:rsidRDefault="00F9369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1EAB5871" w14:textId="77777777" w:rsidR="00F9369E" w:rsidRDefault="00F9369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B7FA" w14:textId="77777777" w:rsidR="00F9369E" w:rsidRDefault="00F9369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ABE4" w14:textId="77777777" w:rsidR="00F9369E" w:rsidRDefault="00F9369E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1AE7" w14:textId="77777777" w:rsidR="00F9369E" w:rsidRDefault="00F9369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D7EC" w14:textId="77777777" w:rsidR="00F9369E" w:rsidRPr="00396332" w:rsidRDefault="00F9369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67EE" w14:textId="77777777" w:rsidR="00F9369E" w:rsidRDefault="00F9369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0DE38" w14:textId="77777777" w:rsidR="00F9369E" w:rsidRDefault="00F9369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9CC22" w14:textId="77777777" w:rsidR="00F9369E" w:rsidRDefault="00F9369E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F9369E" w14:paraId="0EE9558B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5A1E0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FD76D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749E" w14:textId="77777777" w:rsidR="00F9369E" w:rsidRDefault="00F9369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D3B3" w14:textId="77777777" w:rsidR="00F9369E" w:rsidRDefault="00F9369E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C4F12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4599" w14:textId="77777777" w:rsidR="00F9369E" w:rsidRPr="00396332" w:rsidRDefault="00F9369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D32E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49D641F5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4153" w14:textId="77777777" w:rsidR="00F9369E" w:rsidRPr="00396332" w:rsidRDefault="00F9369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E785" w14:textId="77777777" w:rsidR="00F9369E" w:rsidRDefault="00F9369E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77518F09" w14:textId="77777777" w:rsidR="00F9369E" w:rsidRDefault="00F9369E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F9369E" w14:paraId="7E775120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36B85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0A5BB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31+770</w:t>
            </w:r>
          </w:p>
          <w:p w14:paraId="7DA2DDA8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775B" w14:textId="77777777" w:rsidR="00F9369E" w:rsidRDefault="00F9369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CBAD" w14:textId="77777777" w:rsidR="00F9369E" w:rsidRDefault="00F9369E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27337">
              <w:rPr>
                <w:b/>
                <w:bCs/>
                <w:sz w:val="20"/>
                <w:lang w:val="ro-RO"/>
              </w:rPr>
              <w:t xml:space="preserve">St. Gherla </w:t>
            </w:r>
          </w:p>
          <w:p w14:paraId="0FF3A22A" w14:textId="77777777" w:rsidR="00F9369E" w:rsidRDefault="00F9369E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27337">
              <w:rPr>
                <w:b/>
                <w:bCs/>
                <w:sz w:val="20"/>
                <w:lang w:val="ro-RO"/>
              </w:rPr>
              <w:t>(peste secțiunea 034C și schimbătoarele 8, 10 până la vârful schimbătorului 12 din Stația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D178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0A284" w14:textId="77777777" w:rsidR="00F9369E" w:rsidRPr="00396332" w:rsidRDefault="00F9369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76517" w14:textId="77777777" w:rsidR="00F9369E" w:rsidRDefault="00F9369E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DF39C" w14:textId="77777777" w:rsidR="00F9369E" w:rsidRDefault="00F9369E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4963" w14:textId="77777777" w:rsidR="00F9369E" w:rsidRDefault="00F9369E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34E2D52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23B3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53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3EA07" w14:textId="77777777" w:rsidR="00F9369E" w:rsidRPr="005C35B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087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1F6F11E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F650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A36C4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86A4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002A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DABC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1E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33E6BC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592E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462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022C0" w14:textId="77777777" w:rsidR="00F9369E" w:rsidRPr="005C35B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F385" w14:textId="77777777" w:rsidR="00F9369E" w:rsidRDefault="00F9369E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2848120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7E49" w14:textId="77777777" w:rsidR="00F9369E" w:rsidRDefault="00F9369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EE4B321" w14:textId="77777777" w:rsidR="00F9369E" w:rsidRDefault="00F9369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6B8AF29" w14:textId="77777777" w:rsidR="00F9369E" w:rsidRDefault="00F9369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49E3F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B55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5D93A" w14:textId="77777777" w:rsidR="00F9369E" w:rsidRPr="0039633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B462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FE7F68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956D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35D65" w14:textId="77777777" w:rsidR="00F9369E" w:rsidRDefault="00F9369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F3FD" w14:textId="77777777" w:rsidR="00F9369E" w:rsidRPr="005C35B0" w:rsidRDefault="00F9369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F3F9" w14:textId="77777777" w:rsidR="00F9369E" w:rsidRDefault="00F9369E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60BD" w14:textId="77777777" w:rsidR="00F9369E" w:rsidRDefault="00F9369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FEDD" w14:textId="77777777" w:rsidR="00F9369E" w:rsidRDefault="00F9369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733B6" w14:textId="77777777" w:rsidR="00F9369E" w:rsidRDefault="00F9369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50579546" w14:textId="77777777" w:rsidR="00F9369E" w:rsidRDefault="00F9369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7532" w14:textId="77777777" w:rsidR="00F9369E" w:rsidRPr="00396332" w:rsidRDefault="00F9369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E60A" w14:textId="77777777" w:rsidR="00F9369E" w:rsidRDefault="00F9369E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F9369E" w14:paraId="5C66A80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A4A3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C3F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3E34219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7A8A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F46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A97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89C8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79D0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06B4F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BE5F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7F101F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43E5A7E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F9369E" w14:paraId="653A9A7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8D1FB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C884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5AF54D4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B6AB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81D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903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7546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F79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52AC1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61238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345BB98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63A6CD8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EF2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3A7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A5014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E43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AAE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3A69F2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6A3583F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CBC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9A1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F1D9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B99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00DEA06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5AF7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666C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EC10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70BF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4693AB26" w14:textId="77777777" w:rsidR="00F9369E" w:rsidRDefault="00F9369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9A2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33BEA1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F597B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8C3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ED3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9C57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B80FE1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B7CDB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D2AC" w14:textId="77777777" w:rsidR="00F9369E" w:rsidRDefault="00F9369E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BF244" w14:textId="77777777" w:rsidR="00F9369E" w:rsidRPr="005C35B0" w:rsidRDefault="00F9369E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F632" w14:textId="77777777" w:rsidR="00F9369E" w:rsidRDefault="00F9369E" w:rsidP="0092733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 linia Dej – Ocna Dej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68753" w14:textId="77777777" w:rsidR="00F9369E" w:rsidRDefault="00F9369E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22469C" w14:textId="77777777" w:rsidR="00F9369E" w:rsidRDefault="00F9369E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B7EC6" w14:textId="77777777" w:rsidR="00F9369E" w:rsidRPr="00396332" w:rsidRDefault="00F9369E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B634C" w14:textId="77777777" w:rsidR="00F9369E" w:rsidRDefault="00F9369E" w:rsidP="0092733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D2DA1" w14:textId="77777777" w:rsidR="00F9369E" w:rsidRPr="00396332" w:rsidRDefault="00F9369E" w:rsidP="0092733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5D38" w14:textId="77777777" w:rsidR="00F9369E" w:rsidRDefault="00F9369E" w:rsidP="0092733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A92B1A7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9765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9D71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4DFD0ED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B351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D00A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F08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DADB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AFAC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3107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CD519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CA80E26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633C17D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F9369E" w14:paraId="136966D3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13F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7200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46AA353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DA00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E301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37946F4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254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B04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FA20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5F09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CC11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1995BF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2F0CEE1C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A758F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CBEAC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B083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7E3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2C5AAC2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EEE0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7C783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DD90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22CB1BA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041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07C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A4DB2D5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693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C099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4B77EE6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26A8B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480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04DD7C0D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CB3D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C5D5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6378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C7323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B15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7148C0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1CABDE5F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3C44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EE0F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F232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01DD0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4FA49080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537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FBAF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2415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3CF26FF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29A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D0BD6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D59E7E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9CE2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50A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7005277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A446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D32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52B1F161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064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DAA9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3403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480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6040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07F43D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3E85BDA8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2FC48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552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1310DB3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788BB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5320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565DAE1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210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977A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0985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1047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3DC9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0C346F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5A28B06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A6A8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3F9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656A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65A2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29DDE21D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38B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B26E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04E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7A45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DE66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16B6FB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D527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5176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10309DC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5AFF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A699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0441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717D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8C4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08D0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FF3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D347B4F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F9369E" w14:paraId="4E0932D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E6DF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ACA9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7F0B951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8C10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33A1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41267E08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CAE0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CE8A4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996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8BE9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49C7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49F2814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D40C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3BE0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6D9EF5ED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72F2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6C7A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177D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01035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AA0A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6FD3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A6A1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9643212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3E1D699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5E2BA5B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3904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4AA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12C4FBB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92A51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93DEA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927B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FB3C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F44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2C9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C2A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14FF31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32E3171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649098C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0A23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BD7D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2CF363D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9ECB3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A4E57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496C4C1A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5AB05BE2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1D028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6D51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8DA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FEF40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2AD7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2CA439C" w14:textId="77777777" w:rsidR="00F9369E" w:rsidRDefault="00F9369E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3D38584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1F3B8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A31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CED5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6A84" w14:textId="77777777" w:rsidR="00F9369E" w:rsidRDefault="00F9369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ADB191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E6E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705FE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B99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FDA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449D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1D6A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0EF419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7849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5B1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153A61A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093B6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FA3B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75690516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1A1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FE4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32D5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D90B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664C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895ABD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4F70F94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CEF8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4DD0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624F523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120C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E0D9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048BE1F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7F26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C46E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980DB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4984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45BD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D63602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7E2B61A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0D9B433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1AE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9C32C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1F312BC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4A81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03F8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5D47F10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73CC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ECA5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A58EC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2D8E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4F92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6E271AB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8C00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A93C0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E59F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FD96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5348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7B56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1469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F3F6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1908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F9369E" w14:paraId="34F0DE6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3A3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E2D1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1DB5A95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7FD1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4F8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46F94595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63EF3BA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1077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E267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6D9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A5ACC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4A9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ECF7F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68DB193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CC17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3F3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32A6BE9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A03F1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0CA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0240C6F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29E8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6EE4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07D8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2D105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87B5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557EAE5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F9369E" w14:paraId="76FD59E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47FB9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9D0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3488A73A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30D0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9D1D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59053D9F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3919DFA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73F8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BCA8E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6A52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A4426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3920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ECD59D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512E1D7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202E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766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2FD8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14BAF" w14:textId="77777777" w:rsidR="00F9369E" w:rsidRDefault="00F9369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642146B9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125A" w14:textId="77777777" w:rsidR="00F9369E" w:rsidRDefault="00F9369E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03FD28" w14:textId="77777777" w:rsidR="00F9369E" w:rsidRDefault="00F9369E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3C81D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DF8C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BDA0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36CB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567DED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4388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A86C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265B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232E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5778549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CC7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097A213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D58C865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91E0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074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24E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AFC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CAAE8AE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D1335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B31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072B6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7A4C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F0988B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3BCE4C17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9DB0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063AE9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DF987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70A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C05B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442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516EE120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D4ADB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7FE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0EB02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46BA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4A1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5A8D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B94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FA6F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56B2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F9369E" w14:paraId="030A648A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6936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F54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5354F17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0522C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4A0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73AF06D3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5C3B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20F16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7D08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8507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257A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BC1DB6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BFA9B2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DDE7E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16A2BF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6E4FB4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60F48FD2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3E468E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25723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9B0CB5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435118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8B01A7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CB27C8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077D86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ADDA7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6245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360CDAD3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3937E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FD26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64D5735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D1CF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8EB4A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71760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9F22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AC59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CC9B9BB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41E72E40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5CE615A1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01D8AD2A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F9369E" w14:paraId="44978009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F7CF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08B81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6A249C64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A1F0" w14:textId="77777777" w:rsidR="00F9369E" w:rsidRPr="005C35B0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4675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3218E147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346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9543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DB37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CFCE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FCC2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90526FC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9FC8" w14:textId="77777777" w:rsidR="00F9369E" w:rsidRDefault="00F9369E" w:rsidP="00F9369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6C36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4D99221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CDDD7" w14:textId="77777777" w:rsidR="00F9369E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37A8" w14:textId="77777777" w:rsidR="00F9369E" w:rsidRDefault="00F9369E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23EE480" w14:textId="77777777" w:rsidR="00F9369E" w:rsidRDefault="00F9369E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0CC62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82D3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AD79" w14:textId="77777777" w:rsidR="00F9369E" w:rsidRDefault="00F9369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DD1C" w14:textId="77777777" w:rsidR="00F9369E" w:rsidRPr="00396332" w:rsidRDefault="00F9369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796E" w14:textId="77777777" w:rsidR="00F9369E" w:rsidRDefault="00F9369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65B569F6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5781AF89" w14:textId="77777777" w:rsidR="00F9369E" w:rsidRDefault="00F9369E" w:rsidP="0002281B">
      <w:pPr>
        <w:pStyle w:val="Heading1"/>
        <w:spacing w:line="360" w:lineRule="auto"/>
      </w:pPr>
      <w:r>
        <w:t>LINIA 416</w:t>
      </w:r>
    </w:p>
    <w:p w14:paraId="2537F73C" w14:textId="77777777" w:rsidR="00F9369E" w:rsidRDefault="00F9369E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1B81D3D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71D1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418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D9BF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B380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2DD1FF0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6C315AED" w14:textId="77777777" w:rsidR="00F9369E" w:rsidRDefault="00F9369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167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2BC50C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FC89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F20B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6B338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41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4DC065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20FD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73D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929E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8D3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F9569D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720948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5CE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504CFEB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34D4D94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4A012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BF810F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C972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FDBA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5DB5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6A4C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ADBA278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CF945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C3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3318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F63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363E5A7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1120741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2511BA4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3B9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599D3F9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009DD04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414B619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3EBFA7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0EF4319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491E8A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3B1500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769D1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51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5EF0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DF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91BA856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C4C0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D2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7BFC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4D8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A2661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D1F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1549C49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4A071F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0E3F4C4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D5D30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205F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CD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C644C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08F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A55E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F9369E" w14:paraId="3A089C62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D4F8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ECE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7C2F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3E7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0D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09D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C15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55A1F5D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733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E596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093B8AD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3EE1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31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0DD1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5085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2C6E67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58E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839D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3F4E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2338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002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F9369E" w14:paraId="7DAC0BF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25D0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7B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12+700</w:t>
            </w:r>
          </w:p>
          <w:p w14:paraId="7FDE36F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E9DEF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A05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CB3CC" w14:textId="77777777" w:rsidR="00F9369E" w:rsidRPr="0011403A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6790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3B99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5549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B386" w14:textId="77777777" w:rsidR="00F9369E" w:rsidRPr="0011403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1684A92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1A44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7A7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F35CB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F60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3C6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82EA1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1A4B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64D8CC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E5C6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BDD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33F0C50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4024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B926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1B0C2D7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A1DE7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0C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5E4EF9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823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57F80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928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FEEF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EB1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28DC6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26871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D8FE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EE2E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435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84F1D6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650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224C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AC9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A9A84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E234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CB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5D5211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2974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30F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B5350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DBA9" w14:textId="77777777" w:rsidR="00F9369E" w:rsidRDefault="00F9369E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1052B3B2" w14:textId="77777777" w:rsidR="00F9369E" w:rsidRDefault="00F9369E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6A3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D2B7C7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11A8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C37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E7D3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987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64A530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7134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ACFC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4A01D0B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05EE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4D6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4996A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F0C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28D0" w14:textId="77777777" w:rsidR="00F9369E" w:rsidRPr="00C4423F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97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E7F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8867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797C75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F873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1843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59CEE" w14:textId="77777777" w:rsidR="00F9369E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2117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B3C45E6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25A88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7BBF0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1F0A8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2A49" w14:textId="77777777" w:rsidR="00F9369E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F068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F9369E" w14:paraId="430845B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E3F8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45DA2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0710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CA47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55CDAFD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E38A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B17DA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BD45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FC6F3" w14:textId="77777777" w:rsidR="00F9369E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2BAC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40A725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79D5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B4C0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EF175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E8D3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21DDBFE5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747B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5DC66AE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EC71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6C9C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59A67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3351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F9369E" w14:paraId="49B32DA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F549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BE65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61841077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8951A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C131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298C37DD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E292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BA0E0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A72A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4D57E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1770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5C09D3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A62C2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BB48C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39+000</w:t>
            </w:r>
          </w:p>
          <w:p w14:paraId="1AAA334E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0604" w14:textId="77777777" w:rsidR="00F9369E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6704A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 - Ilva Mică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A080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0B44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1575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CF69C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D6E9F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1CF498A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C9EE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4CAE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A945" w14:textId="77777777" w:rsidR="00F9369E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9FA5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B756623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C4DD1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2391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B46F1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D8083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1043" w14:textId="77777777" w:rsidR="00F9369E" w:rsidRPr="00620605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536E97B3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29D8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2D1D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B63D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E9A6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7725495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A95B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B7A4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5CF2B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6E21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A2BC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B9C95B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F9369E" w14:paraId="17AA234B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A097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B6A5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A018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B5D8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EA12CB6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D04BA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3FC4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2722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C1088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E855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27BDD4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F9369E" w14:paraId="657CD354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AD57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ECC2E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D802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694B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2FF62E4D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B0177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853DC44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5F2B8" w14:textId="77777777" w:rsidR="00F9369E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D6AC4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5A695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4A9FA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699B6F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F9369E" w14:paraId="35186C2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42DD6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28F0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22986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FD0B4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CE684D7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D625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F918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FBA4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9EF7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4225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A0C135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A8897" w14:textId="77777777" w:rsidR="00F9369E" w:rsidRDefault="00F9369E" w:rsidP="00F9369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6A99A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53AE3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0C3F3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A89FE92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F0D8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6516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D5EF" w14:textId="77777777" w:rsidR="00F9369E" w:rsidRDefault="00F9369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CFC9A" w14:textId="77777777" w:rsidR="00F9369E" w:rsidRPr="00C4423F" w:rsidRDefault="00F9369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846D" w14:textId="77777777" w:rsidR="00F9369E" w:rsidRDefault="00F9369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4C4E4D2A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C40E9A5" w14:textId="77777777" w:rsidR="00F9369E" w:rsidRDefault="00F9369E" w:rsidP="003146F4">
      <w:pPr>
        <w:pStyle w:val="Heading1"/>
        <w:spacing w:line="360" w:lineRule="auto"/>
      </w:pPr>
      <w:r>
        <w:t>LINIA 417</w:t>
      </w:r>
    </w:p>
    <w:p w14:paraId="11505CE6" w14:textId="77777777" w:rsidR="00F9369E" w:rsidRDefault="00F9369E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9369E" w14:paraId="24EAC780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A411" w14:textId="77777777" w:rsidR="00F9369E" w:rsidRDefault="00F9369E" w:rsidP="00F9369E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B0914" w14:textId="77777777" w:rsidR="00F9369E" w:rsidRDefault="00F9369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0322" w14:textId="77777777" w:rsidR="00F9369E" w:rsidRPr="002D7BD3" w:rsidRDefault="00F9369E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CF20A" w14:textId="77777777" w:rsidR="00F9369E" w:rsidRDefault="00F9369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56E3670" w14:textId="77777777" w:rsidR="00F9369E" w:rsidRDefault="00F9369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702B2121" w14:textId="77777777" w:rsidR="00F9369E" w:rsidRDefault="00F9369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E2E7" w14:textId="77777777" w:rsidR="00F9369E" w:rsidRDefault="00F9369E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20E791C2" w14:textId="77777777" w:rsidR="00F9369E" w:rsidRDefault="00F9369E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9125" w14:textId="77777777" w:rsidR="00F9369E" w:rsidRPr="00655FB7" w:rsidRDefault="00F9369E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3832" w14:textId="77777777" w:rsidR="00F9369E" w:rsidRDefault="00F9369E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8A477" w14:textId="77777777" w:rsidR="00F9369E" w:rsidRPr="002D7BD3" w:rsidRDefault="00F9369E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A3BF3" w14:textId="77777777" w:rsidR="00F9369E" w:rsidRDefault="00F9369E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5DF43478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03B69434" w14:textId="77777777" w:rsidR="00F9369E" w:rsidRDefault="00F9369E" w:rsidP="00D37279">
      <w:pPr>
        <w:pStyle w:val="Heading1"/>
        <w:spacing w:line="276" w:lineRule="auto"/>
      </w:pPr>
      <w:r>
        <w:t>LINIA 418</w:t>
      </w:r>
    </w:p>
    <w:p w14:paraId="0E602F57" w14:textId="77777777" w:rsidR="00F9369E" w:rsidRDefault="00F9369E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3FF48EEE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C2AC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CFE74" w14:textId="77777777" w:rsidR="00F9369E" w:rsidRDefault="00F9369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27AA63EF" w14:textId="77777777" w:rsidR="00F9369E" w:rsidRDefault="00F9369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9FB7" w14:textId="77777777" w:rsidR="00F9369E" w:rsidRPr="00896D96" w:rsidRDefault="00F9369E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0BCC" w14:textId="77777777" w:rsidR="00F9369E" w:rsidRDefault="00F9369E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0D653C32" w14:textId="77777777" w:rsidR="00F9369E" w:rsidRDefault="00F9369E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0EA5" w14:textId="77777777" w:rsidR="00F9369E" w:rsidRDefault="00F9369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5DC64" w14:textId="77777777" w:rsidR="00F9369E" w:rsidRPr="00896D96" w:rsidRDefault="00F9369E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4E814" w14:textId="77777777" w:rsidR="00F9369E" w:rsidRDefault="00F9369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83BED" w14:textId="77777777" w:rsidR="00F9369E" w:rsidRPr="00896D96" w:rsidRDefault="00F9369E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EC2F" w14:textId="77777777" w:rsidR="00F9369E" w:rsidRDefault="00F9369E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F9369E" w14:paraId="2ABA56C5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C21B8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660D7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FF82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EB2E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222E0C18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BA07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790F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F81B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24D6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F77D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D51EF62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F8DAC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CB9D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0E7D" w14:textId="77777777" w:rsidR="00F9369E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C40C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2507FD44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BEBAD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1AC0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7F57D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B006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ABA83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C12268B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5A7E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17015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6265CD70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2C9B" w14:textId="77777777" w:rsidR="00F9369E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3E3B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08AB2418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6B36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BCD3" w14:textId="77777777" w:rsidR="00F9369E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5CC0F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3A63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6A0C3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4CE5EC19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63D6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CB35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6827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66FA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36FA5140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BC237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A269A23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25F4089C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DFAFE9F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EB36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A3B1A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A2F0A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36E7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F9369E" w14:paraId="05BE624C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F4D0E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E0FD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07A6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5EEB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541B41B3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522F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ACF8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55C0C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E371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A50E7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81CCB8D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DAFCF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E8CDD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CD14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6D75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28D9D847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ED2A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4822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1456D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30D9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F543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15A12892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D39E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FD63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66C08027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330F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8698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2C0814EB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3F7A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01CA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6D63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41FD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4446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09286A7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152C" w14:textId="77777777" w:rsidR="00F9369E" w:rsidRDefault="00F9369E" w:rsidP="00F9369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124C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DB3B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364F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69D0404D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AE60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18200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50DD8" w14:textId="77777777" w:rsidR="00F9369E" w:rsidRDefault="00F9369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FB1F" w14:textId="77777777" w:rsidR="00F9369E" w:rsidRPr="00896D96" w:rsidRDefault="00F9369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C46D" w14:textId="77777777" w:rsidR="00F9369E" w:rsidRDefault="00F9369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04494A8" w14:textId="77777777" w:rsidR="00F9369E" w:rsidRDefault="00F9369E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5D0DCDED" w14:textId="77777777" w:rsidR="00F9369E" w:rsidRDefault="00F9369E" w:rsidP="00380064">
      <w:pPr>
        <w:pStyle w:val="Heading1"/>
        <w:spacing w:line="360" w:lineRule="auto"/>
      </w:pPr>
      <w:r>
        <w:t>LINIA 500</w:t>
      </w:r>
    </w:p>
    <w:p w14:paraId="75A1F129" w14:textId="77777777" w:rsidR="00F9369E" w:rsidRPr="00071303" w:rsidRDefault="00F9369E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F9369E" w14:paraId="1392D6B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9998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A450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79541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CBE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20FD6A4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34E26F6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547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1F2D9D8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1B371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DB6A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7B16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B5B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CBAC3A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4EE1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AEC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0C7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3320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52733FF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2A699F2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B6C6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1E4A0E4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25405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E0D5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1E3E6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B19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72B70F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B66B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FCFE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0D08CBF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63307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5B0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D9F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719C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2CD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EC4E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328A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4851673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E648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45297" w14:textId="77777777" w:rsidR="00F9369E" w:rsidRDefault="00F9369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3D33" w14:textId="77777777" w:rsidR="00F9369E" w:rsidRPr="00D33E71" w:rsidRDefault="00F9369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5BF44" w14:textId="77777777" w:rsidR="00F9369E" w:rsidRDefault="00F9369E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8992" w14:textId="77777777" w:rsidR="00F9369E" w:rsidRDefault="00F9369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4EDF" w14:textId="77777777" w:rsidR="00F9369E" w:rsidRDefault="00F9369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C0FD" w14:textId="77777777" w:rsidR="00F9369E" w:rsidRDefault="00F9369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73CB8D0A" w14:textId="77777777" w:rsidR="00F9369E" w:rsidRDefault="00F9369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9E62" w14:textId="77777777" w:rsidR="00F9369E" w:rsidRPr="00D33E71" w:rsidRDefault="00F9369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0936" w14:textId="77777777" w:rsidR="00F9369E" w:rsidRDefault="00F9369E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3E6F28A8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4422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CB64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505A7BD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E495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F1EF" w14:textId="77777777" w:rsidR="00F9369E" w:rsidRPr="0008670B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53F3347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342FABF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5FA0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A93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5F99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6186A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513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:rsidRPr="00456545" w14:paraId="299B4777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9D08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1A3F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B8A4D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744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4D8AAC7F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62C5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0937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612A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6E76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756A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9369E" w:rsidRPr="00456545" w14:paraId="39C3100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5FB2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03BC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157E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669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69CE1381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F309B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5DA3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CF9F4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C0E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781F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9369E" w:rsidRPr="00456545" w14:paraId="5F326FED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DE47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B009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D718C0C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8C6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9EA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6188EE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FA41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D9B9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54DD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8723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364A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9369E" w:rsidRPr="00456545" w14:paraId="3D2AB1F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B609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301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4A0C9E1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7E27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679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1CC32B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AA6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8762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984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AE31E20" w14:textId="77777777" w:rsidR="00F9369E" w:rsidRPr="00456545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9F06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C6425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24ADDC5" w14:textId="77777777" w:rsidR="00F9369E" w:rsidRPr="00A3090B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:rsidRPr="00456545" w14:paraId="5E699269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B5EFA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606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A497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A30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9F888A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7EA0511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67534C3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00F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51F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CCA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836BFB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31E2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8EAF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:rsidRPr="00456545" w14:paraId="4759EFE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A0E3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D6A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22C6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FDF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1B0167D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442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F1669B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2C2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C77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A88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293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400058" w14:textId="77777777" w:rsidR="00F9369E" w:rsidRPr="005F21B7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F9369E" w:rsidRPr="00456545" w14:paraId="592C0D5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889E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9F53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BE7C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5840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6A66A00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780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18AA24F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01B5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69F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5565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E3E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52D11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F9369E" w:rsidRPr="00456545" w14:paraId="7368098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9707F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D651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22F6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5F7A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059ABC0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23C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4653B7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E97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3B1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CD34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1B6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F29C6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F9369E" w:rsidRPr="00456545" w14:paraId="7E48EAD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F9D2" w14:textId="77777777" w:rsidR="00F9369E" w:rsidRPr="00456545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EAA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916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32E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6F08B11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A6A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2B2893D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0DD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4C9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11A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2B3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840C7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42DEF42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F9369E" w14:paraId="0A252128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6D55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30EC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77A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4AA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E8C50A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B19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60EEE98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4881E8C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C53D1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48E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08BF1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A33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A29EB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AB08FE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728C6EB2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107F993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F9369E" w14:paraId="713138D3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5B70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B439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B1B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BC5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D4C01D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68D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03926F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3B9889A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AC4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AC0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EB99A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04B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F99E8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3844638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32AB503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F9369E" w14:paraId="2038FB09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F79C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C00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0A03109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B1CC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1AE62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5C1BC62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308ED81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83C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730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C85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A71F0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EBF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E62C2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F9369E" w14:paraId="5ADE23B7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4F7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DE0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0152421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E03A8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30A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1D1B50B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342B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3F51E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F836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0B182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666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0CC41EC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F9369E" w14:paraId="7EC2F71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18BF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B1520" w14:textId="77777777" w:rsidR="00F9369E" w:rsidRDefault="00F9369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6603D" w14:textId="77777777" w:rsidR="00F9369E" w:rsidRDefault="00F9369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6E87D" w14:textId="77777777" w:rsidR="00F9369E" w:rsidRDefault="00F9369E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2911E591" w14:textId="77777777" w:rsidR="00F9369E" w:rsidRDefault="00F9369E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0C391" w14:textId="77777777" w:rsidR="00F9369E" w:rsidRDefault="00F9369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6DFC" w14:textId="77777777" w:rsidR="00F9369E" w:rsidRDefault="00F9369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545B" w14:textId="77777777" w:rsidR="00F9369E" w:rsidRDefault="00F9369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7FAC11E7" w14:textId="77777777" w:rsidR="00F9369E" w:rsidRDefault="00F9369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CBE0" w14:textId="77777777" w:rsidR="00F9369E" w:rsidRPr="00D33E71" w:rsidRDefault="00F9369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F4B8" w14:textId="77777777" w:rsidR="00F9369E" w:rsidRDefault="00F9369E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277CEDFE" w14:textId="77777777" w:rsidR="00F9369E" w:rsidRDefault="00F9369E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F9369E" w14:paraId="0C1C3D89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F6CE8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1B18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4613AF0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8179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E84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5C1E12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C02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8556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F270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423D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D9F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0E108DE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66CB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522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5339D59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50FB9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919A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155AEA3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678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38DA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9CD6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8AEF8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D4ACB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C5B1A66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4B9371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92E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0DD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8E93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7C35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1B8DAAB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D43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3D5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253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6C5CB86D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25E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10E0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7DC2D0D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A54C57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378B9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255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4C6DD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C59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59B2A36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4577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C23A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F0A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133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BE55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519EAC7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CA3D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55B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E36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C41DA" w14:textId="77777777" w:rsidR="00F9369E" w:rsidRDefault="00F9369E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7DC72FD1" w14:textId="77777777" w:rsidR="00F9369E" w:rsidRDefault="00F9369E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6D3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E6C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5DCD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41663D2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61170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B59A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7DE9065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B0AB3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5B1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0F73D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CB5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06DB46F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251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9A48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751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4326421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21618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50DE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14DB5C0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886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1A0C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19F2D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539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6118BF2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CEA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7BEEE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4828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F8B18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F7B4" w14:textId="77777777" w:rsidR="00F9369E" w:rsidRPr="00534A5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47368204" w14:textId="77777777" w:rsidR="00F9369E" w:rsidRPr="00534A5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126B430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F9369E" w14:paraId="405DFA3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09B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F08B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E5BE0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782E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4CD5D2A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188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ADE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A12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96F8E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94825" w14:textId="77777777" w:rsidR="00F9369E" w:rsidRPr="00534A5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4E9177B4" w14:textId="77777777" w:rsidR="00F9369E" w:rsidRPr="00534A5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3DAA1114" w14:textId="77777777" w:rsidR="00F9369E" w:rsidRPr="00534A55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F9369E" w14:paraId="7C7CFFE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000A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2827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A209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C23D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6746B5A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3D8B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4A95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2F5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7AB5D8B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83E86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36456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54830E8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E1EA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BE7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51A73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4763C" w14:textId="77777777" w:rsidR="00F9369E" w:rsidRPr="000C4604" w:rsidRDefault="00F9369E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A81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AE4B74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3358A2A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6B15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E7F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82D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5935" w14:textId="77777777" w:rsidR="00F9369E" w:rsidRPr="000C4604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52DF1DB2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F9369E" w14:paraId="746C6B40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3B37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959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C3E7D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EE4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7793858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03B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CA4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687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2C22A92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00EEA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9075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06C984CA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B68BD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E097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624E800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B6A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24C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3C104AC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5812348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6C0C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EEB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649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584F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F9B0" w14:textId="77777777" w:rsidR="00F9369E" w:rsidRPr="00BB30B6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BB6A09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383C926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F9369E" w14:paraId="384A578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7E729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0F6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8210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AC4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2458F5F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D9F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5DD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34EF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9B92A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731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B10C24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E6FD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29D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E959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004E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2A58D84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DE4C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E569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F1A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47AD1A2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0BBEE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6860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8A53289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55FF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EF6D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7BF19DAD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FFCA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3D1A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EFBD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35F9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6826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6C73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4DE0" w14:textId="77777777" w:rsidR="00F9369E" w:rsidRPr="000C4604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F9369E" w14:paraId="47B79EA4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996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A52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FE46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477E2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D24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919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E0C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101BA9F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AF72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50CE" w14:textId="77777777" w:rsidR="00F9369E" w:rsidRPr="000C4604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F9369E" w14:paraId="367B61E1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CF12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C90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19E68D3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4C8EE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2AA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653A1A7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714B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5CA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F27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4B2CFF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F45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D378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B0268CD" w14:textId="77777777" w:rsidR="00F9369E" w:rsidRPr="006C1F61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1B03467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D3AC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34CA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23A4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324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2699B69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FA9A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7F33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BA6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192379B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AD1C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DBFE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4EB895C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1A56DEDB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F9369E" w14:paraId="329934AC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19C7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4B045" w14:textId="77777777" w:rsidR="00F9369E" w:rsidRDefault="00F9369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B441F" w14:textId="77777777" w:rsidR="00F9369E" w:rsidRDefault="00F9369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392B" w14:textId="77777777" w:rsidR="00F9369E" w:rsidRDefault="00F9369E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13A5" w14:textId="77777777" w:rsidR="00F9369E" w:rsidRDefault="00F9369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5F82" w14:textId="77777777" w:rsidR="00F9369E" w:rsidRDefault="00F9369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5CB67" w14:textId="77777777" w:rsidR="00F9369E" w:rsidRDefault="00F9369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1A18" w14:textId="77777777" w:rsidR="00F9369E" w:rsidRDefault="00F9369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ABEDF" w14:textId="77777777" w:rsidR="00F9369E" w:rsidRPr="004143AF" w:rsidRDefault="00F9369E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13A10270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852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D46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745D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F1B7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FC8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049D0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A60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135E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E466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6B98806F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2CF3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2AD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2FDC354D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5917B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F29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2A99CC6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1F5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67F4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EDBB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3DF78B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9C4E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5367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6573BA8" w14:textId="77777777" w:rsidR="00F9369E" w:rsidRPr="00D84BD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4F0662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40B73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0E9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815CD6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64BAC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028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F68481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748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A196A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BE2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361D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BCE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33B9AEAD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7CAD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D8C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5123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6A3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4F3397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455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4D3D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D1D7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48AACCD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0521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AA0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7822423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FE68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DAA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669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BF9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C552DC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976F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DE6D05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403FB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949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4278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E3F6" w14:textId="77777777" w:rsidR="00F9369E" w:rsidRPr="00534C03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139F43A4" w14:textId="77777777" w:rsidR="00F9369E" w:rsidRPr="00534C03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FF293F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F9369E" w14:paraId="5E4267D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24A0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0F6A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2CF3270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E1B88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E2E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3127C87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F2BD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2C6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5586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5D2D7F7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F274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D4F1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5DD1A30" w14:textId="77777777" w:rsidR="00F9369E" w:rsidRPr="00D84BD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456B1F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C37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07E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059C8C0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38B2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547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ECF4802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410A2D3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BBE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3860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DA23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6AE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E008" w14:textId="77777777" w:rsidR="00F9369E" w:rsidRPr="001F07B1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FF33F6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41D49B4D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F9369E" w14:paraId="1715F919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708A8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3F56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C76E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B97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9EB5F99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3CD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48E9A5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2D98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03AE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FA8FA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2D2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530A083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42E99C1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F9369E" w14:paraId="25EE6A31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E649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4CD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E70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25F2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7BEA1A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F52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E66102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24A5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B98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2B6AE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F91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DDE27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09448D5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9369E" w14:paraId="6B3C91AC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A6C1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027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8773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AFAE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DC9402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DBFE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0A8B8B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572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993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73D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283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16EAD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F9369E" w14:paraId="7BE154E0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D639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F46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6392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AA27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166B10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1E0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F33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C08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C76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74B22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D9F7F2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1309D94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9369E" w14:paraId="7C2A5D21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1EA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70C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CED8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300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DBC442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03EB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366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5A3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BD40A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2637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9EB24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F9369E" w14:paraId="3927269E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3A74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7AF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D8C4E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C4DE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0E547E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4FAA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50FE0C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40E2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8EAF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609A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970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712F283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F9369E" w14:paraId="293F7D5A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1447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F3C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4DB43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606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A1A14D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97BD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02FD08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EAA1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054A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B6C46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6D5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21112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669CD25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F9369E" w14:paraId="31BA2085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89C52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B93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BABD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BC1F9" w14:textId="77777777" w:rsidR="00F9369E" w:rsidRPr="00AD0C48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18D651E" w14:textId="77777777" w:rsidR="00F9369E" w:rsidRPr="00AD0C48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D0CE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A9423E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1AAE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3CC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7A27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1CD6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22F95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C516B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790436E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9369E" w14:paraId="2CA410C3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E4C9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CC7C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A48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39C4" w14:textId="77777777" w:rsidR="00F9369E" w:rsidRDefault="00F9369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139D790" w14:textId="77777777" w:rsidR="00F9369E" w:rsidRDefault="00F9369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630F9477" w14:textId="77777777" w:rsidR="00F9369E" w:rsidRDefault="00F9369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67BF7B4F" w14:textId="77777777" w:rsidR="00F9369E" w:rsidRPr="002532C4" w:rsidRDefault="00F9369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7CF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9AFFB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014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08FB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746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4875F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1CE3796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5DB6108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F9369E" w14:paraId="6F9257AF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3D1E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81BD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55FB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6B94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AD7EE1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60D0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68A3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28E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112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2692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E88CD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206F796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9369E" w14:paraId="50C56673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AD5E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C62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7C3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624F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65D551B" w14:textId="77777777" w:rsidR="00F9369E" w:rsidRPr="0037264C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AF9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47C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ACE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24E6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289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9F458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003A1F0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9369E" w14:paraId="25D51E38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81CE0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901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D6F1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9672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7AE6469" w14:textId="77777777" w:rsidR="00F9369E" w:rsidRPr="003A070D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F78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B82C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62DF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625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BEF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61C52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F9369E" w14:paraId="7A6EF0D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514E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8B2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473B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E7EE6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EC6F694" w14:textId="77777777" w:rsidR="00F9369E" w:rsidRPr="00F401CD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E4803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2D4D501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5FC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A68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C8C8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99E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AF95C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56118D8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9369E" w14:paraId="50F1382E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896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D11E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352D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3F1EB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5146D83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7BB9E359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3C65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DEEF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3CC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69DB4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CC75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47993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7CCC9EB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F9369E" w14:paraId="0273829F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1FFD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209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478CF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4DE7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4D8734D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5ECC4FC0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5F1C5F7A" w14:textId="77777777" w:rsidR="00F9369E" w:rsidRPr="002532C4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A64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305A1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BB36D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3071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242B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15E38E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4DC7BB9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F9369E" w14:paraId="74ECDF58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B22E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4CD5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0F6641C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52955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F7FC4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77154C87" w14:textId="77777777" w:rsidR="00F9369E" w:rsidRDefault="00F9369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0725DE71" w14:textId="77777777" w:rsidR="00F9369E" w:rsidRDefault="00F9369E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3513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A5B7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5253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75C3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6CB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518F2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F9369E" w14:paraId="66FA2D31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248F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69D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8DBD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83E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E21BCAA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ADF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696D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3C0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0885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B07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42F73FB0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22530BD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F9369E" w14:paraId="08C4A8F3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94D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E75A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BCC5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AAC6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C63E4C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4A1C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3E76B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C624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B3DD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0A7D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53A2CBAD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276C8204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F9369E" w14:paraId="1C9E9BF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2F6A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FE1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E0A61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10A66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45C8B8C1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ABD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3362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03B39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E707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D1FC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5CCF6D3D" w14:textId="77777777" w:rsidR="00F9369E" w:rsidRPr="00CB3447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F9369E" w14:paraId="31894254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642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68A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ADBFC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1C3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1F74BF93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62538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C5BD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A8D2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5DAD4CDD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AAC8D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A7724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669525B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970A48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5F1D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CA21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31B8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68F7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8ECA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5567CB06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97C0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49D0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78B8" w14:textId="77777777" w:rsidR="00F9369E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E019D" w14:textId="77777777" w:rsidR="00F9369E" w:rsidRPr="004143AF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6E55615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77C2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032B4" w14:textId="77777777" w:rsidR="00F9369E" w:rsidRDefault="00F9369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0C71" w14:textId="77777777" w:rsidR="00F9369E" w:rsidRPr="00D33E71" w:rsidRDefault="00F9369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1801" w14:textId="77777777" w:rsidR="00F9369E" w:rsidRDefault="00F9369E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3D6DA6BF" w14:textId="77777777" w:rsidR="00F9369E" w:rsidRDefault="00F9369E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B2B2" w14:textId="77777777" w:rsidR="00F9369E" w:rsidRDefault="00F9369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312E" w14:textId="77777777" w:rsidR="00F9369E" w:rsidRDefault="00F9369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7560" w14:textId="77777777" w:rsidR="00F9369E" w:rsidRDefault="00F9369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982C" w14:textId="77777777" w:rsidR="00F9369E" w:rsidRDefault="00F9369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AC7F2" w14:textId="77777777" w:rsidR="00F9369E" w:rsidRPr="004143AF" w:rsidRDefault="00F9369E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F9369E" w14:paraId="7258FBE1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3F29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564F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1EB2A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9B9F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734A1C25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9B2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B7D5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3FEB" w14:textId="77777777" w:rsidR="00F9369E" w:rsidRDefault="00F9369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F689" w14:textId="77777777" w:rsidR="00F9369E" w:rsidRPr="00D33E71" w:rsidRDefault="00F9369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A948" w14:textId="77777777" w:rsidR="00F9369E" w:rsidRDefault="00F9369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9369E" w14:paraId="794C88D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E6F0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7D4D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3DF6ACF8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7033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B20A7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71C0957C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3A8C4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1E46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50AE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D03F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BABC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9369E" w14:paraId="486D629F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E2C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75CE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62A8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3CCED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08E990B8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96A0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18F1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5C4D3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C7C03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631E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63D05CC5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36BE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9EDB8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A816563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B73FC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6F7A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687F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7AD6B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E78B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9B23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46D0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F9369E" w14:paraId="1832486D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3EF25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48C4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5761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2E559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0875819E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4EA9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86F15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A2941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9E65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653B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78D73EC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35B8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AF8F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C104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758B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43F02D17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A2CB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B844FA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EEC8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73ED5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2327D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DFB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EBA0B19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10C8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AB1D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E44F0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7705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189DA767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D0D0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2F6B6D1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687B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40ED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A2E1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D895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E55C0D9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7EAC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55FE" w14:textId="77777777" w:rsidR="00F9369E" w:rsidRDefault="00F9369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AC05" w14:textId="77777777" w:rsidR="00F9369E" w:rsidRPr="00D33E71" w:rsidRDefault="00F9369E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6FEE0" w14:textId="77777777" w:rsidR="00F9369E" w:rsidRDefault="00F9369E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3C7CC705" w14:textId="77777777" w:rsidR="00F9369E" w:rsidRDefault="00F9369E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D72C" w14:textId="77777777" w:rsidR="00F9369E" w:rsidRDefault="00F9369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7AA69FC" w14:textId="77777777" w:rsidR="00F9369E" w:rsidRDefault="00F9369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A876" w14:textId="77777777" w:rsidR="00F9369E" w:rsidRPr="00D33E71" w:rsidRDefault="00F9369E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8E63" w14:textId="77777777" w:rsidR="00F9369E" w:rsidRDefault="00F9369E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2570" w14:textId="77777777" w:rsidR="00F9369E" w:rsidRPr="00D33E71" w:rsidRDefault="00F9369E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F960" w14:textId="77777777" w:rsidR="00F9369E" w:rsidRDefault="00F9369E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6E211793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3107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BE78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F522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F6CA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234C6A44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8619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4464D4B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80FF269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46D3A0E1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FCF9F72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4ABBD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2489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826D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B3D3A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F8CBA9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7FA9FA51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36F4F328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F9369E" w14:paraId="0565090A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5EA3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54CFC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3B1C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79AA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3AF3617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E732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5703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ACC82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5678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F8C2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F9369E" w14:paraId="16057ED7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80F4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CC96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055F6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6C14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C44E719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28DE3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1EA1536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C60A1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3DA2E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5DA73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290C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8E4FB8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FAA89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E3EF4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1A24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A886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387B0787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A0A1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450B317B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59761239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21A60D0B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2DE4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8E4C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C6DD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CA2E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9BA83D0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292C7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DE98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94243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FE465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329F1A7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49FE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3AB6332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110971C6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325E6F1B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1ECC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5699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9E101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9D0C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48F0799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742A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528B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4575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84B9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2A4CAAA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B0BC0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EAB1B" w14:textId="77777777" w:rsidR="00F9369E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6E2EE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CA02C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99E69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3691C1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5053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4E87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465+500</w:t>
            </w:r>
          </w:p>
          <w:p w14:paraId="1E4A6ABC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7209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C7E89" w14:textId="77777777" w:rsidR="00F9369E" w:rsidRDefault="00F9369E" w:rsidP="00E75F7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3ACF419C" w14:textId="77777777" w:rsidR="00F9369E" w:rsidRDefault="00F9369E" w:rsidP="00E75F7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D078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E5A6C" w14:textId="77777777" w:rsidR="00F9369E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F9802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75619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E0F7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Restricție protecție lucrări electrificare.</w:t>
            </w:r>
          </w:p>
        </w:tc>
      </w:tr>
      <w:tr w:rsidR="00F9369E" w14:paraId="6E3EABCD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6F586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C974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54B0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ACD8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02FAAA32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FDD4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E999AAA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55CF44C6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B8E31AE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69149A34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AD5B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6E8D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DFAE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E27D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21FA381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1C1DE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75F27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3E99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04ED9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3F7D977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EE98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6F91290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9F3E2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E935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9ABB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B0CD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881C99B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6F97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EAFE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E4EC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F29F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D5EA32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6CB3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7F47F9F2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CC0D6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9867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965E8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61DB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228DDEFA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FF7E2" w14:textId="77777777" w:rsidR="00F9369E" w:rsidRDefault="00F9369E" w:rsidP="00F9369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51E5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B242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4F51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37198E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18031ABA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1861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50DAB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1717" w14:textId="77777777" w:rsidR="00F9369E" w:rsidRDefault="00F9369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8926" w14:textId="77777777" w:rsidR="00F9369E" w:rsidRPr="00D33E71" w:rsidRDefault="00F9369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E4EB3" w14:textId="77777777" w:rsidR="00F9369E" w:rsidRDefault="00F9369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7AFEE45" w14:textId="77777777" w:rsidR="00F9369E" w:rsidRPr="00BA7DAE" w:rsidRDefault="00F9369E" w:rsidP="000A5D7E">
      <w:pPr>
        <w:tabs>
          <w:tab w:val="left" w:pos="2748"/>
        </w:tabs>
        <w:rPr>
          <w:sz w:val="20"/>
          <w:lang w:val="ro-RO"/>
        </w:rPr>
      </w:pPr>
    </w:p>
    <w:p w14:paraId="7F9FF11A" w14:textId="77777777" w:rsidR="00F9369E" w:rsidRDefault="00F9369E" w:rsidP="00E7698F">
      <w:pPr>
        <w:pStyle w:val="Heading1"/>
        <w:spacing w:line="360" w:lineRule="auto"/>
      </w:pPr>
      <w:r>
        <w:t>LINIA 504</w:t>
      </w:r>
    </w:p>
    <w:p w14:paraId="35F16370" w14:textId="77777777" w:rsidR="00F9369E" w:rsidRPr="00A16A49" w:rsidRDefault="00F9369E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75E6290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0963C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27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2EC48FA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EA5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F2A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5C57BB1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1AFA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B5DD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BB3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4EA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1BF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4FA69EE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462AE028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F9369E" w14:paraId="2DB64EE6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20B3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26F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45EA33C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808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A55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3179B13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E7D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1BC5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2328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5539365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848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9EC9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69ED811E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DAB24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58E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3AB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12B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354DABC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2EA9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CC9C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7A5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3454B38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C86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4ED7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3294A825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5535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AF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27EB015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857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8FF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14D345C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F88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5E661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C57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7F8B693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FE8AD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0731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3F86D48B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3EF224E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7081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CF44" w14:textId="77777777" w:rsidR="00F9369E" w:rsidRDefault="00F9369E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42BF4BB4" w14:textId="77777777" w:rsidR="00F9369E" w:rsidRDefault="00F9369E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816B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AB58" w14:textId="77777777" w:rsidR="00F9369E" w:rsidRDefault="00F9369E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38E63DA3" w14:textId="77777777" w:rsidR="00F9369E" w:rsidRDefault="00F9369E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77AF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47E1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41E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197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74001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260FE48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3F02B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665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F940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DF55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97A7BB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2AE955F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435A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4B36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43BC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5D6A6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86F3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8A0609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F9EF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A343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2AF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B416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188818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EF17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223A4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3A6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228A6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E55D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F9369E" w14:paraId="1CF21D5D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56261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C1CE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62F9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D11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2BDF32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683D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03C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600D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305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4E2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F9369E" w14:paraId="41D4691A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418B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8334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43D6D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6A7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483533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B5C7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F6C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11E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5C4CD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9AD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553087B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F9369E" w14:paraId="3BC320E2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E590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73F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5B755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70C7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9065A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5A0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6601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EA1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430E7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B86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F9369E" w14:paraId="07A2914F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534B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523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E0E0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FCEB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04AE8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926E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E535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3E1F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FC387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D7E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F9369E" w14:paraId="42EB13C7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D2A84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C0E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30B0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9C3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855C05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E6E8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5C44FC9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B57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D80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2DA9C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90D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536D08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F9369E" w14:paraId="45FB8311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2845F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D0A8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8B01D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F35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47B5FC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A6EA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5B12823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DAB59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26A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E02A0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6B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396A9C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F9369E" w14:paraId="7A701969" w14:textId="77777777" w:rsidTr="00BC2223">
        <w:trPr>
          <w:cantSplit/>
          <w:trHeight w:val="703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00C39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1D9E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020D1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E5D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560942F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0FA9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7A6C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043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225FA479" w14:textId="77777777" w:rsidR="00F9369E" w:rsidRDefault="00F9369E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7E6A" w14:textId="77777777" w:rsidR="00F9369E" w:rsidRPr="00D0473F" w:rsidRDefault="00F9369E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F74C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0C8DDF7" w14:textId="77777777">
        <w:trPr>
          <w:cantSplit/>
          <w:trHeight w:val="720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BBB8B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A62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1EEA7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D628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87634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A17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A832" w14:textId="77777777" w:rsidR="00F9369E" w:rsidRDefault="00F9369E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  <w:p w14:paraId="5EEA63D3" w14:textId="77777777" w:rsidR="00F9369E" w:rsidRDefault="00F9369E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7170" w14:textId="77777777" w:rsidR="00F9369E" w:rsidRDefault="00F9369E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C31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631E05F6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FE56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FD2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13D0F88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ACC00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F2F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2106CFB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A95D7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3191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68C3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D829B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345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63FFC83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AC53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AC9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FEC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4E5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7D0D54D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BF2FB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5252FDF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A49B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D05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4BB4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0C8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3FBCE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F9369E" w14:paraId="3B1495A8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DF58" w14:textId="77777777" w:rsidR="00F9369E" w:rsidRDefault="00F9369E" w:rsidP="00F9369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2FDD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4CB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CB46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50724AD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D9EAD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EAD2FC2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084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889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1735B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189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832AF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F9369E" w14:paraId="2EDA8726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E29E5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A043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FA90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B06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12F44BB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B0E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6132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80A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93C36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7C56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194CB57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F9369E" w14:paraId="1720FB9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8C62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93B5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16A5FA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290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6CD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6087C9B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2B8F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C8BA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2C8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661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8682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692C2BD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01C7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1252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1D6B3EA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85A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8251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044157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207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34655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E0C6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EB58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473D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66908AD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B7854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0D74" w14:textId="77777777" w:rsidR="00F9369E" w:rsidRDefault="00F9369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5264D3EF" w14:textId="77777777" w:rsidR="00F9369E" w:rsidRDefault="00F9369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36BE4" w14:textId="77777777" w:rsidR="00F9369E" w:rsidRDefault="00F9369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ECB2A" w14:textId="77777777" w:rsidR="00F9369E" w:rsidRDefault="00F9369E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1F4F315" w14:textId="77777777" w:rsidR="00F9369E" w:rsidRDefault="00F9369E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565A" w14:textId="77777777" w:rsidR="00F9369E" w:rsidRDefault="00F9369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9FD9" w14:textId="77777777" w:rsidR="00F9369E" w:rsidRPr="00D0473F" w:rsidRDefault="00F9369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829E9" w14:textId="77777777" w:rsidR="00F9369E" w:rsidRDefault="00F9369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C6EF" w14:textId="77777777" w:rsidR="00F9369E" w:rsidRPr="00D0473F" w:rsidRDefault="00F9369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78E4" w14:textId="77777777" w:rsidR="00F9369E" w:rsidRPr="004C4194" w:rsidRDefault="00F9369E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062BA45" w14:textId="77777777" w:rsidR="00F9369E" w:rsidRDefault="00F9369E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A1EA3C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BF0B1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853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53ABD9A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8E91B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36EB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48DAA43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AC50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3D8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7A0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DEAD5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BF1F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CEF0EFB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8AF669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C99C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9533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63CA546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4AAB7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60A4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1F24C01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A606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9A79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FF73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AC7C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FC46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6F7BA35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ACFE48E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59F9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5D2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7E69934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FD68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3BB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1FFF0F5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CDAE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406F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FE51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3E264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10419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87710E5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764E85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FDA61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76F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65E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4158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AD37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DDB0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8982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191C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D08F5" w14:textId="77777777" w:rsidR="00F9369E" w:rsidRPr="00E03C2B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2BCD8B4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F9369E" w14:paraId="61328D87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1A792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69B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3441D3D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BFF5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BFB5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7F25EA3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D68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132B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4AE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AC07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01C0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C6DF3E6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73E9E47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5F1D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CB0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3C3EB02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95FA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511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374E23B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CE6D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0AB4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E50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E415F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EB9F2" w14:textId="77777777" w:rsidR="00F9369E" w:rsidRPr="00E4349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6D4049FC" w14:textId="77777777" w:rsidR="00F9369E" w:rsidRPr="00E4349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566336EA" w14:textId="77777777" w:rsidR="00F9369E" w:rsidRPr="00E4349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F9369E" w14:paraId="56C02441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AD983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780F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6B6C09E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4D24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2B2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C718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D395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E8A6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FDD7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10955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20FE490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C533680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B771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93E1F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71D0FD75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554E" w14:textId="77777777" w:rsidR="00F9369E" w:rsidRPr="00D0473F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D8F7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7744B07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FF29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087A8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127F9" w14:textId="77777777" w:rsidR="00F9369E" w:rsidRDefault="00F9369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76388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3DC8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09918A4" w14:textId="77777777" w:rsidR="00F9369E" w:rsidRPr="00D0576C" w:rsidRDefault="00F9369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EE355CF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EAE21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1BD4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327766D0" w14:textId="77777777" w:rsidR="00F9369E" w:rsidRDefault="00F9369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00864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9B19" w14:textId="77777777" w:rsidR="00F9369E" w:rsidRDefault="00F9369E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39D105D1" w14:textId="77777777" w:rsidR="00F9369E" w:rsidRDefault="00F9369E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906CF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6EB8B" w14:textId="77777777" w:rsidR="00F9369E" w:rsidRDefault="00F9369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241E" w14:textId="77777777" w:rsidR="00F9369E" w:rsidRDefault="00F9369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46AC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220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F9369E" w14:paraId="1503A40C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DC49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2C08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12F1A78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3E83D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46F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206C9DF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5E375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AC3C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3647F" w14:textId="77777777" w:rsidR="00F9369E" w:rsidRDefault="00F9369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3FCB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188C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A41AFD8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4F69FED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2B23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C23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3BFEC1E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3DD7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3E2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73F3C20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482E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EB0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F923" w14:textId="77777777" w:rsidR="00F9369E" w:rsidRDefault="00F9369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7C06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B085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686DBCF3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91F5271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22549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D215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083596F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D8C0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8E0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FDBC5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C8A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1EA2" w14:textId="77777777" w:rsidR="00F9369E" w:rsidRDefault="00F9369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80BA4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33D7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5E48C7A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F9369E" w14:paraId="67EF2D5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828E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62B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675A09B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3EDE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704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1E4ED25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94F0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2C3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18C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0E84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D7F0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B11E0F0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0767653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D18D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2F1B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04EC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ED5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7BFCAE1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EBA5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42BF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85B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49F4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C226" w14:textId="77777777" w:rsidR="00F9369E" w:rsidRPr="00423757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49A20199" w14:textId="77777777" w:rsidR="00F9369E" w:rsidRPr="00423757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6724239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F9369E" w14:paraId="2DDB8DD8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54E0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2DFA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FD8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F0C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54C2B59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9EB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DC45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44B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1D6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EAB7" w14:textId="77777777" w:rsidR="00F9369E" w:rsidRPr="00F94F88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0E3B9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0E10997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F9369E" w14:paraId="27545707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72BB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52E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6E84B2D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D1DF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4954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0DDFB65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D5A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698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E4D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1D78E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5F6B" w14:textId="77777777" w:rsidR="00F9369E" w:rsidRPr="00F94F88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6C2C8DB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6222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B43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60DE006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2ADF6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88CD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395FB8B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4A6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5B83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815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9F49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6678" w14:textId="77777777" w:rsidR="00F9369E" w:rsidRPr="004C419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2B2F737" w14:textId="77777777" w:rsidR="00F9369E" w:rsidRPr="00D0576C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82B8BA2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4529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A1A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BEB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061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696D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D7675A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048D3C1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94670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E5CA90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929C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3F3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1071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DB091" w14:textId="77777777" w:rsidR="00F9369E" w:rsidRPr="006E4685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5EC4F8C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A156" w14:textId="77777777" w:rsidR="00F9369E" w:rsidRDefault="00F9369E" w:rsidP="00F9369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2582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B57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C868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36A1675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5934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5EFC02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0B8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5395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4B004" w14:textId="77777777" w:rsidR="00F9369E" w:rsidRPr="00D0473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1704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75B470D8" w14:textId="77777777" w:rsidR="00F9369E" w:rsidRDefault="00F9369E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1D225D4E" w14:textId="77777777" w:rsidR="00F9369E" w:rsidRDefault="00F9369E" w:rsidP="00EE4C95">
      <w:pPr>
        <w:pStyle w:val="Heading1"/>
        <w:spacing w:line="360" w:lineRule="auto"/>
      </w:pPr>
      <w:r>
        <w:lastRenderedPageBreak/>
        <w:t>LINIA 507</w:t>
      </w:r>
    </w:p>
    <w:p w14:paraId="4A6232A8" w14:textId="77777777" w:rsidR="00F9369E" w:rsidRPr="006A4B24" w:rsidRDefault="00F9369E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5530F32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E2F26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8F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0B7B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334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7B0944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F49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698BA7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7778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03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3AA1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4042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443072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119D28B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F9369E" w14:paraId="31397452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C780E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91F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AAB9E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7B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CF38D4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29D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DD32F9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B7E8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349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17C79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F72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3F86CB7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F9369E" w14:paraId="02C61D2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3593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FC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F7A3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FE8E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7C5D0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1AD184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8F1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F226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53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B4796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1E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F4935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F9369E" w14:paraId="154C9A8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DD6D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34E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D0F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C1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5017A0D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29BF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64B96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B9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943D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DE7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4E0A36A0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10D54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12A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A4D60E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58BDF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320834F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3C62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E19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936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DB0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FBC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3DA44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20A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2C6722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B9AD5D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72D7305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87B1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87CE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CAC571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A96483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325DB35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A58A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862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A35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2A2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1443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31CC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A38F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296793F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5A3AA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60978A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69216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220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FC9E7D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FD0403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233CED7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42B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926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A7C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4AC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83A5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D0AF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9ADC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2DB995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D96320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CAD3DB7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68E29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9F8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AF6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909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4D928A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2D5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630F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0A7C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6A0F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9E3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1F528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F9369E" w14:paraId="2752C9D3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4BF4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FAB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341D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987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2661187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4E01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3E59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C98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264B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C9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6CF8FEC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F9369E" w14:paraId="7F937B0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59AD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1A4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631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F5E2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43CB522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BD5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DFB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8798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9ED74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5F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0F008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F9369E" w14:paraId="62BB10D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9D47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9AD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BE39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78A8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39B038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8C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821B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77C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99803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95D9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8854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130C879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F9369E" w14:paraId="20D3EA59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BF2E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0E9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28CB09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A60573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7CFFC80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9574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71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28EDB7C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F3F1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3C58B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593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04B4C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579A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529BE3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D73DC3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5F10B41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20CEE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F3E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A08D9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099C18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25A3441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92372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84A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275AA74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8EE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4FFE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AA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A3BB0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C36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0D41E3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497930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85C4A20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7291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CFC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357B30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BAB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DD5A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1A7A3E3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16FA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A2A0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B4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663CC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69D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5072507E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4927A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3EE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8AD923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5CFE6B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13D3731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2D6C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49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136D4ED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528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8BAA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8EB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13E31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999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980341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65BF27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C1DF7AF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DC9F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A9A5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39039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EF3FBB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310BADA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1151E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DDA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C3AA9D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0E4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A4841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C1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F311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81C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5BEAEC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F42AE1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B285FAA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3BF20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249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95F7E6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F812A4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5940D9F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6943A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1311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7E505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E65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01D86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984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D83D6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9FC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54A6D5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352663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8B2BABD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D71F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9C5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1B9E53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39C260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486AF43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D125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4E0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AE78D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0BB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3B73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7F7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1BFE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C87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0F7A4B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77619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43A3B9D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29118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14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1F5A2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19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3729839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9F0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C524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F68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9970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3511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D7F28C5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DDAA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D7E4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EE13F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252F04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62D8F07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DFE2A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C718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3E7CA4A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AB1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4CC86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26D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F11B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5AF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4C55C4D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16D69C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CC992E8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D99F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6A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940E9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A5072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2B3EBF0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275F0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333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52313D5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1E4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38A66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152C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9EF1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E3B8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63E517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FC7BDC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738A056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868D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7B8D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EDC21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DF2617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5691039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B183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0AE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784AC2C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C56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7BEFC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96B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147F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051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69BD24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2DE5A3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9F20E89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BFCB4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A49B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B313A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4192" w14:textId="77777777" w:rsidR="00F9369E" w:rsidRDefault="00F9369E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160C61E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9E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E8FC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1CDB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D8180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09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6BA81B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70CA" w14:textId="77777777" w:rsidR="00F9369E" w:rsidRDefault="00F9369E" w:rsidP="00F9369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D9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0FE4E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EF58" w14:textId="77777777" w:rsidR="00F9369E" w:rsidRDefault="00F9369E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1692EA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32BA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1F129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91207" w14:textId="77777777" w:rsidR="00F9369E" w:rsidRPr="00E1695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59B5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4472C" w14:textId="77777777" w:rsidR="00F9369E" w:rsidRPr="002761C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272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C0E8B24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0696686A" w14:textId="77777777" w:rsidR="00F9369E" w:rsidRDefault="00F9369E" w:rsidP="007E1810">
      <w:pPr>
        <w:pStyle w:val="Heading1"/>
        <w:spacing w:line="360" w:lineRule="auto"/>
      </w:pPr>
      <w:r>
        <w:lastRenderedPageBreak/>
        <w:t>LINIA 511</w:t>
      </w:r>
    </w:p>
    <w:p w14:paraId="5330584A" w14:textId="77777777" w:rsidR="00F9369E" w:rsidRPr="009B4FEF" w:rsidRDefault="00F9369E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2F294A6B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7E80D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DF40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221E" w14:textId="77777777" w:rsidR="00F9369E" w:rsidRPr="00D33E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88E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46CD668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68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6581F81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4618357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9C81AA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26AC0" w14:textId="77777777" w:rsidR="00F9369E" w:rsidRPr="00D33E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646E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AEF32" w14:textId="77777777" w:rsidR="00F9369E" w:rsidRPr="00D33E71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744DB" w14:textId="77777777" w:rsidR="00F9369E" w:rsidRPr="009E7CE7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9369E" w14:paraId="466B5C4E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8C1F0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F09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E0FD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ABA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763300A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0DF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6CA0586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E6B5C0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3E41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C342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9B5A1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A5D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1384DB0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EF35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9A0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3713976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30FA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271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6A389A5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D44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704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138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F86F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A4B9" w14:textId="77777777" w:rsidR="00F9369E" w:rsidRPr="00193954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360D2459" w14:textId="77777777" w:rsidR="00F9369E" w:rsidRPr="00176852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EC6E459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2D3B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178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BA36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828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2D2972B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2A232E3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323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5C826F9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12FF11D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C9B8E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7BB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FE3BE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C0F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0FB14276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2FB68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8CC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EA37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208B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73A5FC7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8DD6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45981E4A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77CEC4A9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525B880C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098E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E543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1B4B2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EE0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32412C8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F5A19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318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89D3F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5633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7D6CDD7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93B4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E4083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A4EE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329D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8B562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44B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449FEE5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FCE9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1286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79BE9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FEB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2CBD118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D18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B4DB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711C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8996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52E9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01541FFF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48A6F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85B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6D1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E57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3B2C005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221512B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066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13B0E7F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E7EC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0AB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F1C34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B00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B3D62D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265F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8CED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32FD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4CF1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398A055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CB5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BD6A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929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0AF7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C8A9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34C1AFB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0E2C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AAB3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3E5B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314E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4E44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C717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394A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6F3C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1CD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CFA9C54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BA46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BFE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21520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516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789CC20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30CC1F5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519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5D66A9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DC4276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292880B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11DE042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3388C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D128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6DD6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709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3BB12E4B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360F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946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2DFD1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56E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540A1A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8E0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69C01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B96B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1DAF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6F2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4A2BF8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9C825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FDF3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845E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BFA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5D61114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1BA8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E6533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355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4F07A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3AE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B3A8A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5A19F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F9369E" w14:paraId="0BC175D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B14C9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1C0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8E3C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958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5EDA132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E68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922D90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12A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138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8532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BABA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E3F88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F9369E" w14:paraId="5724FEF8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47B8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216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4CA7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29ED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54D3DDA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BBAD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46CB70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91D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648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97AF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E0D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4DE19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D421E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F9369E" w14:paraId="4296A2A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5373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371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994A4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82F0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6B0ABA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71C6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8C434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C83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EC0F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5C6C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3E1774A4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6730" w14:textId="77777777" w:rsidR="00F9369E" w:rsidRDefault="00F9369E" w:rsidP="00F9369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6EB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0087" w14:textId="77777777" w:rsidR="00F9369E" w:rsidRPr="002108A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20EA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E995E8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777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130F" w14:textId="77777777" w:rsidR="00F9369E" w:rsidRPr="00F02EF7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DFA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A0F0" w14:textId="77777777" w:rsidR="00F9369E" w:rsidRPr="00BE2D7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10A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4E2843C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5D146C85" w14:textId="77777777" w:rsidR="00F9369E" w:rsidRDefault="00F9369E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73941EFA" w14:textId="77777777" w:rsidR="00F9369E" w:rsidRDefault="00F9369E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F9369E" w14:paraId="25FAE074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55E8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D6D2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B8F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4F99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AA87E4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7B3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14F8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2BF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0944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5CFA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4158CC58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185E1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C402" w14:textId="77777777" w:rsidR="00F9369E" w:rsidRDefault="00F9369E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14E33" w14:textId="77777777" w:rsidR="00F9369E" w:rsidRDefault="00F9369E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F3AF" w14:textId="77777777" w:rsidR="00F9369E" w:rsidRDefault="00F9369E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756E75C2" w14:textId="77777777" w:rsidR="00F9369E" w:rsidRDefault="00F9369E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896FA" w14:textId="77777777" w:rsidR="00F9369E" w:rsidRDefault="00F9369E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C644" w14:textId="77777777" w:rsidR="00F9369E" w:rsidRDefault="00F9369E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098E" w14:textId="77777777" w:rsidR="00F9369E" w:rsidRDefault="00F9369E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40D0" w14:textId="77777777" w:rsidR="00F9369E" w:rsidRDefault="00F9369E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3631" w14:textId="77777777" w:rsidR="00F9369E" w:rsidRDefault="00F9369E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69A6EC6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41DF2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D757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A0E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BCB5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8F51FF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887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D9B193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2243B7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5309F2D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FB5D4D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C81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1CF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AAD7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36A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DD37EE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05B7724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F9369E" w14:paraId="61A2B6B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7D527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919A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D9E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C3B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AA20CA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D812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488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513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78E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0C6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F9369E" w14:paraId="6AF0BCE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98EAF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3AC7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F3E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C89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2E132F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DC25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65B4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79E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7AF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8DC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C75995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A691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D3D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65714CF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C7F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D606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742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95F9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28B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833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F94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F9369E" w14:paraId="13A77E5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79CC1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7A4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80F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0135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1B51DBE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F05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C72B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037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BBE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9A9E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26F754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F32D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CCD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DC5C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E26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035B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216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1C9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C57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111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D2215A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3CB8F" w14:textId="77777777" w:rsidR="00F9369E" w:rsidRDefault="00F9369E" w:rsidP="00F9369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1CD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5F1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07F3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370CB30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C6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45ED43E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A51C25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496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E78D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E9F2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C8D3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FA48020" w14:textId="77777777" w:rsidR="00F9369E" w:rsidRDefault="00F9369E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5BDF92FF" w14:textId="77777777" w:rsidR="00F9369E" w:rsidRDefault="00F9369E" w:rsidP="00F04622">
      <w:pPr>
        <w:pStyle w:val="Heading1"/>
        <w:spacing w:line="360" w:lineRule="auto"/>
      </w:pPr>
      <w:r>
        <w:t>LINIA 600</w:t>
      </w:r>
    </w:p>
    <w:p w14:paraId="2B172C4F" w14:textId="77777777" w:rsidR="00F9369E" w:rsidRDefault="00F9369E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3463F02D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BAD37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DAA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55D0A03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03C1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43B0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0D4462ED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C31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0A8A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078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328D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445BC" w14:textId="77777777" w:rsidR="00F9369E" w:rsidRPr="009E2C9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02503974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1AEA2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5773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110B1DE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AF4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B96F2" w14:textId="77777777" w:rsidR="00F9369E" w:rsidRDefault="00F9369E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06BABAA1" w14:textId="77777777" w:rsidR="00F9369E" w:rsidRDefault="00F9369E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578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7BF5C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21E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BA4A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19036" w14:textId="77777777" w:rsidR="00F9369E" w:rsidRPr="005D499E" w:rsidRDefault="00F9369E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F462D9A" w14:textId="77777777" w:rsidR="00F9369E" w:rsidRPr="009E2C90" w:rsidRDefault="00F9369E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10E6297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8B5B6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FE52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11A6F87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B07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700C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5FF73E85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65D1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4378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3AD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573E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AADE7" w14:textId="77777777" w:rsidR="00F9369E" w:rsidRPr="00DD03D3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F9369E" w14:paraId="7F96D3A8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1571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810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598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6D51A" w14:textId="77777777" w:rsidR="00F9369E" w:rsidRDefault="00F9369E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3BB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172F0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0F0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F920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642A0" w14:textId="77777777" w:rsidR="00F9369E" w:rsidRPr="00DD03D3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F9369E" w14:paraId="0EF89131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C493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C0EA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764AC89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9A2D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840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15A66FB8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918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BDEA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73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B51D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FA45" w14:textId="77777777" w:rsidR="00F9369E" w:rsidRPr="005D49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4BEAEFA6" w14:textId="77777777" w:rsidR="00F9369E" w:rsidRPr="009E2C9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FD1CCCB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CF21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060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12E4D05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9BAB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C531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5EACB97A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45D8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4E692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69C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98C9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3846" w14:textId="77777777" w:rsidR="00F9369E" w:rsidRPr="005D20EA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9369E" w14:paraId="147F5D79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48DB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F3D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29CC69B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F09E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B465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56E435BF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BCE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29016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E7A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D7608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5F756" w14:textId="77777777" w:rsidR="00F9369E" w:rsidRPr="005D49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5EE5D55" w14:textId="77777777" w:rsidR="00F9369E" w:rsidRPr="009E2C9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8DB0D47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AB64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23A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6128742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1EB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450C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1B7EACC9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63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8C1D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1B6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740B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8AF3A" w14:textId="77777777" w:rsidR="00F9369E" w:rsidRPr="005D49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4D4706C2" w14:textId="77777777" w:rsidR="00F9369E" w:rsidRPr="009E2C9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8748409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3D9A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0A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5DE883E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FFC6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1404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2B21A310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96C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2749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D1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FA4E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D3433" w14:textId="77777777" w:rsidR="00F9369E" w:rsidRPr="005D49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6D87103" w14:textId="77777777" w:rsidR="00F9369E" w:rsidRPr="009E2C90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671FA0F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A4886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D35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39AD691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5999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1B722" w14:textId="77777777" w:rsidR="00F9369E" w:rsidRDefault="00F9369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4A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5EDF" w14:textId="77777777" w:rsidR="00F9369E" w:rsidRPr="002F6CED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4A6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156DD" w14:textId="77777777" w:rsidR="00F9369E" w:rsidRPr="00C14131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496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F9369E" w14:paraId="048E3065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F9E6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CE56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53BD94BB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F9B75" w14:textId="77777777" w:rsidR="00F9369E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A2F5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76779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957F6" w14:textId="77777777" w:rsidR="00F9369E" w:rsidRPr="002F6CED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4B64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F8B2" w14:textId="77777777" w:rsidR="00F9369E" w:rsidRPr="00C14131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9571" w14:textId="77777777" w:rsidR="00F9369E" w:rsidRDefault="00F9369E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51A6BC2F" w14:textId="77777777" w:rsidR="00F9369E" w:rsidRDefault="00F9369E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F9369E" w14:paraId="3A5751C6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3395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D15D" w14:textId="77777777" w:rsidR="00F9369E" w:rsidRDefault="00F9369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34F2CEC1" w14:textId="77777777" w:rsidR="00F9369E" w:rsidRDefault="00F9369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803A" w14:textId="77777777" w:rsidR="00F9369E" w:rsidRDefault="00F9369E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E212A" w14:textId="77777777" w:rsidR="00F9369E" w:rsidRDefault="00F9369E" w:rsidP="00126480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Bârnova - Ciurea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17E9" w14:textId="77777777" w:rsidR="00F9369E" w:rsidRDefault="00F9369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0FC57" w14:textId="77777777" w:rsidR="00F9369E" w:rsidRPr="002F6CED" w:rsidRDefault="00F9369E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865F" w14:textId="77777777" w:rsidR="00F9369E" w:rsidRDefault="00F9369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395+655</w:t>
            </w:r>
          </w:p>
          <w:p w14:paraId="0588D297" w14:textId="77777777" w:rsidR="00F9369E" w:rsidRDefault="00F9369E" w:rsidP="0012648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395+755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A9DE" w14:textId="77777777" w:rsidR="00F9369E" w:rsidRPr="00C14131" w:rsidRDefault="00F9369E" w:rsidP="0012648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A0A3" w14:textId="77777777" w:rsidR="00F9369E" w:rsidRDefault="00F9369E" w:rsidP="0012648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F9369E" w14:paraId="0A1471C9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FA7D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E53EA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354A" w14:textId="77777777" w:rsidR="00F9369E" w:rsidRPr="00C14131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2655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8066B89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4CC0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1B851D65" w14:textId="77777777" w:rsidR="00F9369E" w:rsidRDefault="00F9369E" w:rsidP="00F9369E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5CC575A5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1E3F1F7F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1BD5" w14:textId="77777777" w:rsidR="00F9369E" w:rsidRPr="002F6CED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0AC46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B081" w14:textId="77777777" w:rsidR="00F9369E" w:rsidRPr="00C14131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0BBF" w14:textId="77777777" w:rsidR="00F9369E" w:rsidRDefault="00F9369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783C98F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E5DD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31D1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BF34C" w14:textId="77777777" w:rsidR="00F9369E" w:rsidRPr="00C14131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17250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9AB60BF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1EAB58A1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3D8C7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501E4A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75A6C81C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C21A" w14:textId="77777777" w:rsidR="00F9369E" w:rsidRPr="002F6CED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1086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CBD8C" w14:textId="77777777" w:rsidR="00F9369E" w:rsidRPr="00C14131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67AC" w14:textId="77777777" w:rsidR="00F9369E" w:rsidRDefault="00F9369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16A5F3B9" w14:textId="77777777" w:rsidR="00F9369E" w:rsidRDefault="00F9369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F9369E" w14:paraId="519A19C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6C7C" w14:textId="77777777" w:rsidR="00F9369E" w:rsidRDefault="00F9369E" w:rsidP="00F9369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9C80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EB0F8" w14:textId="77777777" w:rsidR="00F9369E" w:rsidRPr="00C14131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7E519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656CC31A" w14:textId="77777777" w:rsidR="00F9369E" w:rsidRDefault="00F9369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A02D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95EAF1E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0AC3" w14:textId="77777777" w:rsidR="00F9369E" w:rsidRPr="002F6CED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8DCB" w14:textId="77777777" w:rsidR="00F9369E" w:rsidRDefault="00F9369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6C01" w14:textId="77777777" w:rsidR="00F9369E" w:rsidRPr="00C14131" w:rsidRDefault="00F9369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E323D" w14:textId="77777777" w:rsidR="00F9369E" w:rsidRDefault="00F9369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1FDB323F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8F3540A" w14:textId="77777777" w:rsidR="00F9369E" w:rsidRDefault="00F9369E" w:rsidP="003C645F">
      <w:pPr>
        <w:pStyle w:val="Heading1"/>
        <w:spacing w:line="360" w:lineRule="auto"/>
      </w:pPr>
      <w:r>
        <w:t>LINIA 602</w:t>
      </w:r>
    </w:p>
    <w:p w14:paraId="59EBFB84" w14:textId="77777777" w:rsidR="00F9369E" w:rsidRDefault="00F9369E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F9369E" w14:paraId="0FEAA32B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CE8C5" w14:textId="77777777" w:rsidR="00F9369E" w:rsidRDefault="00F9369E" w:rsidP="00F9369E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AA40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3E13B84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287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9A78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5F2BF6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8DA6" w14:textId="77777777" w:rsidR="00F9369E" w:rsidRPr="00406474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DA31" w14:textId="77777777" w:rsidR="00F9369E" w:rsidRPr="00DA41E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6F2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0E7A085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8FCC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8D0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79D2328F" w14:textId="77777777" w:rsidR="00F9369E" w:rsidRPr="0007619C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17F56A4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6EFB" w14:textId="77777777" w:rsidR="00F9369E" w:rsidRDefault="00F9369E" w:rsidP="00F9369E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5C2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A248D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6833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38F1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3355709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7D9C" w14:textId="77777777" w:rsidR="00F9369E" w:rsidRPr="00406474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AB15" w14:textId="77777777" w:rsidR="00F9369E" w:rsidRPr="00DA41E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FD3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14A46C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A69A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79E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32C8EED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D2BB5AE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703F3C5E" w14:textId="77777777" w:rsidR="00F9369E" w:rsidRDefault="00F9369E" w:rsidP="00DE3370">
      <w:pPr>
        <w:pStyle w:val="Heading1"/>
        <w:spacing w:line="360" w:lineRule="auto"/>
      </w:pPr>
      <w:r>
        <w:t>LINIA 610</w:t>
      </w:r>
    </w:p>
    <w:p w14:paraId="44FBD9A9" w14:textId="77777777" w:rsidR="00F9369E" w:rsidRDefault="00F9369E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36981CD2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9F773" w14:textId="77777777" w:rsidR="00F9369E" w:rsidRDefault="00F9369E" w:rsidP="00F9369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9C18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09BB" w14:textId="77777777" w:rsidR="00F9369E" w:rsidRPr="00F81D6F" w:rsidRDefault="00F9369E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5099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03D208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7406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4C6DE9DD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2FB19B67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4BA38945" w14:textId="77777777" w:rsidR="00F9369E" w:rsidRDefault="00F9369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60783" w14:textId="77777777" w:rsidR="00F9369E" w:rsidRPr="00F81D6F" w:rsidRDefault="00F9369E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189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1C57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E8C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6F67A0A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67CE" w14:textId="77777777" w:rsidR="00F9369E" w:rsidRDefault="00F9369E" w:rsidP="00F9369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F03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AE5D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1DD2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155DAD5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D32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E8A4F3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2B0E0A8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54B5FE0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6CD2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8E0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C79CA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17E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F9369E" w14:paraId="4EDE062D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4C745" w14:textId="77777777" w:rsidR="00F9369E" w:rsidRDefault="00F9369E" w:rsidP="00F9369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82C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B90F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2C1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7228798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15CB08D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B6A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3EB9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D041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D73F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41E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0C5C601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F9369E" w14:paraId="39A94B17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C750" w14:textId="77777777" w:rsidR="00F9369E" w:rsidRDefault="00F9369E" w:rsidP="00F9369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E0F2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CCEB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4D95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42EF0A7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27AE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2DE20F2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46BB16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136F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5D82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1BC6" w14:textId="77777777" w:rsidR="00F9369E" w:rsidRPr="00F81D6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390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EB28101" w14:textId="77777777" w:rsidR="00F9369E" w:rsidRPr="00F54A4F" w:rsidRDefault="00F9369E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110BE06D" w14:textId="77777777" w:rsidR="00F9369E" w:rsidRPr="00C60E02" w:rsidRDefault="00F9369E">
      <w:pPr>
        <w:tabs>
          <w:tab w:val="left" w:pos="3768"/>
        </w:tabs>
        <w:rPr>
          <w:sz w:val="20"/>
          <w:szCs w:val="20"/>
          <w:lang w:val="ro-RO"/>
        </w:rPr>
      </w:pPr>
    </w:p>
    <w:p w14:paraId="1DC2E24F" w14:textId="77777777" w:rsidR="00F9369E" w:rsidRDefault="00F9369E" w:rsidP="004F6534">
      <w:pPr>
        <w:pStyle w:val="Heading1"/>
        <w:spacing w:line="360" w:lineRule="auto"/>
      </w:pPr>
      <w:r>
        <w:t>LINIA 700</w:t>
      </w:r>
    </w:p>
    <w:p w14:paraId="5870B7E1" w14:textId="77777777" w:rsidR="00F9369E" w:rsidRDefault="00F9369E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F9369E" w14:paraId="19E5AF8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2201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4767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FDC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B47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D9BB0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094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2EE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11A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A278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32C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58B03F1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90DA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BC6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ED67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75FE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F675A1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11B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AE1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7D1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EC8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E2B2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09B9210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D692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E645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84D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3C7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D2A886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1026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3CC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2AF8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7C6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6C0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99493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F9369E" w14:paraId="3705D42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2EAD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8BE6" w14:textId="77777777" w:rsidR="00F9369E" w:rsidRDefault="00F9369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C35B" w14:textId="77777777" w:rsidR="00F9369E" w:rsidRDefault="00F9369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85ADD" w14:textId="77777777" w:rsidR="00F9369E" w:rsidRDefault="00F9369E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C432" w14:textId="77777777" w:rsidR="00F9369E" w:rsidRPr="00E4222D" w:rsidRDefault="00F9369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7BDB25D" w14:textId="77777777" w:rsidR="00F9369E" w:rsidRPr="00E4222D" w:rsidRDefault="00F9369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437091E5" w14:textId="77777777" w:rsidR="00F9369E" w:rsidRPr="00E4222D" w:rsidRDefault="00F9369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5099DEA0" w14:textId="77777777" w:rsidR="00F9369E" w:rsidRDefault="00F9369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7133" w14:textId="77777777" w:rsidR="00F9369E" w:rsidRDefault="00F9369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7988" w14:textId="77777777" w:rsidR="00F9369E" w:rsidRDefault="00F9369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459A" w14:textId="77777777" w:rsidR="00F9369E" w:rsidRDefault="00F9369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EDB3" w14:textId="77777777" w:rsidR="00F9369E" w:rsidRDefault="00F9369E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41C9A5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AE9E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CF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95FA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DA6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A3316A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186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32AEEE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CF86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350E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951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720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8B9062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B1A2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45F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758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1FC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0C69C9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231A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DE6F97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BCA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ECAA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57E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A82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9FAC91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E6C8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58D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5870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8E2B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68F616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5FB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119DE62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14E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62A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0D1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821F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9B34EE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0FCC0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D2E9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0C5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CD1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F3EACA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2970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118B3E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3BBA358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5487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B2E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2F4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E9A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334B3A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1C2E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CFA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2035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64FD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3C17FB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411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2BC6A5E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7ED7A8F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1D5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839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350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E483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9086E8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FEEE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FC95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B5F5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4DBC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FDF447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82C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648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97C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DD7B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C3C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DA3432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50497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DDCA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338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B10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7CF541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75F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0C8FFB8C" w14:textId="77777777" w:rsidR="00F9369E" w:rsidRPr="00B401EA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1E9C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2287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7D3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BFF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B47BD9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6818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1F4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F00B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A89F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C1B0E9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6C2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02400D8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397D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A60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E92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671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3F5107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4602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7BA1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B6F8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7AF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FE0600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06C0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0FCCCB5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0B18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40D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6BE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3BE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F9369E" w14:paraId="6E6FA71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D057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54C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02F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2E1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88769E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656D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0E6EA8D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EF3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8E3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6BC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B4E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F9369E" w14:paraId="6A5B1FC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AE10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892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B7B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8C3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2A3749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48F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0948784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3C3B5DB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FD1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0DE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9AD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771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938F5E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F8D4E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CCC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B97C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9D34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5A1C2B6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A06F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A88A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39D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7EE0C80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667D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99D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14551CE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DF530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3DF3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3F3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035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00E5A72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48E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E63F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D9D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522B2FA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E63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A4B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8C89E1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9466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D5A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88E9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C4D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0112977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73F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4864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FE05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647DD97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B4F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C9F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228EC66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A902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E8FD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0E3F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6C27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59E018F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B8B3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6BC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AC1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303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C45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4369C2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D0E04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91A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7B4C57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70B8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98C6" w14:textId="77777777" w:rsidR="00F9369E" w:rsidRDefault="00F9369E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1F5ECB42" w14:textId="77777777" w:rsidR="00F9369E" w:rsidRDefault="00F9369E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868F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F71D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03CF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EEDF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5B9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0A51CAF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899D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9392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557192C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9F7A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E7D1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64519067" w14:textId="77777777" w:rsidR="00F9369E" w:rsidRPr="008A1A04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BBC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6F0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4B4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F375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D0B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3262B85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4A6E4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835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4733A7C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70F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E7EA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3EBCBF5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5C9D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E323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A8A9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42F8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2CD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F9369E" w14:paraId="487B89F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66894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A51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7D99684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374A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9E9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5E7770C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E912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0A9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132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74A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9246" w14:textId="77777777" w:rsidR="00F9369E" w:rsidRPr="00C20CA5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A004C4B" w14:textId="77777777" w:rsidR="00F9369E" w:rsidRPr="00EB107D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5A4BC5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80BAA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512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EBB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1801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5B0B6CE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D105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48A53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6C6A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042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464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D4A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08255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8C910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F9369E" w14:paraId="2EE3A66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4189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E10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235E0B6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3E8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1548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17E5A14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5F69FF6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287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639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F26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D29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F237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0F50EEBE" w14:textId="77777777" w:rsidR="00F9369E" w:rsidRPr="00C401D9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F9369E" w14:paraId="3D49134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5372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25B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B2B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C184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077B668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24193EF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7791F94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4E75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AFAF60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329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3A2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8A3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161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05EF02B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F9369E" w14:paraId="4B76C2B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680D6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61F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155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D13D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FA38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671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A85F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06E365E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EF8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4EF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8C8966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193C7A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E52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7C1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22D3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7A3C521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548E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C6A304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A67A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98D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066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6AF1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2938C3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3E76A2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0BC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4683A75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795B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508A" w14:textId="77777777" w:rsidR="00F9369E" w:rsidRDefault="00F9369E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4ED9ADC7" w14:textId="77777777" w:rsidR="00F9369E" w:rsidRDefault="00F9369E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C77A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6D24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EBA3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00D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1EE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7A9430D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76DCF8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D88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9DD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354A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02C2E40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1DEB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0E7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8D6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1C78F95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1700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3042" w14:textId="77777777" w:rsidR="00F9369E" w:rsidRPr="00C20CA5" w:rsidRDefault="00F9369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8CF0F8C" w14:textId="77777777" w:rsidR="00F9369E" w:rsidRPr="00EB107D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6308FB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B725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D6D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CC2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1AF2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D6A637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6612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979493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AF9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24F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25E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79B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1F51E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95E9A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F9369E" w14:paraId="1235D6E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462B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B807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37F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E8F5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20EC91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425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1B1875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64A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D510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A5D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53C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5027640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F9369E" w14:paraId="6C232AA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2651D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D36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671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D88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A96F14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35E7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2B3C49C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5BC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738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AFAC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2897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71764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D32A8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14145C3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F9369E" w14:paraId="20E6FB8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960F4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9415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722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35FC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1BE8F4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AF73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2C3C1A0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7F3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F764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8F3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CE8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CEADD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F0215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1D3BF9B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F9369E" w14:paraId="5074FE7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5589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422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ED1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8A0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693876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67D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9DF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C88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BAA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E5C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B81AFF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499AC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17C3DFF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F9369E" w14:paraId="27A9B0B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2534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184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343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3BBF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B1F672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E3E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49F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99CC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A22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BC2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41E212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EA87B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5A66752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F9369E" w14:paraId="66F5669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0C64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27F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07EE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6E8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121C32D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269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254E6F8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C97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B26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584F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ABB1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28468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25CB5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F9369E" w14:paraId="2921343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EC231" w14:textId="77777777" w:rsidR="00F9369E" w:rsidRDefault="00F9369E" w:rsidP="00F9369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C93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F15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6873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7B4D49D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1A7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3182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96B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F96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2DA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B61B7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7497BD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79DBCEAE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1A16ADA5" w14:textId="77777777" w:rsidR="00F9369E" w:rsidRDefault="00F9369E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73105AF2" w14:textId="77777777" w:rsidR="00F9369E" w:rsidRDefault="00F9369E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F9369E" w14:paraId="14173595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E51B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2BE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10B3F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5C2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C51566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D83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F480E1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0A524A5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A194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7E14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34A3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34D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F318D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0BE08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41B20D7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66BA4C8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F9369E" w14:paraId="52725FE4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F5ABC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D4B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4171E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8FB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750898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3FD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8D3B4C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1CCA6E8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70F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11B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56E6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3818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AD1F4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4962E6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707EFB0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F9369E" w14:paraId="72C34CEB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587F8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DFC4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3353F8B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BAC1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52C9" w14:textId="77777777" w:rsidR="00F9369E" w:rsidRDefault="00F9369E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0F1A63D" w14:textId="77777777" w:rsidR="00F9369E" w:rsidRDefault="00F9369E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34F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F56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3C8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6939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D7E4F" w14:textId="77777777" w:rsidR="00F9369E" w:rsidRPr="006A2576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386364EE" w14:textId="77777777" w:rsidR="00F9369E" w:rsidRPr="006A2576" w:rsidRDefault="00F9369E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5823DC32" w14:textId="77777777" w:rsidR="00F9369E" w:rsidRDefault="00F9369E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6DD8898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BCA5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E7B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426D7F9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5C15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1000" w14:textId="77777777" w:rsidR="00F9369E" w:rsidRDefault="00F9369E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0A63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674F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2C6E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7B11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C168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4D9D81F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146D4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708C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1D09C63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FDB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A8ED" w14:textId="77777777" w:rsidR="00F9369E" w:rsidRDefault="00F9369E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47C9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92C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B1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D5687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291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3648CC7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EAB55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F98D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32A8774F" w14:textId="77777777" w:rsidR="00F9369E" w:rsidRDefault="00F9369E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D27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EA2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0CCD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FB15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4BC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ACE1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1B4F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0775CDD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9FF1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B3C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1ED36B6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530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6DB6" w14:textId="77777777" w:rsidR="00F9369E" w:rsidRPr="001904F7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ADD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FF3D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6E9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A21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330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F9369E" w14:paraId="2094C2D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93D5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221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0D5A237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FC59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C8D5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5D9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BC7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84D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F3C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D8C1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128E73C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CCFC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A45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373C20F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9F755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298F" w14:textId="77777777" w:rsidR="00F9369E" w:rsidRPr="00DA3842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116D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D8F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0A78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202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BD8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52AA8B9" w14:textId="77777777" w:rsidR="00F9369E" w:rsidRDefault="00F9369E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40979726" w14:textId="77777777" w:rsidR="00F9369E" w:rsidRDefault="00F9369E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7173EEB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BA2FA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858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0A4FF84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5B7F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E46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9796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2B97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A0D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3270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DB96" w14:textId="77777777" w:rsidR="00F9369E" w:rsidRPr="00175A24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1B448EE4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F1E6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AB2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676F72D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CDF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30E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11C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4408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B667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8F49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3DC3B" w14:textId="77777777" w:rsidR="00F9369E" w:rsidRPr="00175A24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32EFCD22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A70EF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4BD3" w14:textId="77777777" w:rsidR="00F9369E" w:rsidRDefault="00F9369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8D709" w14:textId="77777777" w:rsidR="00F9369E" w:rsidRDefault="00F9369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57FF" w14:textId="77777777" w:rsidR="00F9369E" w:rsidRDefault="00F9369E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E42C8C5" w14:textId="77777777" w:rsidR="00F9369E" w:rsidRDefault="00F9369E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266D" w14:textId="77777777" w:rsidR="00F9369E" w:rsidRDefault="00F9369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057FCE9" w14:textId="77777777" w:rsidR="00F9369E" w:rsidRDefault="00F9369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E6443" w14:textId="77777777" w:rsidR="00F9369E" w:rsidRDefault="00F9369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5494" w14:textId="77777777" w:rsidR="00F9369E" w:rsidRDefault="00F9369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E7D5F" w14:textId="77777777" w:rsidR="00F9369E" w:rsidRPr="001304AF" w:rsidRDefault="00F9369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638D" w14:textId="77777777" w:rsidR="00F9369E" w:rsidRDefault="00F9369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44015A" w14:textId="77777777" w:rsidR="00F9369E" w:rsidRDefault="00F9369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F4871B" w14:textId="77777777" w:rsidR="00F9369E" w:rsidRPr="00175A24" w:rsidRDefault="00F9369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F9369E" w14:paraId="2A3855DC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D5F47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FD0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1EB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BCB5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3B3C50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9F3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0DBF77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B0A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2E36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A02D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B04A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EDACA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705F29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F9369E" w14:paraId="02CB55D7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ABF1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204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3AE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8F1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16DE61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BE4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CD40BD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900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0A4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F0B73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F83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8D541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DF9E5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F9369E" w14:paraId="61C2F96B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DCD7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05B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2082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16C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D2D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ABE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A3A9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A56C1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23F8D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CDE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72E65C11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5F0E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6661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53F8520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D60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967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6D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E80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225B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CC64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568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542BB36A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6E3C7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F67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6E1A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4B5B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22CC26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B438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8CAAF3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BA83" w14:textId="77777777" w:rsidR="00F9369E" w:rsidRPr="00CA307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F71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6D2B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90AD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01126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F9369E" w14:paraId="6BF28CA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EBF14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266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5DDE0EF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B8C8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AA55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8B544BB" w14:textId="77777777" w:rsidR="00F9369E" w:rsidRPr="00180EA2" w:rsidRDefault="00F9369E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A32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2A17" w14:textId="77777777" w:rsidR="00F9369E" w:rsidRPr="00CA307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88D0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E7E7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7DE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400F6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0F9BED7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F9369E" w14:paraId="734E8E5F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D8DC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4E4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07C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3F6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821D09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B760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C20EB" w14:textId="77777777" w:rsidR="00F9369E" w:rsidRPr="00CA307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B58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3D4CEEC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8BEE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20D6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99812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CFDD49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D0BF7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F9369E" w14:paraId="0A3C8843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8D7A9" w14:textId="77777777" w:rsidR="00F9369E" w:rsidRDefault="00F9369E" w:rsidP="00F9369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63FB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463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687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E23CDA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839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08E719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24C2245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06FC" w14:textId="77777777" w:rsidR="00F9369E" w:rsidRPr="00CA3079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CD6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0325" w14:textId="77777777" w:rsidR="00F9369E" w:rsidRPr="001304AF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7FA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4E0D7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7267B2B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0F3F4B68" w14:textId="77777777" w:rsidR="00F9369E" w:rsidRPr="00B71446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4F441DA6" w14:textId="77777777" w:rsidR="00F9369E" w:rsidRDefault="00F9369E">
      <w:pPr>
        <w:tabs>
          <w:tab w:val="left" w:pos="6382"/>
        </w:tabs>
        <w:rPr>
          <w:sz w:val="20"/>
        </w:rPr>
      </w:pPr>
    </w:p>
    <w:p w14:paraId="41C06EA1" w14:textId="77777777" w:rsidR="00F9369E" w:rsidRDefault="00F9369E" w:rsidP="00B52218">
      <w:pPr>
        <w:pStyle w:val="Heading1"/>
        <w:spacing w:line="360" w:lineRule="auto"/>
      </w:pPr>
      <w:r>
        <w:lastRenderedPageBreak/>
        <w:t>LINIA 704</w:t>
      </w:r>
    </w:p>
    <w:p w14:paraId="0E60DD69" w14:textId="77777777" w:rsidR="00F9369E" w:rsidRDefault="00F9369E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F9369E" w14:paraId="1A81744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C8E1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9415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156DA6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0AB5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909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606E5AE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214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F7C3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4D28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2C2E35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6377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6D0C" w14:textId="77777777" w:rsidR="00F9369E" w:rsidRPr="001467E0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57E54A1" w14:textId="77777777" w:rsidR="00F9369E" w:rsidRPr="00C00026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5AC82F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FF84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553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05825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261C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39DDDD1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0F76C3D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41A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E89F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4DF0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AD8B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AAB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11EA3778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869BD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39B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362B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EB1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29FF62B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57A121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DF5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E427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7F4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1809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044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06CC15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ACFD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61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80BE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AD5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32CB34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8B4D10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8A0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06E2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EBD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43602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B17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A62F23F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4175AE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569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302E0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164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3F0E7A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97A0FD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955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672B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0CA8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FBE1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9C83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101F8A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F435ED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93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5DABE32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967B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A67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4CF98BB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50E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8B56F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3A2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3BE54B1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0939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B550" w14:textId="77777777" w:rsidR="00F9369E" w:rsidRPr="001467E0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AE57D3B" w14:textId="77777777" w:rsidR="00F9369E" w:rsidRPr="008D7F2C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C39989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AC1B2B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B230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569AA3D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78EF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10E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03469B4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BEF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5249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39B7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072F4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007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F9369E" w14:paraId="57370ED5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9FBE03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934D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BA1E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017B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53B9D8C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72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CBCB7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07D7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096A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4FBA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777C0D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0E10F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6FA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4750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DB38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0B7C6E3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6A8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EB07CC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2101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1E70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8ABD8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54F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7CD15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F9369E" w14:paraId="3C19E17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91FC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3571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233A6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5D0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60C14A0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0E34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F4C1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C562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A974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AE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7B37D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F9369E" w14:paraId="761D73E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C3C98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784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CD6B8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64C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9C8134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9927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D93E39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F49D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73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0AED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DC9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B5A8E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F9369E" w14:paraId="10E5B0D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DB95" w14:textId="77777777" w:rsidR="00F9369E" w:rsidRDefault="00F9369E" w:rsidP="00F9369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BB7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CCA5B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BDC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93C68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D89C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1BCC7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FF95F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EB34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E870" w14:textId="77777777" w:rsidR="00F9369E" w:rsidRPr="00E4080B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E04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E540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56BE5C75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426E917E" w14:textId="77777777" w:rsidR="00F9369E" w:rsidRDefault="00F9369E" w:rsidP="00F0370D">
      <w:pPr>
        <w:pStyle w:val="Heading1"/>
        <w:spacing w:line="360" w:lineRule="auto"/>
      </w:pPr>
      <w:r>
        <w:t>LINIA 800</w:t>
      </w:r>
    </w:p>
    <w:p w14:paraId="26D06FBC" w14:textId="77777777" w:rsidR="00F9369E" w:rsidRDefault="00F9369E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F9369E" w14:paraId="51830662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B346C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6E4C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2B1EE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0CDEE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EC8EE7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11E40" w14:textId="77777777" w:rsidR="00F9369E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260FB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F4E0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16260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7ABB4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54163939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8D052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C90C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B554D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41C20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007D776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1898F" w14:textId="77777777" w:rsidR="00F9369E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6F58F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75B2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07F5F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32CB0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BBB316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E1F03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8B81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B29E4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2DA02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A5251D3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9CFFD" w14:textId="77777777" w:rsidR="00F9369E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CE98F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90C3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53CDE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CE9A9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DCFBF8" w14:textId="77777777" w:rsidR="00F9369E" w:rsidRDefault="00F9369E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F9369E" w:rsidRPr="00A8307A" w14:paraId="53E2C5E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44F16" w14:textId="77777777" w:rsidR="00F9369E" w:rsidRPr="00A75A00" w:rsidRDefault="00F9369E" w:rsidP="00F9369E">
            <w:pPr>
              <w:numPr>
                <w:ilvl w:val="0"/>
                <w:numId w:val="42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AB7B6" w14:textId="77777777" w:rsidR="00F9369E" w:rsidRPr="00A8307A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6AE37" w14:textId="77777777" w:rsidR="00F9369E" w:rsidRPr="00A8307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63970" w14:textId="77777777" w:rsidR="00F9369E" w:rsidRPr="00A8307A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66623" w14:textId="77777777" w:rsidR="00F9369E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7092EA5" w14:textId="77777777" w:rsidR="00F9369E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664F594A" w14:textId="77777777" w:rsidR="00F9369E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D215490" w14:textId="77777777" w:rsidR="00F9369E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5C246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AC67B" w14:textId="77777777" w:rsidR="00F9369E" w:rsidRPr="00A8307A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D285C" w14:textId="77777777" w:rsidR="00F9369E" w:rsidRPr="00A8307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23CCB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331CC0" w14:textId="77777777" w:rsidR="00F9369E" w:rsidRPr="00A8307A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F9369E" w14:paraId="0455FC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BB5B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71B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65E24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55EE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4D1B76E8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D8E4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6A3723A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FDC1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B14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B44E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BE10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AF91E0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6469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B16D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90CE8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D40E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40AA2" w14:textId="77777777" w:rsidR="00F9369E" w:rsidRDefault="00F9369E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988B1C3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2F33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9B8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7833C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56C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5B51F8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38A0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1C6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B8F4D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638D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E55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7778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E1A0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93370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592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906F7D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C535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2E1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E5CC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D9ADA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6B9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99BA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F5EB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6682879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CE7B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317DA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098880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A1E4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820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AE26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AC9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ECF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2D27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E2D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62B8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F60D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11A15F5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C92B8E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F9369E" w14:paraId="59202F8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68A7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AF4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50942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10F1B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D487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1C5E9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25CD3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FB0B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EC085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8C7AF9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B564EF8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F9369E" w14:paraId="1D3CAC4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00B2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7E6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56280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B8F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CE3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8292A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FC8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EA2A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115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AA2142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CAC036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F9369E" w14:paraId="2D081A2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501A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B84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7CE5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D35C3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421C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A205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525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9F41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526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1F53A6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D8F3A6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F9369E" w14:paraId="0FEF07B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CEEC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EEB6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9CD0B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1E26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7B1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BD7C86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F9684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3F4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DCA19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1C58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E14A61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84768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53A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2C9DCC3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11E32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3C6D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20C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4909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2853C" w14:textId="77777777" w:rsidR="00F9369E" w:rsidRDefault="00F9369E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0D0E13A9" w14:textId="77777777" w:rsidR="00F9369E" w:rsidRDefault="00F9369E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4EB18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BFA77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7C9B779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6166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963D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8FF02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D4E2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1D529DD2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D523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C20D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3DC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008B831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1DEBC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A74B1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4878DB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79968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203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0E9EB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A859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40F93F37" w14:textId="77777777" w:rsidR="00F9369E" w:rsidRPr="008B2519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AF58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AA9052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72785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F34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D6F1" w14:textId="77777777" w:rsidR="00F9369E" w:rsidRPr="008D08D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7D30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F9369E" w14:paraId="226D2AE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7909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B409C" w14:textId="77777777" w:rsidR="00F9369E" w:rsidRDefault="00F9369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A818E" w14:textId="77777777" w:rsidR="00F9369E" w:rsidRPr="001161EA" w:rsidRDefault="00F9369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F91C" w14:textId="77777777" w:rsidR="00F9369E" w:rsidRDefault="00F9369E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38495674" w14:textId="77777777" w:rsidR="00F9369E" w:rsidRDefault="00F9369E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66B37" w14:textId="77777777" w:rsidR="00F9369E" w:rsidRDefault="00F9369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6FCC1D54" w14:textId="77777777" w:rsidR="00F9369E" w:rsidRDefault="00F9369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2591" w14:textId="77777777" w:rsidR="00F9369E" w:rsidRPr="001161EA" w:rsidRDefault="00F9369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DD80" w14:textId="77777777" w:rsidR="00F9369E" w:rsidRDefault="00F9369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6FB0" w14:textId="77777777" w:rsidR="00F9369E" w:rsidRPr="008D08DE" w:rsidRDefault="00F9369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73E7" w14:textId="77777777" w:rsidR="00F9369E" w:rsidRDefault="00F9369E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F9369E" w14:paraId="603A429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AC6B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A702A" w14:textId="77777777" w:rsidR="00F9369E" w:rsidRDefault="00F9369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FFA8" w14:textId="77777777" w:rsidR="00F9369E" w:rsidRPr="001161EA" w:rsidRDefault="00F9369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A85F" w14:textId="77777777" w:rsidR="00F9369E" w:rsidRDefault="00F9369E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2444" w14:textId="77777777" w:rsidR="00F9369E" w:rsidRDefault="00F9369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4A28" w14:textId="77777777" w:rsidR="00F9369E" w:rsidRPr="001161EA" w:rsidRDefault="00F9369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680FA" w14:textId="77777777" w:rsidR="00F9369E" w:rsidRDefault="00F9369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C33F" w14:textId="77777777" w:rsidR="00F9369E" w:rsidRDefault="00F9369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52C37" w14:textId="77777777" w:rsidR="00F9369E" w:rsidRDefault="00F9369E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096E1C24" w14:textId="77777777" w:rsidR="00F9369E" w:rsidRDefault="00F9369E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F9369E" w14:paraId="4996351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A109F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753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95D1B" w14:textId="77777777" w:rsidR="00F9369E" w:rsidRPr="001161EA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58909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09C6E8E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961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1F480F0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2A765AF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59A7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28EB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A3A0" w14:textId="77777777" w:rsidR="00F9369E" w:rsidRPr="001161EA" w:rsidRDefault="00F9369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0C51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736CB71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F5D7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0E1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C7FE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3410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3E652D05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DF2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338A8A5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64E98F3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7C429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D45E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06F0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6F25D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95BC61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0CD9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BC7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270E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F074D" w14:textId="77777777" w:rsidR="00F9369E" w:rsidRDefault="00F9369E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607C5D3" w14:textId="77777777" w:rsidR="00F9369E" w:rsidRDefault="00F9369E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D19F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A5BFE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06B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C7AC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3D5BE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F9369E" w14:paraId="0C96A4C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77AE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E319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5BF9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2032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2E0F59C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B2B2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3E75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D19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70F4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A3335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DB47C2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5C863D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F9369E" w14:paraId="60D008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D5A17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E35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8422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9F74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CD019FC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C56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70DD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A3B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0CEE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EC672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A4EBDD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CE21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58F0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C9426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C4DC6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36061D8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8F2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EDCC1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7AF2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5419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F1B7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5E841D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A240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B385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E35C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81445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ACE585C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8B3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A06AF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66E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9098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9DC60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2FDF5A2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BAD5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930E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6F31A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01B8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463A396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76203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DBE0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0D2B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520EE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4364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CDB03B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14EC6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D0E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18FF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9916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8AC010B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29B1010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30F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FB817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0DB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0AA2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9CAEE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3EB58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96D2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C77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0E2A9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587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2C2BCCD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1C9B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F84D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969C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AEB66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A38A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A6FA5CC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38385395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F9369E" w14:paraId="6039FBC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03A55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BB0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CCF6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7CAAA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B8AB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19175AF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0C85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27E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19DBD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26D0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46DA85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F9369E" w14:paraId="4B02970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DDF5C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97E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542D7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22379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6EB7ABFA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798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CE713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9770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5FD7368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D394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C77A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F9369E" w14:paraId="678A85F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9676C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7FB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C5A88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D3D8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630E766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1D6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3B6E11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9E6260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430B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EEF09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517CB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9365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6982ED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D0940B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44CC2A96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F9369E" w14:paraId="5170B7F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368BE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62A7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470F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D6A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AC09418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E24D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D97C2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57F4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7149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EB73C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8375C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E2B592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35A7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D26FB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2075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307F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C6551F2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61C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378494E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4469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543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E880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5AD4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EF90C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C4E0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A1A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AE62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D074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F07A65E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2EC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6DBD5ED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4EC09B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E3D808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5878AD1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EA01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E70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E582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C8577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1F0A5D2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0E3E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600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B28F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D7A3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A477130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E2AA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6D466DC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5ED5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EED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8ED0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6EB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70FB439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52BE9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7C1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3361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C13E" w14:textId="77777777" w:rsidR="00F9369E" w:rsidRDefault="00F9369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003396B" w14:textId="77777777" w:rsidR="00F9369E" w:rsidRDefault="00F9369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EAC2B" w14:textId="77777777" w:rsidR="00F9369E" w:rsidRPr="00F565BC" w:rsidRDefault="00F9369E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7BDFAF7B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F4EC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E9A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CFC2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3DBD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F9369E" w14:paraId="291D832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CE014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D529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E696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BD4D9" w14:textId="77777777" w:rsidR="00F9369E" w:rsidRDefault="00F9369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FF13FD3" w14:textId="77777777" w:rsidR="00F9369E" w:rsidRDefault="00F9369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A8E4A" w14:textId="77777777" w:rsidR="00F9369E" w:rsidRDefault="00F9369E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CA1AAD7" w14:textId="77777777" w:rsidR="00F9369E" w:rsidRDefault="00F9369E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BA8B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486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66F2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3A98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F9369E" w14:paraId="3FA3A13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4AC2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E685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4179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B1E5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5D79074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B26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3428B8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F5DC" w14:textId="77777777" w:rsidR="00F9369E" w:rsidRPr="001161EA" w:rsidRDefault="00F9369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AC78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3EEA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B6BAE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30EAF6D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756CD1CB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6AB959D8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63B8B278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F9369E" w14:paraId="1ED5CEC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FCAD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1AB8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BBC37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06CBD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1E85193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2FB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A86D5" w14:textId="77777777" w:rsidR="00F9369E" w:rsidRDefault="00F9369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680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B049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6BA22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0C1F8D7C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31838D70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F9369E" w14:paraId="12026E1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F1B4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437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BAC5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D42F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5F68E6E3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8E2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A51038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22B2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E4C7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5F2A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A2ED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11C441AE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18730C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F9369E" w14:paraId="0C8231C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8DA7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E79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5F809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929C4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5B41C64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2083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519628E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C855C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4C08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193F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63EC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1C232D01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F9369E" w14:paraId="22B77B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CF596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66836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CF0A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69EE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D0BAB40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33B57D48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4147D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4FE2D76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6128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508DC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A4C8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63B9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6D8C98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F9369E" w14:paraId="303CC3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DC93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F4B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7130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34BF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D3C7C53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361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3A0A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461E2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E32F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751DF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E8356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0C41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DC01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0C34A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0DF2C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7CE8D67" w14:textId="77777777" w:rsidR="00F9369E" w:rsidRDefault="00F9369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69FA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5998E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881E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D531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A107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3EE73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0E84" w14:textId="77777777" w:rsidR="00F9369E" w:rsidRDefault="00F9369E" w:rsidP="00F9369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BC9A0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D9A4" w14:textId="77777777" w:rsidR="00F9369E" w:rsidRPr="001161EA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2C3D" w14:textId="77777777" w:rsidR="00F9369E" w:rsidRDefault="00F9369E" w:rsidP="004432D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3E1FAD4" w14:textId="77777777" w:rsidR="00F9369E" w:rsidRDefault="00F9369E" w:rsidP="004432D4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423F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60 pe directă +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63AD" w14:textId="77777777" w:rsidR="00F9369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E8FD4" w14:textId="77777777" w:rsidR="00F9369E" w:rsidRDefault="00F9369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A9C2" w14:textId="77777777" w:rsidR="00F9369E" w:rsidRPr="008D08DE" w:rsidRDefault="00F9369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D4720" w14:textId="77777777" w:rsidR="00F9369E" w:rsidRDefault="00F9369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DD8F157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7AF0106E" w14:textId="77777777" w:rsidR="00F9369E" w:rsidRDefault="00F9369E" w:rsidP="00C261F4">
      <w:pPr>
        <w:pStyle w:val="Heading1"/>
        <w:spacing w:line="360" w:lineRule="auto"/>
      </w:pPr>
      <w:r>
        <w:t>LINIA 801 B</w:t>
      </w:r>
    </w:p>
    <w:p w14:paraId="66B34FC2" w14:textId="77777777" w:rsidR="00F9369E" w:rsidRDefault="00F9369E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333BEBA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B2CD" w14:textId="77777777" w:rsidR="00F9369E" w:rsidRDefault="00F9369E" w:rsidP="00F9369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167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FC0B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14E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1B2C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753E2A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8F50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DE0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4B1CD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E2D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319FB7D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638D" w14:textId="77777777" w:rsidR="00F9369E" w:rsidRDefault="00F9369E" w:rsidP="00F9369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D1B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595A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BA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1E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EE5B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E63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6915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229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6EE4C89E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F92F" w14:textId="77777777" w:rsidR="00F9369E" w:rsidRDefault="00F9369E" w:rsidP="00F9369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709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307F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53C8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  <w:p w14:paraId="67E09A7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2F6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F8F8B7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8 - 12 </w:t>
            </w:r>
          </w:p>
          <w:p w14:paraId="20E7364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6119B23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7D7C" w14:textId="77777777" w:rsidR="00F9369E" w:rsidRPr="003E0E1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E0E1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8DCE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F8878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5BC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F9369E" w14:paraId="33A994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41D2" w14:textId="77777777" w:rsidR="00F9369E" w:rsidRDefault="00F9369E" w:rsidP="00F9369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6E8D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F2186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5EBF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5E3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24A6" w14:textId="77777777" w:rsidR="00F9369E" w:rsidRPr="003E0E1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9E6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1257F" w14:textId="77777777" w:rsidR="00F9369E" w:rsidRPr="00556109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539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300B117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1A, 2A, 2B şi 3B.</w:t>
            </w:r>
          </w:p>
        </w:tc>
      </w:tr>
    </w:tbl>
    <w:p w14:paraId="0BAAAC1C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35753F79" w14:textId="77777777" w:rsidR="00F9369E" w:rsidRDefault="00F9369E" w:rsidP="005011D2">
      <w:pPr>
        <w:pStyle w:val="Heading1"/>
        <w:spacing w:line="360" w:lineRule="auto"/>
      </w:pPr>
      <w:r>
        <w:lastRenderedPageBreak/>
        <w:t>LINIA 802</w:t>
      </w:r>
    </w:p>
    <w:p w14:paraId="6E10CA97" w14:textId="77777777" w:rsidR="00F9369E" w:rsidRDefault="00F9369E" w:rsidP="009A7564">
      <w:pPr>
        <w:pStyle w:val="Heading1"/>
        <w:spacing w:line="360" w:lineRule="auto"/>
        <w:rPr>
          <w:b w:val="0"/>
          <w:bCs w:val="0"/>
          <w:sz w:val="8"/>
        </w:rPr>
      </w:pPr>
      <w:r>
        <w:t>TITAN SUD - OLTENIŢA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49C600A5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00AA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B2C5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18+100</w:t>
            </w:r>
          </w:p>
          <w:p w14:paraId="6140AA0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7664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3B5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3E6D484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C2A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314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4C4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E1D0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D417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29A2351E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A89C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4D6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D3A8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A76E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6C6F4DB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0CE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CC75A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A2D9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3838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96FB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F969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12BF1A4" w14:textId="77777777">
        <w:trPr>
          <w:cantSplit/>
          <w:trHeight w:val="3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9458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C2A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  <w:p w14:paraId="7FBF032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855C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F2A6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</w:t>
            </w:r>
          </w:p>
          <w:p w14:paraId="6D798D7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6B354AA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A21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451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68A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DBF0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67E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0D66B64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1DE66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9CE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824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C80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5CB0A73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000C463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A11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0511F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AB1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27FB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9A54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92C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FDD696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BC7D7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E5B3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649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4AD6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7BCE7A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65104BC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2E7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F5C74C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204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B098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443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905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46582A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23711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7510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63A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924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280A857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36AFED5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0AA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8CEE0B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7E1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2F50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F25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D32B" w14:textId="77777777" w:rsidR="00F9369E" w:rsidRPr="00FC0DDB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3CFC5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A9D97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la liniile 3 şi 4 </w:t>
            </w:r>
          </w:p>
          <w:p w14:paraId="7608A316" w14:textId="77777777" w:rsidR="00F9369E" w:rsidRPr="00FC0DDB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FC0DDB">
              <w:rPr>
                <w:b/>
                <w:bCs/>
                <w:i/>
                <w:sz w:val="20"/>
                <w:lang w:val="ro-RO"/>
              </w:rPr>
              <w:t>Bucureşti Sud.</w:t>
            </w:r>
          </w:p>
        </w:tc>
      </w:tr>
      <w:tr w:rsidR="00F9369E" w14:paraId="2CB56B0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C7BF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93E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AA2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7A4E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1EDF4DF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77BE370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2A40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2E5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5CA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8B3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1B68F" w14:textId="77777777" w:rsidR="00F9369E" w:rsidRPr="00FC0DDB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F9369E" w14:paraId="43864429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FF00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E8ED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22+600</w:t>
            </w:r>
          </w:p>
          <w:p w14:paraId="3199F6B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B927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D47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 Oltenița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CA3C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259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0E7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EA15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F2E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497CCFBA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B43C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256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23+400</w:t>
            </w:r>
          </w:p>
          <w:p w14:paraId="3852F4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DD5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B19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6C25B72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7DF13FB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5D5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BA08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B7DB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3BC2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5E7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511DDF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provizorie.</w:t>
            </w:r>
          </w:p>
        </w:tc>
      </w:tr>
      <w:tr w:rsidR="00F9369E" w14:paraId="74017993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F699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383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26+650</w:t>
            </w:r>
          </w:p>
          <w:p w14:paraId="3F97F17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67D3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EF99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F4A797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5723838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D69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1EF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BC9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35B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66CA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1C93FA99" w14:textId="77777777" w:rsidR="00F9369E" w:rsidRPr="00FC0DDB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F9369E" w14:paraId="3E1C370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1ECDE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8F33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6467547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0C1CE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F4D8" w14:textId="77777777" w:rsidR="00F9369E" w:rsidRDefault="00F9369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4638E9CB" w14:textId="77777777" w:rsidR="00F9369E" w:rsidRDefault="00F9369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106DFD18" w14:textId="77777777" w:rsidR="00F9369E" w:rsidRDefault="00F9369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34E3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A5A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B629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2F94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2D7C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0939C5A0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88DB7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94D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30+490</w:t>
            </w:r>
          </w:p>
          <w:p w14:paraId="7B17395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FC4E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B26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1E38B18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00000E1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839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CCA1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B4C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545D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3E1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4D3BF9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de 2000 Hz.</w:t>
            </w:r>
          </w:p>
          <w:p w14:paraId="5A69003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primul vehicul din compunerea trenului.</w:t>
            </w:r>
          </w:p>
        </w:tc>
      </w:tr>
      <w:tr w:rsidR="00F9369E" w14:paraId="4A1F7A94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F52D6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988B3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34+000</w:t>
            </w:r>
          </w:p>
          <w:p w14:paraId="3EFE1444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C5B5B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9860D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12089251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6DE1EEFC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A3748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770D7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BDFA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D971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91AE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474CCEC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6CB6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6001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36+500</w:t>
            </w:r>
          </w:p>
          <w:p w14:paraId="24A8D0B2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F754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F5A55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0CC962CC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24DFDF96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4F2A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D7A6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C988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F3229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41ADE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C47BDE5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F9369E" w14:paraId="7467FDC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5D1A1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FACF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37+430</w:t>
            </w:r>
          </w:p>
          <w:p w14:paraId="7C0DB18F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BD67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D509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6F189215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2B57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57E3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6A8B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307D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E4A7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4B8CD22E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F9369E" w14:paraId="5D94EAB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EED84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ACC7A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43+900</w:t>
            </w:r>
          </w:p>
          <w:p w14:paraId="303330E6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B375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C696A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2FC50683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3497A4EF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3A65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F8CD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AE95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695D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CE975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7CBEEF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7E0B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946BB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44+900</w:t>
            </w:r>
          </w:p>
          <w:p w14:paraId="597B72DC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56BC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4AF4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09A658C6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4DA84725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E3E84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3341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834A1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7F389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89BD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264047A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B068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532F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47+250</w:t>
            </w:r>
          </w:p>
          <w:p w14:paraId="2CA2FDE7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359DE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60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B500C" w14:textId="77777777" w:rsidR="00F9369E" w:rsidRDefault="00F9369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77CAB140" w14:textId="77777777" w:rsidR="00F9369E" w:rsidRDefault="00F9369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35FEDCBC" w14:textId="77777777" w:rsidR="00F9369E" w:rsidRDefault="00F9369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F523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F537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A0CFA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D665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B909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04D17DB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A23D8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DDC34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53+100</w:t>
            </w:r>
          </w:p>
          <w:p w14:paraId="71C57C59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4AC8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BC96" w14:textId="77777777" w:rsidR="00F9369E" w:rsidRDefault="00F9369E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752CAFD7" w14:textId="77777777" w:rsidR="00F9369E" w:rsidRDefault="00F9369E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B3EE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8FCC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52E3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96C5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EE845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187A3533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025AC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3C09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68+350</w:t>
            </w:r>
          </w:p>
          <w:p w14:paraId="6F05E52E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1397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A67B0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4F88B0FD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C2E2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3444D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FC89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074F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3EFB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3A628DC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F9369E" w14:paraId="7C175A1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79EA0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2355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77+100</w:t>
            </w:r>
          </w:p>
          <w:p w14:paraId="3CF17176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77+740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7FD4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B830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Olteniţa </w:t>
            </w:r>
          </w:p>
          <w:p w14:paraId="5F74F0E9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B14EE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EB2B8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28E5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89F9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5D274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F9369E" w14:paraId="11B9C23C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5725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E635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A48D5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8FB74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52237671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3BD12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9F92439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5988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5A12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5010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4264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F9369E" w14:paraId="02B74363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2B5A" w14:textId="77777777" w:rsidR="00F9369E" w:rsidRDefault="00F9369E" w:rsidP="00F9369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CDF8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9EBB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1452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093463F6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837F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2082A5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0AFCF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5770F" w14:textId="77777777" w:rsidR="00F9369E" w:rsidRDefault="00F9369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552A4" w14:textId="77777777" w:rsidR="00F9369E" w:rsidRDefault="00F9369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2F67" w14:textId="77777777" w:rsidR="00F9369E" w:rsidRDefault="00F9369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BA0CC96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28A1713A" w14:textId="77777777" w:rsidR="00F9369E" w:rsidRDefault="00F9369E" w:rsidP="00FF5C69">
      <w:pPr>
        <w:pStyle w:val="Heading1"/>
        <w:spacing w:line="276" w:lineRule="auto"/>
      </w:pPr>
      <w:r>
        <w:t>LINIA 804</w:t>
      </w:r>
    </w:p>
    <w:p w14:paraId="54818481" w14:textId="77777777" w:rsidR="00F9369E" w:rsidRDefault="00F9369E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F9369E" w14:paraId="76168B4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518D1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5B623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063916A3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62E5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02F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49F6C5F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979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2810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CE1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5838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72C97" w14:textId="77777777" w:rsidR="00F9369E" w:rsidRPr="00436B1D" w:rsidRDefault="00F9369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F9369E" w14:paraId="5518D43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AD8C5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E8A4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690BA4B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986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BF4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34DA81A0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9C8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08B4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EDA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2112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D7D9D" w14:textId="77777777" w:rsidR="00F9369E" w:rsidRPr="00436B1D" w:rsidRDefault="00F9369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F9369E" w14:paraId="666CFEE3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1633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82A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082368F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577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F6A77" w14:textId="77777777" w:rsidR="00F9369E" w:rsidRDefault="00F9369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9D4546F" w14:textId="77777777" w:rsidR="00F9369E" w:rsidRDefault="00F9369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8143F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7A45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88A8D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802C2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CDE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F9369E" w14:paraId="493B667D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359C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4982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2C0D30F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1FD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1148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69C88C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92EE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85F2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84E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8D81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6F0B" w14:textId="77777777" w:rsidR="00F9369E" w:rsidRPr="00E25A4B" w:rsidRDefault="00F9369E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7AB9E96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4528A0F1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9611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4B6B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25012D5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482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B4500" w14:textId="77777777" w:rsidR="00F9369E" w:rsidRDefault="00F9369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E1317B8" w14:textId="77777777" w:rsidR="00F9369E" w:rsidRDefault="00F9369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DE7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02F02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826E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9818E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CDF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F9369E" w14:paraId="1B141DD9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32A32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A88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90F1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1737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2126CD09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689485F8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61A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3D082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00F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56A7DEBD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D38D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885D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1F31D59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C670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EAC8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43BCFC8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07FEA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08A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3061B86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2FED16CC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35906AD9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005FDF67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1A5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E7C9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B9E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8905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3DD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1A8105B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9BAAB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1C1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B23C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27D85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0786030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3B2DECD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6BE4E0A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747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34D0D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D8A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2FB7F60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750E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7B1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1C29E9FC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4076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DBAB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0119B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6A6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30FFF95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670E6B3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A4D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47F57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DD5F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5FF4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D055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A2BA9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77C270C7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21821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46A93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4D59794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2D2C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DA68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2C32B780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7CBF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C7DA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80C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3276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3814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F9369E" w14:paraId="025FF156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7E25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D5B6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61F7A7E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1E27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1BFF2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35ED7178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6D82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FBFB6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9E14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F53EE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DC9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5F2E59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9369E" w14:paraId="1723510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A2B5D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4E54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1FAFB83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1B2D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14BFD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193CFD0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DB4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C05EF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79F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EDD68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A3D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89B4142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9369E" w14:paraId="7A5E0B0C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468A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9F84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5F073F1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54FD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47B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6707626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157A2C7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3A0C6218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081BF63C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33C20229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B8B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0D5F9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647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B747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C42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7E6C6C7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AD2C2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18A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465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032C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587882E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217B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C943B0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E8FE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C238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CD6C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7A5F7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BC35B89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9629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82E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BF5D" w14:textId="77777777" w:rsidR="00F9369E" w:rsidRPr="00A152FB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3385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5D6D3BE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C47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FED62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834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D085" w14:textId="77777777" w:rsidR="00F9369E" w:rsidRPr="00F9444C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721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100718C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4A52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046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63D9C53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03709" w14:textId="77777777" w:rsidR="00F9369E" w:rsidRPr="00A152FB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1C80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5DE383D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388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6627F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83D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C9EA" w14:textId="77777777" w:rsidR="00F9369E" w:rsidRPr="00F9444C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9E4A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E76DCC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9369E" w14:paraId="044EB2A5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0C4A0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13E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7B8B6BD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ED80" w14:textId="77777777" w:rsidR="00F9369E" w:rsidRPr="00A152FB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0B9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45B23DC8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00E3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3FF80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8EB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EBAD" w14:textId="77777777" w:rsidR="00F9369E" w:rsidRPr="00F9444C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4CF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5A2DEE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9369E" w14:paraId="1C2C09B7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80C54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C8AF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8B712" w14:textId="77777777" w:rsidR="00F9369E" w:rsidRPr="00A152FB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EAA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25EF77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88E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35C2AD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2592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1FB0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FCBB" w14:textId="77777777" w:rsidR="00F9369E" w:rsidRPr="00F9444C" w:rsidRDefault="00F9369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6CF8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31C5A89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C9F795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F9369E" w14:paraId="74D62EB6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6B40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51D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7710D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ED6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838F8B7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4C0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3E105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37EF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300AB1B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1079C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DB9C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DEBB89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71466E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BC3F52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F9369E" w14:paraId="1A28FC3B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FB1F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A99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74E1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9FD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51025F0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C6DC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15C8CC4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0FF63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5E0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A71C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B237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F8AC80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F9369E" w14:paraId="29F4D969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19AF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31587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DDCC5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4DCD" w14:textId="77777777" w:rsidR="00F9369E" w:rsidRDefault="00F9369E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1FB4A25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3C62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BADC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7657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3247E171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6CDE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38B2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5F57A529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5555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5C9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0E56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AA7EC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 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E8C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78856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64E37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6DF3814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4156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5C7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461CB9E5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0503" w14:textId="77777777" w:rsidR="00F9369E" w:rsidRDefault="00F9369E" w:rsidP="00F9369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2C3D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87+300</w:t>
            </w:r>
          </w:p>
          <w:p w14:paraId="02CF0C7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C3EE" w14:textId="77777777" w:rsidR="00F9369E" w:rsidRPr="00A152FB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77D9" w14:textId="77777777" w:rsidR="00F9369E" w:rsidRDefault="00F9369E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 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3B06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225F8" w14:textId="77777777" w:rsidR="00F9369E" w:rsidRPr="00F9444C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85C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8967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7E0EE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57144FD7" w14:textId="77777777" w:rsidR="00F9369E" w:rsidRDefault="00F9369E" w:rsidP="00802827">
      <w:pPr>
        <w:spacing w:line="276" w:lineRule="auto"/>
        <w:ind w:right="57"/>
        <w:rPr>
          <w:sz w:val="20"/>
          <w:lang w:val="ro-RO"/>
        </w:rPr>
      </w:pPr>
    </w:p>
    <w:p w14:paraId="7C5D332B" w14:textId="77777777" w:rsidR="00F9369E" w:rsidRDefault="00F9369E" w:rsidP="00DE7850">
      <w:pPr>
        <w:pStyle w:val="Heading1"/>
        <w:spacing w:line="360" w:lineRule="auto"/>
      </w:pPr>
      <w:r>
        <w:t>LINIA 806</w:t>
      </w:r>
    </w:p>
    <w:p w14:paraId="1E80EE1C" w14:textId="77777777" w:rsidR="00F9369E" w:rsidRDefault="00F9369E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F9369E" w14:paraId="7E9A2866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B7AD1" w14:textId="77777777" w:rsidR="00F9369E" w:rsidRDefault="00F9369E" w:rsidP="00F9369E">
            <w:pPr>
              <w:numPr>
                <w:ilvl w:val="0"/>
                <w:numId w:val="7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38B2E" w14:textId="77777777" w:rsidR="00F9369E" w:rsidRDefault="00F9369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35F22BA" w14:textId="77777777" w:rsidR="00F9369E" w:rsidRDefault="00F9369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0A32" w14:textId="77777777" w:rsidR="00F9369E" w:rsidRPr="000A2807" w:rsidRDefault="00F9369E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E4BA" w14:textId="77777777" w:rsidR="00F9369E" w:rsidRDefault="00F9369E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 Amara – </w:t>
            </w:r>
          </w:p>
          <w:p w14:paraId="199E6EC4" w14:textId="77777777" w:rsidR="00F9369E" w:rsidRDefault="00F9369E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1BB5" w14:textId="77777777" w:rsidR="00F9369E" w:rsidRDefault="00F9369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FEC08" w14:textId="77777777" w:rsidR="00F9369E" w:rsidRPr="000A2807" w:rsidRDefault="00F9369E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E3B8" w14:textId="77777777" w:rsidR="00F9369E" w:rsidRDefault="00F9369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EA80" w14:textId="77777777" w:rsidR="00F9369E" w:rsidRPr="000A2807" w:rsidRDefault="00F9369E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B167B" w14:textId="77777777" w:rsidR="00F9369E" w:rsidRDefault="00F9369E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</w:t>
            </w:r>
          </w:p>
        </w:tc>
      </w:tr>
    </w:tbl>
    <w:p w14:paraId="7B0CC856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5F97C683" w14:textId="77777777" w:rsidR="00F9369E" w:rsidRDefault="00F9369E" w:rsidP="00535684">
      <w:pPr>
        <w:pStyle w:val="Heading1"/>
        <w:spacing w:line="360" w:lineRule="auto"/>
      </w:pPr>
      <w:r>
        <w:t>LINIA 807</w:t>
      </w:r>
    </w:p>
    <w:p w14:paraId="5CA784DA" w14:textId="77777777" w:rsidR="00F9369E" w:rsidRDefault="00F9369E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413EC8B9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0834D" w14:textId="77777777" w:rsidR="00F9369E" w:rsidRDefault="00F9369E" w:rsidP="00F9369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EE3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3494E4F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8C8E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FF9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23A66C8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DFF4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6C9C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756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3334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B1C5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DEC311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5925261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0133F4B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F9369E" w14:paraId="48DBE6C8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7314F" w14:textId="77777777" w:rsidR="00F9369E" w:rsidRDefault="00F9369E" w:rsidP="00F9369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B694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3BA3CBB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B51C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BE88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47E52CB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1F50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C106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6AE7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0CACD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0E8B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256CD108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52A2" w14:textId="77777777" w:rsidR="00F9369E" w:rsidRDefault="00F9369E" w:rsidP="00F9369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BF1B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58DD0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60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7A9B8C1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34E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C827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331E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F597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0670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A666B50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BEBCF" w14:textId="77777777" w:rsidR="00F9369E" w:rsidRDefault="00F9369E" w:rsidP="00F9369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3E1D" w14:textId="77777777" w:rsidR="00F9369E" w:rsidRDefault="00F9369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5B72E" w14:textId="77777777" w:rsidR="00F9369E" w:rsidRPr="007345A6" w:rsidRDefault="00F9369E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10E9D" w14:textId="77777777" w:rsidR="00F9369E" w:rsidRDefault="00F9369E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09AA9200" w14:textId="77777777" w:rsidR="00F9369E" w:rsidRDefault="00F9369E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FD23A" w14:textId="77777777" w:rsidR="00F9369E" w:rsidRDefault="00F9369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0FF2B" w14:textId="77777777" w:rsidR="00F9369E" w:rsidRPr="007345A6" w:rsidRDefault="00F9369E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F773" w14:textId="77777777" w:rsidR="00F9369E" w:rsidRDefault="00F9369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45C6E705" w14:textId="77777777" w:rsidR="00F9369E" w:rsidRDefault="00F9369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98866" w14:textId="77777777" w:rsidR="00F9369E" w:rsidRPr="007345A6" w:rsidRDefault="00F9369E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AC3C" w14:textId="77777777" w:rsidR="00F9369E" w:rsidRDefault="00F9369E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3543BB49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FBD19" w14:textId="77777777" w:rsidR="00F9369E" w:rsidRDefault="00F9369E" w:rsidP="00F9369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242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69FBF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54A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342B64A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160A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44BA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629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3BB6397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690F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9497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3CB3E122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4B8B0" w14:textId="77777777" w:rsidR="00F9369E" w:rsidRDefault="00F9369E" w:rsidP="00F9369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DF14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D4919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FF9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597E8CC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C17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D694F1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F7ED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1F8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D757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B7B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05644D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0BB7A" w14:textId="77777777" w:rsidR="00F9369E" w:rsidRDefault="00F9369E" w:rsidP="00F9369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274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1D6A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50E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61DCE51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D67E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E985D9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4A55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83B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8982" w14:textId="77777777" w:rsidR="00F9369E" w:rsidRPr="007345A6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FB5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89CFA0C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686C46F5" w14:textId="77777777" w:rsidR="00F9369E" w:rsidRDefault="00F9369E" w:rsidP="00D509E3">
      <w:pPr>
        <w:pStyle w:val="Heading1"/>
        <w:spacing w:line="360" w:lineRule="auto"/>
      </w:pPr>
      <w:r>
        <w:t>LINIA 812</w:t>
      </w:r>
    </w:p>
    <w:p w14:paraId="1CEB16BF" w14:textId="77777777" w:rsidR="00F9369E" w:rsidRDefault="00F9369E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40AFEE66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6CE4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0F97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CE681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BA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7FC05A6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1159D90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865E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749AC9E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175F7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821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5B7C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087A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7CE429A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A0C3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92D4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B1833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C055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D169A6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29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1316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31E24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1B2D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6D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499FEAE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DD1D5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7A1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7B8EBCB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FF1E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E9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4D99725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7783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69DA1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F67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0156E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08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07F09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F9369E" w14:paraId="4398DDC4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2FC1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DC9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6F2B440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A836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155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6FF51F1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AA1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0E64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6DF5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7569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FE5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1949171D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8EB4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7BD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DAE0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A501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669F14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986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0072856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56576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248E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37A3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410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D5A6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63F5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2ECA130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F9369E" w14:paraId="53815E15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87B05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2D3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1609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23CC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0433CA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B4EC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4B8AF0C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3F682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A88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1715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F5F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3B4D65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7B8FB78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F9369E" w14:paraId="1EF0D29C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3EF2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924C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332EA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53BE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149737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A14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657A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3F21C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BC82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71E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CA61F2D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71C8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C79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E61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D77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86AE06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F7FA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3441C2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59CC9A6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194B395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21C9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120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9A0A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B695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AE69874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6EDFF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11A6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E81D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A66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41D0BA9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99D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624409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27CED452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241B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033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B166C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103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72E5C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F9369E" w14:paraId="6A572985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36FB6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15D3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2582D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BBF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85007A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A29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6463EC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6887B55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3943FDF4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5A74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BB54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5F4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B235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46FCA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F9369E" w14:paraId="02986A0D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0BC84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EEB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DD4DE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C16F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1393A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936D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50E3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E12C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3D92D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F6EA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36198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7DFD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1273E15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F9369E" w14:paraId="09BB0909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924FA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C63C3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119F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DC2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466774E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917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396664DE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8672D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EA9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74487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D16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55A0E74A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47DA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6F2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2546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B1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4B7C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4ABD113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6FB7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A809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1B24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F85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893B17B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D8E1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DDEC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6688EE4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A2682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27B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7A444CD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4772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9F94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CF54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985D5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01EA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256056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491A149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F9369E" w14:paraId="01B7FFF3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7501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17F7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45C89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DF3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36D62D1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1C6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9314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2432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F82D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C69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676C7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F9369E" w14:paraId="33D57D1D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B90A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16B1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00D6DDA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29EC5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1C78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549F80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B4B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56595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CDF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1F2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D07D" w14:textId="77777777" w:rsidR="00F9369E" w:rsidRPr="00562792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7BF11849" w14:textId="77777777" w:rsidR="00F9369E" w:rsidRPr="00562792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6B3D904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7F8AC978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A2B8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836E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48EDF4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F858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3A3C" w14:textId="77777777" w:rsidR="00F9369E" w:rsidRDefault="00F9369E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5814E9C9" w14:textId="77777777" w:rsidR="00F9369E" w:rsidRDefault="00F9369E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9A3A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28A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C43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95082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27AB9" w14:textId="77777777" w:rsidR="00F9369E" w:rsidRPr="00562792" w:rsidRDefault="00F9369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F9369E" w14:paraId="09923D93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FEA0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07AF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89F5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5D7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1EE7440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7C3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78E0764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6BE1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8DC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BD0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866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8261083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DD6F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CB89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02F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858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22A586A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AE5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7DCC8BE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2B21367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BA77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5406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425F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34F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C4BF2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38E51A1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F9369E" w14:paraId="01459CDF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419C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FD92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CCA4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7A2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753A39E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0F3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6CC9967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CCA6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DA0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9464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833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83B7664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C517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F866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E155A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15A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0439A07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31CD547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21C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042FD33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5668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B42E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6032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E31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508C961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CB64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BF34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FBBE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9774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6C927F3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59CF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04054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0A01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A0CC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710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2ED4D4A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256FE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366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50E4B9A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358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56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57C209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DD98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E74A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B7E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17B3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3EE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00C38F30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FD80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C0DB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31C7D76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FC97C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7AE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6D5D0F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02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4A19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354B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5835D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D57E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4133AC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F9369E" w14:paraId="5252F679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8C734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FA8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3E3DA372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4322A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68B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5BF578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931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746F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A94E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7ED27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1C68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9E9652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79DA9A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F9369E" w14:paraId="251F3962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65F31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AF77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0BDE722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EEB42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24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35A0220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E89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D8D8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ABF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DFE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C503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492ED256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93CF1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3C94F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EBAC9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077C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59EEEC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6857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56BEE3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A938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6D8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F05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361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2C8EE375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814DF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6A8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3B93E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6C6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62B935A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4FFE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0F02B6D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762C26FF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0F1E3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C3EA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2E16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DC4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7EFF8B4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F9369E" w14:paraId="79230BC5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D00E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66A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E087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76CA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797FA1F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AC5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9DC9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7FE7C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CC69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D1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9369E" w14:paraId="58AA595A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77BC7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5AD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543D798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8D2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12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2676D9C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CE043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3CB0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F75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ADEC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2C3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2B01B4D1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2B8F3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014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13B46ADF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B193" w14:textId="77777777" w:rsidR="00F9369E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0F9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53DC271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744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6FE1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EB6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67AC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ED3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63249143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26FFE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F5AB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C046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8143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1A6BA90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CD9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641C9F8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FCCB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1C4E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6F05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F21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75BDA33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96E0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9D98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BEFAE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D0E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9A9474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017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342A17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9E55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1AFE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3C5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CD0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365E70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F9369E" w14:paraId="2BD9A42E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78EB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B786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5597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476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CD990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DD4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1292F2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1CC06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BD26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132C6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92D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B4F5C2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8F55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F9369E" w14:paraId="4486CFE1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5519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787F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86DD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A74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387095B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D05C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C2D44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16D5C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2C3A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83B0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1C7D34E7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B585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6D6F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050E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D0B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C66B6A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1642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4C9E7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27A5C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F44A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47EB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A46558B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4B47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8F9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D23F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A9C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C6430E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E03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68097C5C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B6FA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81B2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83A37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E44C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320068" w14:textId="77777777" w:rsidR="00F9369E" w:rsidRPr="00F662B5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F9369E" w14:paraId="685447EB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A571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A1C3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19B24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A41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C991BC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AE906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5536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BDC7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47DF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601E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1AC96AD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80161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9525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7B0B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1D3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F0A17C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01CA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6398960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5B95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95E50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3EE3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94F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75EE9B71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3C5F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D3F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D8133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4C8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21ED06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C954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44EE6C4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D2562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D38E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B5D7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EF58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D1CE9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F9369E" w14:paraId="14D9F8E8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272C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BD3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4B83E474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0265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7B51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67C9AB5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FFED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0B93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F67E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35C9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3D29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41A2FE11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99CE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F1CD2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8BD7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E91F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5123A3C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ECF5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D75832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C96F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85CF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331E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9E1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52FCF1E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9B0BD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FEF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9F20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747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48745A36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9BD1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C275E5D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13E5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E048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E474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F5C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490D5BC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9A238" w14:textId="77777777" w:rsidR="00F9369E" w:rsidRPr="001A61C3" w:rsidRDefault="00F9369E" w:rsidP="00F9369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FC89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E478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9B1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5214D1B2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03BD86F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4BEA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559D05BB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B9D8" w14:textId="77777777" w:rsidR="00F9369E" w:rsidRPr="006A7C82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3DF3" w14:textId="77777777" w:rsidR="00F9369E" w:rsidRPr="001A61C3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931B" w14:textId="77777777" w:rsidR="00F9369E" w:rsidRPr="00772CB4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4482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36477C6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21178968" w14:textId="77777777" w:rsidR="00F9369E" w:rsidRDefault="00F9369E" w:rsidP="00672C80">
      <w:pPr>
        <w:pStyle w:val="Heading1"/>
        <w:spacing w:line="360" w:lineRule="auto"/>
      </w:pPr>
      <w:r>
        <w:t>LINIA 813</w:t>
      </w:r>
    </w:p>
    <w:p w14:paraId="1EFF1F7E" w14:textId="77777777" w:rsidR="00F9369E" w:rsidRDefault="00F9369E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F9369E" w14:paraId="6F431C61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EDE7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9B8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218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FF9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CB67C5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C9B00" w14:textId="77777777" w:rsidR="00F9369E" w:rsidRDefault="00F9369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47632BD6" w14:textId="77777777" w:rsidR="00F9369E" w:rsidRDefault="00F9369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58C9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E44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87E8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8CDF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4E939B1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9B4A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64F0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D39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6BB2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2065579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9B337" w14:textId="77777777" w:rsidR="00F9369E" w:rsidRDefault="00F9369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472CF78F" w14:textId="77777777" w:rsidR="00F9369E" w:rsidRDefault="00F9369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2321F3BB" w14:textId="77777777" w:rsidR="00F9369E" w:rsidRDefault="00F9369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00B0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BB7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820CA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EC28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21B33E3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F8F7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A0861" w14:textId="77777777" w:rsidR="00F9369E" w:rsidRDefault="00F9369E" w:rsidP="00515B1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3366" w14:textId="77777777" w:rsidR="00F9369E" w:rsidRDefault="00F9369E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B8CE" w14:textId="77777777" w:rsidR="00F9369E" w:rsidRDefault="00F9369E" w:rsidP="00515B1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9BE8E21" w14:textId="77777777" w:rsidR="00F9369E" w:rsidRDefault="00F9369E" w:rsidP="00515B14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F52EA" w14:textId="77777777" w:rsidR="00F9369E" w:rsidRDefault="00F9369E" w:rsidP="00515B14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60 pe directă + abatere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CD6D" w14:textId="77777777" w:rsidR="00F9369E" w:rsidRDefault="00F9369E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9016" w14:textId="77777777" w:rsidR="00F9369E" w:rsidRDefault="00F9369E" w:rsidP="00515B1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6C64" w14:textId="77777777" w:rsidR="00F9369E" w:rsidRPr="00564F54" w:rsidRDefault="00F9369E" w:rsidP="00515B1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0E58" w14:textId="77777777" w:rsidR="00F9369E" w:rsidRDefault="00F9369E" w:rsidP="00515B1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07CB0B5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7735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341A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8910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4C09E67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32DAE07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D886" w14:textId="77777777" w:rsidR="00F9369E" w:rsidRPr="001A0BE2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03C555D" w14:textId="77777777" w:rsidR="00F9369E" w:rsidRPr="001A0BE2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45A38B9B" w14:textId="77777777" w:rsidR="00F9369E" w:rsidRPr="001A0BE2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2E2F8357" w14:textId="77777777" w:rsidR="00F9369E" w:rsidRPr="00564F54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E65C3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2DCC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4EAAFDD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F79C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EC5B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86C6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6217D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5C8F7DC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B63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630B4F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B8F7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C93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000CB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665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2184A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F9369E" w14:paraId="3D2BB9B5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B024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71C6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BEFD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B76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65D85C1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5D6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66AAC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7270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5931B3A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D627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27C0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F9369E" w14:paraId="1F3944AA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26F3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278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42F0F59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A3929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FA02D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C6B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821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B93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185C5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83A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F9369E" w14:paraId="58B13BED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E5CD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E49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EC63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7E0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103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8AC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3BA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602642F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3BB8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DAB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F9369E" w14:paraId="55877270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DBB3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2B6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21C5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A743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5C9EA5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F6BC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C45EA2F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135FED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676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8FB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78A5A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394A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89E0F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F9369E" w14:paraId="7077AFBB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1A50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50E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129C1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978C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201A5CF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C8C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11D0DD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2A9275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B820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2921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A8C7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69F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3AA27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F9369E" w14:paraId="58EC249E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868E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C58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9EB57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48E4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8F715F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74F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11E895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A55F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148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C29A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914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F0D41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06760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F9369E" w14:paraId="7B931358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5B54F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97D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6AE0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B22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DF20E90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581AD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6BECC21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F741A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F1A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2070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311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B944D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F9369E" w14:paraId="2A611231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00FE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EB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AAA8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7BD5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207389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333C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2DB720B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76E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6FD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A3E3D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728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F9369E" w14:paraId="6F69513B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B785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49C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1BD3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E35A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00D5D3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E42D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80CD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24E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C38BC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727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D58335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B665B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F9369E" w14:paraId="6A17A18A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3B45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A33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D344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953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8D7640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2A26375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5F5A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A4FF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C987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2C2B0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942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6FEC050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1143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C0C6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EBAA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86F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FCB748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4B41FFA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EA9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C0BDB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8D1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4EF4B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CE9B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14CF817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84B2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36D0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A0FD1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84D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A9E03A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DCA9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0F46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B30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72D5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F13F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84B482A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667A3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2DDE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291A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0A9F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1D5CC5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DDEE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92C487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3D456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CFC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7AF4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B9E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6ED0C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F9369E" w14:paraId="1F1AAC34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C5B1D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119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EE410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DB0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7491A11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90A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3CA6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67F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79F3B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7EF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1768809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F9369E" w14:paraId="7BCE5819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FDF6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B39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616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0993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4DD3C90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BB6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5CA330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1914FCC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E2B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7B8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D929C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41F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C56BA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BFFE7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4C914344" w14:textId="77777777" w:rsidR="00F9369E" w:rsidRPr="00CB3CD0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F9369E" w14:paraId="7A4A0692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B377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A3C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B41C4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6DDAF" w14:textId="77777777" w:rsidR="00F9369E" w:rsidRDefault="00F9369E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033687B" w14:textId="77777777" w:rsidR="00F9369E" w:rsidRDefault="00F9369E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EB5C" w14:textId="77777777" w:rsidR="00F9369E" w:rsidRDefault="00F9369E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8C0F680" w14:textId="77777777" w:rsidR="00F9369E" w:rsidRDefault="00F9369E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58B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0C0D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1DA15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2E6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28BF92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F9369E" w14:paraId="755A6D6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1AA2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7B9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BB809C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D0085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E29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27A72A8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53183FA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0077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04CB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3D22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B1256D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8DA8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37E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E391980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7D8E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7D8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DF8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904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76CA34D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793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93416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E23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667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8B5F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B4885C3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FE64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339B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FC56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5628E" w14:textId="77777777" w:rsidR="00F9369E" w:rsidRDefault="00F9369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CF2D055" w14:textId="77777777" w:rsidR="00F9369E" w:rsidRDefault="00F9369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123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995F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A75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7152E5A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6FD1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511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4485C148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07776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B9B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076979A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BD38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CB2A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51E5047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92CE2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CA4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8FA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40584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463C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332B360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D320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469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71A2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09A6" w14:textId="77777777" w:rsidR="00F9369E" w:rsidRDefault="00F9369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498262C" w14:textId="77777777" w:rsidR="00F9369E" w:rsidRDefault="00F9369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D40E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9183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3B0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6911B58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1620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A80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645677B3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FBA4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814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4401F55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E9F78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8784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1F1B837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FBBEE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986C9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811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58C7" w14:textId="77777777" w:rsidR="00F9369E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82B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29E66397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0A55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845D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BC5E3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503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B78EAA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E9F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B4F203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0592B6A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680C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520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AAC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B94C0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F9369E" w14:paraId="1A8C3BD8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76988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396F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258C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D5DF9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606B0BC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722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D17B188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A22B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3DD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2782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82F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F9F8C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4CCAC8F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F9369E" w14:paraId="728CE3C3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82F9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321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65479FE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F45C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A93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52A1B8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840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AC2F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492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18BA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474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1129FE4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F9369E" w14:paraId="12647FB9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AAC73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6DF4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5634E9A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3A3F9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632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20774F0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064D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5728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59F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6107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0C8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F9369E" w14:paraId="5377700D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4862B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BEEAB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59A0082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F844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2DB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02D04CE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ECB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02E88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E027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51112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BA0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5FA6EB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F9369E" w14:paraId="65E7B318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27452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403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29F6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B41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486D65A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2469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BA152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887A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DD3B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CAC5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F9369E" w14:paraId="545F4240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88A9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6A9A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5A0E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A933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7A6DD966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100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585744C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5157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C464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008AD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99F41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F9369E" w14:paraId="17361972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6F95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E9B4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76E5F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21737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15E1779E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6ABC3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4BE816A1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0092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B1F6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30ACD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2B8C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01DD61DF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004A7B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F9369E" w14:paraId="09D95646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DCD8" w14:textId="77777777" w:rsidR="00F9369E" w:rsidRDefault="00F9369E" w:rsidP="00F9369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0750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04E6C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D4E38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069E6AA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2865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16D7159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4830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1FCD" w14:textId="77777777" w:rsidR="00F9369E" w:rsidRDefault="00F9369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9E16" w14:textId="77777777" w:rsidR="00F9369E" w:rsidRPr="00564F54" w:rsidRDefault="00F9369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5AF0D" w14:textId="77777777" w:rsidR="00F9369E" w:rsidRDefault="00F9369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1CF7905" w14:textId="77777777" w:rsidR="00F9369E" w:rsidRPr="00237377" w:rsidRDefault="00F9369E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01DA366C" w14:textId="77777777" w:rsidR="00F9369E" w:rsidRDefault="00F9369E" w:rsidP="00D96D74">
      <w:pPr>
        <w:pStyle w:val="Heading1"/>
        <w:spacing w:line="360" w:lineRule="auto"/>
      </w:pPr>
      <w:r>
        <w:t>LINIA 813 A</w:t>
      </w:r>
    </w:p>
    <w:p w14:paraId="2B668DD3" w14:textId="77777777" w:rsidR="00F9369E" w:rsidRDefault="00F9369E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6BB83530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A129" w14:textId="77777777" w:rsidR="00F9369E" w:rsidRDefault="00F9369E" w:rsidP="00F9369E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273A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65B3AF0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D34B" w14:textId="77777777" w:rsidR="00F9369E" w:rsidRPr="00E230A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B05F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2E091B55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583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7ACCB" w14:textId="77777777" w:rsidR="00F9369E" w:rsidRPr="009033A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CCE0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93B3" w14:textId="77777777" w:rsidR="00F9369E" w:rsidRPr="009033A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F37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B2DD2B2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D727E" w14:textId="77777777" w:rsidR="00F9369E" w:rsidRDefault="00F9369E" w:rsidP="00F9369E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0F96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1528AFBB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624A" w14:textId="77777777" w:rsidR="00F9369E" w:rsidRPr="00E230A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840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53DBD863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34093CDC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6170972A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1EE5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FB9B" w14:textId="77777777" w:rsidR="00F9369E" w:rsidRPr="009033A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169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4876E" w14:textId="77777777" w:rsidR="00F9369E" w:rsidRPr="009033A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36C4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74131C89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DA2B" w14:textId="77777777" w:rsidR="00F9369E" w:rsidRDefault="00F9369E" w:rsidP="00F9369E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685DA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DB0E" w14:textId="77777777" w:rsidR="00F9369E" w:rsidRPr="00E230A0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8047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5E06F59D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96F5C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208C5" w14:textId="77777777" w:rsidR="00F9369E" w:rsidRPr="009033A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73A11" w14:textId="77777777" w:rsidR="00F9369E" w:rsidRDefault="00F9369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B897A" w14:textId="77777777" w:rsidR="00F9369E" w:rsidRPr="009033AC" w:rsidRDefault="00F9369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C4FE" w14:textId="77777777" w:rsidR="00F9369E" w:rsidRDefault="00F9369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C3AB2ED" w14:textId="77777777" w:rsidR="00F9369E" w:rsidRDefault="00F9369E">
      <w:pPr>
        <w:spacing w:before="40" w:after="40" w:line="192" w:lineRule="auto"/>
        <w:ind w:right="57"/>
        <w:rPr>
          <w:sz w:val="20"/>
          <w:lang w:val="ro-RO"/>
        </w:rPr>
      </w:pPr>
    </w:p>
    <w:p w14:paraId="44B81974" w14:textId="77777777" w:rsidR="00F9369E" w:rsidRDefault="00F9369E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65B55C38" w14:textId="77777777" w:rsidR="00F9369E" w:rsidRDefault="00F9369E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F9369E" w14:paraId="6B7CF117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FAB74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7C8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E6FD" w14:textId="77777777" w:rsidR="00F9369E" w:rsidRPr="002B6917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79E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D7EBF2D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11E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2AE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8A7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A90F9" w14:textId="77777777" w:rsidR="00F9369E" w:rsidRPr="002A6824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99B1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2C43187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FEBC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440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3A5B" w14:textId="77777777" w:rsidR="00F9369E" w:rsidRPr="002B6917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C7F29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0F73A6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7B06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3B87EB83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2D6F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E4595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03C46" w14:textId="77777777" w:rsidR="00F9369E" w:rsidRPr="002A6824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066C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7222D15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EF24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35E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F80B" w14:textId="77777777" w:rsidR="00F9369E" w:rsidRPr="002B6917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288C6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815F86A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79DE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49A06A0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2A10453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4D3D25ED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DD1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E66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64A5" w14:textId="77777777" w:rsidR="00F9369E" w:rsidRPr="002A6824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7FC9D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AE2FD6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2E83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1AF3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6C16E" w14:textId="77777777" w:rsidR="00F9369E" w:rsidRPr="002B6917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7B0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69825E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88CE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7AD417E8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0DA7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8893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3F1F" w14:textId="77777777" w:rsidR="00F9369E" w:rsidRPr="002A6824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92A7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5DEEF31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FAE4F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E38A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12FA" w14:textId="77777777" w:rsidR="00F9369E" w:rsidRPr="002B6917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E599" w14:textId="77777777" w:rsidR="00F9369E" w:rsidRDefault="00F9369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7450430" w14:textId="77777777" w:rsidR="00F9369E" w:rsidRDefault="00F9369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E649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2C26468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BA58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A7CD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494E" w14:textId="77777777" w:rsidR="00F9369E" w:rsidRPr="002A6824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CE30B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F9369E" w14:paraId="7E49187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B0E9B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280C" w14:textId="77777777" w:rsidR="00F9369E" w:rsidRDefault="00F9369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94919" w14:textId="77777777" w:rsidR="00F9369E" w:rsidRPr="002B6917" w:rsidRDefault="00F9369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1DC6" w14:textId="77777777" w:rsidR="00F9369E" w:rsidRDefault="00F9369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CC0F8AB" w14:textId="77777777" w:rsidR="00F9369E" w:rsidRDefault="00F9369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7365" w14:textId="77777777" w:rsidR="00F9369E" w:rsidRDefault="00F9369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4C2790CE" w14:textId="77777777" w:rsidR="00F9369E" w:rsidRDefault="00F9369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01A3" w14:textId="77777777" w:rsidR="00F9369E" w:rsidRDefault="00F9369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A89AD" w14:textId="77777777" w:rsidR="00F9369E" w:rsidRDefault="00F9369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0AC48" w14:textId="77777777" w:rsidR="00F9369E" w:rsidRPr="002A6824" w:rsidRDefault="00F9369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1859" w14:textId="77777777" w:rsidR="00F9369E" w:rsidRDefault="00F9369E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F9369E" w14:paraId="3120545D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BE3D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1EF9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9171C" w14:textId="77777777" w:rsidR="00F9369E" w:rsidRPr="002B6917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9983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83618AC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E5D4F7C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F091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7CC5DF2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CD54C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89EB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D6E2" w14:textId="77777777" w:rsidR="00F9369E" w:rsidRPr="002A6824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28620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DE2EFBA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14C5A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E700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975C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76C47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C41C10C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E0B9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4DA52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4FB6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BD61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F7EC" w14:textId="77777777" w:rsidR="00F9369E" w:rsidRDefault="00F9369E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F9369E" w14:paraId="1042EA01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387FE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4D173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7EF3E8C3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85AF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8CBA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116182AE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64DF0F25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4F8A6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DBF6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A362C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20ED0C9B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948E3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F73F" w14:textId="77777777" w:rsidR="00F9369E" w:rsidRDefault="00F9369E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F9369E" w14:paraId="2AE88221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F217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525F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BD49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6AE4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290B6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07F64E78" w14:textId="77777777" w:rsidR="00F9369E" w:rsidRDefault="00F9369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CF57D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701C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C8C1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3AC7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19B0B3A5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F9369E" w14:paraId="2E4F358B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506E1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A5E0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6ECC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C5BA8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03D0" w14:textId="77777777" w:rsidR="00F9369E" w:rsidRDefault="00F9369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1CD9" w14:textId="77777777" w:rsidR="00F9369E" w:rsidRPr="00557C88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AC51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6016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22D4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CDFC27" w14:textId="77777777" w:rsidR="00F9369E" w:rsidRPr="00D83307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F9369E" w14:paraId="0A428AAA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D303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CF8CC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9ABA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ABA2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207A4C6E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E4FE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78D42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0486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89EF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5560B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3031196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44BF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01493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264A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CB62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152E5B07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C8A7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6F7B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A019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8D76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D26B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6C4C2AF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6829A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495A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E1C1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7DB5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53B655D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8E1C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7C40" w14:textId="77777777" w:rsidR="00F9369E" w:rsidRPr="00557C88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F5FF1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09656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44FC4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C9F7AA0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D7B0F" w14:textId="77777777" w:rsidR="00F9369E" w:rsidRDefault="00F9369E" w:rsidP="00F9369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ACDD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27FE4" w14:textId="77777777" w:rsidR="00F9369E" w:rsidRPr="002B6917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0CFE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1CFC4AD6" w14:textId="77777777" w:rsidR="00F9369E" w:rsidRPr="006315B8" w:rsidRDefault="00F9369E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B010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11C1" w14:textId="77777777" w:rsidR="00F9369E" w:rsidRPr="00557C88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FEF0" w14:textId="77777777" w:rsidR="00F9369E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4379E" w14:textId="77777777" w:rsidR="00F9369E" w:rsidRPr="002A6824" w:rsidRDefault="00F9369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A11C" w14:textId="77777777" w:rsidR="00F9369E" w:rsidRDefault="00F9369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D302298" w14:textId="77777777" w:rsidR="00F9369E" w:rsidRPr="00930181" w:rsidRDefault="00F9369E">
      <w:pPr>
        <w:tabs>
          <w:tab w:val="left" w:pos="3183"/>
        </w:tabs>
      </w:pPr>
    </w:p>
    <w:p w14:paraId="3406F755" w14:textId="77777777" w:rsidR="00F9369E" w:rsidRDefault="00F9369E" w:rsidP="00445244">
      <w:pPr>
        <w:pStyle w:val="Heading1"/>
        <w:spacing w:line="24" w:lineRule="atLeast"/>
      </w:pPr>
      <w:r>
        <w:t>LINIA 818</w:t>
      </w:r>
    </w:p>
    <w:p w14:paraId="0A4B3A1E" w14:textId="77777777" w:rsidR="00F9369E" w:rsidRDefault="00F9369E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F9369E" w14:paraId="2E3FEE7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5A42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042C8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EE453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23B1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65C7E11D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0140EFF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01C6F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1F9FB953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6750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50CF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E12DB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62690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B23556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8B4E19B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F9369E" w14:paraId="37797D00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5DE8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E8CF5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80A0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4A12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E0F8D79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3B63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3C7A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E34B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9F51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D5EC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4DAEBB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40AA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A787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C3DA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6BEB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8E3FB85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525E9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5AFC3A94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19601EED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37CD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C74CF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1206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24E83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6236221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22D3E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61DE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39EB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D606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8B65C26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11F1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228F3939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B92FE0C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0128F0FF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1AB22A00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200CB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32F8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10D57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993C1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3D55B2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9110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024E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D4EF7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3165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272DD77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D5AD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2A603793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0C131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56E1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1ED05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DF9D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6E3F296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E90D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5C6F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D775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861C5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32B9A3D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5AC8CE35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9BFF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702F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8A028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D347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4634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298CB49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E3917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DD9B" w14:textId="77777777" w:rsidR="00F9369E" w:rsidRDefault="00F9369E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4A43" w14:textId="77777777" w:rsidR="00F9369E" w:rsidRPr="00E54142" w:rsidRDefault="00F9369E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ED11" w14:textId="77777777" w:rsidR="00F9369E" w:rsidRDefault="00F9369E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EFE816A" w14:textId="77777777" w:rsidR="00F9369E" w:rsidRDefault="00F9369E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89FD" w14:textId="77777777" w:rsidR="00F9369E" w:rsidRPr="004B4AC4" w:rsidRDefault="00F9369E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7784" w14:textId="77777777" w:rsidR="00F9369E" w:rsidRPr="004B4AC4" w:rsidRDefault="00F9369E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DD2B" w14:textId="77777777" w:rsidR="00F9369E" w:rsidRDefault="00F9369E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88C6" w14:textId="77777777" w:rsidR="00F9369E" w:rsidRPr="00E54142" w:rsidRDefault="00F9369E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ED8B6" w14:textId="77777777" w:rsidR="00F9369E" w:rsidRPr="004B4AC4" w:rsidRDefault="00F9369E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F9369E" w14:paraId="5DD6AE6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8725A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9F57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8B2BC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9FF3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20DE1C53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5720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183A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4C5A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679BE605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3909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0BB4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F9369E" w14:paraId="264B0A2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F0EE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8B77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32620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87EB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2A99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FC89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DC27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79BD8979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FE7D5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C067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ECBE8F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17919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8262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9BC53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8402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721FB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F918C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68E5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0C82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49F9C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4BE8C7F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BFB2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7F9AF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2AFAD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587D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188AE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49CF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D78CB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E17B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A0E70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3788297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C0A13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B4F59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D802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E93EE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DC4B7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5D40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1FA4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B211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07B3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5D5E69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C2A26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E52C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9C14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595F8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6F162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67970F78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96AC0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20C4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2D0F2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DAA3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F9369E" w14:paraId="03A4599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0FAA9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E59B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15EB3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AC860" w14:textId="77777777" w:rsidR="00F9369E" w:rsidRPr="00277DE8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F26D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7D21AA3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254AD4A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3588D410" w14:textId="77777777" w:rsidR="00F9369E" w:rsidRPr="00277DE8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C3E1B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78E8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65A15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D6EE" w14:textId="77777777" w:rsidR="00F9369E" w:rsidRPr="00277DE8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F9369E" w14:paraId="76F93C3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E4D6C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1853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1E29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10E51" w14:textId="77777777" w:rsidR="00F9369E" w:rsidRPr="00277DE8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2A57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0F8418B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5EF747BD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F87FA1F" w14:textId="77777777" w:rsidR="00F9369E" w:rsidRPr="00277DE8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56A6" w14:textId="77777777" w:rsidR="00F9369E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DA8C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0833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501D" w14:textId="77777777" w:rsidR="00F9369E" w:rsidRPr="00277DE8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F9369E" w14:paraId="450FFF3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87927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9F37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D6DA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322D0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5B5B798D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F6F4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DB97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E760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3E91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21B5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F9369E" w14:paraId="0553DC2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E8805" w14:textId="77777777" w:rsidR="00F9369E" w:rsidRDefault="00F9369E" w:rsidP="00F9369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F3A5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D3E4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883A" w14:textId="77777777" w:rsidR="00F9369E" w:rsidRDefault="00F9369E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3F7AEDF7" w14:textId="77777777" w:rsidR="00F9369E" w:rsidRDefault="00F9369E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05DA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7654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5134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541D05D1" w14:textId="77777777" w:rsidR="00F9369E" w:rsidRDefault="00F9369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4F92A" w14:textId="77777777" w:rsidR="00F9369E" w:rsidRPr="00E54142" w:rsidRDefault="00F9369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C315" w14:textId="77777777" w:rsidR="00F9369E" w:rsidRDefault="00F9369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D32016F" w14:textId="77777777" w:rsidR="00F9369E" w:rsidRPr="00C21997" w:rsidRDefault="00F9369E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654FD6A4" w14:textId="77777777" w:rsidR="00F9369E" w:rsidRDefault="00F9369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6279CEF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DBFB922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B3D368B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587405D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AC6033B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2014842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3078DAD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8EB4DB7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22C56A0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E6206BA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ADEB4FF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C6190D1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9B2922C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CF6FBEC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D7B2D8B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B6A6A56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DCECDC5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972E50" w14:textId="77777777" w:rsidR="00C77DED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AD9C2AF" w14:textId="77777777" w:rsidR="00C77DED" w:rsidRPr="00C21F42" w:rsidRDefault="00C77DED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2EA2D98" w14:textId="77777777" w:rsidR="00F9369E" w:rsidRPr="00C21F42" w:rsidRDefault="00F9369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2CE3ECCC" w14:textId="77777777" w:rsidR="00F9369E" w:rsidRPr="00C21F42" w:rsidRDefault="00F9369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3F001A03" w14:textId="77777777" w:rsidR="00F9369E" w:rsidRPr="00C21F42" w:rsidRDefault="00F9369E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1F2BF02" w14:textId="77777777" w:rsidR="00F9369E" w:rsidRDefault="00F9369E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58966201" w14:textId="77777777" w:rsidR="00F9369E" w:rsidRPr="00C21F42" w:rsidRDefault="00F9369E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1C3A95A3" w14:textId="77777777" w:rsidR="00F9369E" w:rsidRPr="00C21F42" w:rsidRDefault="00F9369E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0E8B4D75" w14:textId="77777777" w:rsidR="00F9369E" w:rsidRPr="00C21F42" w:rsidRDefault="00F9369E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112740AC" w14:textId="77777777" w:rsidR="00F9369E" w:rsidRPr="00C21F42" w:rsidRDefault="00F9369E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B4AB4F4" w14:textId="77777777" w:rsidR="00FB37F1" w:rsidRPr="0044543A" w:rsidRDefault="00FB37F1" w:rsidP="0044543A"/>
    <w:sectPr w:rsidR="00FB37F1" w:rsidRPr="0044543A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0556" w14:textId="77777777" w:rsidR="002D6A11" w:rsidRDefault="002D6A11">
      <w:r>
        <w:separator/>
      </w:r>
    </w:p>
  </w:endnote>
  <w:endnote w:type="continuationSeparator" w:id="0">
    <w:p w14:paraId="1E400482" w14:textId="77777777" w:rsidR="002D6A11" w:rsidRDefault="002D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0B0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82D0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DF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88D93" w14:textId="77777777" w:rsidR="002D6A11" w:rsidRDefault="002D6A11">
      <w:r>
        <w:separator/>
      </w:r>
    </w:p>
  </w:footnote>
  <w:footnote w:type="continuationSeparator" w:id="0">
    <w:p w14:paraId="2DD5D6D8" w14:textId="77777777" w:rsidR="002D6A11" w:rsidRDefault="002D6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558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6DB089" w14:textId="6B117F8A" w:rsidR="006F5073" w:rsidRDefault="00D22484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667F98">
      <w:rPr>
        <w:b/>
        <w:bCs/>
        <w:i/>
        <w:iCs/>
        <w:sz w:val="22"/>
      </w:rPr>
      <w:t>decada 21-31 august 2026</w:t>
    </w:r>
  </w:p>
  <w:p w14:paraId="321A6371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096D342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965C09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993E57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04F943E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9AEECE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6C246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60A653E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7DAC6F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F103B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BF50E2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28EE77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5363C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279A1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34E50AD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E79AFC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5A12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38D76D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3513CC1A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5389C04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6A37FB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968B58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3109C30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8BD77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5D57D4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5A338AC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065F851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9811E1E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30EF677E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75C9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72705B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F11F0B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E4BF2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12B4FC2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43AE2E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22067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0391FC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A858FE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B6211E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9D79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E3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68EC72" w14:textId="2E627357" w:rsidR="00004110" w:rsidRPr="00A048AC" w:rsidRDefault="00D22484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667F98">
      <w:rPr>
        <w:b/>
        <w:bCs/>
        <w:i/>
        <w:iCs/>
        <w:sz w:val="22"/>
      </w:rPr>
      <w:t>decada 21-31 august 2026</w:t>
    </w:r>
  </w:p>
  <w:p w14:paraId="5A43A1D0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6FA37E94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E3BE1AF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A4DE266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8F32537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52E797BB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9B4B83A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50C5400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482E29A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4FF500E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1AEEA93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E69D9C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DD5637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E56A054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C51A256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2CDA5C4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65D38F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215EBFE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AF5FEC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A3AFE2A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43579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273F79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5ED720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13D710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251F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242756A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4342A9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051FE1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48D135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32BD4C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038EF73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EAFBF4C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574A7BC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5F7C8CB0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7CE8AD8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2E0002B2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1742E2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1B26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399617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E21847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6E2C1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42A605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BF3F1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BE3A8C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9B17547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04E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D734E"/>
    <w:multiLevelType w:val="hybridMultilevel"/>
    <w:tmpl w:val="AFA0278E"/>
    <w:lvl w:ilvl="0" w:tplc="7640DB0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43759"/>
    <w:multiLevelType w:val="hybridMultilevel"/>
    <w:tmpl w:val="17940E56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8F58FA"/>
    <w:multiLevelType w:val="hybridMultilevel"/>
    <w:tmpl w:val="901E408A"/>
    <w:lvl w:ilvl="0" w:tplc="36BE852A">
      <w:start w:val="1"/>
      <w:numFmt w:val="decimal"/>
      <w:lvlRestart w:val="0"/>
      <w:suff w:val="nothing"/>
      <w:lvlText w:val="%1"/>
      <w:lvlJc w:val="right"/>
      <w:pPr>
        <w:ind w:left="57" w:firstLine="227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116B670D"/>
    <w:multiLevelType w:val="hybridMultilevel"/>
    <w:tmpl w:val="51E068D4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5690872"/>
    <w:multiLevelType w:val="hybridMultilevel"/>
    <w:tmpl w:val="56BE4CC4"/>
    <w:lvl w:ilvl="0" w:tplc="88300CB4">
      <w:start w:val="1"/>
      <w:numFmt w:val="decimal"/>
      <w:lvlRestart w:val="0"/>
      <w:suff w:val="nothing"/>
      <w:lvlText w:val="%1"/>
      <w:lvlJc w:val="right"/>
      <w:pPr>
        <w:ind w:left="398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5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AA514C"/>
    <w:multiLevelType w:val="hybridMultilevel"/>
    <w:tmpl w:val="86644EDE"/>
    <w:lvl w:ilvl="0" w:tplc="FCC236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DA9101D"/>
    <w:multiLevelType w:val="hybridMultilevel"/>
    <w:tmpl w:val="5BD67C22"/>
    <w:lvl w:ilvl="0" w:tplc="C63A53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6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8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2F12086A"/>
    <w:multiLevelType w:val="hybridMultilevel"/>
    <w:tmpl w:val="7B587CCC"/>
    <w:lvl w:ilvl="0" w:tplc="C37294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0" w15:restartNumberingAfterBreak="0">
    <w:nsid w:val="30433702"/>
    <w:multiLevelType w:val="hybridMultilevel"/>
    <w:tmpl w:val="8B70E5F8"/>
    <w:lvl w:ilvl="0" w:tplc="3A8A50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8F10CA"/>
    <w:multiLevelType w:val="hybridMultilevel"/>
    <w:tmpl w:val="9EB874C0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7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2" w15:restartNumberingAfterBreak="0">
    <w:nsid w:val="499354ED"/>
    <w:multiLevelType w:val="hybridMultilevel"/>
    <w:tmpl w:val="33DA79E4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4" w15:restartNumberingAfterBreak="0">
    <w:nsid w:val="4FA12286"/>
    <w:multiLevelType w:val="hybridMultilevel"/>
    <w:tmpl w:val="39049B90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5" w15:restartNumberingAfterBreak="0">
    <w:nsid w:val="507852B9"/>
    <w:multiLevelType w:val="hybridMultilevel"/>
    <w:tmpl w:val="758887FA"/>
    <w:lvl w:ilvl="0" w:tplc="C78837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7" w15:restartNumberingAfterBreak="0">
    <w:nsid w:val="56135E7B"/>
    <w:multiLevelType w:val="hybridMultilevel"/>
    <w:tmpl w:val="B37AF17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8" w15:restartNumberingAfterBreak="0">
    <w:nsid w:val="57C16284"/>
    <w:multiLevelType w:val="hybridMultilevel"/>
    <w:tmpl w:val="6344C1F4"/>
    <w:lvl w:ilvl="0" w:tplc="9DC898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0" w15:restartNumberingAfterBreak="0">
    <w:nsid w:val="5D2C203F"/>
    <w:multiLevelType w:val="hybridMultilevel"/>
    <w:tmpl w:val="6908F922"/>
    <w:lvl w:ilvl="0" w:tplc="7D2EED80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951B5"/>
    <w:multiLevelType w:val="hybridMultilevel"/>
    <w:tmpl w:val="55DC2D90"/>
    <w:lvl w:ilvl="0" w:tplc="0DD62B0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64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7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0" w15:restartNumberingAfterBreak="0">
    <w:nsid w:val="6F7A6AF9"/>
    <w:multiLevelType w:val="hybridMultilevel"/>
    <w:tmpl w:val="11BA48B6"/>
    <w:lvl w:ilvl="0" w:tplc="3B58F2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1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2" w15:restartNumberingAfterBreak="0">
    <w:nsid w:val="75D81FA5"/>
    <w:multiLevelType w:val="hybridMultilevel"/>
    <w:tmpl w:val="7D5219E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3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185288910">
    <w:abstractNumId w:val="49"/>
  </w:num>
  <w:num w:numId="2" w16cid:durableId="446778134">
    <w:abstractNumId w:val="52"/>
  </w:num>
  <w:num w:numId="3" w16cid:durableId="416630842">
    <w:abstractNumId w:val="6"/>
  </w:num>
  <w:num w:numId="4" w16cid:durableId="1001280233">
    <w:abstractNumId w:val="60"/>
  </w:num>
  <w:num w:numId="5" w16cid:durableId="1646426366">
    <w:abstractNumId w:val="48"/>
  </w:num>
  <w:num w:numId="6" w16cid:durableId="219556498">
    <w:abstractNumId w:val="12"/>
  </w:num>
  <w:num w:numId="7" w16cid:durableId="1205824033">
    <w:abstractNumId w:val="27"/>
  </w:num>
  <w:num w:numId="8" w16cid:durableId="733817592">
    <w:abstractNumId w:val="55"/>
  </w:num>
  <w:num w:numId="9" w16cid:durableId="8605037">
    <w:abstractNumId w:val="30"/>
  </w:num>
  <w:num w:numId="10" w16cid:durableId="758911022">
    <w:abstractNumId w:val="46"/>
  </w:num>
  <w:num w:numId="11" w16cid:durableId="612709197">
    <w:abstractNumId w:val="67"/>
  </w:num>
  <w:num w:numId="12" w16cid:durableId="2005742871">
    <w:abstractNumId w:val="32"/>
  </w:num>
  <w:num w:numId="13" w16cid:durableId="717434687">
    <w:abstractNumId w:val="3"/>
  </w:num>
  <w:num w:numId="14" w16cid:durableId="1419444519">
    <w:abstractNumId w:val="66"/>
  </w:num>
  <w:num w:numId="15" w16cid:durableId="1159885220">
    <w:abstractNumId w:val="23"/>
  </w:num>
  <w:num w:numId="16" w16cid:durableId="757795720">
    <w:abstractNumId w:val="7"/>
  </w:num>
  <w:num w:numId="17" w16cid:durableId="894320408">
    <w:abstractNumId w:val="2"/>
  </w:num>
  <w:num w:numId="18" w16cid:durableId="146173004">
    <w:abstractNumId w:val="62"/>
  </w:num>
  <w:num w:numId="19" w16cid:durableId="1426071485">
    <w:abstractNumId w:val="8"/>
  </w:num>
  <w:num w:numId="20" w16cid:durableId="263805713">
    <w:abstractNumId w:val="56"/>
  </w:num>
  <w:num w:numId="21" w16cid:durableId="1957827431">
    <w:abstractNumId w:val="40"/>
  </w:num>
  <w:num w:numId="22" w16cid:durableId="779224245">
    <w:abstractNumId w:val="65"/>
  </w:num>
  <w:num w:numId="23" w16cid:durableId="1306203890">
    <w:abstractNumId w:val="74"/>
  </w:num>
  <w:num w:numId="24" w16cid:durableId="1444154727">
    <w:abstractNumId w:val="37"/>
  </w:num>
  <w:num w:numId="25" w16cid:durableId="1767338941">
    <w:abstractNumId w:val="39"/>
  </w:num>
  <w:num w:numId="26" w16cid:durableId="307561399">
    <w:abstractNumId w:val="45"/>
  </w:num>
  <w:num w:numId="27" w16cid:durableId="23556309">
    <w:abstractNumId w:val="64"/>
  </w:num>
  <w:num w:numId="28" w16cid:durableId="10882362">
    <w:abstractNumId w:val="70"/>
  </w:num>
  <w:num w:numId="29" w16cid:durableId="2105151904">
    <w:abstractNumId w:val="17"/>
  </w:num>
  <w:num w:numId="30" w16cid:durableId="1616717587">
    <w:abstractNumId w:val="73"/>
  </w:num>
  <w:num w:numId="31" w16cid:durableId="2067291654">
    <w:abstractNumId w:val="44"/>
  </w:num>
  <w:num w:numId="32" w16cid:durableId="2004091095">
    <w:abstractNumId w:val="69"/>
  </w:num>
  <w:num w:numId="33" w16cid:durableId="2074115326">
    <w:abstractNumId w:val="68"/>
  </w:num>
  <w:num w:numId="34" w16cid:durableId="2120827936">
    <w:abstractNumId w:val="36"/>
  </w:num>
  <w:num w:numId="35" w16cid:durableId="242495204">
    <w:abstractNumId w:val="26"/>
  </w:num>
  <w:num w:numId="36" w16cid:durableId="149490138">
    <w:abstractNumId w:val="29"/>
  </w:num>
  <w:num w:numId="37" w16cid:durableId="1730886646">
    <w:abstractNumId w:val="59"/>
  </w:num>
  <w:num w:numId="38" w16cid:durableId="925304876">
    <w:abstractNumId w:val="18"/>
  </w:num>
  <w:num w:numId="39" w16cid:durableId="957179693">
    <w:abstractNumId w:val="28"/>
  </w:num>
  <w:num w:numId="40" w16cid:durableId="1799686414">
    <w:abstractNumId w:val="61"/>
  </w:num>
  <w:num w:numId="41" w16cid:durableId="1376587192">
    <w:abstractNumId w:val="50"/>
  </w:num>
  <w:num w:numId="42" w16cid:durableId="418715502">
    <w:abstractNumId w:val="11"/>
  </w:num>
  <w:num w:numId="43" w16cid:durableId="87776783">
    <w:abstractNumId w:val="9"/>
  </w:num>
  <w:num w:numId="44" w16cid:durableId="1813520787">
    <w:abstractNumId w:val="33"/>
  </w:num>
  <w:num w:numId="45" w16cid:durableId="84959321">
    <w:abstractNumId w:val="54"/>
  </w:num>
  <w:num w:numId="46" w16cid:durableId="1530414019">
    <w:abstractNumId w:val="1"/>
  </w:num>
  <w:num w:numId="47" w16cid:durableId="205945749">
    <w:abstractNumId w:val="58"/>
  </w:num>
  <w:num w:numId="48" w16cid:durableId="956106441">
    <w:abstractNumId w:val="14"/>
  </w:num>
  <w:num w:numId="49" w16cid:durableId="1215580229">
    <w:abstractNumId w:val="41"/>
  </w:num>
  <w:num w:numId="50" w16cid:durableId="1106391299">
    <w:abstractNumId w:val="20"/>
  </w:num>
  <w:num w:numId="51" w16cid:durableId="1917085657">
    <w:abstractNumId w:val="38"/>
  </w:num>
  <w:num w:numId="52" w16cid:durableId="1645046553">
    <w:abstractNumId w:val="71"/>
  </w:num>
  <w:num w:numId="53" w16cid:durableId="1873762235">
    <w:abstractNumId w:val="34"/>
  </w:num>
  <w:num w:numId="54" w16cid:durableId="2083749642">
    <w:abstractNumId w:val="13"/>
  </w:num>
  <w:num w:numId="55" w16cid:durableId="1942565531">
    <w:abstractNumId w:val="22"/>
  </w:num>
  <w:num w:numId="56" w16cid:durableId="535852020">
    <w:abstractNumId w:val="24"/>
  </w:num>
  <w:num w:numId="57" w16cid:durableId="375202065">
    <w:abstractNumId w:val="4"/>
  </w:num>
  <w:num w:numId="58" w16cid:durableId="1240795532">
    <w:abstractNumId w:val="72"/>
  </w:num>
  <w:num w:numId="59" w16cid:durableId="1735855716">
    <w:abstractNumId w:val="57"/>
  </w:num>
  <w:num w:numId="60" w16cid:durableId="120075393">
    <w:abstractNumId w:val="10"/>
  </w:num>
  <w:num w:numId="61" w16cid:durableId="1018383978">
    <w:abstractNumId w:val="35"/>
  </w:num>
  <w:num w:numId="62" w16cid:durableId="1042172781">
    <w:abstractNumId w:val="5"/>
  </w:num>
  <w:num w:numId="63" w16cid:durableId="1204177074">
    <w:abstractNumId w:val="16"/>
  </w:num>
  <w:num w:numId="64" w16cid:durableId="1360594096">
    <w:abstractNumId w:val="51"/>
  </w:num>
  <w:num w:numId="65" w16cid:durableId="833298511">
    <w:abstractNumId w:val="21"/>
  </w:num>
  <w:num w:numId="66" w16cid:durableId="530805130">
    <w:abstractNumId w:val="63"/>
  </w:num>
  <w:num w:numId="67" w16cid:durableId="1043485100">
    <w:abstractNumId w:val="47"/>
  </w:num>
  <w:num w:numId="68" w16cid:durableId="1136295315">
    <w:abstractNumId w:val="15"/>
  </w:num>
  <w:num w:numId="69" w16cid:durableId="1509248008">
    <w:abstractNumId w:val="43"/>
  </w:num>
  <w:num w:numId="70" w16cid:durableId="291176450">
    <w:abstractNumId w:val="53"/>
  </w:num>
  <w:num w:numId="71" w16cid:durableId="1610894802">
    <w:abstractNumId w:val="19"/>
  </w:num>
  <w:num w:numId="72" w16cid:durableId="1686976194">
    <w:abstractNumId w:val="25"/>
  </w:num>
  <w:num w:numId="73" w16cid:durableId="606695261">
    <w:abstractNumId w:val="42"/>
  </w:num>
  <w:num w:numId="74" w16cid:durableId="583808673">
    <w:abstractNumId w:val="31"/>
  </w:num>
  <w:num w:numId="75" w16cid:durableId="790393908">
    <w:abstractNumId w:val="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ANPzdxx2EPgsaWCkZypSJTvyR27WwVGHsWiWXo7NSGFwo0/QrmZwA6KFotrro0W/ACkBPKh64f3RTyCRvizc6A==" w:salt="Y0AC6jvcZ2Lcfwm7ic+ucQ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9E"/>
    <w:rsid w:val="000026EB"/>
    <w:rsid w:val="00002B50"/>
    <w:rsid w:val="000034F1"/>
    <w:rsid w:val="00003549"/>
    <w:rsid w:val="00003587"/>
    <w:rsid w:val="00004110"/>
    <w:rsid w:val="00004597"/>
    <w:rsid w:val="00004F70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E26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8FA"/>
    <w:rsid w:val="00024A9E"/>
    <w:rsid w:val="00024E3A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10C"/>
    <w:rsid w:val="0002736F"/>
    <w:rsid w:val="00027DDB"/>
    <w:rsid w:val="000307C8"/>
    <w:rsid w:val="00030977"/>
    <w:rsid w:val="00031192"/>
    <w:rsid w:val="00031499"/>
    <w:rsid w:val="000319AE"/>
    <w:rsid w:val="000319D3"/>
    <w:rsid w:val="0003229E"/>
    <w:rsid w:val="00032D88"/>
    <w:rsid w:val="00032E66"/>
    <w:rsid w:val="00032FFA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473DB"/>
    <w:rsid w:val="000506A8"/>
    <w:rsid w:val="00050E1D"/>
    <w:rsid w:val="00050FE4"/>
    <w:rsid w:val="000512DA"/>
    <w:rsid w:val="00051625"/>
    <w:rsid w:val="0005167E"/>
    <w:rsid w:val="00051E88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4"/>
    <w:rsid w:val="00055937"/>
    <w:rsid w:val="00055C1D"/>
    <w:rsid w:val="00055F71"/>
    <w:rsid w:val="000562E1"/>
    <w:rsid w:val="00056A39"/>
    <w:rsid w:val="000573E2"/>
    <w:rsid w:val="0005748A"/>
    <w:rsid w:val="000600F3"/>
    <w:rsid w:val="00060563"/>
    <w:rsid w:val="00060BDB"/>
    <w:rsid w:val="00060C7F"/>
    <w:rsid w:val="0006120A"/>
    <w:rsid w:val="00061437"/>
    <w:rsid w:val="000616CA"/>
    <w:rsid w:val="00061834"/>
    <w:rsid w:val="00061949"/>
    <w:rsid w:val="000621E3"/>
    <w:rsid w:val="000626F4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5EFB"/>
    <w:rsid w:val="000670AB"/>
    <w:rsid w:val="00067227"/>
    <w:rsid w:val="00070740"/>
    <w:rsid w:val="000708A8"/>
    <w:rsid w:val="00070A10"/>
    <w:rsid w:val="00070B88"/>
    <w:rsid w:val="00070E56"/>
    <w:rsid w:val="00071171"/>
    <w:rsid w:val="000713FD"/>
    <w:rsid w:val="0007159D"/>
    <w:rsid w:val="00071958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38E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2E4"/>
    <w:rsid w:val="00085588"/>
    <w:rsid w:val="00086325"/>
    <w:rsid w:val="00086881"/>
    <w:rsid w:val="00087050"/>
    <w:rsid w:val="000874F0"/>
    <w:rsid w:val="00087C80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2DD"/>
    <w:rsid w:val="0009332F"/>
    <w:rsid w:val="00093344"/>
    <w:rsid w:val="000934ED"/>
    <w:rsid w:val="000948BC"/>
    <w:rsid w:val="00094947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547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0C38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6BC"/>
    <w:rsid w:val="000B69C5"/>
    <w:rsid w:val="000B787E"/>
    <w:rsid w:val="000B7B54"/>
    <w:rsid w:val="000C03A6"/>
    <w:rsid w:val="000C0C5A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5185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666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507"/>
    <w:rsid w:val="000D567E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40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C3B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88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3FD3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16C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5B27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5B7C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BD1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B89"/>
    <w:rsid w:val="00161EA6"/>
    <w:rsid w:val="00162E5A"/>
    <w:rsid w:val="0016339C"/>
    <w:rsid w:val="001635FE"/>
    <w:rsid w:val="001636ED"/>
    <w:rsid w:val="00164296"/>
    <w:rsid w:val="00164398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3C6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592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B8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6C2"/>
    <w:rsid w:val="001A5B7E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28E"/>
    <w:rsid w:val="001B1664"/>
    <w:rsid w:val="001B19CE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17A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2B7D"/>
    <w:rsid w:val="001D3274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C85"/>
    <w:rsid w:val="001E482D"/>
    <w:rsid w:val="001E4BCB"/>
    <w:rsid w:val="001E518C"/>
    <w:rsid w:val="001E5587"/>
    <w:rsid w:val="001E5AB2"/>
    <w:rsid w:val="001E5C07"/>
    <w:rsid w:val="001E6C67"/>
    <w:rsid w:val="001E6E20"/>
    <w:rsid w:val="001F06B1"/>
    <w:rsid w:val="001F0720"/>
    <w:rsid w:val="001F093E"/>
    <w:rsid w:val="001F1205"/>
    <w:rsid w:val="001F13BA"/>
    <w:rsid w:val="001F1451"/>
    <w:rsid w:val="001F1AC5"/>
    <w:rsid w:val="001F1BA6"/>
    <w:rsid w:val="001F20DF"/>
    <w:rsid w:val="001F2BF5"/>
    <w:rsid w:val="001F2DCF"/>
    <w:rsid w:val="001F3544"/>
    <w:rsid w:val="001F35F1"/>
    <w:rsid w:val="001F394C"/>
    <w:rsid w:val="001F3A9E"/>
    <w:rsid w:val="001F407C"/>
    <w:rsid w:val="001F44A3"/>
    <w:rsid w:val="001F486D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276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2D9"/>
    <w:rsid w:val="0022368A"/>
    <w:rsid w:val="00223B6D"/>
    <w:rsid w:val="00223DDD"/>
    <w:rsid w:val="00224539"/>
    <w:rsid w:val="00224E01"/>
    <w:rsid w:val="00224ED1"/>
    <w:rsid w:val="002255F0"/>
    <w:rsid w:val="002259D9"/>
    <w:rsid w:val="00225A74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906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20DA"/>
    <w:rsid w:val="00243052"/>
    <w:rsid w:val="00243294"/>
    <w:rsid w:val="00243CBE"/>
    <w:rsid w:val="00243FD2"/>
    <w:rsid w:val="00244823"/>
    <w:rsid w:val="0024524F"/>
    <w:rsid w:val="002453B7"/>
    <w:rsid w:val="002455DA"/>
    <w:rsid w:val="00245744"/>
    <w:rsid w:val="00246578"/>
    <w:rsid w:val="00247CC3"/>
    <w:rsid w:val="002500D5"/>
    <w:rsid w:val="002503BC"/>
    <w:rsid w:val="0025041E"/>
    <w:rsid w:val="00250492"/>
    <w:rsid w:val="002506F7"/>
    <w:rsid w:val="00250ACB"/>
    <w:rsid w:val="00251436"/>
    <w:rsid w:val="002515F4"/>
    <w:rsid w:val="00251F24"/>
    <w:rsid w:val="00253203"/>
    <w:rsid w:val="002538BA"/>
    <w:rsid w:val="0025394B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3D7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5E4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343"/>
    <w:rsid w:val="00293C56"/>
    <w:rsid w:val="0029455D"/>
    <w:rsid w:val="00294C1D"/>
    <w:rsid w:val="00294F7F"/>
    <w:rsid w:val="00295974"/>
    <w:rsid w:val="00295DFB"/>
    <w:rsid w:val="0029611A"/>
    <w:rsid w:val="00296A3A"/>
    <w:rsid w:val="00296A7E"/>
    <w:rsid w:val="00296F2D"/>
    <w:rsid w:val="0029722D"/>
    <w:rsid w:val="002A0317"/>
    <w:rsid w:val="002A05F8"/>
    <w:rsid w:val="002A0A9F"/>
    <w:rsid w:val="002A0D3C"/>
    <w:rsid w:val="002A0DA0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3C6"/>
    <w:rsid w:val="002A569F"/>
    <w:rsid w:val="002A639C"/>
    <w:rsid w:val="002A650E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1A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AEB"/>
    <w:rsid w:val="002B7C2C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1EBF"/>
    <w:rsid w:val="002D202E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CC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11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136"/>
    <w:rsid w:val="002E771E"/>
    <w:rsid w:val="002E7847"/>
    <w:rsid w:val="002E7A34"/>
    <w:rsid w:val="002E7F6B"/>
    <w:rsid w:val="002F0460"/>
    <w:rsid w:val="002F0654"/>
    <w:rsid w:val="002F0703"/>
    <w:rsid w:val="002F099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C5F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9F8"/>
    <w:rsid w:val="00322F81"/>
    <w:rsid w:val="003230D7"/>
    <w:rsid w:val="003236CD"/>
    <w:rsid w:val="0032375D"/>
    <w:rsid w:val="0032380E"/>
    <w:rsid w:val="00323D7D"/>
    <w:rsid w:val="00324B46"/>
    <w:rsid w:val="003256AC"/>
    <w:rsid w:val="00325F7C"/>
    <w:rsid w:val="003272BF"/>
    <w:rsid w:val="003276FA"/>
    <w:rsid w:val="00327766"/>
    <w:rsid w:val="00327A59"/>
    <w:rsid w:val="00327D0B"/>
    <w:rsid w:val="003302D4"/>
    <w:rsid w:val="003305EB"/>
    <w:rsid w:val="00330D6C"/>
    <w:rsid w:val="00331713"/>
    <w:rsid w:val="00331F67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49C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63C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77B"/>
    <w:rsid w:val="00382A4B"/>
    <w:rsid w:val="00382ED5"/>
    <w:rsid w:val="00383B81"/>
    <w:rsid w:val="00384FD6"/>
    <w:rsid w:val="00386BA4"/>
    <w:rsid w:val="00386BC6"/>
    <w:rsid w:val="00387650"/>
    <w:rsid w:val="00387DAE"/>
    <w:rsid w:val="00387E80"/>
    <w:rsid w:val="00387F24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5E6F"/>
    <w:rsid w:val="00396602"/>
    <w:rsid w:val="00396A8B"/>
    <w:rsid w:val="00396DE6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E90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98A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10A"/>
    <w:rsid w:val="003C53F8"/>
    <w:rsid w:val="003C5CF3"/>
    <w:rsid w:val="003C64AC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0E0"/>
    <w:rsid w:val="003D122B"/>
    <w:rsid w:val="003D12D7"/>
    <w:rsid w:val="003D1613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C71"/>
    <w:rsid w:val="003E6F0B"/>
    <w:rsid w:val="003E7497"/>
    <w:rsid w:val="003E78F8"/>
    <w:rsid w:val="003F070A"/>
    <w:rsid w:val="003F0998"/>
    <w:rsid w:val="003F1001"/>
    <w:rsid w:val="003F1033"/>
    <w:rsid w:val="003F116A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60F"/>
    <w:rsid w:val="00410820"/>
    <w:rsid w:val="00410893"/>
    <w:rsid w:val="00410C82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6994"/>
    <w:rsid w:val="00417137"/>
    <w:rsid w:val="0041747A"/>
    <w:rsid w:val="004176AF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3E3E"/>
    <w:rsid w:val="0042411D"/>
    <w:rsid w:val="0042412C"/>
    <w:rsid w:val="0042419B"/>
    <w:rsid w:val="004241A2"/>
    <w:rsid w:val="004244F7"/>
    <w:rsid w:val="00424A20"/>
    <w:rsid w:val="00424EE8"/>
    <w:rsid w:val="004274D0"/>
    <w:rsid w:val="004277B8"/>
    <w:rsid w:val="00427E63"/>
    <w:rsid w:val="004303E0"/>
    <w:rsid w:val="00430832"/>
    <w:rsid w:val="00430E61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86C"/>
    <w:rsid w:val="00434B96"/>
    <w:rsid w:val="004350B8"/>
    <w:rsid w:val="0043512C"/>
    <w:rsid w:val="00435265"/>
    <w:rsid w:val="004352E2"/>
    <w:rsid w:val="0043563D"/>
    <w:rsid w:val="00435F86"/>
    <w:rsid w:val="00436073"/>
    <w:rsid w:val="0043633C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43A"/>
    <w:rsid w:val="0044553B"/>
    <w:rsid w:val="004456D0"/>
    <w:rsid w:val="00445771"/>
    <w:rsid w:val="00445F3C"/>
    <w:rsid w:val="004467B1"/>
    <w:rsid w:val="00447696"/>
    <w:rsid w:val="00450F7C"/>
    <w:rsid w:val="00451492"/>
    <w:rsid w:val="00452302"/>
    <w:rsid w:val="00452B7D"/>
    <w:rsid w:val="00452D8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080"/>
    <w:rsid w:val="004617D9"/>
    <w:rsid w:val="004621F4"/>
    <w:rsid w:val="004626EA"/>
    <w:rsid w:val="00462CE0"/>
    <w:rsid w:val="00464034"/>
    <w:rsid w:val="004642B6"/>
    <w:rsid w:val="00464558"/>
    <w:rsid w:val="00464849"/>
    <w:rsid w:val="00464D1F"/>
    <w:rsid w:val="004653B2"/>
    <w:rsid w:val="0046562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CD7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97AD9"/>
    <w:rsid w:val="004A036B"/>
    <w:rsid w:val="004A0565"/>
    <w:rsid w:val="004A0912"/>
    <w:rsid w:val="004A10BF"/>
    <w:rsid w:val="004A16B2"/>
    <w:rsid w:val="004A19F3"/>
    <w:rsid w:val="004A1B81"/>
    <w:rsid w:val="004A2AB5"/>
    <w:rsid w:val="004A3195"/>
    <w:rsid w:val="004A3813"/>
    <w:rsid w:val="004A3AC0"/>
    <w:rsid w:val="004A444B"/>
    <w:rsid w:val="004A4813"/>
    <w:rsid w:val="004A493E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268"/>
    <w:rsid w:val="004D5393"/>
    <w:rsid w:val="004D5A1B"/>
    <w:rsid w:val="004D5BCC"/>
    <w:rsid w:val="004D6266"/>
    <w:rsid w:val="004D63C8"/>
    <w:rsid w:val="004D6787"/>
    <w:rsid w:val="004D69CE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81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1DC"/>
    <w:rsid w:val="004E753F"/>
    <w:rsid w:val="004F0055"/>
    <w:rsid w:val="004F010C"/>
    <w:rsid w:val="004F055E"/>
    <w:rsid w:val="004F0FE9"/>
    <w:rsid w:val="004F1225"/>
    <w:rsid w:val="004F17B4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D91"/>
    <w:rsid w:val="00502E3B"/>
    <w:rsid w:val="005032E0"/>
    <w:rsid w:val="00503381"/>
    <w:rsid w:val="00503438"/>
    <w:rsid w:val="005036E7"/>
    <w:rsid w:val="00503E38"/>
    <w:rsid w:val="0050439E"/>
    <w:rsid w:val="00504483"/>
    <w:rsid w:val="00504818"/>
    <w:rsid w:val="00504AC8"/>
    <w:rsid w:val="00504C8D"/>
    <w:rsid w:val="00504E77"/>
    <w:rsid w:val="005051E9"/>
    <w:rsid w:val="00505754"/>
    <w:rsid w:val="00505988"/>
    <w:rsid w:val="00505A6D"/>
    <w:rsid w:val="00505CD8"/>
    <w:rsid w:val="00506EF7"/>
    <w:rsid w:val="00507AD7"/>
    <w:rsid w:val="0051032A"/>
    <w:rsid w:val="00510486"/>
    <w:rsid w:val="00510A65"/>
    <w:rsid w:val="00510D1B"/>
    <w:rsid w:val="00510ED3"/>
    <w:rsid w:val="005110EC"/>
    <w:rsid w:val="00511499"/>
    <w:rsid w:val="00511B06"/>
    <w:rsid w:val="00511D51"/>
    <w:rsid w:val="005120B2"/>
    <w:rsid w:val="00512DA9"/>
    <w:rsid w:val="00513317"/>
    <w:rsid w:val="00513684"/>
    <w:rsid w:val="0051416E"/>
    <w:rsid w:val="00514BC5"/>
    <w:rsid w:val="00514D52"/>
    <w:rsid w:val="00514E66"/>
    <w:rsid w:val="00514EAA"/>
    <w:rsid w:val="00514FE2"/>
    <w:rsid w:val="00515085"/>
    <w:rsid w:val="00515798"/>
    <w:rsid w:val="005157DC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2D9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2713"/>
    <w:rsid w:val="00532963"/>
    <w:rsid w:val="00532D66"/>
    <w:rsid w:val="00533615"/>
    <w:rsid w:val="00534866"/>
    <w:rsid w:val="00534CD2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F73"/>
    <w:rsid w:val="00541168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9FD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016"/>
    <w:rsid w:val="005642BE"/>
    <w:rsid w:val="0056434A"/>
    <w:rsid w:val="005647B4"/>
    <w:rsid w:val="00564D8A"/>
    <w:rsid w:val="00565312"/>
    <w:rsid w:val="00565AA6"/>
    <w:rsid w:val="00565CC0"/>
    <w:rsid w:val="005664ED"/>
    <w:rsid w:val="00566652"/>
    <w:rsid w:val="00566D95"/>
    <w:rsid w:val="00566E6C"/>
    <w:rsid w:val="00567271"/>
    <w:rsid w:val="0056765D"/>
    <w:rsid w:val="00567920"/>
    <w:rsid w:val="0057008B"/>
    <w:rsid w:val="00570F1A"/>
    <w:rsid w:val="00571827"/>
    <w:rsid w:val="00571A73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8A0"/>
    <w:rsid w:val="00585143"/>
    <w:rsid w:val="00585250"/>
    <w:rsid w:val="00585631"/>
    <w:rsid w:val="0058594D"/>
    <w:rsid w:val="00586322"/>
    <w:rsid w:val="0058650D"/>
    <w:rsid w:val="005866C8"/>
    <w:rsid w:val="00586737"/>
    <w:rsid w:val="00586915"/>
    <w:rsid w:val="00586F0C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08A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E7D"/>
    <w:rsid w:val="005A1F12"/>
    <w:rsid w:val="005A2112"/>
    <w:rsid w:val="005A2569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4E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FCC"/>
    <w:rsid w:val="005C1939"/>
    <w:rsid w:val="005C1B54"/>
    <w:rsid w:val="005C201A"/>
    <w:rsid w:val="005C2A5C"/>
    <w:rsid w:val="005C3A1C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7D8"/>
    <w:rsid w:val="005D1F9D"/>
    <w:rsid w:val="005D246C"/>
    <w:rsid w:val="005D2778"/>
    <w:rsid w:val="005D27A8"/>
    <w:rsid w:val="005D28F6"/>
    <w:rsid w:val="005D3035"/>
    <w:rsid w:val="005D352E"/>
    <w:rsid w:val="005D3892"/>
    <w:rsid w:val="005D3D56"/>
    <w:rsid w:val="005D3FA2"/>
    <w:rsid w:val="005D4092"/>
    <w:rsid w:val="005D409B"/>
    <w:rsid w:val="005D413A"/>
    <w:rsid w:val="005D4363"/>
    <w:rsid w:val="005D446C"/>
    <w:rsid w:val="005D4653"/>
    <w:rsid w:val="005D4DF5"/>
    <w:rsid w:val="005D5379"/>
    <w:rsid w:val="005D587C"/>
    <w:rsid w:val="005D5BAA"/>
    <w:rsid w:val="005D5CFE"/>
    <w:rsid w:val="005D5F87"/>
    <w:rsid w:val="005D60C8"/>
    <w:rsid w:val="005D6278"/>
    <w:rsid w:val="005D714E"/>
    <w:rsid w:val="005D7386"/>
    <w:rsid w:val="005D73C6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3ED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4E4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0FC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F8D"/>
    <w:rsid w:val="00620933"/>
    <w:rsid w:val="00620989"/>
    <w:rsid w:val="006209C1"/>
    <w:rsid w:val="00620D52"/>
    <w:rsid w:val="00620ECF"/>
    <w:rsid w:val="00621769"/>
    <w:rsid w:val="00622DAF"/>
    <w:rsid w:val="00623351"/>
    <w:rsid w:val="00623505"/>
    <w:rsid w:val="006238E7"/>
    <w:rsid w:val="00624152"/>
    <w:rsid w:val="0062524C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467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EC7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5C4"/>
    <w:rsid w:val="00660E35"/>
    <w:rsid w:val="0066176B"/>
    <w:rsid w:val="00661D27"/>
    <w:rsid w:val="0066294E"/>
    <w:rsid w:val="0066309E"/>
    <w:rsid w:val="0066359B"/>
    <w:rsid w:val="006637C0"/>
    <w:rsid w:val="00663882"/>
    <w:rsid w:val="0066510C"/>
    <w:rsid w:val="0066572D"/>
    <w:rsid w:val="006663BA"/>
    <w:rsid w:val="00667394"/>
    <w:rsid w:val="006677A7"/>
    <w:rsid w:val="0066780F"/>
    <w:rsid w:val="00667A18"/>
    <w:rsid w:val="00667B9C"/>
    <w:rsid w:val="00667F98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5"/>
    <w:rsid w:val="00675C56"/>
    <w:rsid w:val="00676983"/>
    <w:rsid w:val="00676F93"/>
    <w:rsid w:val="00677279"/>
    <w:rsid w:val="00677D70"/>
    <w:rsid w:val="00680488"/>
    <w:rsid w:val="00680787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0AC"/>
    <w:rsid w:val="0068537C"/>
    <w:rsid w:val="0068645D"/>
    <w:rsid w:val="00686603"/>
    <w:rsid w:val="006867B1"/>
    <w:rsid w:val="006869A0"/>
    <w:rsid w:val="0068726C"/>
    <w:rsid w:val="006873BC"/>
    <w:rsid w:val="006874F3"/>
    <w:rsid w:val="00687975"/>
    <w:rsid w:val="006902E9"/>
    <w:rsid w:val="006904D2"/>
    <w:rsid w:val="006906AA"/>
    <w:rsid w:val="006907AF"/>
    <w:rsid w:val="00690AB2"/>
    <w:rsid w:val="00690BAD"/>
    <w:rsid w:val="00690BB3"/>
    <w:rsid w:val="00690EC3"/>
    <w:rsid w:val="0069167F"/>
    <w:rsid w:val="0069182F"/>
    <w:rsid w:val="00691B2A"/>
    <w:rsid w:val="00692B14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B9"/>
    <w:rsid w:val="006A4187"/>
    <w:rsid w:val="006A431C"/>
    <w:rsid w:val="006A43C7"/>
    <w:rsid w:val="006A4681"/>
    <w:rsid w:val="006A470A"/>
    <w:rsid w:val="006A471A"/>
    <w:rsid w:val="006A4C53"/>
    <w:rsid w:val="006A562B"/>
    <w:rsid w:val="006A6AD7"/>
    <w:rsid w:val="006B0113"/>
    <w:rsid w:val="006B0200"/>
    <w:rsid w:val="006B0426"/>
    <w:rsid w:val="006B12A8"/>
    <w:rsid w:val="006B1583"/>
    <w:rsid w:val="006B1E38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4D3"/>
    <w:rsid w:val="006D281C"/>
    <w:rsid w:val="006D2900"/>
    <w:rsid w:val="006D3185"/>
    <w:rsid w:val="006D3539"/>
    <w:rsid w:val="006D50D5"/>
    <w:rsid w:val="006D51B9"/>
    <w:rsid w:val="006D5D92"/>
    <w:rsid w:val="006D6C3C"/>
    <w:rsid w:val="006D6DE0"/>
    <w:rsid w:val="006D6F9B"/>
    <w:rsid w:val="006D78C4"/>
    <w:rsid w:val="006D7944"/>
    <w:rsid w:val="006D7BC5"/>
    <w:rsid w:val="006E003A"/>
    <w:rsid w:val="006E09C5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5B8C"/>
    <w:rsid w:val="006E7F6A"/>
    <w:rsid w:val="006F0596"/>
    <w:rsid w:val="006F0894"/>
    <w:rsid w:val="006F0FA4"/>
    <w:rsid w:val="006F13AB"/>
    <w:rsid w:val="006F2001"/>
    <w:rsid w:val="006F2328"/>
    <w:rsid w:val="006F2A97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5FD9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64"/>
    <w:rsid w:val="00701FEA"/>
    <w:rsid w:val="0070210A"/>
    <w:rsid w:val="00702458"/>
    <w:rsid w:val="007026E9"/>
    <w:rsid w:val="00702A26"/>
    <w:rsid w:val="00702F3A"/>
    <w:rsid w:val="00703082"/>
    <w:rsid w:val="00703B99"/>
    <w:rsid w:val="0070439E"/>
    <w:rsid w:val="007052DC"/>
    <w:rsid w:val="0070534B"/>
    <w:rsid w:val="00705CDB"/>
    <w:rsid w:val="00705E09"/>
    <w:rsid w:val="007061FC"/>
    <w:rsid w:val="00706BE9"/>
    <w:rsid w:val="00706F6C"/>
    <w:rsid w:val="00707647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A05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611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403"/>
    <w:rsid w:val="00754566"/>
    <w:rsid w:val="007545C4"/>
    <w:rsid w:val="0075468B"/>
    <w:rsid w:val="0075491A"/>
    <w:rsid w:val="0075526B"/>
    <w:rsid w:val="007555CE"/>
    <w:rsid w:val="00755756"/>
    <w:rsid w:val="00755796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810"/>
    <w:rsid w:val="00762AAF"/>
    <w:rsid w:val="00762F8E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3E"/>
    <w:rsid w:val="00770813"/>
    <w:rsid w:val="007709D9"/>
    <w:rsid w:val="00770B9C"/>
    <w:rsid w:val="00770C75"/>
    <w:rsid w:val="00771145"/>
    <w:rsid w:val="007718E1"/>
    <w:rsid w:val="00771C28"/>
    <w:rsid w:val="00771DE3"/>
    <w:rsid w:val="00771EC2"/>
    <w:rsid w:val="00771FD8"/>
    <w:rsid w:val="00772235"/>
    <w:rsid w:val="00772780"/>
    <w:rsid w:val="00772CB5"/>
    <w:rsid w:val="00772F13"/>
    <w:rsid w:val="00772F37"/>
    <w:rsid w:val="00772FCE"/>
    <w:rsid w:val="00773128"/>
    <w:rsid w:val="007732B5"/>
    <w:rsid w:val="007737CC"/>
    <w:rsid w:val="007739E7"/>
    <w:rsid w:val="0077415D"/>
    <w:rsid w:val="007741F4"/>
    <w:rsid w:val="0077487B"/>
    <w:rsid w:val="00774C4E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21B"/>
    <w:rsid w:val="00781B60"/>
    <w:rsid w:val="00782B4F"/>
    <w:rsid w:val="00782F35"/>
    <w:rsid w:val="0078411E"/>
    <w:rsid w:val="007854AE"/>
    <w:rsid w:val="00785F86"/>
    <w:rsid w:val="007862BA"/>
    <w:rsid w:val="007864F9"/>
    <w:rsid w:val="00786E6F"/>
    <w:rsid w:val="00786F8B"/>
    <w:rsid w:val="0078764A"/>
    <w:rsid w:val="007900BF"/>
    <w:rsid w:val="007905D2"/>
    <w:rsid w:val="00790C11"/>
    <w:rsid w:val="00790D61"/>
    <w:rsid w:val="00791302"/>
    <w:rsid w:val="0079148B"/>
    <w:rsid w:val="00791CED"/>
    <w:rsid w:val="007920E5"/>
    <w:rsid w:val="00792196"/>
    <w:rsid w:val="00792505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269"/>
    <w:rsid w:val="007972AD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603"/>
    <w:rsid w:val="007A57F6"/>
    <w:rsid w:val="007A581E"/>
    <w:rsid w:val="007A5A86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67F3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06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2EF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848"/>
    <w:rsid w:val="00804A35"/>
    <w:rsid w:val="00806484"/>
    <w:rsid w:val="00806A4D"/>
    <w:rsid w:val="00806B0F"/>
    <w:rsid w:val="00806F53"/>
    <w:rsid w:val="0080770C"/>
    <w:rsid w:val="00807998"/>
    <w:rsid w:val="00807B1F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5BE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9D4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18"/>
    <w:rsid w:val="008337F9"/>
    <w:rsid w:val="00833848"/>
    <w:rsid w:val="00833C6E"/>
    <w:rsid w:val="00834382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453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0D2"/>
    <w:rsid w:val="0084419E"/>
    <w:rsid w:val="00844329"/>
    <w:rsid w:val="00844C31"/>
    <w:rsid w:val="00845062"/>
    <w:rsid w:val="0084545B"/>
    <w:rsid w:val="008454CE"/>
    <w:rsid w:val="00846289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A4D"/>
    <w:rsid w:val="00857FD1"/>
    <w:rsid w:val="008603DF"/>
    <w:rsid w:val="008606D0"/>
    <w:rsid w:val="008606F0"/>
    <w:rsid w:val="008608A3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127"/>
    <w:rsid w:val="0087013C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5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8E1"/>
    <w:rsid w:val="00887255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CC8"/>
    <w:rsid w:val="00894D27"/>
    <w:rsid w:val="00895135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43"/>
    <w:rsid w:val="008A1BF2"/>
    <w:rsid w:val="008A1F0F"/>
    <w:rsid w:val="008A2210"/>
    <w:rsid w:val="008A230F"/>
    <w:rsid w:val="008A2466"/>
    <w:rsid w:val="008A2E80"/>
    <w:rsid w:val="008A2EC9"/>
    <w:rsid w:val="008A3F7A"/>
    <w:rsid w:val="008A3F7F"/>
    <w:rsid w:val="008A4360"/>
    <w:rsid w:val="008A47A5"/>
    <w:rsid w:val="008A54BC"/>
    <w:rsid w:val="008A5D5C"/>
    <w:rsid w:val="008A5F29"/>
    <w:rsid w:val="008A62EF"/>
    <w:rsid w:val="008A62F1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337"/>
    <w:rsid w:val="008B24E0"/>
    <w:rsid w:val="008B2CC0"/>
    <w:rsid w:val="008B33DF"/>
    <w:rsid w:val="008B4863"/>
    <w:rsid w:val="008B563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15F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C7ECF"/>
    <w:rsid w:val="008D0418"/>
    <w:rsid w:val="008D054E"/>
    <w:rsid w:val="008D09DB"/>
    <w:rsid w:val="008D0EA4"/>
    <w:rsid w:val="008D1592"/>
    <w:rsid w:val="008D199F"/>
    <w:rsid w:val="008D1C01"/>
    <w:rsid w:val="008D2387"/>
    <w:rsid w:val="008D263F"/>
    <w:rsid w:val="008D27C5"/>
    <w:rsid w:val="008D2A16"/>
    <w:rsid w:val="008D2F58"/>
    <w:rsid w:val="008D3053"/>
    <w:rsid w:val="008D3415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F59"/>
    <w:rsid w:val="008E13ED"/>
    <w:rsid w:val="008E1AAC"/>
    <w:rsid w:val="008E1F1C"/>
    <w:rsid w:val="008E235C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2D2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76D"/>
    <w:rsid w:val="00925ABB"/>
    <w:rsid w:val="00925B39"/>
    <w:rsid w:val="00926533"/>
    <w:rsid w:val="00926D5F"/>
    <w:rsid w:val="00926DCE"/>
    <w:rsid w:val="00926E3B"/>
    <w:rsid w:val="00926F21"/>
    <w:rsid w:val="00926F9C"/>
    <w:rsid w:val="00926FCA"/>
    <w:rsid w:val="00926FFD"/>
    <w:rsid w:val="0092771A"/>
    <w:rsid w:val="0093006B"/>
    <w:rsid w:val="00931A0E"/>
    <w:rsid w:val="00931C8F"/>
    <w:rsid w:val="00931EAB"/>
    <w:rsid w:val="00931ECA"/>
    <w:rsid w:val="00931F82"/>
    <w:rsid w:val="009331EE"/>
    <w:rsid w:val="00933625"/>
    <w:rsid w:val="009336B6"/>
    <w:rsid w:val="00933DC8"/>
    <w:rsid w:val="00934B89"/>
    <w:rsid w:val="00934C51"/>
    <w:rsid w:val="00935142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262"/>
    <w:rsid w:val="0094571D"/>
    <w:rsid w:val="00945D6D"/>
    <w:rsid w:val="00945DEB"/>
    <w:rsid w:val="009475B9"/>
    <w:rsid w:val="00947790"/>
    <w:rsid w:val="00947A5C"/>
    <w:rsid w:val="009506C8"/>
    <w:rsid w:val="0095074A"/>
    <w:rsid w:val="00950768"/>
    <w:rsid w:val="009508F7"/>
    <w:rsid w:val="0095098A"/>
    <w:rsid w:val="0095168C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62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A0E"/>
    <w:rsid w:val="00964BFA"/>
    <w:rsid w:val="0096521B"/>
    <w:rsid w:val="00965B91"/>
    <w:rsid w:val="009667DB"/>
    <w:rsid w:val="00966D26"/>
    <w:rsid w:val="0096768B"/>
    <w:rsid w:val="0096780C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733"/>
    <w:rsid w:val="00980994"/>
    <w:rsid w:val="0098213D"/>
    <w:rsid w:val="0098233A"/>
    <w:rsid w:val="00982883"/>
    <w:rsid w:val="009828B4"/>
    <w:rsid w:val="0098373B"/>
    <w:rsid w:val="009837B7"/>
    <w:rsid w:val="00983B30"/>
    <w:rsid w:val="00983BC1"/>
    <w:rsid w:val="00983BDC"/>
    <w:rsid w:val="00983F9B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599"/>
    <w:rsid w:val="00991885"/>
    <w:rsid w:val="00991C33"/>
    <w:rsid w:val="009921A3"/>
    <w:rsid w:val="00992720"/>
    <w:rsid w:val="0099292C"/>
    <w:rsid w:val="00992A95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001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9B2"/>
    <w:rsid w:val="009A7AE7"/>
    <w:rsid w:val="009B001F"/>
    <w:rsid w:val="009B0263"/>
    <w:rsid w:val="009B055D"/>
    <w:rsid w:val="009B069D"/>
    <w:rsid w:val="009B07C7"/>
    <w:rsid w:val="009B0823"/>
    <w:rsid w:val="009B08F8"/>
    <w:rsid w:val="009B0C96"/>
    <w:rsid w:val="009B0D02"/>
    <w:rsid w:val="009B0D60"/>
    <w:rsid w:val="009B1AAB"/>
    <w:rsid w:val="009B1B45"/>
    <w:rsid w:val="009B37AA"/>
    <w:rsid w:val="009B3929"/>
    <w:rsid w:val="009B3977"/>
    <w:rsid w:val="009B443E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3CE"/>
    <w:rsid w:val="009D0515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A1C"/>
    <w:rsid w:val="009D7FE0"/>
    <w:rsid w:val="009E0224"/>
    <w:rsid w:val="009E08D3"/>
    <w:rsid w:val="009E09F9"/>
    <w:rsid w:val="009E0A73"/>
    <w:rsid w:val="009E11FC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4A7A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4A6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BFE"/>
    <w:rsid w:val="00A12E25"/>
    <w:rsid w:val="00A12ED5"/>
    <w:rsid w:val="00A13B55"/>
    <w:rsid w:val="00A13D53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2D4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57E46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6E3B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AB7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F1"/>
    <w:rsid w:val="00A86A6A"/>
    <w:rsid w:val="00A86AFF"/>
    <w:rsid w:val="00A87B36"/>
    <w:rsid w:val="00A9068F"/>
    <w:rsid w:val="00A90882"/>
    <w:rsid w:val="00A90C20"/>
    <w:rsid w:val="00A914AA"/>
    <w:rsid w:val="00A915E2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3D5A"/>
    <w:rsid w:val="00A94CE5"/>
    <w:rsid w:val="00A94E61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6EBE"/>
    <w:rsid w:val="00AA7039"/>
    <w:rsid w:val="00AA79BF"/>
    <w:rsid w:val="00AA7B8E"/>
    <w:rsid w:val="00AB044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2D9"/>
    <w:rsid w:val="00AB646A"/>
    <w:rsid w:val="00AB6699"/>
    <w:rsid w:val="00AB6B5D"/>
    <w:rsid w:val="00AB6C0E"/>
    <w:rsid w:val="00AB6FD2"/>
    <w:rsid w:val="00AB74CE"/>
    <w:rsid w:val="00AB7769"/>
    <w:rsid w:val="00AB7CAC"/>
    <w:rsid w:val="00AC0383"/>
    <w:rsid w:val="00AC06A1"/>
    <w:rsid w:val="00AC1E51"/>
    <w:rsid w:val="00AC1F49"/>
    <w:rsid w:val="00AC2007"/>
    <w:rsid w:val="00AC211D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13"/>
    <w:rsid w:val="00AC6E6E"/>
    <w:rsid w:val="00AC7002"/>
    <w:rsid w:val="00AC7278"/>
    <w:rsid w:val="00AC79D2"/>
    <w:rsid w:val="00AD03D1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181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003"/>
    <w:rsid w:val="00B044F8"/>
    <w:rsid w:val="00B04A9C"/>
    <w:rsid w:val="00B04B41"/>
    <w:rsid w:val="00B04C53"/>
    <w:rsid w:val="00B04C8E"/>
    <w:rsid w:val="00B06006"/>
    <w:rsid w:val="00B06E04"/>
    <w:rsid w:val="00B07358"/>
    <w:rsid w:val="00B073D2"/>
    <w:rsid w:val="00B077FE"/>
    <w:rsid w:val="00B10579"/>
    <w:rsid w:val="00B1109C"/>
    <w:rsid w:val="00B1130A"/>
    <w:rsid w:val="00B11619"/>
    <w:rsid w:val="00B117D3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B7A"/>
    <w:rsid w:val="00B15E7C"/>
    <w:rsid w:val="00B164E1"/>
    <w:rsid w:val="00B16AC0"/>
    <w:rsid w:val="00B16C1E"/>
    <w:rsid w:val="00B17139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6E9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994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2DD6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B53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55BB"/>
    <w:rsid w:val="00B764B3"/>
    <w:rsid w:val="00B77376"/>
    <w:rsid w:val="00B7759A"/>
    <w:rsid w:val="00B77FEB"/>
    <w:rsid w:val="00B80FE2"/>
    <w:rsid w:val="00B81130"/>
    <w:rsid w:val="00B81182"/>
    <w:rsid w:val="00B81B47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3EC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9E"/>
    <w:rsid w:val="00B90CEA"/>
    <w:rsid w:val="00B90DA6"/>
    <w:rsid w:val="00B912AD"/>
    <w:rsid w:val="00B918FE"/>
    <w:rsid w:val="00B91FDC"/>
    <w:rsid w:val="00B92584"/>
    <w:rsid w:val="00B92B01"/>
    <w:rsid w:val="00B9499C"/>
    <w:rsid w:val="00B94FBE"/>
    <w:rsid w:val="00B9500B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4F50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BCD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36E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6A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4ED"/>
    <w:rsid w:val="00BD36B9"/>
    <w:rsid w:val="00BD3D6C"/>
    <w:rsid w:val="00BD4374"/>
    <w:rsid w:val="00BD4B2E"/>
    <w:rsid w:val="00BD4BD4"/>
    <w:rsid w:val="00BD544E"/>
    <w:rsid w:val="00BD625D"/>
    <w:rsid w:val="00BD6264"/>
    <w:rsid w:val="00BD633C"/>
    <w:rsid w:val="00BD69FD"/>
    <w:rsid w:val="00BD75AB"/>
    <w:rsid w:val="00BD75E2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7F3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042"/>
    <w:rsid w:val="00C037AA"/>
    <w:rsid w:val="00C03AFB"/>
    <w:rsid w:val="00C0463E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1BA1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27D3F"/>
    <w:rsid w:val="00C300F2"/>
    <w:rsid w:val="00C3037B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6E3B"/>
    <w:rsid w:val="00C37188"/>
    <w:rsid w:val="00C377F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4C25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29F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655"/>
    <w:rsid w:val="00C55E15"/>
    <w:rsid w:val="00C57047"/>
    <w:rsid w:val="00C576B9"/>
    <w:rsid w:val="00C578E4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1BC"/>
    <w:rsid w:val="00C7625C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DED"/>
    <w:rsid w:val="00C8165A"/>
    <w:rsid w:val="00C81A22"/>
    <w:rsid w:val="00C81AA3"/>
    <w:rsid w:val="00C81F1E"/>
    <w:rsid w:val="00C820BC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DFE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024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8CA"/>
    <w:rsid w:val="00CB6F0B"/>
    <w:rsid w:val="00CB7429"/>
    <w:rsid w:val="00CB7AEF"/>
    <w:rsid w:val="00CB7EC5"/>
    <w:rsid w:val="00CB7F98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3350"/>
    <w:rsid w:val="00CC457A"/>
    <w:rsid w:val="00CC5019"/>
    <w:rsid w:val="00CC51E1"/>
    <w:rsid w:val="00CC52A6"/>
    <w:rsid w:val="00CC5A3D"/>
    <w:rsid w:val="00CC5BD8"/>
    <w:rsid w:val="00CC5D0F"/>
    <w:rsid w:val="00CC5E2A"/>
    <w:rsid w:val="00CC5F40"/>
    <w:rsid w:val="00CC64A1"/>
    <w:rsid w:val="00CC6595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D9"/>
    <w:rsid w:val="00CE404C"/>
    <w:rsid w:val="00CE4482"/>
    <w:rsid w:val="00CE459C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4A1"/>
    <w:rsid w:val="00CE76C9"/>
    <w:rsid w:val="00CF038A"/>
    <w:rsid w:val="00CF1261"/>
    <w:rsid w:val="00CF1484"/>
    <w:rsid w:val="00CF2019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3FC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484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B43"/>
    <w:rsid w:val="00D33CA4"/>
    <w:rsid w:val="00D345FE"/>
    <w:rsid w:val="00D348BB"/>
    <w:rsid w:val="00D354B3"/>
    <w:rsid w:val="00D3575E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5BC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C05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81F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B28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228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398"/>
    <w:rsid w:val="00D903D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64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543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944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654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546"/>
    <w:rsid w:val="00DD0DDA"/>
    <w:rsid w:val="00DD0EEB"/>
    <w:rsid w:val="00DD158C"/>
    <w:rsid w:val="00DD1ABA"/>
    <w:rsid w:val="00DD2B27"/>
    <w:rsid w:val="00DD2CA2"/>
    <w:rsid w:val="00DD3327"/>
    <w:rsid w:val="00DD4288"/>
    <w:rsid w:val="00DD454A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B4D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5807"/>
    <w:rsid w:val="00DE6513"/>
    <w:rsid w:val="00DE6673"/>
    <w:rsid w:val="00DE69A4"/>
    <w:rsid w:val="00DE776F"/>
    <w:rsid w:val="00DE7B82"/>
    <w:rsid w:val="00DE7BEE"/>
    <w:rsid w:val="00DE7C3B"/>
    <w:rsid w:val="00DF0F24"/>
    <w:rsid w:val="00DF17B8"/>
    <w:rsid w:val="00DF1B5C"/>
    <w:rsid w:val="00DF1C9D"/>
    <w:rsid w:val="00DF210D"/>
    <w:rsid w:val="00DF3D32"/>
    <w:rsid w:val="00DF3E32"/>
    <w:rsid w:val="00DF3F7C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5F3"/>
    <w:rsid w:val="00DF78FA"/>
    <w:rsid w:val="00DF7F90"/>
    <w:rsid w:val="00E00039"/>
    <w:rsid w:val="00E00075"/>
    <w:rsid w:val="00E0026F"/>
    <w:rsid w:val="00E00941"/>
    <w:rsid w:val="00E00BE0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60E"/>
    <w:rsid w:val="00E208CE"/>
    <w:rsid w:val="00E20B84"/>
    <w:rsid w:val="00E20DC5"/>
    <w:rsid w:val="00E21DC2"/>
    <w:rsid w:val="00E223E0"/>
    <w:rsid w:val="00E22BE4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3FD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7F5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11D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47E5D"/>
    <w:rsid w:val="00E5030D"/>
    <w:rsid w:val="00E50511"/>
    <w:rsid w:val="00E5053A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06D"/>
    <w:rsid w:val="00E55170"/>
    <w:rsid w:val="00E55778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483"/>
    <w:rsid w:val="00E70A7D"/>
    <w:rsid w:val="00E71249"/>
    <w:rsid w:val="00E713D3"/>
    <w:rsid w:val="00E71982"/>
    <w:rsid w:val="00E72453"/>
    <w:rsid w:val="00E724EE"/>
    <w:rsid w:val="00E7270A"/>
    <w:rsid w:val="00E73198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264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25C"/>
    <w:rsid w:val="00EB43CB"/>
    <w:rsid w:val="00EB4BAD"/>
    <w:rsid w:val="00EB4E78"/>
    <w:rsid w:val="00EB5BB0"/>
    <w:rsid w:val="00EB615A"/>
    <w:rsid w:val="00EB6D9A"/>
    <w:rsid w:val="00EB728B"/>
    <w:rsid w:val="00EB77CC"/>
    <w:rsid w:val="00EB7AAF"/>
    <w:rsid w:val="00EB7E88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60A"/>
    <w:rsid w:val="00EC4B47"/>
    <w:rsid w:val="00EC4DD4"/>
    <w:rsid w:val="00EC5313"/>
    <w:rsid w:val="00EC5AA1"/>
    <w:rsid w:val="00EC5EE7"/>
    <w:rsid w:val="00EC6258"/>
    <w:rsid w:val="00EC6881"/>
    <w:rsid w:val="00EC6A83"/>
    <w:rsid w:val="00EC70F3"/>
    <w:rsid w:val="00EC73DB"/>
    <w:rsid w:val="00EC759E"/>
    <w:rsid w:val="00EC7B18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4D8"/>
    <w:rsid w:val="00EE1AEE"/>
    <w:rsid w:val="00EE1DEC"/>
    <w:rsid w:val="00EE20F0"/>
    <w:rsid w:val="00EE23B1"/>
    <w:rsid w:val="00EE28B4"/>
    <w:rsid w:val="00EE2C28"/>
    <w:rsid w:val="00EE3017"/>
    <w:rsid w:val="00EE3814"/>
    <w:rsid w:val="00EE3BF2"/>
    <w:rsid w:val="00EE4190"/>
    <w:rsid w:val="00EE4DA0"/>
    <w:rsid w:val="00EE51BA"/>
    <w:rsid w:val="00EE542C"/>
    <w:rsid w:val="00EE56B1"/>
    <w:rsid w:val="00EE58F5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861"/>
    <w:rsid w:val="00EF493E"/>
    <w:rsid w:val="00EF4DA5"/>
    <w:rsid w:val="00EF50A9"/>
    <w:rsid w:val="00EF5BA7"/>
    <w:rsid w:val="00EF6BE1"/>
    <w:rsid w:val="00EF6E00"/>
    <w:rsid w:val="00EF7234"/>
    <w:rsid w:val="00EF752F"/>
    <w:rsid w:val="00EF7948"/>
    <w:rsid w:val="00EF7BF5"/>
    <w:rsid w:val="00EF7D83"/>
    <w:rsid w:val="00F00786"/>
    <w:rsid w:val="00F009D9"/>
    <w:rsid w:val="00F00DD7"/>
    <w:rsid w:val="00F00F72"/>
    <w:rsid w:val="00F0134E"/>
    <w:rsid w:val="00F01E16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1F3A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6B3"/>
    <w:rsid w:val="00F36FF3"/>
    <w:rsid w:val="00F371A6"/>
    <w:rsid w:val="00F37721"/>
    <w:rsid w:val="00F37D6D"/>
    <w:rsid w:val="00F37F3D"/>
    <w:rsid w:val="00F40A47"/>
    <w:rsid w:val="00F40A98"/>
    <w:rsid w:val="00F40C11"/>
    <w:rsid w:val="00F413CA"/>
    <w:rsid w:val="00F41888"/>
    <w:rsid w:val="00F41A54"/>
    <w:rsid w:val="00F42292"/>
    <w:rsid w:val="00F4360E"/>
    <w:rsid w:val="00F45387"/>
    <w:rsid w:val="00F4568C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3CB"/>
    <w:rsid w:val="00F536FA"/>
    <w:rsid w:val="00F53CC8"/>
    <w:rsid w:val="00F544F6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170"/>
    <w:rsid w:val="00F6045D"/>
    <w:rsid w:val="00F60B51"/>
    <w:rsid w:val="00F60DA9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4A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CB7"/>
    <w:rsid w:val="00F73DD3"/>
    <w:rsid w:val="00F73E66"/>
    <w:rsid w:val="00F73F22"/>
    <w:rsid w:val="00F74A18"/>
    <w:rsid w:val="00F74B5C"/>
    <w:rsid w:val="00F74D3A"/>
    <w:rsid w:val="00F74E1D"/>
    <w:rsid w:val="00F74F48"/>
    <w:rsid w:val="00F751C2"/>
    <w:rsid w:val="00F75464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5E21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2C1"/>
    <w:rsid w:val="00F93677"/>
    <w:rsid w:val="00F9369E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A63"/>
    <w:rsid w:val="00FA7087"/>
    <w:rsid w:val="00FA7464"/>
    <w:rsid w:val="00FA7905"/>
    <w:rsid w:val="00FA7BB1"/>
    <w:rsid w:val="00FA7C2F"/>
    <w:rsid w:val="00FB0D6C"/>
    <w:rsid w:val="00FB1026"/>
    <w:rsid w:val="00FB15BD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0C69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8E9"/>
    <w:rsid w:val="00FC5AE5"/>
    <w:rsid w:val="00FC5C6A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F3D34B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70483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70483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BD75E2"/>
    <w:pPr>
      <w:numPr>
        <w:numId w:val="75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4</TotalTime>
  <Pages>1</Pages>
  <Words>26147</Words>
  <Characters>149039</Characters>
  <Application>Microsoft Office Word</Application>
  <DocSecurity>0</DocSecurity>
  <Lines>1241</Lines>
  <Paragraphs>349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174837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2026-08-12T07:21:00Z</dcterms:created>
  <dcterms:modified xsi:type="dcterms:W3CDTF">2026-08-12T08:43:00Z</dcterms:modified>
</cp:coreProperties>
</file>