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8E0A" w14:textId="77777777" w:rsidR="00E96627" w:rsidRPr="00FD1158" w:rsidRDefault="00E96627" w:rsidP="00110E0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FD1158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759E8B8A" w14:textId="1EB83942" w:rsidR="00E96627" w:rsidRPr="00FD1158" w:rsidRDefault="00E96627" w:rsidP="00110E0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FD1158">
        <w:rPr>
          <w:b/>
          <w:sz w:val="16"/>
          <w:szCs w:val="16"/>
          <w:lang w:val="ro-RO"/>
        </w:rPr>
        <w:t xml:space="preserve"> (de la pagina 1 la pagina )</w:t>
      </w:r>
    </w:p>
    <w:p w14:paraId="5E5C3008" w14:textId="77777777" w:rsidR="00E96627" w:rsidRDefault="00E96627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11AB8956" w14:textId="77777777" w:rsidR="00E96627" w:rsidRDefault="00E96627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7CC06754" w14:textId="77777777" w:rsidR="00E96627" w:rsidRDefault="00E96627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7C48FF77" w14:textId="77777777" w:rsidR="00E96627" w:rsidRDefault="00E96627">
      <w:pPr>
        <w:jc w:val="center"/>
        <w:rPr>
          <w:sz w:val="28"/>
        </w:rPr>
      </w:pPr>
    </w:p>
    <w:p w14:paraId="177D8579" w14:textId="77777777" w:rsidR="00E96627" w:rsidRDefault="00E96627">
      <w:pPr>
        <w:jc w:val="center"/>
        <w:rPr>
          <w:sz w:val="28"/>
        </w:rPr>
      </w:pPr>
    </w:p>
    <w:p w14:paraId="45763591" w14:textId="77777777" w:rsidR="00E96627" w:rsidRDefault="00E96627">
      <w:pPr>
        <w:jc w:val="center"/>
        <w:rPr>
          <w:sz w:val="28"/>
        </w:rPr>
      </w:pPr>
    </w:p>
    <w:p w14:paraId="75593AF0" w14:textId="77777777" w:rsidR="00E96627" w:rsidRDefault="00E96627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7B36FCB9" w14:textId="77777777" w:rsidR="00E96627" w:rsidRDefault="00E96627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 xml:space="preserve"> BUCUREŞTI</w:t>
      </w:r>
    </w:p>
    <w:p w14:paraId="078A4902" w14:textId="77777777" w:rsidR="00E96627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077F4E1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5F1F98AF" w14:textId="77777777" w:rsidR="00E96627" w:rsidRDefault="00E96627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5A314BF0" w14:textId="77777777" w:rsidR="00E96627" w:rsidRDefault="00E96627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septembrie 2026</w:t>
      </w:r>
    </w:p>
    <w:p w14:paraId="303B1247" w14:textId="77777777" w:rsidR="00E96627" w:rsidRDefault="00E96627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E96627" w14:paraId="750D5642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538EA55" w14:textId="77777777" w:rsidR="00E96627" w:rsidRDefault="00E96627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5382B617" w14:textId="77777777" w:rsidR="00E96627" w:rsidRDefault="00E96627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589069D2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3738727C" w14:textId="77777777" w:rsidR="00E96627" w:rsidRDefault="00E96627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0B8CC6AF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32AECD90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710EAAC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5F07AEC3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44C8466E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5242D0C3" w14:textId="77777777" w:rsidR="00E96627" w:rsidRDefault="00E96627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684FAAC5" w14:textId="77777777" w:rsidR="00E96627" w:rsidRDefault="00E96627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535730EA" w14:textId="77777777" w:rsidR="00E96627" w:rsidRDefault="00E96627" w:rsidP="001D0732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52FC69AF" w14:textId="77777777" w:rsidR="00E96627" w:rsidRDefault="00E96627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386F2EE6" w14:textId="77777777" w:rsidR="00E96627" w:rsidRDefault="00E96627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1C66FC9B" w14:textId="77777777" w:rsidR="00E96627" w:rsidRDefault="00E96627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35F591FD" w14:textId="77777777" w:rsidR="00E96627" w:rsidRDefault="00E96627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28EE5BEC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B492B60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111D606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444C56FB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3FB1BADE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05AAEC4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51EF600E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6744E488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9002160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E96627" w14:paraId="34D7E00C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1BB321E2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422790FA" w14:textId="77777777" w:rsidR="00E96627" w:rsidRDefault="00E9662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02F1914E" w14:textId="77777777" w:rsidR="00E96627" w:rsidRDefault="00E9662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085FFF95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65DCAAFB" w14:textId="77777777" w:rsidR="00E96627" w:rsidRDefault="00E9662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D984453" w14:textId="77777777" w:rsidR="00E96627" w:rsidRDefault="00E9662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35821D50" w14:textId="77777777" w:rsidR="00E96627" w:rsidRDefault="00E9662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BAB54E3" w14:textId="77777777" w:rsidR="00E96627" w:rsidRDefault="00E9662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56E4659A" w14:textId="77777777" w:rsidR="00E96627" w:rsidRDefault="00E9662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131A9652" w14:textId="77777777" w:rsidR="00E96627" w:rsidRDefault="00E96627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7E05854D" w14:textId="77777777" w:rsidR="00E96627" w:rsidRDefault="00E96627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58BAF69D" w14:textId="77777777" w:rsidR="00E96627" w:rsidRDefault="00E96627">
      <w:pPr>
        <w:spacing w:line="192" w:lineRule="auto"/>
        <w:jc w:val="center"/>
      </w:pPr>
    </w:p>
    <w:p w14:paraId="1793BF1A" w14:textId="77777777" w:rsidR="00E96627" w:rsidRDefault="00E96627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1A1708A9" w14:textId="77777777" w:rsidR="00E96627" w:rsidRPr="008D04AB" w:rsidRDefault="00E96627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0B4086D" w14:textId="77777777" w:rsidR="00E96627" w:rsidRPr="008D04AB" w:rsidRDefault="00E96627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15B3E696" w14:textId="77777777" w:rsidR="00E96627" w:rsidRPr="008D04AB" w:rsidRDefault="00E96627" w:rsidP="001725F5">
      <w:pPr>
        <w:tabs>
          <w:tab w:val="center" w:pos="312"/>
        </w:tabs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4F1D152" w14:textId="77777777" w:rsidR="00E96627" w:rsidRPr="00A8307A" w:rsidRDefault="00E96627" w:rsidP="00516DD3">
      <w:pPr>
        <w:pStyle w:val="Heading1"/>
        <w:spacing w:line="360" w:lineRule="auto"/>
      </w:pPr>
      <w:r w:rsidRPr="00A8307A">
        <w:t>LINIA 100</w:t>
      </w:r>
    </w:p>
    <w:p w14:paraId="4BF7F31B" w14:textId="77777777" w:rsidR="00E96627" w:rsidRPr="00A8307A" w:rsidRDefault="00E96627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E96627" w:rsidRPr="00AB76B4" w14:paraId="70D2D7EC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351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07F5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2E6D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9F48D5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2B9F51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C216F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D9B945D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782F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8D72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3230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382E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7418C786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757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226E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A8A3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8518D9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C1737F1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9DCCF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828DD40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C90E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EDD2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7241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F868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1FEA4B85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61C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20F8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B06A8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2B5FF3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60CF678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849E9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38185433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2F93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FF19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4580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17EB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366C6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E96627" w:rsidRPr="00AB76B4" w14:paraId="0F0C7C1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F07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86DE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C9AA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867FF7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BE80BA8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41F9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C017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16C3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0DA4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302B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3AD1C03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C5E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18A8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B463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C16D3E" w14:textId="77777777" w:rsidR="00E96627" w:rsidRPr="00AB76B4" w:rsidRDefault="00E96627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C88C561" w14:textId="77777777" w:rsidR="00E96627" w:rsidRPr="00AB76B4" w:rsidRDefault="00E96627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8FC9E" w14:textId="77777777" w:rsidR="00E96627" w:rsidRPr="00AB76B4" w:rsidRDefault="00E96627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1D02633" w14:textId="77777777" w:rsidR="00E96627" w:rsidRPr="00AB76B4" w:rsidRDefault="00E96627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29561C1D" w14:textId="77777777" w:rsidR="00E96627" w:rsidRPr="00AB76B4" w:rsidRDefault="00E96627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781571B" w14:textId="77777777" w:rsidR="00E96627" w:rsidRPr="00AB76B4" w:rsidRDefault="00E96627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79E18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8DF2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5AC3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D8E8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3EB633F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ACE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E752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16BC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918371" w14:textId="77777777" w:rsidR="00E96627" w:rsidRPr="00AB76B4" w:rsidRDefault="00E96627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C6C7C6F" w14:textId="77777777" w:rsidR="00E96627" w:rsidRPr="00AB76B4" w:rsidRDefault="00E96627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EAE3B" w14:textId="77777777" w:rsidR="00E96627" w:rsidRPr="00AB76B4" w:rsidRDefault="00E96627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79EC34F" w14:textId="77777777" w:rsidR="00E96627" w:rsidRPr="00AB76B4" w:rsidRDefault="00E96627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7782E" w14:textId="77777777" w:rsidR="00E96627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A455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20EA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877BB" w14:textId="77777777" w:rsidR="00E96627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2605B8" w14:textId="77777777" w:rsidR="00E96627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E96627" w:rsidRPr="00AB76B4" w14:paraId="4C02F5B0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850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4687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96DB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A39578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47AA0412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606AFA75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7452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3C8A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6457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2DD445B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45D7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391F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E96627" w:rsidRPr="00AB76B4" w14:paraId="2A64D38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835AF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03EC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0B847D8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18BC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EC06F2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6AD3277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419EBB61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7517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D9BF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5737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AFFD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56E4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0E0C26F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439F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1651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1116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549C2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8F6EC1F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03CD08FA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E1CA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D6D6F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C1B7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5B96331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1EBA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AC67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559800A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0590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4465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A9D6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E501D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44852A91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EC7C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2111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6F20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0D43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AD0C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3ADDD2CA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D5CB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A706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6374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33199F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5B6AD482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760D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4FBA56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15050CD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DCAD60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15AF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B141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E7AD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B64B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22CB4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E96627" w:rsidRPr="00AB76B4" w14:paraId="2638438C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616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28ED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E3B2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FFFC5E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50817AA3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AACE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83D7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BABE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E2E9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ED5E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31312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E96627" w:rsidRPr="00AB76B4" w14:paraId="7B482FE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0E2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0B6A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020C0A8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B7E3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2597D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2E3E58C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28E0815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E4A1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D635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97A1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EA57F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FAF6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74BFF69C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34B1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4DA5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8464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2C8DA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0843D9B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2E03762E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9877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FE33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D554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0B2E696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D722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FFED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0D0DF421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B89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9F3F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1EBC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200ED5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10E5E8D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2ED7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9FD4BF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6557489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6088EC9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898D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B8CD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6611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721B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75677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E96627" w:rsidRPr="00AB76B4" w14:paraId="449A291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B518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49DF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E3BC2A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7389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31D97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0271367A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3A44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266A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9E9B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8F14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CB657" w14:textId="77777777" w:rsidR="00E96627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DFBEC0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60A16CDB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8CA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EB8D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5BF3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F6444E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1A7203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B49C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922F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E495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1A8D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7061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2BF5081B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F8D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CC79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1EA7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BD6FD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17847F2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CFBA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E653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D05D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6827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7FC4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6E841ABF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BA0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10CD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732D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E6DAB8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861928B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FC633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354F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04C2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711C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2827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49D2A68E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0A7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58BD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18BD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1DC849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C997FEB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D4DB0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A216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FEBF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C5F7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8027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503DB08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78F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889D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D0A9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6B5A7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467AF9A0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739E7" w14:textId="77777777" w:rsidR="00E96627" w:rsidRPr="00AB76B4" w:rsidRDefault="00E96627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5376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B0DD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9BF878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F921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3ADC2" w14:textId="77777777" w:rsidR="00E96627" w:rsidRPr="00AB76B4" w:rsidRDefault="00E96627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63A9B45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49E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FB2C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05B9960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CF3B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DD97C7" w14:textId="77777777" w:rsidR="00E96627" w:rsidRPr="00AB76B4" w:rsidRDefault="00E96627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02149C44" w14:textId="77777777" w:rsidR="00E96627" w:rsidRPr="00AB76B4" w:rsidRDefault="00E96627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B908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565B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CDF7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505D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CB78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117A95A6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83C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1D01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82DC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E0745E" w14:textId="77777777" w:rsidR="00E96627" w:rsidRPr="00AB76B4" w:rsidRDefault="00E96627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D34E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289F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35D43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3C0DA45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65EA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9ACE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3D69C09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CD9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AA38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00FB8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E7B69F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1155D51F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DB43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6856A2E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5EB44F5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5554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5BBB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E5DE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5304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24384F7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9F6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5E28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FF9A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AA8199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3E3A87F3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E460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552333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3C4A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C4EA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22C8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39C1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7E8C973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E312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138C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B20C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162666" w14:textId="77777777" w:rsidR="00E96627" w:rsidRPr="00AB76B4" w:rsidRDefault="00E96627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BED4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B591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4E6EC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24CBCE58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7BAF2" w14:textId="77777777" w:rsidR="00E96627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B998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5E35CF2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12EE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0662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B95BF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4CA75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C7E1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703ED94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3622623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01EC7B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17DFF13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534FCD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43FE8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4A0E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D1D1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232D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1D9FBA0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9E67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B130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554615C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DBD58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15C6AB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5C733E99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5616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7776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B837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FC4D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F976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2B0ACEF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C10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D35B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3415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FF8558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45AB64C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5D7A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216FAFD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A649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29EC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1CD3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9EB0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A9582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A7EBB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E96627" w:rsidRPr="00AB76B4" w14:paraId="24D345F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448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9DF7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EB6F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1D05CD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57489E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B234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BE55C3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EB83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EE07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6FD9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A7B9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4E28BCC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CC5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CA9E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F03D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344CA5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576D061F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0A53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FBDB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D39C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E07D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EC14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13E6DF7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A97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7D83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E0F8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371A72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15FE3DD1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6297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7CC13F9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2B9F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4EE4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6FB4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3B86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A7065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AA074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E96627" w:rsidRPr="00AB76B4" w14:paraId="01905DC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2DC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2D29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15962C1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67FD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0437C0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01DB7AE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67B3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270A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9C9C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EE03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B65E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277C8A4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6A7F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43D63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0F33ED9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ED4B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A3F514" w14:textId="77777777" w:rsidR="00E96627" w:rsidRPr="00AB76B4" w:rsidRDefault="00E96627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DF6B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F1E1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1BD4F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84395" w14:textId="77777777" w:rsidR="00E96627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59AB2" w14:textId="77777777" w:rsidR="00E96627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4E37D67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FFE2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56F3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45B99E5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BB93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FD0509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08B721EF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749D845E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C135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EE0E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7A24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9C19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43CA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02EDCC3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807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C9BB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E9BB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479177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4BA47CF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AD77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7B70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4A0F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1BA018C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30CC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D94D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F2F90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1E4973D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4725E13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FE39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A3B7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85CD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AF3DD7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4FE41362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86BD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F189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0075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08E6795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8AA5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B688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7B89DF4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E544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3D1F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340B47C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D5C9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6692CD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1E1AC347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2379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A4EB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A1C7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3E418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229C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48AC32F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7B04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2C65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3CC0187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7D97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DF49B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111C630D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0B49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C625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5EAF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3631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E2C8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E0ED41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EC48A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E96627" w:rsidRPr="00AB76B4" w14:paraId="470953F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0B9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1BCF4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115A991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0910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B97D4F" w14:textId="77777777" w:rsidR="00E96627" w:rsidRPr="00AB76B4" w:rsidRDefault="00E96627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A091485" w14:textId="77777777" w:rsidR="00E96627" w:rsidRPr="00AB76B4" w:rsidRDefault="00E96627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4FD7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CC58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38DB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050B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54EF9" w14:textId="77777777" w:rsidR="00E96627" w:rsidRPr="00AB76B4" w:rsidRDefault="00E96627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03A623" w14:textId="77777777" w:rsidR="00E96627" w:rsidRPr="00AB76B4" w:rsidRDefault="00E96627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:rsidRPr="00AB76B4" w14:paraId="139FDAA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475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8537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77A1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33871E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7D374A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FBE1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09CE08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3D5FA43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92AC844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191B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048C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62EE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2178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8C838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E96627" w:rsidRPr="00AB76B4" w14:paraId="1721EAA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4A42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ADB7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32A8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33F20F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75DA01F0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94D5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9691E3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50B9A18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6F86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3ABD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4CBE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EFA3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E96627" w:rsidRPr="00AB76B4" w14:paraId="70D1D38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8D8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9B98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04EE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40F23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8848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17F3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96B9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624081A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BA82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FE0D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1256016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BA3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33B87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F6D5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720DB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3B84723B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F11FB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A01AE23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25A6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29AD3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A6B1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B346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567F1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E96627" w:rsidRPr="00AB76B4" w14:paraId="1FDD3150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807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98B0D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8524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0A596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53154AF7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9D18D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F18F6AD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C066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EF9DC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42F3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4E11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E96627" w:rsidRPr="00AB76B4" w14:paraId="29725F87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995B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25F09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49AE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E7B0CA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0F76258E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B68EA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4B8E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6D607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55FDAF78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1822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A2FA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79583B2A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781B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7B10E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037B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C506FE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17AA36FD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C43ED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6C7E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F6C23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4B6473A6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587B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52EB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3F7EAA4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4C591513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2A96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8B01A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28D8A253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80B9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40831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15F27CF3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03D76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2A0C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E9BA7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639B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04E4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2B43014F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54B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0D004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8F3A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C760F2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45DF0E9D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069B1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357CF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C75FF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67776A49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56AA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899D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AB76B4" w14:paraId="6AB59C25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607B2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202E4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5CCC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2CDF7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5F86439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3CDB7310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49D9EEAD" w14:textId="77777777" w:rsidR="00E96627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  <w:p w14:paraId="48A62FB9" w14:textId="77777777" w:rsidR="00E96627" w:rsidRPr="00075656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linia 3 directă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1B3FC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293F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3B7F6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45C51F8D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82D2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81AB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AB76B4" w14:paraId="7B7C92F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4242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C283C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3D8082DA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8C52F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21435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8211AF9" w14:textId="77777777" w:rsidR="00E96627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3914AF67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999E04D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EDAAA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78CC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103D6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D1C8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B732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AB76B4" w14:paraId="0AE570A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606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32D1C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65A3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E00863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AAE82F9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36F76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737D602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641A0A41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6083F4C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11EB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4906D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56AAF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A812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D2AB81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E96627" w:rsidRPr="00AB76B4" w14:paraId="50D94203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E5FE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2CA9B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38F6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1115E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7D81C3DC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3CED2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26250E4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0C60562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37C9502D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5A47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25193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05C0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75A7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C46BD4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E96627" w:rsidRPr="00AB76B4" w14:paraId="1C461414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3D6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EDA90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36BA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C4C47F" w14:textId="77777777" w:rsidR="00E96627" w:rsidRPr="00AB76B4" w:rsidRDefault="00E96627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6CB32136" w14:textId="77777777" w:rsidR="00E96627" w:rsidRPr="00AB76B4" w:rsidRDefault="00E96627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E1618" w14:textId="77777777" w:rsidR="00E96627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A726BC3" w14:textId="77777777" w:rsidR="00E96627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29CF7E6" w14:textId="77777777" w:rsidR="00E96627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7ADF0725" w14:textId="77777777" w:rsidR="00E96627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922196A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5E4D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87362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F2C54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44F0F" w14:textId="77777777" w:rsidR="00E96627" w:rsidRPr="00AB76B4" w:rsidRDefault="00E96627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A79C34C" w14:textId="77777777" w:rsidR="00E96627" w:rsidRPr="00AB76B4" w:rsidRDefault="00E96627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E96627" w:rsidRPr="00AB76B4" w14:paraId="20FF421B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CF21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070B7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0E8D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8110BD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306C08F0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FB6B4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0F73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92BC2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37609A9A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7D9B8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81E2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187A258D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3978A5CB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7BBE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092AB" w14:textId="77777777" w:rsidR="00E96627" w:rsidRPr="00AB76B4" w:rsidRDefault="00E96627" w:rsidP="0088186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76671" w14:textId="77777777" w:rsidR="00E96627" w:rsidRPr="00AB76B4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81B8FE" w14:textId="77777777" w:rsidR="00E96627" w:rsidRPr="00AB76B4" w:rsidRDefault="00E96627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2CE1B" w14:textId="77777777" w:rsidR="00E96627" w:rsidRPr="00AB76B4" w:rsidRDefault="00E96627" w:rsidP="0088186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98F85" w14:textId="77777777" w:rsidR="00E96627" w:rsidRPr="00AB76B4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38D26" w14:textId="77777777" w:rsidR="00E96627" w:rsidRPr="00AB76B4" w:rsidRDefault="00E96627" w:rsidP="0088186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330</w:t>
            </w:r>
          </w:p>
          <w:p w14:paraId="309ACE9C" w14:textId="77777777" w:rsidR="00E96627" w:rsidRPr="00AB76B4" w:rsidRDefault="00E96627" w:rsidP="0088186A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50E6A" w14:textId="77777777" w:rsidR="00E96627" w:rsidRPr="00AB76B4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6C6E1" w14:textId="77777777" w:rsidR="00E96627" w:rsidRPr="00AB76B4" w:rsidRDefault="00E96627" w:rsidP="0088186A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788F08CA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D208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6D030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D8ACB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4260EA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1C8CE2AD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0CF6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2808F7C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90D5A51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704EC032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0382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6D88F" w14:textId="77777777" w:rsidR="00E96627" w:rsidRPr="00AB76B4" w:rsidRDefault="00E96627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E95C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3E29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6937D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E96627" w:rsidRPr="00AB76B4" w14:paraId="7E48FFB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32AF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21C7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A161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8E0735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21B76588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ECDC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9E8133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73533D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28E4E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A200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B7047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F356C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61641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E96627" w:rsidRPr="00AB76B4" w14:paraId="20F7FB5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44D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C3C5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35A4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5A2D21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258229B3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6824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C40DE3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5F99F0E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2FBC5AD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7F59A0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414E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1D70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1FDF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95E01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615FBB68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348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6563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766A2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693416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060004AA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9BFAAF9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EFBA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ED936C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6FC21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372A7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24363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01B3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4CAC55E6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5CC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3EEAA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0D47E373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D77A4" w14:textId="77777777" w:rsidR="00E96627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137F48" w14:textId="77777777" w:rsidR="00E96627" w:rsidRPr="00AB76B4" w:rsidRDefault="00E96627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+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linia 3 directă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6C98A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EB1EA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C1E5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5FD7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9F86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0CEA676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2C6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C28B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297E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FB0F5A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7088C8A2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5DFFE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CEEF7E8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93096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9B1E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AA25D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3B382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E96627" w:rsidRPr="00AB76B4" w14:paraId="273177A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D67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C9875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17255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CBF8B4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1410D25B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462B30A" w14:textId="77777777" w:rsidR="00E96627" w:rsidRPr="00AB76B4" w:rsidRDefault="00E96627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B798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0F0E86F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1C85C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049B0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7BDB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66BC6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393D4231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0AB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038DF" w14:textId="77777777" w:rsidR="00E96627" w:rsidRDefault="00E9662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27870" w14:textId="77777777" w:rsidR="00E96627" w:rsidRDefault="00E9662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F327B7" w14:textId="77777777" w:rsidR="00E96627" w:rsidRPr="00AB76B4" w:rsidRDefault="00E9662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3A479F2D" w14:textId="77777777" w:rsidR="00E96627" w:rsidRPr="00AB76B4" w:rsidRDefault="00E9662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68B25963" w14:textId="77777777" w:rsidR="00E96627" w:rsidRPr="00AB76B4" w:rsidRDefault="00E9662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C1537" w14:textId="77777777" w:rsidR="00E96627" w:rsidRPr="00AB76B4" w:rsidRDefault="00E9662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6A82F" w14:textId="77777777" w:rsidR="00E96627" w:rsidRPr="00AB76B4" w:rsidRDefault="00E9662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EFEAC" w14:textId="77777777" w:rsidR="00E96627" w:rsidRPr="00AB76B4" w:rsidRDefault="00E9662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3B8CE008" w14:textId="77777777" w:rsidR="00E96627" w:rsidRPr="00AB76B4" w:rsidRDefault="00E9662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B5AB0" w14:textId="77777777" w:rsidR="00E96627" w:rsidRPr="00AB76B4" w:rsidRDefault="00E9662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2EC39" w14:textId="77777777" w:rsidR="00E96627" w:rsidRDefault="00E96627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32B9EC6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127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E2FB4" w14:textId="77777777" w:rsidR="00E96627" w:rsidRDefault="00E9662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8E986" w14:textId="77777777" w:rsidR="00E96627" w:rsidRDefault="00E9662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F3B16B" w14:textId="77777777" w:rsidR="00E96627" w:rsidRPr="00AB76B4" w:rsidRDefault="00E9662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41EA1363" w14:textId="77777777" w:rsidR="00E96627" w:rsidRDefault="00E96627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69BAC" w14:textId="77777777" w:rsidR="00E96627" w:rsidRPr="00AB76B4" w:rsidRDefault="00E9662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EBF061A" w14:textId="77777777" w:rsidR="00E96627" w:rsidRPr="00AB76B4" w:rsidRDefault="00E9662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9ED83" w14:textId="77777777" w:rsidR="00E96627" w:rsidRPr="00AB76B4" w:rsidRDefault="00E9662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97ACE" w14:textId="77777777" w:rsidR="00E96627" w:rsidRPr="00AB76B4" w:rsidRDefault="00E96627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8FDDD" w14:textId="77777777" w:rsidR="00E96627" w:rsidRPr="00AB76B4" w:rsidRDefault="00E96627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FD6A2" w14:textId="77777777" w:rsidR="00E96627" w:rsidRDefault="00E96627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205DA80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F067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78494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19C605F3" w14:textId="77777777" w:rsidR="00E96627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EE922" w14:textId="77777777" w:rsidR="00E96627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A29D7B" w14:textId="77777777" w:rsidR="00E96627" w:rsidRPr="00AB76B4" w:rsidRDefault="00E96627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0799B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62E50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B8869" w14:textId="77777777" w:rsidR="00E96627" w:rsidRPr="00AB76B4" w:rsidRDefault="00E96627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CD359" w14:textId="77777777" w:rsidR="00E96627" w:rsidRPr="00AB76B4" w:rsidRDefault="00E96627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4E7CF" w14:textId="77777777" w:rsidR="00E96627" w:rsidRDefault="00E96627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7AB1D8A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AE0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7C65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1C1B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325557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0B0B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91D1A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E2B22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2A39BC8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14BC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5AE0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0398ED7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223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942C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4E1F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FD36EA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4B3090B7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C90E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5C0A2C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15522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BAC9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97313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085A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144B4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E96627" w:rsidRPr="00AB76B4" w14:paraId="0EE0ACD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B904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AD2A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028D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1C51BD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1F78CD5A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ABBC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1B1AE9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3717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45B7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696E9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853F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E9229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E96627" w:rsidRPr="00AB76B4" w14:paraId="7852C6F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3472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CE8CE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12DBC73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601B8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2CA293" w14:textId="77777777" w:rsidR="00E96627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16593C1" w14:textId="77777777" w:rsidR="00E96627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10E22F5A" w14:textId="77777777" w:rsidR="00E96627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03F5A2C" w14:textId="77777777" w:rsidR="00E96627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338F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CC2DB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C19B6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31FE7" w14:textId="77777777" w:rsidR="00E96627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BB104" w14:textId="77777777" w:rsidR="00E96627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0AFCB95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A36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4B71B" w14:textId="77777777" w:rsidR="00E96627" w:rsidRDefault="00E96627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156FA" w14:textId="77777777" w:rsidR="00E96627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52C2AA" w14:textId="77777777" w:rsidR="00E96627" w:rsidRDefault="00E96627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7402A163" w14:textId="77777777" w:rsidR="00E96627" w:rsidRDefault="00E96627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6448F" w14:textId="77777777" w:rsidR="00E96627" w:rsidRPr="00AB76B4" w:rsidRDefault="00E96627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0E383" w14:textId="77777777" w:rsidR="00E96627" w:rsidRPr="00AB76B4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4EFF5" w14:textId="77777777" w:rsidR="00E96627" w:rsidRDefault="00E96627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08465BE7" w14:textId="77777777" w:rsidR="00E96627" w:rsidRDefault="00E96627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074DA" w14:textId="77777777" w:rsidR="00E96627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F910E" w14:textId="77777777" w:rsidR="00E96627" w:rsidRDefault="00E96627" w:rsidP="008818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7E019C1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E8CE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14FE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2B7F8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086C5A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4E318891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D5114A4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1BBFC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13E5755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64D22B7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6DDA774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ED31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4A2D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9218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8DE3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5CE9622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6D2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E7DF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3057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A5313E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5F5F0C43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6400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9B336A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B44133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0DA1CC1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F878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EA1C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12C6E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2495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C425C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E96627" w:rsidRPr="00AB76B4" w14:paraId="556EDFE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895B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3985E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92BAA" w14:textId="77777777" w:rsidR="00E96627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4CCEA2" w14:textId="77777777" w:rsidR="00E96627" w:rsidRPr="00AB76B4" w:rsidRDefault="00E96627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89FE755" w14:textId="77777777" w:rsidR="00E96627" w:rsidRPr="00AB76B4" w:rsidRDefault="00E96627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A707C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A1F42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E1B7D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0F0175A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A9EEB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F79C3" w14:textId="77777777" w:rsidR="00E96627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3D2692B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148F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1668C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7F654" w14:textId="77777777" w:rsidR="00E96627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31DCD0" w14:textId="77777777" w:rsidR="00E96627" w:rsidRPr="00AB76B4" w:rsidRDefault="00E96627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38F111C5" w14:textId="77777777" w:rsidR="00E96627" w:rsidRPr="00AB76B4" w:rsidRDefault="00E96627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3963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6D283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6C236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45F5443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5FCF1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58E08" w14:textId="77777777" w:rsidR="00E96627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730B997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26B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5D33C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595F1" w14:textId="77777777" w:rsidR="00E96627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45FCAB" w14:textId="77777777" w:rsidR="00E96627" w:rsidRPr="00AB76B4" w:rsidRDefault="00E96627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70FAF5D9" w14:textId="77777777" w:rsidR="00E96627" w:rsidRPr="00AB76B4" w:rsidRDefault="00E96627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67BD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9EA9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A0DAE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039BB019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F5812" w14:textId="77777777" w:rsidR="00E96627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26BB9" w14:textId="77777777" w:rsidR="00E96627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71202D7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B041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866BC" w14:textId="77777777" w:rsidR="00E96627" w:rsidRDefault="00E96627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  <w:p w14:paraId="4B79EA40" w14:textId="77777777" w:rsidR="00E96627" w:rsidRDefault="00E96627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C7CAF" w14:textId="77777777" w:rsidR="00E96627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E7FA7A" w14:textId="77777777" w:rsidR="00E96627" w:rsidRPr="00AB76B4" w:rsidRDefault="00E96627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0D6F0" w14:textId="77777777" w:rsidR="00E96627" w:rsidRPr="00AB76B4" w:rsidRDefault="00E96627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28D01" w14:textId="77777777" w:rsidR="00E96627" w:rsidRPr="00AB76B4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834B4" w14:textId="77777777" w:rsidR="00E96627" w:rsidRDefault="00E96627" w:rsidP="008818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AD952" w14:textId="77777777" w:rsidR="00E96627" w:rsidRDefault="00E96627" w:rsidP="008818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00942" w14:textId="77777777" w:rsidR="00E96627" w:rsidRDefault="00E96627" w:rsidP="008818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042434C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C7402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B6BD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00E4B50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0AD0B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FB7C59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57DE6994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0A85275D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143D109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70D3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3446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5326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BC90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CC891" w14:textId="77777777" w:rsidR="00E96627" w:rsidRPr="00AB76B4" w:rsidRDefault="00E96627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69D76280" w14:textId="77777777" w:rsidR="00E96627" w:rsidRPr="00AB76B4" w:rsidRDefault="00E96627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06EAC436" w14:textId="77777777" w:rsidR="00E96627" w:rsidRPr="00AB76B4" w:rsidRDefault="00E96627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7775FAD2" w14:textId="77777777" w:rsidR="00E96627" w:rsidRPr="00AB76B4" w:rsidRDefault="00E96627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1F19FD0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FB0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2FB61" w14:textId="77777777" w:rsidR="00E96627" w:rsidRPr="00AB76B4" w:rsidRDefault="00E96627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2AF26" w14:textId="77777777" w:rsidR="00E96627" w:rsidRPr="00AB76B4" w:rsidRDefault="00E96627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C628D5" w14:textId="77777777" w:rsidR="00E96627" w:rsidRPr="00AB76B4" w:rsidRDefault="00E96627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C196006" w14:textId="77777777" w:rsidR="00E96627" w:rsidRPr="00AB76B4" w:rsidRDefault="00E96627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5AEB4" w14:textId="77777777" w:rsidR="00E96627" w:rsidRPr="00AB76B4" w:rsidRDefault="00E96627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C1837" w14:textId="77777777" w:rsidR="00E96627" w:rsidRPr="00AB76B4" w:rsidRDefault="00E96627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9D450" w14:textId="77777777" w:rsidR="00E96627" w:rsidRPr="00AB76B4" w:rsidRDefault="00E96627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16A2F534" w14:textId="77777777" w:rsidR="00E96627" w:rsidRPr="00AB76B4" w:rsidRDefault="00E96627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59433" w14:textId="77777777" w:rsidR="00E96627" w:rsidRPr="00AB76B4" w:rsidRDefault="00E96627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326DE" w14:textId="77777777" w:rsidR="00E96627" w:rsidRPr="00AB76B4" w:rsidRDefault="00E96627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866F148" w14:textId="77777777" w:rsidR="00E96627" w:rsidRPr="00AB76B4" w:rsidRDefault="00E96627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304340CE" w14:textId="77777777" w:rsidR="00E96627" w:rsidRPr="00AB76B4" w:rsidRDefault="00E96627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E96627" w:rsidRPr="00AB76B4" w14:paraId="1AE921A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8F0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7835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76ABE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26BA57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14C761BE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D6A1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C2422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3318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ECCC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38B04" w14:textId="77777777" w:rsidR="00E96627" w:rsidRPr="00AB76B4" w:rsidRDefault="00E96627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E96627" w:rsidRPr="00AB76B4" w14:paraId="2E08C73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CA74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9738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1F942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440C28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2931055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4EE65064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6D90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1C7E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FA0D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798A5ED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4B51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53277" w14:textId="77777777" w:rsidR="00E96627" w:rsidRPr="00AB76B4" w:rsidRDefault="00E96627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6EDCEA7" w14:textId="77777777" w:rsidR="00E96627" w:rsidRPr="00AB76B4" w:rsidRDefault="00E96627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1DCB30" w14:textId="77777777" w:rsidR="00E96627" w:rsidRPr="00AB76B4" w:rsidRDefault="00E96627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E96627" w:rsidRPr="00AB76B4" w14:paraId="40B287B6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EFCC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3D41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CCEA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818589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AECA592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8B2D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5411FC6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C155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C81DA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E65B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09E9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D16F9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E96627" w:rsidRPr="00AB76B4" w14:paraId="70546DA4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302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C21C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7B2B2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7F1860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DD7002D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EAE5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55E414E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2CA2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1BA5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59D33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C9D5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FC2CE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E96627" w:rsidRPr="00AB76B4" w14:paraId="0E15EEF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F1BD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C23A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FC290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E7D771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140EEAE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160E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CBE5F2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5E54EC4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AF83CF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8019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29FE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D3FC8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48D7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249FD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E96627" w:rsidRPr="00AB76B4" w14:paraId="19744A9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B2E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4353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A199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742F1D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4403809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29C9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52D44B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1D27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3B24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A936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6836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2E5BF93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E96627" w:rsidRPr="00AB76B4" w14:paraId="5079FC7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184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6806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9187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FC11F4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D498221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1E03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40D3689C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0FF38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BB2F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D098A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3D73C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C50C6A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E96627" w:rsidRPr="00AB76B4" w14:paraId="00163A1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901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0806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BB1F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B7E8F6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7710C17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9CFA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133A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8829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68F4E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499E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6FE7A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E96627" w:rsidRPr="00AB76B4" w14:paraId="676DF4FF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A6E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6722C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6B95A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A1BAD2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788B49F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629A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8D491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FA3E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FBDF7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79FE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E96627" w:rsidRPr="00AB76B4" w14:paraId="3757277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CE8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CD0F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A449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4726EB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9ACDDE7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9D80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29C1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A830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0B21B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D692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E96627" w:rsidRPr="00AB76B4" w14:paraId="2B78936D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486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3B19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1F38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B983C7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1012011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7FD8C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606C7B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97C5E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512C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DC34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8EE4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1A0D2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E96627" w:rsidRPr="00AB76B4" w14:paraId="652CF3F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7DC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262E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944C9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A09914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71D67BC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1E217E7A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DC65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FD8E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08D6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C811A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1AB7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2176746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71F1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FCA0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77718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B09ECC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9C8D21A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7830E8B0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B9F7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0CDD3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509B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1B6A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9C98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496DDE3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D4EA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EC9A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7CAA46C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B4FD0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E1A585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197B9AE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B244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C5A8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94AC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773E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7936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4032AA9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3702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23F2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E148A" w14:textId="77777777" w:rsidR="00E96627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C6A349" w14:textId="77777777" w:rsidR="00E96627" w:rsidRPr="00AB76B4" w:rsidRDefault="00E96627" w:rsidP="0088186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3075A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DF936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E6DA6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157+660</w:t>
            </w:r>
          </w:p>
          <w:p w14:paraId="6D415BC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A153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DB76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7452A88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1C1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DE29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6D3AB04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912BE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A0EE8C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0EC3D82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09D7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58DA9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8656A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73EE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4913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60994EB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A8A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9CA9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D8268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70A62C" w14:textId="77777777" w:rsidR="00E96627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Cap X </w:t>
            </w:r>
          </w:p>
          <w:p w14:paraId="30A3D062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E16B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B5A61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70F89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161+400</w:t>
            </w:r>
          </w:p>
          <w:p w14:paraId="1CEBBB8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167+450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541A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515F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4EAAA3B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DD17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8CBC5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507E17D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458D6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B0CE26" w14:textId="77777777" w:rsidR="00E96627" w:rsidRPr="00AB76B4" w:rsidRDefault="00E9662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DE181CA" w14:textId="77777777" w:rsidR="00E96627" w:rsidRPr="00AB76B4" w:rsidRDefault="00E9662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CF12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B7B8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E72C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752B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CA59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E96627" w:rsidRPr="00AB76B4" w14:paraId="3571BFF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6C2D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CE65B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7C9DF265" w14:textId="77777777" w:rsidR="00E96627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8F58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9FA74A" w14:textId="77777777" w:rsidR="00E96627" w:rsidRPr="00AB76B4" w:rsidRDefault="00E96627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AE18FA8" w14:textId="77777777" w:rsidR="00E96627" w:rsidRPr="00AB76B4" w:rsidRDefault="00E96627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10EB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DCDB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A5D9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46D5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2E757" w14:textId="77777777" w:rsidR="00E96627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4915450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D861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EC49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82488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1E22CF" w14:textId="77777777" w:rsidR="00E96627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372A6240" w14:textId="77777777" w:rsidR="00E96627" w:rsidRPr="00AB76B4" w:rsidRDefault="00E96627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7FF3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81775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8E23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7DDAEB1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9910B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E3C1F" w14:textId="77777777" w:rsidR="00E96627" w:rsidRPr="00AB76B4" w:rsidRDefault="00E96627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38CDB2C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209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D352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798CA2A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9F00A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8A68CD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66E37103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3798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ADA8E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F6C9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622E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5619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6D56E74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F41F2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1C4B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7E049E9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4AED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F5547C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31B71115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72C2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649C9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9678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59922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08730" w14:textId="77777777" w:rsidR="00E96627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26F347A" w14:textId="77777777" w:rsidR="00E96627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F3CDF7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E96627" w:rsidRPr="00AB76B4" w14:paraId="2CD5F9D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4387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7B9D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19AA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665322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4A8FF2C1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0A0D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64F71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2498A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086C026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5305D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D3ECC" w14:textId="77777777" w:rsidR="00E96627" w:rsidRDefault="00E96627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69ED7DF" w14:textId="77777777" w:rsidR="00E96627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6CC75F4" w14:textId="77777777" w:rsidR="00E96627" w:rsidRPr="00AB76B4" w:rsidRDefault="00E96627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E96627" w:rsidRPr="00AB76B4" w14:paraId="0C13FC0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868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8AA7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013E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3991F6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0DA177EA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6821511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EE479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43FD1C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E536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3113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7CFDB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DE7D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3705D36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233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8BA1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4A56E3E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325CA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7D6152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B3D56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D0613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EEE1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053AE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6E89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4423435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FB7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C124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4F64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B97B4F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20BC33EF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10E1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5CCD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10BBB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79BEFC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AA63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8899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686D1BF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C3B0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03E45" w14:textId="77777777" w:rsidR="00E96627" w:rsidRPr="00AB76B4" w:rsidRDefault="00E9662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DF1E404" w14:textId="77777777" w:rsidR="00E96627" w:rsidRPr="00AB76B4" w:rsidRDefault="00E9662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5262D" w14:textId="77777777" w:rsidR="00E96627" w:rsidRPr="00AB76B4" w:rsidRDefault="00E9662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565315" w14:textId="77777777" w:rsidR="00E96627" w:rsidRPr="00AB76B4" w:rsidRDefault="00E9662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63BE1216" w14:textId="77777777" w:rsidR="00E96627" w:rsidRPr="00AB76B4" w:rsidRDefault="00E9662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0DC8BE72" w14:textId="77777777" w:rsidR="00E96627" w:rsidRDefault="00E9662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693ED6D4" w14:textId="77777777" w:rsidR="00E96627" w:rsidRPr="0068517F" w:rsidRDefault="00E9662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484CB" w14:textId="77777777" w:rsidR="00E96627" w:rsidRPr="00AB76B4" w:rsidRDefault="00E9662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72A4D" w14:textId="77777777" w:rsidR="00E96627" w:rsidRPr="00AB76B4" w:rsidRDefault="00E9662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E9B8D" w14:textId="77777777" w:rsidR="00E96627" w:rsidRPr="00AB76B4" w:rsidRDefault="00E9662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21FF4" w14:textId="77777777" w:rsidR="00E96627" w:rsidRPr="00AB76B4" w:rsidRDefault="00E9662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0A22A" w14:textId="77777777" w:rsidR="00E96627" w:rsidRDefault="00E96627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1A0CE3" w14:textId="77777777" w:rsidR="00E96627" w:rsidRPr="00AB76B4" w:rsidRDefault="00E96627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4AB755A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6686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F646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B6D01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4191F0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26885E1C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F1B4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51775F4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4B35B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1A03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C6F6B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B250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E96627" w:rsidRPr="00AB76B4" w14:paraId="48A2D8D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CD92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39AF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BC713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F0EE3C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0F02E77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36DA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503C65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CC36F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24C45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4CFD3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5CCE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E96627" w:rsidRPr="00AB76B4" w14:paraId="69EF898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93F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B094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EF33A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55F87F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72B06DC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3273F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BF58982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9101A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B810D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28DC3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55AF8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2C63DDA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AD03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18F5C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3235B907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81E14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76CB9F" w14:textId="77777777" w:rsidR="00E96627" w:rsidRPr="00AB76B4" w:rsidRDefault="00E96627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E4AE3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B9BD0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560FE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6AF5C" w14:textId="77777777" w:rsidR="00E96627" w:rsidRPr="00AB76B4" w:rsidRDefault="00E96627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25A60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641FBC1" w14:textId="77777777" w:rsidR="00E96627" w:rsidRPr="00AB76B4" w:rsidRDefault="00E96627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187F061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B0E8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9607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6354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97D226" w14:textId="77777777" w:rsidR="00E96627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B65A2FE" w14:textId="77777777" w:rsidR="00E96627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 Cap. X</w:t>
            </w:r>
          </w:p>
          <w:p w14:paraId="652AC40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F89C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652F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9B13D" w14:textId="77777777" w:rsidR="00E96627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203+250</w:t>
            </w:r>
          </w:p>
          <w:p w14:paraId="29412D0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9446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1FB9D" w14:textId="77777777" w:rsidR="00E96627" w:rsidRDefault="00E96627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0CE617E" w14:textId="77777777" w:rsidR="00E96627" w:rsidRPr="00AB76B4" w:rsidRDefault="00E96627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7DC222E2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9D96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B71D7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F2232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3BE04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918758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60FB8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59E5B2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671CFE8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E5E575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4488E1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4E7F4BF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04920D2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0EB95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E9900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4750C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F1F1C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0ED4335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6AC341B5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449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7144D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6C0E0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64104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49D0F12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C0F12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57F18DD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68DC1F7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AF08D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F220C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E1415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95BEB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5CD1AD7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B01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BB6AE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501A50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25718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5680724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ABDBE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420719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B319B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EEED4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11AE8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618D4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755F3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E96627" w:rsidRPr="00AB76B4" w14:paraId="4B6A75D3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D5A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CCC02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F3CF6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68E10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F8DF3B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CB2DA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A299C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F195A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05CF0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E4FAD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77F12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E96627" w:rsidRPr="00AB76B4" w14:paraId="4A987DA6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FCA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86E30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BFD63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89B39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EBB060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E470B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C54C0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02E58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2BB02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12833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41B3B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E96627" w:rsidRPr="00AB76B4" w14:paraId="265EFCC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9210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1597B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296AE0F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460DB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89347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0ADC2C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15D2B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4267F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9B374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A3D89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B8C4C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7F61579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6AF5A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E96627" w:rsidRPr="00AB76B4" w14:paraId="206D33A0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45AD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ED262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DD3CF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77F22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91544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45BE62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1499AB1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45059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F45E3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CEBD6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4490A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E96627" w:rsidRPr="00AB76B4" w14:paraId="5F5A6AD2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2516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ED897F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4A61C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96E07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2E441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2F81BA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349869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BD668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1292A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9074B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DA9A3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E96627" w:rsidRPr="00AB76B4" w14:paraId="21EBA9C0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E17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9670A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6C185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EDEC5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590845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3118F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980AD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E4695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A91D6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D984C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C7C56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E96627" w:rsidRPr="00AB76B4" w14:paraId="70B1CE47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F53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5BA10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3DD6D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6810F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960585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29852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53E50B2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E9613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43238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B6630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0303B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E96627" w:rsidRPr="00AB76B4" w14:paraId="40FE071D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7B5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FBB0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7EB1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A1C2F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DC25F9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B05F8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180BF5C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4339CBBE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B4A0F05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032EED57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3A53D0C3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C9E7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8DD2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80BE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DCA1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9E325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:rsidRPr="00AB76B4" w14:paraId="02465372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3BB0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A519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8A5C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2BDB2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882E1D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F1FA5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50DC04D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72F2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7C0B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8B0A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EBD4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00443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:rsidRPr="00AB76B4" w14:paraId="7FAD958F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BDEE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2585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47AE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8B62F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A601A9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8AE34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FE63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ED5D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DA1F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B886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35725C9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989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DCC9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FBB9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8C62C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BB72F3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BE5B1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0C7896D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01EFD113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68347B66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406EF7EB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7C29C743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69CE4DD3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2A8C747D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695DBB45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4BE63A6E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C6B2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84F5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802E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483B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EE63A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:rsidRPr="00AB76B4" w14:paraId="099658B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6823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E59C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6695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138D0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216841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61689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342B57BE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7DD1E2EB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B5BD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F145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CCB6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3771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8DC39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:rsidRPr="00AB76B4" w14:paraId="1E3C3E4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657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2D7B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AF5A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EFD86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E4D8B4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4A8D4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D853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C4B4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6AC184E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4EAD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1E7D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0A6E8C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16A5B96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E27E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D7C6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195B704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FFE3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F9097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4ED8AA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37EDE44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AE13D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FC78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5CB1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C739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C347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4C5785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0C8860F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5A50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9529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147B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E9E6F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54D77C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7F689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EB9D44A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A11F1A7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0D70542F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295A519D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9B2E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10A9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0A91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4780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EE859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E96627" w:rsidRPr="00AB76B4" w14:paraId="4C295CE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3BB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BDBD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D59F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F2101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15EDE6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7C04F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5E95FD5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550E2CA5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38D9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C611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51A1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634A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ADC34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E96627" w:rsidRPr="00AB76B4" w14:paraId="0E914974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CE4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31A0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AE91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7C1F8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DD306B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47D0F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E2E6A4F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14BF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B1DF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9562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B3D0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E96627" w:rsidRPr="00AB76B4" w14:paraId="778AD439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B00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D8C1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3E5A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1E4AA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523B73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8E086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6F0A2DD9" w14:textId="77777777" w:rsidR="00E96627" w:rsidRPr="00AB76B4" w:rsidRDefault="00E96627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DCE5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30C1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4D39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6D32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AE491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0A36E8B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E96627" w:rsidRPr="00AB76B4" w14:paraId="6DF6A294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98C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EC15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B404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6CD2C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6E016D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8B5B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0DC0A44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BB78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C673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FC8F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EC4B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1C7D0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E96627" w:rsidRPr="00AB76B4" w14:paraId="110F92A9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80AD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3C1E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37E4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51750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203E07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71B4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66E824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5888D7E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07BC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99BF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0692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EFFF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E96627" w:rsidRPr="00AB76B4" w14:paraId="6E768660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19A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365D8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FD42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6B6FD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8ADFBB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F9F2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7A9BA6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756067A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E74EC3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6307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E8AE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32D1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674A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46BAB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E96627" w:rsidRPr="00AB76B4" w14:paraId="1835A39C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070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0E64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23FEC48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6324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82BED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3FDFB55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C9AD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D8BA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2E26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367E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4BE8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69E768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4C695C78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629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D7A0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E137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9E72C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6A7453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A173CE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68882F4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B7E9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4CDC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76AD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929A2C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57CE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4E1D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5778B29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E96627" w:rsidRPr="00AB76B4" w14:paraId="7C6AF8FD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D583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DE9A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A9EC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AA840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7F97AF7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29D6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5CC5A8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2BBA6B4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9B2420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69C126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C7C0AE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A62C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C74F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FE73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53D3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13F9DC13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0C1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F330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4A21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BB992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19EE977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7134F86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182AA1A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723B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1B38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0A3D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A8E0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7865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42EB8017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C934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AE47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C2CD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A1B62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0BD60C4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0C66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8E88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DBEA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8530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51FA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01AD0CF3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DBDF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D446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638632E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BC20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30496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047D0F1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7FBC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3041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1D24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7FECF6C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3722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0126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0ECDA12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05067288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6725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D1F9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1C63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7ED89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3F480F2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AB73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2B31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D162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72B6C03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9AC3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1967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E96627" w:rsidRPr="00AB76B4" w14:paraId="3AE1938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4857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16A6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B6CB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C5D7D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78F6DBA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156640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71A0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F84E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B128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3635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702C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1EF3EB5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C38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F1CEB" w14:textId="77777777" w:rsidR="00E96627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6B75206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A43F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BDA46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10590F8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5C7D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18C5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155F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B002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2A15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2A1798B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F13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DED4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480E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E1FC1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739157A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C4BD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6CE3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24D5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08CE5E1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BB35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C633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6C73FB0F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9720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7509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B0AC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69DD1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0753C95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46016D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87F0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E42B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1C35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FB32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9A5A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6A07D350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6C0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432D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1F203ED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6E5C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79642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1C02E3E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D412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925C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BD88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E8F9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7071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4A48E86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5B34B8B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8A7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7C2D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B6FE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4FCB2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2325F4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E103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1C40FDA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EAF5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8F8F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2FDB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BDF8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AAD83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E96627" w:rsidRPr="00AB76B4" w14:paraId="24FFBE6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9042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0F6A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3A48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5CE2C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4373FA0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BB84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1AEA796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041E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E155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46D5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35CD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DCE9B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E96627" w:rsidRPr="00AB76B4" w14:paraId="6B9542F9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8052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A888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56BD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C6965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398301F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E4F1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5E5C3B2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7453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7A30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61F0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1476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7E126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E96627" w:rsidRPr="00AB76B4" w14:paraId="553F409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73BD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EE0B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0EA1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211AA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4907FED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7475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9471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875A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641A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1E10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B20A3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E96627" w:rsidRPr="00AB76B4" w14:paraId="41D86AD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B67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A5DC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D5D6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755A1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280EE3A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E3F49D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0995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B078F7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6F76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D44D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5D41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5C80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136D645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6DAC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49C2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6067480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40A4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4BA47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46F1D63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45D3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8E14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6E93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C971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D90E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4E944D9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E0D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21DA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97A2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E0BB4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567D961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2ED0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447B2F9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44DE2AE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1A20680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6843063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3597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C9F2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32C9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2228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05D4BB6C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0A56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6C95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810A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D30FD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2414522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AA1475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B8B6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FFFB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17DF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999F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34AA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326404A5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6D94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A57B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18B459B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328A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9AB68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1C5A280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F32B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8A47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94B5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CC6C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2057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AE8DC9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E96627" w:rsidRPr="00AB76B4" w14:paraId="51F68C7A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FBB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F8A2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1F73B88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A31D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D7AE9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0C50F53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C71E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AC83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EE3C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448C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959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7709E72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6AD5AC9A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0A2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A27D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88EB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981A9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1640BC2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4C7E8E3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2A55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022E519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C531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D49C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4BB7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8085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526523F8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B817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26CE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8960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6FBE7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1EEBB39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355EDE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4209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7B315C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638E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09FD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123B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331A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7D6D90B3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1B97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3B71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37FB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E7563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23E3417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0524E3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F565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25F12B7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301C58F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E613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522A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F0AB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A716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2D61924F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0ED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7835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5FE722E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2165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90B49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7F6CF7A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5594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E8E4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5D87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E4BC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E2FD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3D7E326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0FDA2111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AD3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F68D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544B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A8EC3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3F7A5FA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5796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50FFC43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7D46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CBD3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32D8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5C83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BEC6B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E96627" w:rsidRPr="00AB76B4" w14:paraId="723CAE7A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40D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B9D1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6A0E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E66E3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091F20B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6626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6368AD3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983C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2162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7D4D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D28D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34160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E96627" w:rsidRPr="00AB76B4" w14:paraId="40B60B48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6C2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86C2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77AB3A9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4765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6C072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625C05A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22D0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7A4A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3FBB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CC15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3393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649FD2DD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B940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9FC2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C0FF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5CFA0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DF0B81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6D2D9C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A044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F8224B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6E73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1941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BA93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6D7C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01098023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95AB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96C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2C42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0B48C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3F4FBB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9CFD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E57003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0E02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50B2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95A6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D80F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F9B7B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E96627" w:rsidRPr="00AB76B4" w14:paraId="324F5D1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568F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9036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38D4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6F01E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1A8EE8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3BBA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DD31D9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2B92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5760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D4C7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C843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C846C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E96627" w:rsidRPr="00AB76B4" w14:paraId="30098D1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3025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C916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3DEB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52C27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BB98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51096FD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7215933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40BD1FE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D13D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E164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9D4C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56DA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288B72F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08C6070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E96627" w:rsidRPr="00AB76B4" w14:paraId="7D4E6994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64A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2F2D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C224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CB489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1ACCA6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CDDD3C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2EEA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225B849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BFB817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23A1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BADB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34C9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F4A3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69A2368B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57E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A7D4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5F63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64B1B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802A9C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938DBA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FD97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7356290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0F55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0F7E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4197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19FF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3C18B39B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69B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B1E3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31F8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EDB8D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ED8E36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0199A5D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BE96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2B59BA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285C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3113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8305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4414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1DD9DB1B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F1C5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F506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C89F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E5769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F0338A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02DB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105916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8F04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7441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BEDE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2EF6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A6B0D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E96627" w:rsidRPr="00AB76B4" w14:paraId="31948641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4F7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1162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456A877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ACE4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280D3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7E8F391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DFFD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CEF3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2D4F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117D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B921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261FEB5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B76B4" w14:paraId="739AE9DA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F4C0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5396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66B91F5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3C8B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67B6E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72DF712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01051E2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3C631D3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4165307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6200DD8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E985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84DA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8C58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ECA8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C418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59E68D37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A3C2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30DB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22C5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0C50B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0D82268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D921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95B6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49EB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47E8B41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1641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8C33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1FCF2402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6E9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2869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3426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98201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62132F8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1513117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2617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10A0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9E66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696840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DB43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71F2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58238E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E96627" w:rsidRPr="00AB76B4" w14:paraId="6EE5AF70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2BE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137B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2832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3E40B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294491C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86F95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60FD8922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7982CDAA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2A18FDAD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BC8A6B3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7BAFD420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9CB2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491C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978F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2E81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2D6E1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E96627" w:rsidRPr="00AB76B4" w14:paraId="59EBA6DF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84D4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984B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55E4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6EEF6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26CC6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173D089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5313BAC3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09E0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AAFD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94B7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FCA3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7DD1F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E96627" w:rsidRPr="00AB76B4" w14:paraId="225617D7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AC2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31B2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59B1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7B4E6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87B436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55734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27F33BF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64F0CF4C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054D7733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07E288D1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18A770A0" w14:textId="77777777" w:rsidR="00E96627" w:rsidRPr="00AB76B4" w:rsidRDefault="00E96627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8748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B470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14F5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D3DB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E5FE3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E96627" w:rsidRPr="00AB76B4" w14:paraId="08F50A76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4BC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FEA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2835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04A28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5DAEDC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3AE1C17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8C77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E988E5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8D03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7773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622A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CED3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4DC2DF78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EFC2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D23B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0D7E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B6EB3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C6A8F5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4F091DA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4241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8EFE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751B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5F40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F8CA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4F4D1430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D66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54F7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743F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C7B84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71F5F35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5C94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E8816F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6D27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4B79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3AA3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6E19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C86EB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E96627" w:rsidRPr="00AB76B4" w14:paraId="23E5BC3C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52DF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4224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3116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2E49B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5BCF116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A818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26A87A0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E31C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8E4A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8C57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B53A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E96627" w:rsidRPr="00AB76B4" w14:paraId="1C4EBBF2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31FF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E1C3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D9A3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01EBD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09C1C2B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6D87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43BC2B9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14D8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8B9D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E5FF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4987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79F23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E96627" w:rsidRPr="00AB76B4" w14:paraId="02C6AB2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CE5C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85D0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5F64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F559E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087E76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4985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914C6E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D2047F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6A75AEB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C701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59C8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3471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AA82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11AA8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E96627" w:rsidRPr="00AB76B4" w14:paraId="33FE45B9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731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893A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5E9F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7CFF8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22636EE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268B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098E5D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04B53D8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5F2C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0A5D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7950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E136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8B1DA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E96627" w:rsidRPr="00AB76B4" w14:paraId="0646A601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595CF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10A9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3FD09F1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3495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D04F6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1882743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5FB02C9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04AB0D2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3328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758B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22F6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0751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9509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0896046F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B175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BD13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68FB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B50E3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02EE410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23BB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4CF95A2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1503B0D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42B9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9AAA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5B91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A861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55423D77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4CA0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72EC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9959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BC251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40E77A0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26CB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0E51651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63A047E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16F317E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06E8A82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268697B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1477E56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8A60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5BC2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ED4D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8254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3BFC1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E96627" w:rsidRPr="00AB76B4" w14:paraId="0A95BB54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F2E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F0DE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591D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B9AC8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061D217F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AC64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4592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DB13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5839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54F0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2E32797C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03BB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EB54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BDB65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0A0FD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460F515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0A8C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7FE9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F8D7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33CE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3B9D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1C493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E96627" w:rsidRPr="00AB76B4" w14:paraId="152E9422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5918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5DFC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600D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7B69E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599AEAC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CE98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7736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1FE7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C1E3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FA9B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6B970FD3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5927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1951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1AD6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265A0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4457AF6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1EB7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44D7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D930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EF6A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8F62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5159D4EF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089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0605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CD64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543DA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1DCCFE0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99F9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9AC504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0874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1FC8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1325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5EE8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2C9B9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E96627" w:rsidRPr="00AB76B4" w14:paraId="7AC61B76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AFEF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C5F3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E3A9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49A83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40C804A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7420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BD0D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7B5F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C100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0CEB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E96627" w:rsidRPr="00AB76B4" w14:paraId="7AF396E5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82C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E623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AA1D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50528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5F7A1A0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6098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7C78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F215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F24D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5B10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6496A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E96627" w:rsidRPr="00AB76B4" w14:paraId="23CF67AF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CB6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8CE5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51D1C7C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A497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11B6E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2CA2467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6CE0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B9BB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2ABC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3DBE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765F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33010874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6BD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A9A4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C7B3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4FD16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232085B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7045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552E5A4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ABD2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8173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FE89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B68A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6AF9E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E96627" w:rsidRPr="00AB76B4" w14:paraId="632E0A11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E0A3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A525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5D18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0541C0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74B844A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FB08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C9546C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8F83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6369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9CB2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4424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EFA23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E96627" w:rsidRPr="00AB76B4" w14:paraId="7E2CD0D0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5071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ED4A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1D57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8780F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066C315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CCE3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70BD8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37C8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DC98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9CCA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D503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4F4AA87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E96627" w:rsidRPr="00AB76B4" w14:paraId="33B2880A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3ACA2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27A1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28E1FFB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C275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1ED56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29ECC5B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A4D9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F9A5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012C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D581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8AD70" w14:textId="77777777" w:rsidR="00E96627" w:rsidRPr="00AB76B4" w:rsidRDefault="00E96627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71A04C4E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9C61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2489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86F1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0AF79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43C9FA3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18C1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916D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E1BE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273E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4EA63" w14:textId="77777777" w:rsidR="00E96627" w:rsidRPr="00AB76B4" w:rsidRDefault="00E96627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D30BBC6" w14:textId="77777777" w:rsidR="00E96627" w:rsidRPr="00AB76B4" w:rsidRDefault="00E96627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E96627" w:rsidRPr="00AB76B4" w14:paraId="516B799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411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94FB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4FDB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B56F0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16723A6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6BAB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49A4B9C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F78820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0315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27DD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1D49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606B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4AAF990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303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6651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14AB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AD52F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7D555FF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F7F7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37D8DD8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6745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9ABE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3D02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418F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55EA1D5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33D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531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725A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0B87B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5162B65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95A2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384D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D338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EBE0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DC3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60495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E96627" w:rsidRPr="00AB76B4" w14:paraId="5109C10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70A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041E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E6AA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E7A0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1B4C7E4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5C09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6C0B17C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D32B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EB00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4D75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4EF5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BDD10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E96627" w:rsidRPr="00AB76B4" w14:paraId="6543A72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E9E1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4B70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E17A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4E3D8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199B586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B6AF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0646A9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475AE8D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05A472B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10D1260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42ABBA3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5112F51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F5166E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53C7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DF3A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8432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4021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50C93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E96627" w:rsidRPr="00AB76B4" w14:paraId="5DD3B31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1811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1AF4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E674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ABD31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0ECE3F8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8B30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9E7B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B4A3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A3D8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7241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21054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E96627" w:rsidRPr="00AB76B4" w14:paraId="0E12251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FB02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F2F0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CEFD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392CE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1B7D273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6156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0525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3640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0BED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588A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F967D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E96627" w:rsidRPr="00AB76B4" w14:paraId="1603A76E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257F6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4838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6C35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00864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3A2CD31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B4D7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7FEF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DF63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A9E2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2FF2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E96627" w:rsidRPr="00AB76B4" w14:paraId="2FC46D6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3AF124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1C52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613A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9DED3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11A29CF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B9F5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9CCCBF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10BA544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5740A19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4816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58BA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AB4A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1F6C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333CB51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A51A9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9484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7961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254A84" w14:textId="77777777" w:rsidR="00E96627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2BA88E3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4627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1651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EF2C0" w14:textId="77777777" w:rsidR="00E96627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122384B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75FE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82C8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971865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E96627" w:rsidRPr="00AB76B4" w14:paraId="3D76548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FB1CC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AC7D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177F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0532E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E836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4358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6427A" w14:textId="77777777" w:rsidR="00E96627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11245" w14:textId="77777777" w:rsidR="00E96627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6B3A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E96627" w:rsidRPr="00AB76B4" w14:paraId="4B274EA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9475B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49E5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B0D3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66542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6B13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A219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67830" w14:textId="77777777" w:rsidR="00E96627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DB256" w14:textId="77777777" w:rsidR="00E96627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F727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E96627" w:rsidRPr="00AB76B4" w14:paraId="0992409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00DCB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145D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0C9E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CF893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040C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1C97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9C1E7" w14:textId="77777777" w:rsidR="00E96627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08A32" w14:textId="77777777" w:rsidR="00E96627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25A6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E96627" w:rsidRPr="00AB76B4" w14:paraId="7A99E89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C586CC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1300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D4AC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9B596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2012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5B370F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0885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C6E8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98FA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8EC9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E96627" w:rsidRPr="00AB76B4" w14:paraId="37B246A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7C295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9E111" w14:textId="77777777" w:rsidR="00E96627" w:rsidRDefault="00E9662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C1E84" w14:textId="77777777" w:rsidR="00E96627" w:rsidRDefault="00E9662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3BA9E3" w14:textId="77777777" w:rsidR="00E96627" w:rsidRPr="00AB76B4" w:rsidRDefault="00E96627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12DBA" w14:textId="77777777" w:rsidR="00E96627" w:rsidRPr="00AB76B4" w:rsidRDefault="00E9662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973FE41" w14:textId="77777777" w:rsidR="00E96627" w:rsidRPr="00AB76B4" w:rsidRDefault="00E9662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DDA9C" w14:textId="77777777" w:rsidR="00E96627" w:rsidRDefault="00E9662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841BB" w14:textId="77777777" w:rsidR="00E96627" w:rsidRPr="00AB76B4" w:rsidRDefault="00E96627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E591D" w14:textId="77777777" w:rsidR="00E96627" w:rsidRPr="00AB76B4" w:rsidRDefault="00E96627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D5E2A" w14:textId="77777777" w:rsidR="00E96627" w:rsidRDefault="00E96627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E96627" w:rsidRPr="00AB76B4" w14:paraId="69727B3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4E3762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F90F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8BF2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A90A5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E6BAC" w14:textId="77777777" w:rsidR="00E96627" w:rsidRPr="00AB76B4" w:rsidRDefault="00E96627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B756494" w14:textId="77777777" w:rsidR="00E96627" w:rsidRPr="00AB76B4" w:rsidRDefault="00E96627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032F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1211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EB7D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F4FB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1EAA1E5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EEF03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216A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C69C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63A27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D2DB0" w14:textId="77777777" w:rsidR="00E96627" w:rsidRPr="00AB76B4" w:rsidRDefault="00E96627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0AE8D16" w14:textId="77777777" w:rsidR="00E96627" w:rsidRPr="00AB76B4" w:rsidRDefault="00E96627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737C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4466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EC21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8441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E96627" w:rsidRPr="00AB76B4" w14:paraId="54EF390A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021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C0A5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08D496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CD3D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48798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226A613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077E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4117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DC49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B929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3C4D5" w14:textId="77777777" w:rsidR="00E96627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7B4303A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E96627" w:rsidRPr="00AB76B4" w14:paraId="41A3C73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10B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A45B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2A799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44720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4D80B8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00E3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76E46B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AF80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9E47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E341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1638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B76B4" w14:paraId="4CEB925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A53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2E2F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8D97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DC9B7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B4575F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AFB4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3017243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5462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FDB9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72E6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B34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38561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64C36C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4DD67F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E96627" w:rsidRPr="00AB76B4" w14:paraId="53EC5D2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818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BBA5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782D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22CAEB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ACF734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6902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C554A2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AFC0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2AEE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C5CB0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C891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D3A67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4A74C0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11B6B3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E96627" w:rsidRPr="00AB76B4" w14:paraId="1F4C994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E113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7040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18DD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BAD46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E73844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58FB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A878B7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D42B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5709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C882E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0F8D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C74FC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E96627" w:rsidRPr="00AB76B4" w14:paraId="7382029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108AA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653B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6C49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C17DCC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E03CEE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246A6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3A58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1DBE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EC93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9628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E6777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E96627" w:rsidRPr="00AB76B4" w14:paraId="208CCE8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7BEB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3E15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8302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8B28F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CAEA64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DCDE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013A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E71C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02BE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1D8E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AAB33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33AA1FA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E96627" w:rsidRPr="00AB76B4" w14:paraId="103A605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568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157E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7373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9D956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578EC8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6D0A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FABA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966D6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ADD8F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28B2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61D0C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39257A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E96627" w:rsidRPr="00AB76B4" w14:paraId="1C84415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EB0F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6BE0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5006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FCBABE" w14:textId="77777777" w:rsidR="00E96627" w:rsidRPr="00AB76B4" w:rsidRDefault="00E96627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194F0A0" w14:textId="77777777" w:rsidR="00E96627" w:rsidRPr="00AB76B4" w:rsidRDefault="00E96627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00FA8" w14:textId="77777777" w:rsidR="00E96627" w:rsidRPr="00AB76B4" w:rsidRDefault="00E96627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3C5583A" w14:textId="77777777" w:rsidR="00E96627" w:rsidRPr="00AB76B4" w:rsidRDefault="00E96627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4D68BBF" w14:textId="77777777" w:rsidR="00E96627" w:rsidRPr="00AB76B4" w:rsidRDefault="00E96627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C272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609D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513D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6ED8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E96627" w:rsidRPr="00AB76B4" w14:paraId="4224DE2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AD73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CD34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1C44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0392D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4FAA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EB19E0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1F07806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6BD4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8F56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C81A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6FE2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1BB1A64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0945499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E96627" w:rsidRPr="00AB76B4" w14:paraId="2216E67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5B47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C6A9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2EF3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30C7B5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F6A4EB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A5B6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2777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D9DF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1099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A5E1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D88FF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E96627" w:rsidRPr="00AB76B4" w14:paraId="7435115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56B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CE71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9A50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2C272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6CC7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43E23F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EF7239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DDFD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09EC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8458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05B4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5C8BA49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E96627" w:rsidRPr="00AB76B4" w14:paraId="3AD6B6D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7E996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9006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0376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A9F35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8F55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1824C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7C5E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0001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F5B2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8ABE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E96627" w:rsidRPr="00AB76B4" w14:paraId="4F75B3E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20899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0C2A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952A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A55293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D8CD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6F046B4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AD54F3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DCDE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1ACC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D2FA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A9EDE" w14:textId="77777777" w:rsidR="00E96627" w:rsidRPr="007B5A25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347D8C22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E96627" w:rsidRPr="00AB76B4" w14:paraId="735F919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0CDD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16EB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1938A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95D0E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F7CEBF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6253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4D7ECD27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13C0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8400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DB0A1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DC0AB" w14:textId="77777777" w:rsidR="00E96627" w:rsidRPr="00AB76B4" w:rsidRDefault="00E96627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053218" w14:textId="77777777" w:rsidR="00E96627" w:rsidRPr="00AB76B4" w:rsidRDefault="00E96627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E96627" w:rsidRPr="00AB76B4" w14:paraId="0EB853E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3E81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4A81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244CB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05D492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1B8C10D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2EBA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7875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0D3E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D111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57B98" w14:textId="77777777" w:rsidR="00E96627" w:rsidRPr="00AB76B4" w:rsidRDefault="00E96627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3357B4" w14:textId="77777777" w:rsidR="00E96627" w:rsidRPr="00AB76B4" w:rsidRDefault="00E96627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E96627" w:rsidRPr="00AB76B4" w14:paraId="28F168E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8AC80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E789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48395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98BF5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1F1997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945CA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7553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DCC9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DB47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1E2C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F584B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E96627" w:rsidRPr="00AB76B4" w14:paraId="6AD2924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1D05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D294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44D5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C73128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9B5BAB9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93A53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F6A4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DF83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94E6D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24E4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624A8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E96627" w:rsidRPr="00AB76B4" w14:paraId="180D4C0D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C18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81F8E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41AF628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49E82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218831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347284AA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82CD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D586C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60E09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5513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8FAE0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:rsidRPr="00AB76B4" w14:paraId="1C0D1A31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5F1F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CFE4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3D7B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D74CDE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72AC9BC4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0941B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C9EAAD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D14E8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7EC75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73F16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C0F21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E96627" w:rsidRPr="00AB76B4" w14:paraId="0177A929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7BEE" w14:textId="77777777" w:rsidR="00E96627" w:rsidRPr="00AB76B4" w:rsidRDefault="00E96627" w:rsidP="00E96627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920CC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BE297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B08257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4C851906" w14:textId="77777777" w:rsidR="00E96627" w:rsidRPr="00AB76B4" w:rsidRDefault="00E96627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DD7B8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96DD4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762DD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89413" w14:textId="77777777" w:rsidR="00E96627" w:rsidRPr="00AB76B4" w:rsidRDefault="00E96627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563EF" w14:textId="77777777" w:rsidR="00E96627" w:rsidRPr="00AB76B4" w:rsidRDefault="00E96627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1BC197EB" w14:textId="77777777" w:rsidR="00E96627" w:rsidRDefault="00E96627" w:rsidP="004C7D25">
      <w:pPr>
        <w:pStyle w:val="Heading1"/>
        <w:spacing w:line="360" w:lineRule="auto"/>
      </w:pPr>
      <w:r>
        <w:lastRenderedPageBreak/>
        <w:t>LINIA 101</w:t>
      </w:r>
    </w:p>
    <w:p w14:paraId="6CEDCCAA" w14:textId="77777777" w:rsidR="00E96627" w:rsidRDefault="00E96627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5DAAB31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7BB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BD6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2362033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FC47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DD5A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6E1C89F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558B0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4C4E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032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FA6B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9445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55D3CA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3BBAFB03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4B5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CA83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5956BF2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04AE1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826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6718ECE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5660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6F66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83A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8C24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2A6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1E804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2BCDC0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1481342A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E96627" w14:paraId="4A5287C0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6E1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631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0AF7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A1BC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61169ABD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3B3B1EA6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A5E9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D328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7481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621F63E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9B751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830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2A104212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BE85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FD221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CFF5A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DE7D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01901D22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10BA4BEA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F0A14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34327DD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277BA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CD26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5F596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B399C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1DDF6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E96627" w14:paraId="55D73F93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3633C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2E58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DAD51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EB465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66FB7AD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405A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277AEF4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556E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204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DEF1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96BB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E96627" w14:paraId="14B06F7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EC54A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8E62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730A320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E3B9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1E6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544A1CDB" w14:textId="77777777" w:rsidR="00E96627" w:rsidRDefault="00E96627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CE8F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E04FE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22AD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328AB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ED6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7DD1F9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5EF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9DD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5F6E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AD162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6EF2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2BA8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79BA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020C3F4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2AD6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1563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793BCE5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1357A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5273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EA67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6F72" w14:textId="77777777" w:rsidR="00E96627" w:rsidRDefault="00E96627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95655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E6B4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C497A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247BAF1B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53DC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E97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4B0308F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736F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45C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0F68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C51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6CD63263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7E5CA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771770E3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B411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D6E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36E2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54335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0D6249F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8B6E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8DE9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0E911D3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A2A81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D962B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6DD6BA7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9F6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C1E8B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721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1D404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7A5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A2F1001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8B47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7006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7096698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C6CCA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65321" w14:textId="77777777" w:rsidR="00E96627" w:rsidRDefault="00E96627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F959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D9570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AB5D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DDB6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60AF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A08DF3F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B648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995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C4B88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8675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29751F7B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D45779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C7C1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1002B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04F4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E58F1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702F2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54FEC2D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4BD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CD79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2ACA8EA6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3B2A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915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1D5CF98B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DFB8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81095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2574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C09D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090C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67FE2D6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43386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3F7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BE3B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FC821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5ED8D02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323C" w14:textId="77777777" w:rsidR="00E96627" w:rsidRPr="00A165AE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EFD97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62E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D6C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FB0D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CDC81C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2C48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A3F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2F50247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35B4C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22E5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A581D70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322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5A055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CB4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2AB2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0BD5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E96627" w14:paraId="36DABB3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9573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3FE9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8D08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D5F5F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B7095E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A951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35F92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210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E0434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FFA0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729AE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AE7566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E96627" w14:paraId="791D9A30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C51A6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F0A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1C62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F1CA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72AAF1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276C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1562A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73E1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16AC9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7803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6AE083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33B7C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E96627" w14:paraId="6B78E9E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12848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544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21CE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BC42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850468F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FBF9B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671C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9A2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A31C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33F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27D5C3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403D3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E96627" w14:paraId="73BFBC8A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2B98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F369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F216B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1CD6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042BA5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A373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258AE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0E63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F35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C9B55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BFE01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04FF36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E96627" w14:paraId="243476F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0F924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890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DA04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8B5ED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1882335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877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B499B1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F31D9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14AC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DBEDC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D67C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2447B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DFE3D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E96627" w14:paraId="5E7D5F0A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49CA1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9772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BC7AA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91B5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D2DBB80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EE2C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4CFF9B6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19ABA52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8EB30B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1B9BA9F" w14:textId="77777777" w:rsidR="00E96627" w:rsidRPr="00A165AE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382E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D356C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3BB0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A56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FB51C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E96627" w14:paraId="1801784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E65E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4E8F" w14:textId="77777777" w:rsidR="00E96627" w:rsidRDefault="00E96627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3E679672" w14:textId="77777777" w:rsidR="00E96627" w:rsidRDefault="00E96627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36CBB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F0931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6CA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F473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FC42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01D6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14282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9F0518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009CC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8DF4" w14:textId="77777777" w:rsidR="00E96627" w:rsidRDefault="00E96627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4F36C858" w14:textId="77777777" w:rsidR="00E96627" w:rsidRDefault="00E96627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B7BB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539A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1A8C3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42CAA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37EB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1B1F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54B8D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758A50F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40101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76B3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38B8ED61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77842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D438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A24A42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4DA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BF35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2F4A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01E53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8141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E96627" w14:paraId="59F9FF5B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E1F9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1021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B9CD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9B208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274FBE77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A1B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BA69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24A3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150600B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3311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CAB2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E96627" w14:paraId="4C94605B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2717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7FC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1BF6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9E8E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3AFAA6E5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7C0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F468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007C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52A760D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BFCFC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55AB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E96627" w14:paraId="4413942D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57BA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5E2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C115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FDF9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49BE0DE7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259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076A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6D7C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2089112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4D11A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69F8C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E96627" w14:paraId="17A21F0E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65C7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5E8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5091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A27D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0ACA911F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E018B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DFC9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6D6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21A474F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6EC56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56E3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E96627" w14:paraId="7BA905EC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E2537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939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69+230</w:t>
            </w:r>
          </w:p>
          <w:p w14:paraId="19C99F5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9403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14E7" w14:textId="77777777" w:rsidR="00E96627" w:rsidRDefault="00E96627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Găeşti, linia 2 directă și sch. 3, 7, 11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A54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479F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320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F1DB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3FD1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86934D2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1623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09AB" w14:textId="77777777" w:rsidR="00E96627" w:rsidRDefault="00E96627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AD81" w14:textId="77777777" w:rsidR="00E96627" w:rsidRDefault="00E96627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F32C" w14:textId="77777777" w:rsidR="00E96627" w:rsidRDefault="00E96627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6DCBB97F" w14:textId="77777777" w:rsidR="00E96627" w:rsidRDefault="00E96627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82729" w14:textId="77777777" w:rsidR="00E96627" w:rsidRDefault="00E96627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2AA2" w14:textId="77777777" w:rsidR="00E96627" w:rsidRPr="000625F2" w:rsidRDefault="00E96627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7616A" w14:textId="77777777" w:rsidR="00E96627" w:rsidRDefault="00E96627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30D1142C" w14:textId="77777777" w:rsidR="00E96627" w:rsidRDefault="00E96627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FAEC7" w14:textId="77777777" w:rsidR="00E96627" w:rsidRDefault="00E96627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0FD7A" w14:textId="77777777" w:rsidR="00E96627" w:rsidRDefault="00E96627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D50E3AE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2DBD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3702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21609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3FB8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4E658D50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0809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5BA0102B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269925BA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C491DD2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7C09E58A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2B7E0B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75AA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B74C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5D5D2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8C9C2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52FC903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B59A3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8A6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3547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7CBAC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FDD481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6723ACEA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71E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3EF8D15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4BA12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323DA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1779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8360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0E85CC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E96627" w14:paraId="064CE8AE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532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4E71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134FD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C87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51CA69E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5D4DC4D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56AF6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86526B4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77DE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56D7F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5FB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4992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FD1CF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E96627" w14:paraId="3CD025F4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7107C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4482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F270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89E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31944D3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216413B3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47B2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F04E80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0C43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2C05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B92B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A26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E96627" w14:paraId="6A3FE38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CE7FF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D9C2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C330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EEDE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6B2E79BC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11F40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5318C120" w14:textId="77777777" w:rsidR="00E96627" w:rsidRPr="00FA5543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5D199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C6C8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4A538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348E3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E96627" w14:paraId="5A52517D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EC04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328D9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ED0A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C7B2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CEDCEA1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6A1CBE31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9577B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405E0949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1C3E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377DA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9AD74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00B04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F3640D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E96627" w14:paraId="36B91D37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1189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888A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F2D2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3037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2A068439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B5B2B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69B56001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E8F7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4D6E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5EFD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C435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19B4034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29966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D6C3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E8A7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4B7F" w14:textId="77777777" w:rsidR="00E96627" w:rsidRPr="006E4185" w:rsidRDefault="00E96627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Golești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38A6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3FA0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B8C4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17DCF04D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7D30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4B4A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2EED12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0180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7A06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10D6E8A9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862E1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1028" w14:textId="77777777" w:rsidR="00E96627" w:rsidRDefault="00E96627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68DC6" w14:textId="77777777" w:rsidR="00E96627" w:rsidRPr="009E41CA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A418" w14:textId="77777777" w:rsidR="00E96627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0B47" w14:textId="77777777" w:rsidR="00E96627" w:rsidRDefault="00E96627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857A" w14:textId="77777777" w:rsidR="00E96627" w:rsidRPr="000625F2" w:rsidRDefault="00E96627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554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E96627" w14:paraId="3983CCD4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49B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FAC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0225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3948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600D" w14:textId="77777777" w:rsidR="00E96627" w:rsidRPr="009E41CA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BE79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E31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700635C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FAE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7318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E96627" w14:paraId="0A91B930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5B11E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860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B2C0A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3F8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9A8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9DECBE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1A38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465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45E7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7DAC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E96627" w14:paraId="391CF087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A25F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FC2D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400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AFDD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74D80F2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9DE9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9FF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BC8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A027A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B2B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6E4A1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E96627" w14:paraId="29C5D7E2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45046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8501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5BB4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C2D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0287594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96C0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63179C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A554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B01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28BB9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18B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BBFC8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D36490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E96627" w14:paraId="1672F600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7BE56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DBCC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0592A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97A8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255F21F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5AD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5074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6185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FEB97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C59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84A810B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08EF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95B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8302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2BDE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639EC13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EF9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4B8E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412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5D33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3F20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E96627" w14:paraId="7F933AFB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7BB4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9A3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B9B9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B93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61FA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893F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7BC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6198C14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A28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0309" w14:textId="77777777" w:rsidR="00E96627" w:rsidRDefault="00E96627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4F6562FC" w14:textId="77777777" w:rsidR="00E96627" w:rsidRPr="003A43BB" w:rsidRDefault="00E96627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E96627" w14:paraId="2AF81931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9C6E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FB8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7202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910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7621B9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9C8971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837B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265E982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042BA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30C874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E80FE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4DB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8D3D3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13728229" w14:textId="77777777" w:rsidR="00E96627" w:rsidRPr="002C6BE4" w:rsidRDefault="00E96627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E96627" w14:paraId="0B6CECE1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2C6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3C08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D51E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15E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2A716350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BB78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C86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012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4A73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0648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19FF4CE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82DCE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2F4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C589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494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45BA4FDA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6471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B3248F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532554F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5A3954A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85F4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CD5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6509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E016E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A98D5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E96627" w14:paraId="11CBA786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7780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83C4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FE7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6C57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52F2113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C350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CDBB658" w14:textId="77777777" w:rsidR="00E96627" w:rsidRPr="00164983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F3585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0A3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5364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0FC0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F20C38" w14:textId="77777777" w:rsidR="00E96627" w:rsidRPr="0058349B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E96627" w14:paraId="4CBF63C0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677BA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BEF5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8BA9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BD7B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6E20BBD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78D3E25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90A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25200BF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6FC15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A22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74514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FAF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D5A26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67C35C7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E96627" w14:paraId="3CDB810C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95C3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51F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B7A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B25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0DDEBFE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562D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35D2B4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5852B2A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C01A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9B0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DFA9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36DE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202B24D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26C3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D94E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3A7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755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0918AA0E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A2F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4B7D8C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54E3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BB9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76A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8C6DF" w14:textId="77777777" w:rsidR="00E96627" w:rsidRPr="00860983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D21E5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5DE20A4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43B215F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E96627" w14:paraId="4ED8FA41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F0591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847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3EB7753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8A5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0BAED" w14:textId="77777777" w:rsidR="00E96627" w:rsidRDefault="00E96627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BED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9D091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31E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36A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76B0" w14:textId="77777777" w:rsidR="00E96627" w:rsidRPr="00860983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3F8C5B33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71E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2A3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548FBAA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31BA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6CD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07E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28DAD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EE6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2D27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B15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0597650A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8727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48B8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7D5A9CC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6D9C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B6E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60BA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A5380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07B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52B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2306" w14:textId="77777777" w:rsidR="00E96627" w:rsidRPr="00860983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A20F4D1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EB87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6B0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460A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5943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1084171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692A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DE55E4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E6717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5B818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4494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C43D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6152A21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E96627" w14:paraId="557DAD01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CD310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DE3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D94F4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8335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4ED6CDF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21A7BD6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A790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D6F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9DF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023A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28D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2346F08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EFF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4A3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3C36397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574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B4E5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8ADB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CAD47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634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E20A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139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1E686A5D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6450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57A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3803C46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1B7FA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932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5659859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4366580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B050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C3E74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8D0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2474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C4B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7EAC2494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290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068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F40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3F820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76929FCA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9031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95DC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E967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E6B6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A4BA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6965BA6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E96627" w14:paraId="4692DA7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43FF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5FC4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B458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7CFF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5F623B3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6861920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EB54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4FDE1D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D44ED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19C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C84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40E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381548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436D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E514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2440D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865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18333C0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0092A78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5E0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FBAD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3E59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9E5A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AA8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2F0EC29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3EB4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3299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D05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C18B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5FCDD0C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75CFD62E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8AC2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04CED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3D8E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496E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A78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989BC2D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E658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184C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92B9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812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0824572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D7F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77D2168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643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CEFE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CE4F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7BFE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FB6836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02C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A26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C9D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6D2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1C578A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EEA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CD2D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20E2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B12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BE7B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AFE31C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A0F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A22E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AD515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D718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A6A0FDA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120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5B93B63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4CC238B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7A5E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FA7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909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8C8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E96627" w14:paraId="7740AE94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2FC8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BDA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0CF9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72C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CE4434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1BF613F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80F3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D9FA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3AE1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F7C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F9EE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10E3460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664B9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B18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2255E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07B5E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AC96E0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0160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3EAA0FE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6A2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8A4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475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FA1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E96627" w14:paraId="5DF5EDFF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C0F8E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9BC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9E99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A18B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3D3FD9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4C90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08FC69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159AE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A3A1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179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A65C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1F86A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757D2B60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E96627" w14:paraId="7BE109BF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2DAC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F7C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5989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E65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CCD5DF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A95B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E6E3DD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0E1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80ED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DBFD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943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E96627" w14:paraId="57C067EA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E9B0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BDC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82D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793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C4EAC9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F123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B86A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97C0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EE6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EC0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6A22E53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E96627" w14:paraId="49191810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5C4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6C6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BBD9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624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7E5C0DB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049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9251BA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A6BE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38F2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8AE7A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A653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AC59B31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D030A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7FB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296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D28A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241E8F2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365986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FF0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ABB36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EDDB9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D17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D3C44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DBC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03C5E61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F733A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5C6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6B69973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ACA8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7B99E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57B8947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5F23E68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C94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0157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917F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ECE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2F36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E1606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E96627" w14:paraId="402925B2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D9EF6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F02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B9A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00433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736DEBC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ADD33" w14:textId="77777777" w:rsidR="00E96627" w:rsidRDefault="00E96627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504D873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0955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CAB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FEA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B49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E96627" w14:paraId="622D38F6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803A5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8C9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E207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99F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50628FCA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2A4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E99CD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3B79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8FB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2757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4ED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7FD1C10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31AB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7A7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E45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CCA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3C4DDD7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6CE8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B9D6A1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B701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7C84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D57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D3E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E96627" w14:paraId="18A5929F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A4EE2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0E90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279787F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7FF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35558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28CDE69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E01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9287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FE5E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E0DE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838C4" w14:textId="77777777" w:rsidR="00E96627" w:rsidRPr="006064A3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02768A55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1787997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8E48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D2EF1" w14:textId="77777777" w:rsidR="00E96627" w:rsidRPr="006064A3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5FBEC06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7564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CF9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00FD5EE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857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970C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AB1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F9AF5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8628D" w14:textId="77777777" w:rsidR="00E96627" w:rsidRPr="006064A3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57981E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44BD0B6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826D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1711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1CBBF22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36A8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BF7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30DD42E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D39E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2B7B9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EA28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D1FA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94EAB" w14:textId="77777777" w:rsidR="00E96627" w:rsidRPr="001D28D8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E96627" w14:paraId="2175925B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A0BF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D95EE" w14:textId="77777777" w:rsidR="00E96627" w:rsidRPr="006064A3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D9D6E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7A3A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Pieleşti linia 3 </w:t>
            </w:r>
          </w:p>
          <w:p w14:paraId="6776C0E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98A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73851B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685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C3E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9D5B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8313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203175A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7285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1A6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05FBC33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56F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261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6B62A96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EAB2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7D4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61F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EB8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AFB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1820F2C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BDC77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595A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DC86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7CFE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2B8EC45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F93D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33A6EB68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C1E2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7D16B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9D94D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3A3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E96627" w14:paraId="5F5A9D7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E941C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CB8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4D105C8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A44CB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D77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3270DC02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0D6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BF45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A34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427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C19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009E98DA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E96627" w14:paraId="4FB2FDA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8AA64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857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DB9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5CF7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D79B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23F484B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7693D20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CE17C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199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A14B1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8ABC9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E96627" w14:paraId="7BCF86F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11DC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EEE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EEBEE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DA4F" w14:textId="77777777" w:rsidR="00E96627" w:rsidRDefault="00E96627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E22A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432D3A7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3BC6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9E748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9284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B83B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E96627" w14:paraId="59707F0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8F81C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304D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0C38D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AE04D" w14:textId="77777777" w:rsidR="00E96627" w:rsidRDefault="00E96627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37CBA8FD" w14:textId="77777777" w:rsidR="00E96627" w:rsidRDefault="00E96627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EC289" w14:textId="77777777" w:rsidR="00E96627" w:rsidRDefault="00E96627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619C655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6613" w14:textId="77777777" w:rsidR="00E96627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AD6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6C1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D7044" w14:textId="77777777" w:rsidR="00E96627" w:rsidRDefault="00E96627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289B00" w14:textId="77777777" w:rsidR="00E96627" w:rsidRDefault="00E96627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23CF0E9E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E96627" w14:paraId="1FAA3AA8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692F3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058D5" w14:textId="77777777" w:rsidR="00E96627" w:rsidRDefault="00E96627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CB413" w14:textId="77777777" w:rsidR="00E96627" w:rsidRPr="000625F2" w:rsidRDefault="00E96627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52EC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190FF2F" w14:textId="77777777" w:rsidR="00E96627" w:rsidRDefault="00E96627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74F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A85AE6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65805F56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08D64FBF" w14:textId="77777777" w:rsidR="00E96627" w:rsidRDefault="00E96627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DFC46" w14:textId="77777777" w:rsidR="00E96627" w:rsidRDefault="00E96627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3D183" w14:textId="77777777" w:rsidR="00E96627" w:rsidRDefault="00E96627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95E63" w14:textId="77777777" w:rsidR="00E96627" w:rsidRPr="000625F2" w:rsidRDefault="00E96627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E6F6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8753E4" w14:textId="77777777" w:rsidR="00E96627" w:rsidRDefault="00E96627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E96627" w14:paraId="2064CC76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F6ED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CF44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567D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041A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F163BAD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3AC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167E9D1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4A81C4A0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15D3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F2879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0AEA7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30E1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A51D5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E96627" w14:paraId="0CB2FB5D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48396" w14:textId="77777777" w:rsidR="00E96627" w:rsidRDefault="00E96627" w:rsidP="00E96627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FE97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BAC50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6184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FCFC05F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3D7EC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69A7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FB3F" w14:textId="77777777" w:rsidR="00E96627" w:rsidRDefault="00E96627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74F9F" w14:textId="77777777" w:rsidR="00E96627" w:rsidRPr="000625F2" w:rsidRDefault="00E96627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2EEC" w14:textId="77777777" w:rsidR="00E96627" w:rsidRDefault="00E96627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961DA5A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2C333AEE" w14:textId="77777777" w:rsidR="00E96627" w:rsidRDefault="00E96627" w:rsidP="00F22BF3">
      <w:pPr>
        <w:pStyle w:val="Heading1"/>
        <w:spacing w:line="360" w:lineRule="auto"/>
      </w:pPr>
      <w:r>
        <w:t xml:space="preserve">LINIA 103 </w:t>
      </w:r>
    </w:p>
    <w:p w14:paraId="44688511" w14:textId="77777777" w:rsidR="00E96627" w:rsidRDefault="00E96627" w:rsidP="003934D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BUCUREŞTI PROGRESU - GIURGIU ORAŞ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96627" w14:paraId="152BDB3B" w14:textId="7777777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B763" w14:textId="77777777" w:rsidR="00E96627" w:rsidRDefault="00E96627" w:rsidP="00E9662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457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6+395</w:t>
            </w:r>
          </w:p>
          <w:p w14:paraId="688B448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15F9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BF3B4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34D0F272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1BFC7" w14:textId="77777777" w:rsidR="00E96627" w:rsidRPr="009E41C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1042" w14:textId="77777777" w:rsidR="00E96627" w:rsidRPr="006307B2" w:rsidRDefault="00E96627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7B15" w14:textId="77777777" w:rsidR="00E96627" w:rsidRPr="009E41C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9BCEF" w14:textId="77777777" w:rsidR="00E96627" w:rsidRPr="006307B2" w:rsidRDefault="00E96627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CA4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2AF5FE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E96627" w14:paraId="00CCAC23" w14:textId="77777777">
        <w:trPr>
          <w:cantSplit/>
          <w:trHeight w:val="1123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24A0" w14:textId="77777777" w:rsidR="00E96627" w:rsidRDefault="00E96627" w:rsidP="00E9662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DED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C102D" w14:textId="77777777" w:rsidR="00E96627" w:rsidRPr="006307B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59226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6DB482C2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</w:t>
            </w:r>
            <w:r w:rsidRPr="009E41CA">
              <w:rPr>
                <w:b/>
                <w:bCs/>
                <w:sz w:val="20"/>
                <w:lang w:val="ro-RO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94D34" w14:textId="77777777" w:rsidR="00E96627" w:rsidRPr="009E41C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A021" w14:textId="77777777" w:rsidR="00E96627" w:rsidRPr="006307B2" w:rsidRDefault="00E96627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DC77" w14:textId="77777777" w:rsidR="00E96627" w:rsidRPr="009E41C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B033" w14:textId="77777777" w:rsidR="00E96627" w:rsidRPr="006307B2" w:rsidRDefault="00E96627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6EBD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B993D2D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Cu acces la liniile 5 şi 6 primiri - expedieri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14:paraId="3A39E512" w14:textId="77777777">
        <w:trPr>
          <w:cantSplit/>
          <w:trHeight w:val="174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6473" w14:textId="77777777" w:rsidR="00E96627" w:rsidRDefault="00E96627" w:rsidP="00E9662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704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68407" w14:textId="77777777" w:rsidR="00E96627" w:rsidRPr="006307B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3BC6A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E7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98DE98E" w14:textId="77777777" w:rsidR="00E96627" w:rsidRDefault="00E96627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8</w:t>
            </w:r>
          </w:p>
          <w:p w14:paraId="7445BE68" w14:textId="77777777" w:rsidR="00E96627" w:rsidRDefault="00E96627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2A6831C" w14:textId="77777777" w:rsidR="00E96627" w:rsidRDefault="00E96627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9008F3B" w14:textId="77777777" w:rsidR="00E96627" w:rsidRPr="009E41CA" w:rsidRDefault="00E96627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39DE7" w14:textId="77777777" w:rsidR="00E96627" w:rsidRDefault="00E96627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8E19" w14:textId="77777777" w:rsidR="00E96627" w:rsidRPr="009E41C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10D22" w14:textId="77777777" w:rsidR="00E96627" w:rsidRPr="006307B2" w:rsidRDefault="00E96627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17FB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03E137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7E3A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1 - 3, 7, 8 și </w:t>
            </w:r>
          </w:p>
          <w:p w14:paraId="4DA125F4" w14:textId="77777777" w:rsidR="00E96627" w:rsidRPr="009E41C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 București Progresu.</w:t>
            </w:r>
          </w:p>
        </w:tc>
      </w:tr>
    </w:tbl>
    <w:p w14:paraId="5A15BECD" w14:textId="77777777" w:rsidR="00E96627" w:rsidRPr="007C0989" w:rsidRDefault="00E96627" w:rsidP="007C0989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A079357" w14:textId="77777777" w:rsidR="00E96627" w:rsidRDefault="00E96627" w:rsidP="00E15E78">
      <w:pPr>
        <w:pStyle w:val="Heading1"/>
        <w:spacing w:line="360" w:lineRule="auto"/>
      </w:pPr>
      <w:r>
        <w:t>LINIA 105</w:t>
      </w:r>
    </w:p>
    <w:p w14:paraId="0FAC790E" w14:textId="77777777" w:rsidR="00E96627" w:rsidRDefault="00E96627" w:rsidP="00E15E78">
      <w:pPr>
        <w:pStyle w:val="Heading1"/>
        <w:spacing w:line="360" w:lineRule="auto"/>
      </w:pPr>
      <w:r>
        <w:t>GIURGIU NORD - VIDELE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E96627" w14:paraId="689B8C11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CB8B8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524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645B07D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8B7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FFB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0A2E105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65D1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C94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13D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617E3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582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B681B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călători.</w:t>
            </w:r>
          </w:p>
        </w:tc>
      </w:tr>
      <w:tr w:rsidR="00E96627" w14:paraId="3B333108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95DAA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B156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0C20F7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407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93F1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4497732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B3A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145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E45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3B785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41F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63294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marfă.</w:t>
            </w:r>
          </w:p>
        </w:tc>
      </w:tr>
      <w:tr w:rsidR="00E96627" w14:paraId="72DD0C5F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CC823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6C47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528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14A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Bălănoaia 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38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7F43B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+ sch.6, diag </w:t>
            </w:r>
          </w:p>
          <w:p w14:paraId="2754817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2-6,</w:t>
            </w:r>
          </w:p>
          <w:p w14:paraId="6FF88E5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9C26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49E3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D2C3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3A3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67BD59F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081CA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FDD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DCE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BB0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Stănești,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7E6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B46989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+ sch.5 și</w:t>
            </w:r>
          </w:p>
          <w:p w14:paraId="1E57F58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F720EE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8/10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D6B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B91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914F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310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0253060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2D2C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C6D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792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A7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22C66EF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33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D44D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7EA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20CA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FC7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E96627" w14:paraId="17D8328A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C0F2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FD7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F20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29E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70AF16B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7CF2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6, </w:t>
            </w:r>
          </w:p>
          <w:p w14:paraId="2EA33FD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432A8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828E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FA64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0B68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253C5BB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7A096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8D2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B27B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8E6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6A249C6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3, Cap X,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F2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  <w:p w14:paraId="424C95B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8E7AD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88E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C4F6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9FB8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7B978EE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586A7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B87D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0E6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09A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2C2AB21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F14F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60D518A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0C54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BDC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9A10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540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AD09F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64AFD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E96627" w14:paraId="49D34B6F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2F68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486A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187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9D4D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2555EBA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596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EF9C32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821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6F4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68B80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A60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19714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1AA25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E96627" w14:paraId="6306132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BB03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04C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AF1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130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1B0A534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88D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0CB8EF0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2415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FFE1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47920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78B4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886A44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9B780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9EC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830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2B0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3606D8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C2F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84CEF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872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C6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FD12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F59F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7ACB3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D3EF0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E96627" w14:paraId="03FB11E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40D7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340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E963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4838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6435E46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E70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linia 2</w:t>
            </w:r>
          </w:p>
          <w:p w14:paraId="5914425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2B40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26F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5CC96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529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6081E6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4A05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74C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399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9DD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3794134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46B554C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diagonala 1 - 3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2E0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E2CDDA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FDCA1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F69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3BA20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2B2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0D371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2, Cap X, din </w:t>
            </w:r>
            <w:r w:rsidRPr="002C5ADE">
              <w:rPr>
                <w:b/>
                <w:bCs/>
                <w:i/>
                <w:iCs/>
                <w:sz w:val="20"/>
                <w:lang w:val="ro-RO"/>
              </w:rPr>
              <w:t>St. Târnavele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14:paraId="36BF298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A76A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53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75E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AB8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3B9C3198" w14:textId="77777777" w:rsidR="00E96627" w:rsidRPr="00CA6A06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>peste sch. 22</w:t>
            </w:r>
            <w:r>
              <w:rPr>
                <w:b/>
                <w:bCs/>
                <w:iCs/>
                <w:sz w:val="20"/>
                <w:lang w:val="ro-RO"/>
              </w:rPr>
              <w:t>,</w:t>
            </w: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757B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6A5D6DA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4C63C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5BD7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7DFC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FAD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232CBF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F471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744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CBB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05310" w14:textId="77777777" w:rsidR="00E96627" w:rsidRDefault="00E96627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570F802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+ sch. 8 și 14.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3A5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5ED313D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+ sch. 8 și 14.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39C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2578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7DCD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F31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746D5B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76EB6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F2DD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378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F688" w14:textId="77777777" w:rsidR="00E96627" w:rsidRDefault="00E96627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33BE6865" w14:textId="77777777" w:rsidR="00E96627" w:rsidRDefault="00E96627" w:rsidP="00211FE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7ABE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349B1A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D302DA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12 / 16 și </w:t>
            </w:r>
          </w:p>
          <w:p w14:paraId="5C533F8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0B9B15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CAB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C6B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41467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76A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09A619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44B7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5F0A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1E2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455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17ECC50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sch. 7, 11, 15 și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0230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7, 11, 15 </w:t>
            </w:r>
          </w:p>
          <w:p w14:paraId="2A5D33F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17 </w:t>
            </w:r>
          </w:p>
          <w:p w14:paraId="54A046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C0ED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AFF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A8598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3CA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FB002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42CC0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5 și 6.</w:t>
            </w:r>
          </w:p>
        </w:tc>
      </w:tr>
      <w:tr w:rsidR="00E96627" w14:paraId="7E1E4C1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B6E7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80D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093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F4B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5A024F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2A7E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EFA7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C7D8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8D84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B7A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F668994" w14:textId="77777777">
        <w:trPr>
          <w:cantSplit/>
          <w:trHeight w:val="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9368A" w14:textId="77777777" w:rsidR="00E96627" w:rsidRDefault="00E96627" w:rsidP="00E96627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2A7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0B7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3E3B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4B02B78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485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7E48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F59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695F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46D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BB8E1E2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7D261932" w14:textId="77777777" w:rsidR="00E96627" w:rsidRDefault="00E96627" w:rsidP="00E15E78">
      <w:pPr>
        <w:pStyle w:val="Heading1"/>
        <w:spacing w:line="360" w:lineRule="auto"/>
      </w:pPr>
      <w:r>
        <w:t>LINIA 105 A</w:t>
      </w:r>
    </w:p>
    <w:p w14:paraId="39A18E32" w14:textId="77777777" w:rsidR="00E96627" w:rsidRDefault="00E96627" w:rsidP="00E15E78">
      <w:pPr>
        <w:pStyle w:val="Heading1"/>
        <w:spacing w:line="360" w:lineRule="auto"/>
      </w:pPr>
      <w:r>
        <w:t>R 1  VIDELE - R 2  VIDELE (Rac  Rădulești - Ciolpani)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E96627" w14:paraId="18D71922" w14:textId="77777777">
        <w:trPr>
          <w:cantSplit/>
          <w:trHeight w:val="11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F7E6" w14:textId="77777777" w:rsidR="00E96627" w:rsidRDefault="00E96627" w:rsidP="00E96627">
            <w:pPr>
              <w:numPr>
                <w:ilvl w:val="0"/>
                <w:numId w:val="5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ADCF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8EBC23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047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F11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– R2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F17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77B02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E3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7550" w14:textId="77777777" w:rsidR="00E96627" w:rsidRPr="004A289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2620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Numai pentru trenurile de marfă.</w:t>
            </w:r>
          </w:p>
        </w:tc>
      </w:tr>
    </w:tbl>
    <w:p w14:paraId="0EEBF37D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50BE8517" w14:textId="77777777" w:rsidR="00E96627" w:rsidRDefault="00E96627" w:rsidP="00C81930">
      <w:pPr>
        <w:pStyle w:val="Heading1"/>
        <w:spacing w:line="360" w:lineRule="auto"/>
        <w:rPr>
          <w:spacing w:val="40"/>
        </w:rPr>
      </w:pPr>
      <w:r>
        <w:rPr>
          <w:spacing w:val="40"/>
        </w:rPr>
        <w:lastRenderedPageBreak/>
        <w:t>LINIA 107</w:t>
      </w:r>
    </w:p>
    <w:p w14:paraId="3804AD74" w14:textId="77777777" w:rsidR="00E96627" w:rsidRDefault="00E96627" w:rsidP="008C0C31">
      <w:pPr>
        <w:pStyle w:val="Heading1"/>
        <w:spacing w:before="40" w:after="40" w:line="360" w:lineRule="auto"/>
        <w:ind w:left="57" w:right="57"/>
      </w:pPr>
      <w:r>
        <w:t>TITU - TEIŞ - PIETROŞIŢA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4"/>
        <w:gridCol w:w="2492"/>
      </w:tblGrid>
      <w:tr w:rsidR="00E96627" w14:paraId="77FDBB6B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F1CC6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FA5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599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E51A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</w:t>
            </w:r>
          </w:p>
          <w:p w14:paraId="05BFCAD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64D8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1D69650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10R-14R-12R-16R și abate-rile sch. 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725D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5C2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6CD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FC5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D184D59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026A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70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1+300</w:t>
            </w:r>
          </w:p>
          <w:p w14:paraId="58854F9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A91D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9E4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5C497B0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28A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66F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8299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126A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3C9F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6CBDB8A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C0B6D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F2200" w14:textId="77777777" w:rsidR="00E96627" w:rsidRDefault="00E96627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7+700</w:t>
            </w:r>
          </w:p>
          <w:p w14:paraId="113825D5" w14:textId="77777777" w:rsidR="00E96627" w:rsidRDefault="00E96627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08F6" w14:textId="77777777" w:rsidR="00E96627" w:rsidRDefault="00E96627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A221" w14:textId="77777777" w:rsidR="00E96627" w:rsidRDefault="00E96627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7A3CA0E1" w14:textId="77777777" w:rsidR="00E96627" w:rsidRDefault="00E96627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4D03A" w14:textId="77777777" w:rsidR="00E96627" w:rsidRDefault="00E96627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4F78C" w14:textId="77777777" w:rsidR="00E96627" w:rsidRDefault="00E96627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6B5C" w14:textId="77777777" w:rsidR="00E96627" w:rsidRDefault="00E96627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6+000</w:t>
            </w:r>
          </w:p>
          <w:p w14:paraId="21988D6B" w14:textId="77777777" w:rsidR="00E96627" w:rsidRDefault="00E96627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606BA" w14:textId="77777777" w:rsidR="00E96627" w:rsidRDefault="00E96627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0AFF" w14:textId="77777777" w:rsidR="00E96627" w:rsidRDefault="00E96627" w:rsidP="005A6D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DE3CB32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FD33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4C9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20F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70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5975D80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2DB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C616F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894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14+850</w:t>
            </w:r>
          </w:p>
          <w:p w14:paraId="4D29849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A0B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77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BB717E9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37AC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F9A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  <w:p w14:paraId="087F91D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B78E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A9A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0D79C78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9D9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A21E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20D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4D3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10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F827EC8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D0CFA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A9A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4A63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56E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22161AC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9CE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CA675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2E91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6795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0AC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D084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7A43776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8EFA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8023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04AA83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843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D796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09785A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FA06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5A93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74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B8F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6DC0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35FB39E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7CD0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145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890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638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1203226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B2E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36E9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E88B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015EFEC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607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CF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E0BF6C9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B859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033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9A3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726A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0B22171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C286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A0755A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DE21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788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782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540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0BBC69C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7689D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48F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20+800</w:t>
            </w:r>
          </w:p>
          <w:p w14:paraId="340C33B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80DF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C1E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6024DF8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285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483A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C2D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B63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F1B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8B8BAF8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F3E8A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153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AE9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C79C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A486D2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80C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C1A72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848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  <w:p w14:paraId="2BACAF8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6782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C4D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5392AF1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981DA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662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3086DDD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EAE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968E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91B3C5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B3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339E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25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62F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A793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11D1865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31FA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6EFC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7D3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76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61E81BC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A6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093B8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FDF3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66435E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6A77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553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4C35C12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B19B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7C2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28+800</w:t>
            </w:r>
          </w:p>
          <w:p w14:paraId="254D91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3CA5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9A56" w14:textId="77777777" w:rsidR="00E96627" w:rsidRDefault="00E96627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2FEBC590" w14:textId="77777777" w:rsidR="00E96627" w:rsidRDefault="00E96627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E38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9C90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D0B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2B8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F57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8D5E895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FD84F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A2A4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24D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C6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21A50A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246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384D79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6146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9FF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589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6EF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E23B841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5B99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AA4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AB1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B021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1CB444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74C8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90FD71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B9DD2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3C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076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B3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FAA98E8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090DF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8D3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0E0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82D3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7EEA962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335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F0E2EC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5007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9096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FE8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49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D5E7C0C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E2A2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3F5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A1F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6F4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1AE15B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78F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C3E4F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A336D6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41 și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83567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5A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AAF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C734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9239997" w14:textId="77777777">
        <w:trPr>
          <w:cantSplit/>
          <w:trHeight w:val="5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C6E1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7C8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847B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068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34F9812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D847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672FE9B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34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66142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EE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2EA2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E035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4 - 8.</w:t>
            </w:r>
          </w:p>
        </w:tc>
      </w:tr>
      <w:tr w:rsidR="00E96627" w14:paraId="1BFDDF39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2665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EA4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5E3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5B4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1531463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14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6F3253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9105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029F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67E3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5A2A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3A37ACD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5F87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2A55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EF39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FB8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49791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FAD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7F0773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A83D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008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291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010D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1BFC5A8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ACAC4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6ED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D2F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730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Doiceşti</w:t>
            </w:r>
          </w:p>
          <w:p w14:paraId="1FE87B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 3 şi 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5F06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748DA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8779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FDF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A610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9AF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BFCAEB0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A9B5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138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DFF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BFB4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2D441E7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F01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701FD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40EC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567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BDD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7660AB9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662E4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C8D3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215E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FFF9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709DEDB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A05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D77884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52C5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47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B95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73A5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426DBC6" w14:textId="77777777">
        <w:trPr>
          <w:cantSplit/>
          <w:trHeight w:val="2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435C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2E67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0D02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E4F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6486C16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3, 5, 6,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7AF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D9BB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CC00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F0E4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395C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E2B353D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A0FE7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C3A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E69A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2E4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48F3D78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0DE7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5572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1C49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B37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785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DD634AE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3D34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6B7C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63+600</w:t>
            </w:r>
          </w:p>
          <w:p w14:paraId="2945168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F1C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6CB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Fieni -</w:t>
            </w:r>
          </w:p>
          <w:p w14:paraId="16386C2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Pietroşiţa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97BB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F99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11B2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AC6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769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8EE4DCC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FFAA3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09C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9A2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42D2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5F65D68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 şi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33E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8D41A7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E95A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078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673B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5EF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2E1F1D6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4375" w14:textId="77777777" w:rsidR="00E96627" w:rsidRDefault="00E96627" w:rsidP="00E9662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A9C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518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D01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0F6770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 şi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0AC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8CEEF" w14:textId="77777777" w:rsidR="00E96627" w:rsidRPr="00C83AE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781B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099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5DED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1076687" w14:textId="77777777" w:rsidR="00E96627" w:rsidRDefault="00E96627">
      <w:pPr>
        <w:rPr>
          <w:sz w:val="20"/>
          <w:lang w:val="ro-RO"/>
        </w:rPr>
      </w:pPr>
    </w:p>
    <w:p w14:paraId="60AAD3A7" w14:textId="77777777" w:rsidR="00E96627" w:rsidRDefault="00E96627" w:rsidP="000507C8">
      <w:pPr>
        <w:pStyle w:val="Heading1"/>
        <w:spacing w:line="360" w:lineRule="auto"/>
      </w:pPr>
      <w:r>
        <w:t>LINIA 107 A</w:t>
      </w:r>
    </w:p>
    <w:p w14:paraId="14869020" w14:textId="77777777" w:rsidR="00E96627" w:rsidRDefault="00E96627" w:rsidP="00B85474">
      <w:pPr>
        <w:pStyle w:val="Heading1"/>
        <w:spacing w:line="360" w:lineRule="auto"/>
        <w:rPr>
          <w:b w:val="0"/>
          <w:bCs w:val="0"/>
          <w:sz w:val="8"/>
        </w:rPr>
      </w:pPr>
      <w:r>
        <w:t>TÂRGOVIŞTE NORD - ANINOASA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E96627" w14:paraId="4BEC5DAE" w14:textId="77777777" w:rsidTr="001931BF">
        <w:trPr>
          <w:cantSplit/>
          <w:trHeight w:val="2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E908" w14:textId="77777777" w:rsidR="00E96627" w:rsidRDefault="00E96627" w:rsidP="00E9662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7D5E" w14:textId="77777777" w:rsidR="00E96627" w:rsidRDefault="00E96627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97876" w14:textId="77777777" w:rsidR="00E96627" w:rsidRPr="004659BE" w:rsidRDefault="00E96627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FD57" w14:textId="77777777" w:rsidR="00E96627" w:rsidRDefault="00E96627" w:rsidP="005F031C">
            <w:pPr>
              <w:pStyle w:val="Heading2"/>
              <w:spacing w:before="40" w:after="40"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St. Târgovişte Nord</w:t>
            </w:r>
          </w:p>
          <w:p w14:paraId="4BB9CE78" w14:textId="77777777" w:rsidR="00E96627" w:rsidRDefault="00E96627" w:rsidP="005F03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9F98" w14:textId="77777777" w:rsidR="00E96627" w:rsidRDefault="00E96627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B21676E" w14:textId="77777777" w:rsidR="00E96627" w:rsidRDefault="00E96627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BF4E" w14:textId="77777777" w:rsidR="00E96627" w:rsidRPr="004659BE" w:rsidRDefault="00E96627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659BE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CCBB" w14:textId="77777777" w:rsidR="00E96627" w:rsidRDefault="00E96627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0104" w14:textId="77777777" w:rsidR="00E96627" w:rsidRPr="004659BE" w:rsidRDefault="00E96627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EE38D" w14:textId="77777777" w:rsidR="00E96627" w:rsidRDefault="00E96627" w:rsidP="005F03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5D2C4A9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31FB022D" w14:textId="77777777" w:rsidR="00E96627" w:rsidRDefault="00E96627" w:rsidP="00410133">
      <w:pPr>
        <w:pStyle w:val="Heading1"/>
        <w:spacing w:line="360" w:lineRule="auto"/>
      </w:pPr>
      <w:r>
        <w:t>LINIA 108</w:t>
      </w:r>
    </w:p>
    <w:p w14:paraId="058F4D19" w14:textId="77777777" w:rsidR="00E96627" w:rsidRDefault="00E96627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96627" w:rsidRPr="0058349B" w14:paraId="5C9D0853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6CE8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DC4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052F" w14:textId="77777777" w:rsidR="00E96627" w:rsidRPr="000625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2B11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07C1AB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AA9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E138C3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4EF6211F" w14:textId="77777777" w:rsidR="00E96627" w:rsidRPr="0016498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17CB3" w14:textId="77777777" w:rsidR="00E96627" w:rsidRPr="000625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C21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7E6A" w14:textId="77777777" w:rsidR="00E96627" w:rsidRPr="000625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79B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1FD0E1" w14:textId="77777777" w:rsidR="00E96627" w:rsidRPr="0058349B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E96627" w14:paraId="5437D868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54806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8C8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0EF29" w14:textId="77777777" w:rsidR="00E96627" w:rsidRPr="000625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C12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776A78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9BA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E8DF77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40A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6D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6179" w14:textId="77777777" w:rsidR="00E96627" w:rsidRPr="000625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11D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71EA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I.C. Brătianu - Goleşti.</w:t>
            </w:r>
          </w:p>
        </w:tc>
      </w:tr>
      <w:tr w:rsidR="00E96627" w14:paraId="59971E4C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EE96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EE46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D439E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FC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FDC07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720C5C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05C7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48F79CF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D8CDD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1F20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8DB3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C46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</w:t>
            </w:r>
          </w:p>
          <w:p w14:paraId="1EE0612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4 - 6 </w:t>
            </w:r>
          </w:p>
          <w:p w14:paraId="20FB090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E96627" w:rsidRPr="00F80ACE" w14:paraId="29543180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23D00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F85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101+208</w:t>
            </w:r>
          </w:p>
          <w:p w14:paraId="063655E3" w14:textId="77777777" w:rsidR="00E96627" w:rsidRPr="001571B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99F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656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Goleşti -</w:t>
            </w:r>
          </w:p>
          <w:p w14:paraId="4570599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E3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EE99D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30C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E6105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CE5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*Interzis circulaţia trenurilor care au în componenţă mai mult de două locomotive cuplate.</w:t>
            </w:r>
          </w:p>
          <w:p w14:paraId="4737235B" w14:textId="77777777" w:rsidR="00E96627" w:rsidRPr="00F80ACE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F80ACE" w14:paraId="119E4CCE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D45E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DDF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E89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4BA9" w14:textId="77777777" w:rsidR="00E96627" w:rsidRDefault="00E96627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88BEE" w14:textId="77777777" w:rsidR="00E96627" w:rsidRDefault="00E96627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7B1CF4C3" w14:textId="77777777" w:rsidR="00E96627" w:rsidRDefault="00E96627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sch.3 până la călcâi</w:t>
            </w:r>
          </w:p>
          <w:p w14:paraId="20E6CB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2BE8B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ACC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C5FB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BDB71" w14:textId="77777777" w:rsidR="00E96627" w:rsidRPr="00F80ACE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1B8A9706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2AA5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AB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107+600</w:t>
            </w:r>
          </w:p>
          <w:p w14:paraId="1BBCB50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A54B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E12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I.C. Brătianu - </w:t>
            </w:r>
          </w:p>
          <w:p w14:paraId="253D0FE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8B58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4832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665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A2612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3899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</w:t>
            </w:r>
            <w:r>
              <w:rPr>
                <w:b/>
                <w:bCs/>
                <w:iCs/>
                <w:sz w:val="20"/>
                <w:lang w:val="ro-RO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  <w:lang w:val="ro-RO"/>
              </w:rPr>
              <w:t>trenuril</w:t>
            </w:r>
            <w:r>
              <w:rPr>
                <w:b/>
                <w:bCs/>
                <w:iCs/>
                <w:sz w:val="20"/>
                <w:lang w:val="ro-RO"/>
              </w:rPr>
              <w:t>e</w:t>
            </w:r>
            <w:r w:rsidRPr="00F80ACE">
              <w:rPr>
                <w:b/>
                <w:bCs/>
                <w:iCs/>
                <w:sz w:val="20"/>
                <w:lang w:val="ro-RO"/>
              </w:rPr>
              <w:t xml:space="preserve"> care au în componenţă două locomotive cuplate.</w:t>
            </w:r>
          </w:p>
          <w:p w14:paraId="5F31FB8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F1ED3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975E8C5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9121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7190" w14:textId="77777777" w:rsidR="00E96627" w:rsidRPr="00346ED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5B3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1CFF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3732D41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3FEA4F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C275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2C4E45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1DEFD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</w:t>
            </w:r>
          </w:p>
          <w:p w14:paraId="72A68F5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(de la km 113+</w:t>
            </w:r>
          </w:p>
          <w:p w14:paraId="7AD6BA1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160 până la km 113+</w:t>
            </w:r>
          </w:p>
          <w:p w14:paraId="1AAD5C4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962A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8D9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CCDF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659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7E186C2C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7C18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9D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B0BB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FAB6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1CB08F5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C77575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F806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CE8FD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023EF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F6DF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F338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4936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EE28E53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E14E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10A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4B92A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087F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5E0C73A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C47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783AC1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1A23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844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C61F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6D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3E8F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0B0DE3A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  <w:lang w:val="ro-RO"/>
              </w:rPr>
              <w:t xml:space="preserve"> I.C. Brătianu.</w:t>
            </w:r>
          </w:p>
        </w:tc>
      </w:tr>
      <w:tr w:rsidR="00E96627" w14:paraId="67CD3D9C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AE323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9F8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50B5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1341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5DE7B4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94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06BBA25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EEE6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D55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957B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D5E9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F25E3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5F15F10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 Stâlpeni.</w:t>
            </w:r>
          </w:p>
        </w:tc>
      </w:tr>
      <w:tr w:rsidR="00E96627" w14:paraId="1C583DE1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18B39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6E5B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79FC9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90A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371E233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14 </w:t>
            </w:r>
          </w:p>
          <w:p w14:paraId="1A39CDB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369501E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6C56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207FA2A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1+700</w:t>
            </w:r>
          </w:p>
          <w:p w14:paraId="5B90079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B9D3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987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5D0C8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78F8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CA061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Uzina de Autoturisme pentru toate convoaiele de manevră.</w:t>
            </w:r>
          </w:p>
        </w:tc>
      </w:tr>
      <w:tr w:rsidR="00E96627" w:rsidRPr="00884DD1" w14:paraId="4BFBEF0F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AA19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2DE4" w14:textId="77777777" w:rsidR="00E96627" w:rsidRPr="00E804A9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115+600</w:t>
            </w:r>
          </w:p>
          <w:p w14:paraId="10294F2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A245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6FF8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65154B9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85A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E134F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AE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B402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5816D" w14:textId="77777777" w:rsidR="00E96627" w:rsidRPr="00E804A9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E804A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E804A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4A2FE21" w14:textId="77777777" w:rsidR="00E96627" w:rsidRPr="00884DD1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054DFC" w14:paraId="690484C8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FFB2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2310" w14:textId="77777777" w:rsidR="00E96627" w:rsidRPr="00DD4D10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129+535</w:t>
            </w:r>
          </w:p>
          <w:p w14:paraId="6771D6A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CD91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E1A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0374BE4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4A37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5890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4C9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83F0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F7FC7" w14:textId="77777777" w:rsidR="00E96627" w:rsidRPr="00DD4D10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D4D10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DD4D10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5105DD38" w14:textId="77777777" w:rsidR="00E96627" w:rsidRPr="00054DFC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54DF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054DFC" w14:paraId="5055E604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EBE2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274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129+917</w:t>
            </w:r>
          </w:p>
          <w:p w14:paraId="2313911B" w14:textId="77777777" w:rsidR="00E96627" w:rsidRPr="00DD4D10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2892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3AC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Stâlpeni -</w:t>
            </w:r>
          </w:p>
          <w:p w14:paraId="6B39B71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1FF1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FA6F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4F7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50BB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F5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054DFC" w14:paraId="3C420B56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1214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04EF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131+000</w:t>
            </w:r>
          </w:p>
          <w:p w14:paraId="3A719745" w14:textId="77777777" w:rsidR="00E96627" w:rsidRPr="00DD4D10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077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FC95" w14:textId="77777777" w:rsidR="00E96627" w:rsidRDefault="00E96627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2C32C67C" w14:textId="77777777" w:rsidR="00E96627" w:rsidRDefault="00E96627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3B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BC56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EF4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D68C9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E4F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:rsidRPr="00884DD1" w14:paraId="439A3704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A4C7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34B86" w14:textId="77777777" w:rsidR="00E96627" w:rsidRPr="00535AB9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137+685</w:t>
            </w:r>
          </w:p>
          <w:p w14:paraId="78A5165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7E0F3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DAB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027C187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4501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9D03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1430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FDBA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7E4C" w14:textId="77777777" w:rsidR="00E96627" w:rsidRPr="00535AB9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35AB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535AB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D50E627" w14:textId="77777777" w:rsidR="00E96627" w:rsidRPr="00884DD1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1077036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6DEC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A590" w14:textId="77777777" w:rsidR="00E96627" w:rsidRPr="00535AB9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734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E6A0C" w14:textId="77777777" w:rsidR="00E96627" w:rsidRDefault="00E96627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4D9752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137B5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469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CC7B80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142D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D33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8FEA2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D3BA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6051BE6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86D9C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1B0A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81E7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3AC2" w14:textId="77777777" w:rsidR="00E96627" w:rsidRDefault="00E96627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4949F506" w14:textId="77777777" w:rsidR="00E96627" w:rsidRDefault="00E96627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şi 3 </w:t>
            </w:r>
          </w:p>
          <w:p w14:paraId="3549CB23" w14:textId="77777777" w:rsidR="00E96627" w:rsidRDefault="00E96627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2BD0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31AA20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3413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799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69B02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469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0844061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39AE4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EC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941C5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F95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0D2618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9908D04" w14:textId="77777777" w:rsidR="00E96627" w:rsidRDefault="00E96627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915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799B97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4A1F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681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24817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4742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F793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1 - 4, peste TDJ </w:t>
            </w:r>
          </w:p>
          <w:p w14:paraId="52F4483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19 / 21 și sch. 27, 18 și 16.</w:t>
            </w:r>
          </w:p>
        </w:tc>
      </w:tr>
      <w:tr w:rsidR="00E96627" w14:paraId="77DAE93E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7226" w14:textId="77777777" w:rsidR="00E96627" w:rsidRDefault="00E96627" w:rsidP="00E96627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FC6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04C96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028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08D93F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şi 7 </w:t>
            </w:r>
          </w:p>
          <w:p w14:paraId="115D43C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4A5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75C62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10B2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D7BE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6C400" w14:textId="77777777" w:rsidR="00E96627" w:rsidRPr="00D16CE1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A1C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432EBFB" w14:textId="77777777" w:rsidR="00E96627" w:rsidRPr="00FE25BC" w:rsidRDefault="00E96627" w:rsidP="00423AC0">
      <w:pPr>
        <w:spacing w:before="40" w:after="40" w:line="192" w:lineRule="auto"/>
        <w:ind w:right="57"/>
        <w:rPr>
          <w:b/>
          <w:sz w:val="20"/>
          <w:szCs w:val="20"/>
          <w:lang w:val="ro-RO"/>
        </w:rPr>
      </w:pPr>
    </w:p>
    <w:p w14:paraId="478F6298" w14:textId="77777777" w:rsidR="00E96627" w:rsidRDefault="00E96627" w:rsidP="00815695">
      <w:pPr>
        <w:pStyle w:val="Heading1"/>
        <w:spacing w:line="360" w:lineRule="auto"/>
      </w:pPr>
      <w:r>
        <w:t>LINIA 109</w:t>
      </w:r>
    </w:p>
    <w:p w14:paraId="62C6313E" w14:textId="77777777" w:rsidR="00E96627" w:rsidRDefault="00E96627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96627" w14:paraId="10E4278D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BF110" w14:textId="77777777" w:rsidR="00E96627" w:rsidRDefault="00E96627" w:rsidP="00E9662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CE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1054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59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491D69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A8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EA099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633C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C0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30C8E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6FF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2621BF7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0C24" w14:textId="77777777" w:rsidR="00E96627" w:rsidRDefault="00E96627" w:rsidP="00E9662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723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2145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C13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198EBC1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2843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260A5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8553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9E7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0DFE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BCB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54AE1E9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79CE9" w14:textId="77777777" w:rsidR="00E96627" w:rsidRDefault="00E96627" w:rsidP="00E9662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B753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2E92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3795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Bascov </w:t>
            </w:r>
          </w:p>
          <w:p w14:paraId="79630AC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2082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9F0E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2CD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0D84" w14:textId="77777777" w:rsidR="00E96627" w:rsidRPr="001B30CD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6501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4C98EF8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128E4639" w14:textId="77777777" w:rsidR="00E96627" w:rsidRDefault="00E96627" w:rsidP="00DB78D2">
      <w:pPr>
        <w:pStyle w:val="Heading1"/>
        <w:spacing w:line="360" w:lineRule="auto"/>
      </w:pPr>
      <w:r>
        <w:t>LINIA 112</w:t>
      </w:r>
    </w:p>
    <w:p w14:paraId="7728A5E3" w14:textId="77777777" w:rsidR="00E96627" w:rsidRDefault="00E96627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E96627" w14:paraId="1744A39D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E39B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8B21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5BF4C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D2B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36B8F6D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BA9E" w14:textId="77777777" w:rsidR="00E96627" w:rsidRDefault="00E96627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EC121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1CA0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105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4FC3B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D36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E96627" w14:paraId="03234671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8691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83B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9F02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D42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391E16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AF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CAB797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B98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ED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0FB3B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E54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4B458A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0882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D4A8F" w14:textId="77777777" w:rsidR="00E96627" w:rsidRDefault="00E96627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1FC20693" w14:textId="77777777" w:rsidR="00E96627" w:rsidRDefault="00E96627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F8D6" w14:textId="77777777" w:rsidR="00E96627" w:rsidRPr="00483148" w:rsidRDefault="00E96627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115DD" w14:textId="77777777" w:rsidR="00E96627" w:rsidRDefault="00E96627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9D53" w14:textId="77777777" w:rsidR="00E96627" w:rsidRDefault="00E96627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2B0F" w14:textId="77777777" w:rsidR="00E96627" w:rsidRDefault="00E96627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90E1" w14:textId="77777777" w:rsidR="00E96627" w:rsidRDefault="00E96627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2D015" w14:textId="77777777" w:rsidR="00E96627" w:rsidRPr="00483148" w:rsidRDefault="00E96627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58AA2" w14:textId="77777777" w:rsidR="00E96627" w:rsidRDefault="00E96627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09B6875D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8C14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FC8C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2C079C9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0370F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D163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AE93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DE2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6965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84B5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E12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158255FC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A75E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89DE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53FEC88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028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5397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EA1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2A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3030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735D9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A2A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11C6B32C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72B2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01D1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58A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22BE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33EB14F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FE54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75AB7D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AB887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C03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38DB" w14:textId="77777777" w:rsidR="00E96627" w:rsidRPr="00483148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DD7C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1BDC454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504A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EE4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6AB2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F20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0260CC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68BD84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2DB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B8B099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E715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FB7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4A7B9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4FE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5F5BEF3A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99245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D621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0478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D299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03614F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55C9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AFD1C7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C962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FB1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239F5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62D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3AAF1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96627" w14:paraId="5C955F85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7729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39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0958B2F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AD7C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3C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5177152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780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6B9A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ED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AB3A9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257A" w14:textId="77777777" w:rsidR="00E96627" w:rsidRPr="00EB0A86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58B96C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37C0553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68D3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5B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573DE3F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03AC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9E8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01D8681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FC2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9722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A7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46323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0F8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6F5FFF1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EC29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4C4C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4D3DBEA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763D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BC7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14321A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EA8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AA7B0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FEDB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E8893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511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B36739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02FE431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E96627" w14:paraId="3FD860A4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A6210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0D3A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4B7B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A4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CADA36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B74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BC1D07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9BF1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30D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1ECE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A0E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E96627" w14:paraId="2190397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0446C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DE31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B22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B7E1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6C16F8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05E178C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303C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6D1D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D57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1FCD021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F27E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7F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5698AE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02054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E96627" w14:paraId="0603087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ACE7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ADA8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D76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C5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D23FA0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DA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21A0042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B8224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C67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3F91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05E3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7A40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96627" w14:paraId="54719AB3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CCB8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2829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99D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4903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C9D1E7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6939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B7827D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0B9E7C1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A0A5AC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BD3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CBE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776D1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6339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A56DC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E96627" w14:paraId="486C8723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8A756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4DB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9EC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F2D0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04E246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66C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D165DC9" w14:textId="77777777" w:rsidR="00E96627" w:rsidRPr="000A20AF" w:rsidRDefault="00E96627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BAA9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F30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7941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912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4627A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E96627" w14:paraId="605AF55C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93684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D0F8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F3B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20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94D500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526A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321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31F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E319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180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56147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E96627" w14:paraId="18197681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C130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6FE1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EA64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DB72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4F491AD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71C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3A3D3E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010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188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A0E7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77B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E96627" w14:paraId="4090BF85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F07E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DE7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0AE5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26E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3F96AB0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203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C7A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ADF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D0B89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07E0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E96627" w14:paraId="0369A218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2278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FE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FBF7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FB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33030B8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EF7E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2D8AD3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AB49B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880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29711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A19E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308BA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E96627" w14:paraId="7EF6C5E9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16D7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D85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A88C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AD10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F8124E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3870757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837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5B444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6F551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DEDA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2515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908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5CEE4FB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37C4C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4505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068D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72D4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9B0153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432BC47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D40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9FE353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FBFC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ECDA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A171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225C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1B549FE7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4DCB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C521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5925308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FA39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31940" w14:textId="77777777" w:rsidR="00E96627" w:rsidRPr="002F2938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C7D1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8188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A56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11618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8C3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6FE35CA8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21CF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C1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2B9B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9DD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59672F3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668ACA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759171C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5EDE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F457DD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1AF7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C2D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E0F0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25E9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2560C71D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93C5" w14:textId="77777777" w:rsidR="00E96627" w:rsidRDefault="00E96627" w:rsidP="00E96627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F8E0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B6B4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1D2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4621AA6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1492C700" w14:textId="77777777" w:rsidR="00E96627" w:rsidRPr="007D0C03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90A7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0434B4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0AC9B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A46D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5C15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F4FC" w14:textId="77777777" w:rsidR="00E96627" w:rsidRPr="0048314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1AE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0CC35ECF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465FB8F4" w14:textId="77777777" w:rsidR="00E96627" w:rsidRPr="005905D7" w:rsidRDefault="00E96627" w:rsidP="006B4CB8">
      <w:pPr>
        <w:pStyle w:val="Heading1"/>
        <w:spacing w:line="360" w:lineRule="auto"/>
      </w:pPr>
      <w:r w:rsidRPr="005905D7">
        <w:t>LINIA 116</w:t>
      </w:r>
    </w:p>
    <w:p w14:paraId="61473AFC" w14:textId="77777777" w:rsidR="00E96627" w:rsidRPr="005905D7" w:rsidRDefault="00E96627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E96627" w:rsidRPr="00743905" w14:paraId="58AC018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C74B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0316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4BB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CF13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3CEB23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66D1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70AD0A2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C97FF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F34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6B8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864B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902BA2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E96627" w:rsidRPr="00743905" w14:paraId="3479BDEC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4251C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0876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3BC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A6A0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57D290D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B837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08BE38C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50303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13FF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B13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2D3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E96627" w:rsidRPr="00743905" w14:paraId="58E7DDFE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7D4E3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CD4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4E05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F96D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246A8E2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26DC0BB1" w14:textId="77777777" w:rsidR="00E96627" w:rsidRPr="00743905" w:rsidRDefault="00E96627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94E8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59675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A006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EAA5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930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64DFEB58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40AC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9F9C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0F5D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9804" w14:textId="77777777" w:rsidR="00E96627" w:rsidRPr="00743905" w:rsidRDefault="00E96627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55E8B9E7" w14:textId="77777777" w:rsidR="00E96627" w:rsidRPr="00743905" w:rsidRDefault="00E96627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0B4B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11270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439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760E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9458" w14:textId="77777777" w:rsidR="00E96627" w:rsidRPr="00743905" w:rsidRDefault="00E96627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1D83D06F" w14:textId="77777777" w:rsidR="00E96627" w:rsidRPr="00743905" w:rsidRDefault="00E96627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E96627" w:rsidRPr="00743905" w14:paraId="08F59CDE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7192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5EFB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0FA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873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479200C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E4E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1DE7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4F24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1D1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8A4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1A7B584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E96627" w:rsidRPr="00743905" w14:paraId="058998BE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AFAA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2DD6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5603BD2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AF7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BBA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1722A63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FA72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8A31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E396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798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B86E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3B36DD7" w14:textId="77777777" w:rsidR="00E96627" w:rsidRPr="0007721B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3CB48D17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55704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EB73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1B70810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CD9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6CC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6430F45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ABCF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F6136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1318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5EAD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05D4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7366459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6D308CA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6E43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086A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15B37897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078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C71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38123F1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790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7D3A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F8E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C9AA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5CA7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44604B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537147C1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6271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D746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5508385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302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036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5BECF36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1F18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CD78F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764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0F8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3AAEC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800D827" w14:textId="77777777" w:rsidR="00E96627" w:rsidRPr="00537749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4CE28497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8D0E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2390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3532FE2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C65D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B12B7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0E39BFC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E766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16CA0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F0F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83DF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3213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75D6CF7A" w14:textId="77777777" w:rsidR="00E96627" w:rsidRPr="005A7670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40409E39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65B4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B83D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E3DC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3DCB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112857B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53BACB0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651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032213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1DAA1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D388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EF4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8AB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62F8112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2CC93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ECB0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1BD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905D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5690B5F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1571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D417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33BD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830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0EBD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1795A56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E96627" w:rsidRPr="00743905" w14:paraId="787408C2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D4BD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531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746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3AD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7F86EBD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7612F38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045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77B09C1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4D624566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4E0D48E0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6EB185A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B612E1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4A30DFE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3ED8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6C3B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EA51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1408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BC039B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E96627" w:rsidRPr="00743905" w14:paraId="1792D4CC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0F968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CD93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8D1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917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772D0BA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1623E15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06A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18D0D6B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8E366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822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580D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535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E96627" w:rsidRPr="00743905" w14:paraId="56A0B37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65C1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A08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198A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B679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1CD1C28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8BF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450E9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0D8F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0E2F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FBFA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376919A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5609F24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E96627" w:rsidRPr="00743905" w14:paraId="72DB65C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80A5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1E6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6478DF0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1594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C53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762EB39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C193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4FB0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0FF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1634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A89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8A5FCAD" w14:textId="77777777" w:rsidR="00E96627" w:rsidRPr="001D7D9E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5A5E48A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CFAA1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E34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1C9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4915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7E9B74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5A3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975C82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068BEBB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40DE8EC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7D364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5632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A392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00AA6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C656EF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E96627" w:rsidRPr="00743905" w14:paraId="09C5F0CA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098E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9731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0FF6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58F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3BC9562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B5D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E1FB2C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7D4A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5E5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17D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395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2D5AAB0B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3269D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157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DA4E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81D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F13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FC6817D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4D62411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4D6827C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28DA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F1D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72E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47B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E96627" w:rsidRPr="00743905" w14:paraId="4FDC14A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98FF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A138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672AFD6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915F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76A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29BFC67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BEF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0F8D9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784F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57D7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B70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5ACC3B1" w14:textId="77777777" w:rsidR="00E96627" w:rsidRPr="0007721B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14D115C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1ED3D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7266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261A520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D15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386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118C63B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16B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E711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B369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925C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199C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372591A" w14:textId="77777777" w:rsidR="00E96627" w:rsidRPr="00951746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7629B9E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839B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EA501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7C3CED14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64+600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10AD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92CB" w14:textId="77777777" w:rsidR="00E96627" w:rsidRDefault="00E96627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68483655" w14:textId="77777777" w:rsidR="00E96627" w:rsidRDefault="00E96627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4AB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627F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0653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71EC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B766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3AE56EC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3B7F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49C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599464E8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FFDA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30D05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5A773D6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6D6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501D6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1F4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751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A11B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73CBCCB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7F707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9180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699B0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2EBFF" w14:textId="77777777" w:rsidR="00E96627" w:rsidRPr="00743905" w:rsidRDefault="00E9662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BB48787" w14:textId="77777777" w:rsidR="00E96627" w:rsidRDefault="00E9662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237B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611DEC9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4A12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B74C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AA5E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BFCBE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E96627" w:rsidRPr="00743905" w14:paraId="1E5FB2F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F540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297DB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6CEC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74B2" w14:textId="77777777" w:rsidR="00E96627" w:rsidRPr="00743905" w:rsidRDefault="00E9662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D94BE22" w14:textId="77777777" w:rsidR="00E96627" w:rsidRDefault="00E9662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F06BA" w14:textId="77777777" w:rsidR="00E96627" w:rsidRDefault="00E9662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28C1E863" w14:textId="77777777" w:rsidR="00E96627" w:rsidRPr="00743905" w:rsidRDefault="00E9662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CD723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623E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DB4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6A38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E96627" w:rsidRPr="00743905" w14:paraId="76456A7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B382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5805" w14:textId="77777777" w:rsidR="00E96627" w:rsidRDefault="00E9662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90D6" w14:textId="77777777" w:rsidR="00E96627" w:rsidRDefault="00E9662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F0D20" w14:textId="77777777" w:rsidR="00E96627" w:rsidRPr="00743905" w:rsidRDefault="00E9662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5C764FC" w14:textId="77777777" w:rsidR="00E96627" w:rsidRDefault="00E96627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9E1A7" w14:textId="77777777" w:rsidR="00E96627" w:rsidRDefault="00E9662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67D28FCB" w14:textId="77777777" w:rsidR="00E96627" w:rsidRPr="00743905" w:rsidRDefault="00E9662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4D91" w14:textId="77777777" w:rsidR="00E96627" w:rsidRPr="00743905" w:rsidRDefault="00E96627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7FF5" w14:textId="77777777" w:rsidR="00E96627" w:rsidRPr="00743905" w:rsidRDefault="00E9662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8A08" w14:textId="77777777" w:rsidR="00E96627" w:rsidRPr="00743905" w:rsidRDefault="00E96627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C3F4F" w14:textId="77777777" w:rsidR="00E96627" w:rsidRDefault="00E96627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E96627" w:rsidRPr="00743905" w14:paraId="4CFD9ED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ADAC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D9A4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FDE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E15E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19C4B7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EAD1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86B39A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09576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B41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E47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EBC9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22E805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E96627" w:rsidRPr="00743905" w14:paraId="68E2BBFA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33171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814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A11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D0F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5BB8214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41E20F7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729A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E86EAE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6376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65C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8812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54D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50D360FF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4EF1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B6DA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009BAF4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F6B4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2E5F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089C5CF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3B3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76A2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813F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2F93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0ABCB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60B76A5" w14:textId="77777777" w:rsidR="00E96627" w:rsidRPr="0035165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4B5F4671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F44C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4E366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6044871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F385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A01E" w14:textId="77777777" w:rsidR="00E96627" w:rsidRPr="00743905" w:rsidRDefault="00E96627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27AB822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DEC0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007F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0B8E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CC5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E015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63CCFD74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3B7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BF29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353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18A6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14E82C5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9FA276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56DE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D173E6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26B8F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51AE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D99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5ED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45E81BC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3BAF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7BA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F39D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9F9F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2FF6656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DB60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F5D038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56B3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0CB0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96F4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0FA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1A4E0F7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D41D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F594B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0B51565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ABF2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4B3DA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CE4AD3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6DC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F223F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9D6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91E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ABA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0DD26FEB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0E55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BA21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68A6695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50BC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6F7D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C5EEFF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8C39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C1DD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09B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5D7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61FBB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B9C14AF" w14:textId="77777777" w:rsidR="00E96627" w:rsidRPr="003B409E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2EDCF64C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C44E3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B35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2A6C32F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6BE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4308A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5F7241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F0F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B5FA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A230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F342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0611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E65B4F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96627" w:rsidRPr="00743905" w14:paraId="53706235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97C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82C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3C9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7A2C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346CC46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BB74C8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0B2B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FD4C2C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09A18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449E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341A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D31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764B41D2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711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06B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11C4D33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158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E1A5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7694FD4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4804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AF426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180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275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7AF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E96627" w:rsidRPr="00743905" w14:paraId="5C2B3474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003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9F93F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BD9BA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C8785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7127AFB6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1A8CD460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391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AE64B5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546B5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6829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BD56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E3B9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6B28CFB9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36E9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4A4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53C18A7E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ADD0C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EE4B5" w14:textId="77777777" w:rsidR="00E96627" w:rsidRPr="00743905" w:rsidRDefault="00E96627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6D08DB4D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1A3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E349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348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AE3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40ECE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79060CCC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D2B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562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3CFD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86C1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6617FFE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1C2292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2636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69C989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6FD2D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B67C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6BF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32A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629B33DB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5E4CB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352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F31A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794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10A9A00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D742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400DD1D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E3A3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E49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86E5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979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E96627" w:rsidRPr="00743905" w14:paraId="261E65A7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3FE2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AD7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6E16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30BD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5319C02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480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170B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9E22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6C8B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FE62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E96627" w:rsidRPr="00743905" w14:paraId="266A058E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E83B8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11B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AA3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5BD9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6FB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ABFA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7042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3031770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4CD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B34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E96627" w:rsidRPr="00743905" w14:paraId="143BCCDE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3E7DC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C38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0AD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4F325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75A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961C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6F1C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07530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A17B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E96627" w:rsidRPr="00743905" w14:paraId="13AF3B7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F2AAD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1A6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17B1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ED4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7BF9D6E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C17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9CBEDE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3E5C1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079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E39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D6A2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7D74699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BBC3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813E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FC27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3D7E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424F5546" w14:textId="77777777" w:rsidR="00E96627" w:rsidRPr="00D73778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729EA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745FDB8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F568" w14:textId="77777777" w:rsidR="00E96627" w:rsidRPr="00D73778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45A2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FC3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45A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7AD9109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AA9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34C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1981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5A61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AF7A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9D1B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011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483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F1C3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E96627" w:rsidRPr="00743905" w14:paraId="39274E8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3332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EF3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3DF2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599EB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3D0E8B5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45B7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02966C87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5FCE3203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04617510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29D4945F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C4C5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A59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F4F0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794F7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93A7DE8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23FCED4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E96627" w:rsidRPr="00743905" w14:paraId="4D1A3BC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52F0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814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59B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25FC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D75F4F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497A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3B6AB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3A6CC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5C62B08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413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D57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E96627" w:rsidRPr="00743905" w14:paraId="03728B0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4E2BF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6080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E14C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066F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7A7CCAD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E268C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8255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9B691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394DC1A7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E993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984C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700393F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6947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AB8C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29150323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61123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20C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5831C9C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E70E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DB3D1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82773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160E4E68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A746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80AD0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12882605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6D9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E623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AB3F7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F01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28632C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780AC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4F001C1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76801696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2AEF71A7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7E291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BB8C7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9DE8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2B189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5C1AFF6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E96627" w:rsidRPr="00743905" w14:paraId="0F4342AE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74365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284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C4B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DFB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81D584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CCE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43CC3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014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8F2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1F2F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1D91D83E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1C93B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A2DE" w14:textId="77777777" w:rsidR="00E96627" w:rsidRDefault="00E9662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4E81EE99" w14:textId="77777777" w:rsidR="00E96627" w:rsidRPr="00743905" w:rsidRDefault="00E9662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3627" w14:textId="77777777" w:rsidR="00E96627" w:rsidRPr="00743905" w:rsidRDefault="00E9662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95673" w14:textId="77777777" w:rsidR="00E96627" w:rsidRDefault="00E96627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60866346" w14:textId="77777777" w:rsidR="00E96627" w:rsidRPr="00743905" w:rsidRDefault="00E96627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6B0B" w14:textId="77777777" w:rsidR="00E96627" w:rsidRPr="00743905" w:rsidRDefault="00E9662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4D14" w14:textId="77777777" w:rsidR="00E96627" w:rsidRPr="00743905" w:rsidRDefault="00E96627" w:rsidP="00C26DA1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C811" w14:textId="77777777" w:rsidR="00E96627" w:rsidRDefault="00E9662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75B2F8CF" w14:textId="77777777" w:rsidR="00E96627" w:rsidRPr="00743905" w:rsidRDefault="00E9662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005B9" w14:textId="77777777" w:rsidR="00E96627" w:rsidRPr="00743905" w:rsidRDefault="00E96627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7309" w14:textId="77777777" w:rsidR="00E96627" w:rsidRPr="00743905" w:rsidRDefault="00E96627" w:rsidP="00C26DA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3969C52E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904C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A24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629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60A4" w14:textId="77777777" w:rsidR="00E96627" w:rsidRDefault="00E96627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25ED591C" w14:textId="77777777" w:rsidR="00E96627" w:rsidRPr="00743905" w:rsidRDefault="00E96627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03F5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DBD4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3652" w14:textId="77777777" w:rsidR="00E96627" w:rsidRDefault="00E96627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0619CD9F" w14:textId="77777777" w:rsidR="00E96627" w:rsidRPr="004E7F11" w:rsidRDefault="00E96627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1FA7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29FCB" w14:textId="77777777" w:rsidR="00E96627" w:rsidRDefault="00E96627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4758EC30" w14:textId="77777777" w:rsidR="00E96627" w:rsidRPr="00743905" w:rsidRDefault="00E96627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22588FA4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441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D9A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D24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025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40B45B5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A226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3F5681D1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74BF0BF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B350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EC2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E00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E97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1C74629E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416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B01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012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101C0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12ACC84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98C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A2BF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7505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6D040F9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03D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4B1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2B38DB6C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FB06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F4CA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456CBA8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C26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EE4F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3F383C45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E85F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8563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910F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D949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99CFF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11ECC930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69095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6F83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64339DB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B7B2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1FA4F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315C8FF4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42CE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EB766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E805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9ED1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9DC0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5A8B9533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E26C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149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09A8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48E5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41EA4BD6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37FE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CF0A6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074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98CC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B9C64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5423B6B8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79C72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98FDD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2BC0F1F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908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B6D0C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602355AD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469AB267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37BAEA1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44C6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CF08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532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D290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BE9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18D1F570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8117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3DC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DB16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C4EC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4448154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4C924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61853215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4DDF3ED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9ED69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96E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14BC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435D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E96627" w:rsidRPr="00743905" w14:paraId="30415B9A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80FC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E1F5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ED4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77C3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2CF24BCF" w14:textId="77777777" w:rsidR="00E96627" w:rsidRPr="00CD295A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011D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A93A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EDAEE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0671B38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1E6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3A6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96627" w:rsidRPr="00743905" w14:paraId="0F21E865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FDFB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7A9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09F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E36C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25803B4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2592C59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0A5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11A0BFAB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5EE5B39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7E26E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546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FCC7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449D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68E026F1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2729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19C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D9E8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02C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C42311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6261D396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FCFA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A3BFAB5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BD36" w14:textId="77777777" w:rsidR="00E96627" w:rsidRPr="00743905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070B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343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CEA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96627" w:rsidRPr="00743905" w14:paraId="3730C086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E2AF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4C6E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17B7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E95C8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AB4EC61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0D1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C32FA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71D2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74653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D177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559DB0F9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1D9B2C22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64F8C880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E96627" w:rsidRPr="00743905" w14:paraId="6CEA8640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6AF57" w14:textId="77777777" w:rsidR="00E96627" w:rsidRPr="00743905" w:rsidRDefault="00E96627" w:rsidP="00E9662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9490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5119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CFE6E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F598D57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121A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571364EF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1E13F779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7F099DD7" w14:textId="77777777" w:rsidR="00E96627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4CD9" w14:textId="77777777" w:rsidR="00E96627" w:rsidRDefault="00E96627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F188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B9EF" w14:textId="77777777" w:rsidR="00E96627" w:rsidRPr="00743905" w:rsidRDefault="00E96627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CE342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7C874838" w14:textId="77777777" w:rsidR="00E96627" w:rsidRDefault="00E96627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7C2D3377" w14:textId="77777777" w:rsidR="00E96627" w:rsidRPr="005905D7" w:rsidRDefault="00E96627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2196E890" w14:textId="77777777" w:rsidR="00E96627" w:rsidRDefault="00E96627" w:rsidP="00740BAB">
      <w:pPr>
        <w:pStyle w:val="Heading1"/>
        <w:spacing w:line="360" w:lineRule="auto"/>
      </w:pPr>
      <w:r>
        <w:t>LINIA 136</w:t>
      </w:r>
    </w:p>
    <w:p w14:paraId="35649E53" w14:textId="77777777" w:rsidR="00E96627" w:rsidRDefault="00E96627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E96627" w14:paraId="708AD529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AB0F6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D344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A1F4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0E12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761E88E6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E0E3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79E10BF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15F556A4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9099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E7D8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70E08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11C2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30005D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E96627" w14:paraId="7B9D688C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07CF5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68E9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B4B7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933E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3C1B854B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6AF0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47420C0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93BFE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5BB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1AAF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67D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BBEA3C4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E96627" w14:paraId="7C79CD40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B499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4798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6F47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E79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1D8540F4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9889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A9ABCD0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3FDE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0C5A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B754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FB2B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A1C5872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E96627" w14:paraId="4E8802BE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1589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1F14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43B33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F3CF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567935B2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030DE448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B3FE0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FCE442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A4DF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E9C01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3BBF1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BD68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54749732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E1A33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FF4F0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6C846FEE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6E803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F79F4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58B66EB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4940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40AFF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9DF1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6276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36AA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4C5E306D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BC9B580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4297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C6424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A5EEB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2CCC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577B5644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4579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5DAF378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2B7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6600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F721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5A66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C76B161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307FA42A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E96627" w14:paraId="1A725C40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4CBF5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7BC1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576E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7F944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E228B89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FB479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B7E85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71C2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5F737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EDB9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90185B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E96627" w14:paraId="3BD368A9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B647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9005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DB93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3C05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31824656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6DD125C2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7F7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4018332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1C7B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9CAF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FC51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98D6D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5967343B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01F9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7A7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B666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283E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618AD69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7BA6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8B1555E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4A442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E38CB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7BC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AEF7D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8278F5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E96627" w14:paraId="192AD743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A47B" w14:textId="77777777" w:rsidR="00E96627" w:rsidRDefault="00E96627" w:rsidP="00E9662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1F5D9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66A3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B6F21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B631ED3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7CB1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0896457B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07F4357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3EB4998F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CFA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2F9B0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1A69B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18811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0D9C1E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1B90DDD4" w14:textId="77777777" w:rsidR="00E96627" w:rsidRDefault="00E96627">
      <w:pPr>
        <w:spacing w:line="192" w:lineRule="auto"/>
        <w:ind w:right="57"/>
        <w:rPr>
          <w:sz w:val="20"/>
          <w:lang w:val="ro-RO"/>
        </w:rPr>
      </w:pPr>
    </w:p>
    <w:p w14:paraId="61C5F308" w14:textId="77777777" w:rsidR="00E96627" w:rsidRDefault="00E96627" w:rsidP="00C83010">
      <w:pPr>
        <w:pStyle w:val="Heading1"/>
        <w:spacing w:line="360" w:lineRule="auto"/>
      </w:pPr>
      <w:r>
        <w:t>LINIA 143</w:t>
      </w:r>
    </w:p>
    <w:p w14:paraId="0209692E" w14:textId="77777777" w:rsidR="00E96627" w:rsidRDefault="00E96627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E96627" w14:paraId="7F57E276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B312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9D9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5377C75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69A76" w14:textId="77777777" w:rsidR="00E96627" w:rsidRPr="00984839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7C8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EB54053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735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8E0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B805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C054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17A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69D04F68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77833367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3A4D2DD0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7C65F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20DF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B1D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5BB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57197B0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2953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28C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578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6C354AC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1D775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37B6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D11AE0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E96627" w14:paraId="61975F90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3490C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62BF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D3E7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E41D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9400DB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595A61E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A6E2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81F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0E3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0D91346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3717D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592B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8B3DB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26CA91C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44468CE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1F66EBFC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10A0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C808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B6992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FE8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6EA378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09ED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FB985E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3B24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C590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0B46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53F6A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4E8C3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E96627" w14:paraId="153E6F91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E4A2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AFCA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AE44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314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38A808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775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9582CF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14DE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678C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4265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917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40851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96627" w14:paraId="3F763DD9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C799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FBB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9218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6AC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27B0A4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E41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54B225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E7125F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58B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3D5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9432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A4A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07709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96627" w14:paraId="0D5A4F5E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7923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FC3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D021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7A9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25510A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DEB2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7E23DD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D6BF7E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A16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AF2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691B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084D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D6612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E96627" w14:paraId="66B8E05E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8B29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E7EB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C549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721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2D4A30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48B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E72A5C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3F4E31C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35D7CC8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32CD08F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7EDEBE7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23E561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C798F4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E90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18D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0C1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E4864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1C035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96627" w14:paraId="1104E99B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4662A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484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29328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42F90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5A16C7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2A8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492B95A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C17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01E9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171D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7AB3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48171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5FA9D2B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E96627" w14:paraId="32D76790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AB37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F108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A0A0C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043A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E6F461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A89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EB0603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873E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2EC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725B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F27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9C4A34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E96627" w14:paraId="58AAB2D7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BB69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E522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3A0E7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90D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DC24B0C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5E04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F38EFB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1DC2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6E03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6BF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F596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855008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3B5C22AA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E96627" w14:paraId="15D98C3D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CF34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8C35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15C9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7B70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DCF531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D70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F4BEAA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BF5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B438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603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490A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49F8C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E96627" w14:paraId="78E23D4C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5BE80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A132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E901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8330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B1C884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DC5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FA5D9A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389B088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D88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F46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BF2F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444D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D0FF6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96627" w14:paraId="00F330DE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67FA0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AF01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BF4D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C1D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A5D33C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E96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2E1F04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C82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A83B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E85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B178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230E94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E96627" w14:paraId="4DCEBE93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653BF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7887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773D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A494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0694A9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0102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2A58549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19B266C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70B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7AC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76ED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274C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91509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E96627" w14:paraId="1097A70E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ECF0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7D5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523F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FF3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EDBFA5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06E4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4F34090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B9DA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BBB0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C21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969BC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8A1D6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E96627" w14:paraId="025C3DAF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905D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162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2A6BE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C48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4B7527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C74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861723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D66BBD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BCA4" w14:textId="77777777" w:rsidR="00E96627" w:rsidRPr="00B53EFA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B1A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1CFF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1C43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E2DD9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E96627" w14:paraId="72C60F40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719CA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51FF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6E63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C63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D9C498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EC4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DC1109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9464" w14:textId="77777777" w:rsidR="00E96627" w:rsidRPr="00B53EFA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ABAF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43CA6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783B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31D627D9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3F46D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4BBE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A9F8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A5E2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A2A7D1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D34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2CBE31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2FDB0" w14:textId="77777777" w:rsidR="00E96627" w:rsidRPr="00B53EFA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FBB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86158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451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2B5F3B80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74EA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20F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30D48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163A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91948C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A45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55026A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6B3B9" w14:textId="77777777" w:rsidR="00E96627" w:rsidRPr="00B53EFA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93C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61AE6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9D7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104CC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E96627" w14:paraId="3E07ECEE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A6DF8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9C67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EC6ED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3ED3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970FE7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F97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17163C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60EA40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0AB8C59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6D8017A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8428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DEFD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0189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D218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A996B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96627" w14:paraId="596A437A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495E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6BF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40DBEF1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8DA3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9437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76A0A7F7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8B27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F29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08A2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FEB95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D73A4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1FDC6F7A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B848C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D7E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5D4FD27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403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1984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4AAF5B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44B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3711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6007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D3DF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C0B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C4D93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00CEFD6A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4FD9BEAF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D55FD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B8D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F8A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475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0D755CDA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7C9E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3B7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870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7BA36EE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8F6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494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C0F15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6EF88A2C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10FAEBF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0D6C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DDD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C94BE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32A0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670CCD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706F8D67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89D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7E04429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B53A8" w14:textId="77777777" w:rsidR="00E96627" w:rsidRPr="00B53EFA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5127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850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CFF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C4C97D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F91B4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88B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FA7D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B87E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60FA1B9C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7602165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F422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9771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35B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0DA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FF87D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38D3C402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26E9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876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03DB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E46A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0ED49A17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273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45D8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4FB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2F3F545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ED3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1C05" w14:textId="77777777" w:rsidR="00E96627" w:rsidRPr="006611B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E96627" w14:paraId="758CE05B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528D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AC3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65A4736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C2BC" w14:textId="77777777" w:rsidR="00E96627" w:rsidRPr="00984839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9198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4599524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55FE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138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6054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2E9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DFA8" w14:textId="77777777" w:rsidR="00E96627" w:rsidRPr="003B25AA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14:paraId="2C232BE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0955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C889" w14:textId="77777777" w:rsidR="00E96627" w:rsidRPr="00CB3DC4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454C149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0045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124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38915974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966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2B58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791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0B71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3B2E" w14:textId="77777777" w:rsidR="00E96627" w:rsidRPr="00CB3DC4" w:rsidRDefault="00E96627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44452A3" w14:textId="77777777" w:rsidR="00E96627" w:rsidRPr="00F11CE2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B380E3A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2975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E5BB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A976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0B3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5EDE978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1C68A9C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38E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F02725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9BE97" w14:textId="77777777" w:rsidR="00E96627" w:rsidRPr="00B53EFA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15CE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4FC27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A4AE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E11CE2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BB83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44E8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7FBE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73E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0A3EB453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87F3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F560BA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309938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116D930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3AE96D0" w14:textId="77777777" w:rsidR="00E96627" w:rsidRPr="0026047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7B89" w14:textId="77777777" w:rsidR="00E96627" w:rsidRPr="00B53EFA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C05A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553B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5F5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A1B10B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96627" w14:paraId="7870140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FBD17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D0E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0F6E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C80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5CE87370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6BEC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2D9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4F5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7794C9B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BB2B9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4281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2711EB3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757A85E8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96627" w14:paraId="1576F51A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6A2C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1B6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731E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40AB0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552AABAC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8C5F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8A0795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DC5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2B24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DC64E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4B84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E96627" w14:paraId="51295813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9A60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03A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6A381E8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7E6E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9F89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338255E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2A27513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4163C64F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8CE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643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B4E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384A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8FB9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6A879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29E1A951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96627" w14:paraId="2281665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ADF7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A72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2E42AB5A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7A0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52A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1302CBE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45B8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7BC8E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791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2C1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776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00DCDF4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BD40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145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287D5FF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2A5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9670" w14:textId="77777777" w:rsidR="00E96627" w:rsidRDefault="00E96627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3EE11523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C05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E27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B76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4DD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47C3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C7D21CA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D52B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B00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6F65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EE4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7DB5D3A2" w14:textId="77777777" w:rsidR="00E96627" w:rsidRDefault="00E96627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4384F6BF" w14:textId="77777777" w:rsidR="00E96627" w:rsidRDefault="00E96627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AD1D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750A70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9349" w14:textId="77777777" w:rsidR="00E96627" w:rsidRPr="00B53EFA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0312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C87C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FC70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58EE6214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18B3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E6E7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7D9059C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972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BDF7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890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3C7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A5E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4324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AD1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31AF45FE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5919A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8FD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3592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A15A7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5BDD8BEC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5D4DB812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099B747E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B31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073E88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C551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293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5B3C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BB303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0F113AD4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CFB30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D391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37E38989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01B8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937B" w14:textId="77777777" w:rsidR="00E96627" w:rsidRDefault="00E96627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D18B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7EB7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2F55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9FF2B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C6E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FE3B7D7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7F41" w14:textId="77777777" w:rsidR="00E96627" w:rsidRDefault="00E96627" w:rsidP="00E9662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A8D8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A4434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61A5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7629E03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7FB0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5AE5761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6C5B194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87FD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F4F6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86B8B" w14:textId="77777777" w:rsidR="00E96627" w:rsidRPr="00984839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75BC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5B76A6" w14:textId="77777777" w:rsidR="00E96627" w:rsidRDefault="00E96627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4E107E68" w14:textId="77777777" w:rsidR="00E96627" w:rsidRDefault="00E96627">
      <w:pPr>
        <w:spacing w:after="40" w:line="192" w:lineRule="auto"/>
        <w:ind w:right="57"/>
        <w:rPr>
          <w:sz w:val="20"/>
          <w:lang w:val="ro-RO"/>
        </w:rPr>
      </w:pPr>
    </w:p>
    <w:p w14:paraId="17801C2C" w14:textId="77777777" w:rsidR="00E96627" w:rsidRDefault="00E96627" w:rsidP="00EF6A64">
      <w:pPr>
        <w:pStyle w:val="Heading1"/>
        <w:spacing w:line="360" w:lineRule="auto"/>
      </w:pPr>
      <w:r>
        <w:t>LINIA 144</w:t>
      </w:r>
    </w:p>
    <w:p w14:paraId="28C583FA" w14:textId="77777777" w:rsidR="00E96627" w:rsidRDefault="00E96627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E96627" w14:paraId="7A7CECC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C5F1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A8A4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0C6712C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7CEA8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E62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CBC28BF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42066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BC0F2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E03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7E28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9CCE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07258EEF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46E92D5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96627" w14:paraId="42E426BC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51C90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57AA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5229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CA66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25D92134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B8290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8A68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852F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0EF027E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79BDD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4A0C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A1C834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E96627" w14:paraId="347DFAC2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D722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0F36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47EFB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406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6B3B08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26C481AB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F35D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6633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9E5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1F89A4D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4E4E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03FF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4DE0F24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49BB60D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3C47D98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AD3B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989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7866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CD08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73E559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753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84E9B2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9DF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665F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DFDFC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A49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77C184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E96627" w14:paraId="600B11F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17540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E43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F65F3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71629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B79F88B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09136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50F9E9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7FEB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C2B8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E5C4B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6DF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82192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E96627" w14:paraId="3B8C3B26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A1ED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CF7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92EA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F5A0A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54E1343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5E52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4775E8A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51CC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DADA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3EB3" w14:textId="77777777" w:rsidR="00E96627" w:rsidRPr="00984839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135DC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E96627" w14:paraId="6E28A2E4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5EEF5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CF1C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A27B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294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BEDF4B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1D03F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62ECA7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A1F4F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D8A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D53C" w14:textId="77777777" w:rsidR="00E96627" w:rsidRPr="00984839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F277B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1A548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E96627" w14:paraId="5B31F86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F05A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795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E1E34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986AE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DA0C09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9329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AE71E4F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6070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9B2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FC2B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C9E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2352F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96627" w14:paraId="3F72722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2CC27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B40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C8146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3E6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63E1B6E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F1F0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446481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F140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BFBF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0DA5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B72FE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17645E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E96627" w14:paraId="7C16E704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1C2FF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640B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9E57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26C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3BA87F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DE0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D97ACF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6ED29EE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2127A9D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09AC4CF1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210823B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3E60F29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848616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7E1E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37D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FFF29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896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4F450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96627" w14:paraId="4610A76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97261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5A0B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9680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1764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85464F4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BD9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5C2C7E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BF3C2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4991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A35B0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7E0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E0906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E96627" w14:paraId="50D73F82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9236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C90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90037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9FC5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BA1B46C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7CE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C849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7EB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44FC1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831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25090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E96627" w14:paraId="10507FB2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3764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D70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66649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A9FA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8BBC32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4EC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5ED680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FBCF42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DEE0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EA0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E04B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573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9AAFA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E96627" w14:paraId="741047A9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78CC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1F9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033B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AF5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0BDC22C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EBC3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818817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D3F8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2BDF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E83B9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25A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134CE606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04BF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F20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9377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1A69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EED3AB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28A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E0EE5B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F5CCB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C43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58F7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B86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2ACE4A24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11F0B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0989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A265C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3AB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91F472A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D13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DDC760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91A8D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608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C616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BEAB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E78B0E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E96627" w14:paraId="692E3085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0772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D6C0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5B9DC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7EFB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EA2E05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6CA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EA6370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99A0B1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55A9563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C5E41EB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B37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563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279F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C0D8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38269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96627" w14:paraId="6B80598F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85634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FD45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63E20A6F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35B0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39A53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65941F84" w14:textId="77777777" w:rsidR="00E96627" w:rsidRPr="00B61351" w:rsidRDefault="00E96627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0216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FEDB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CA96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FAAB8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52098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06F6AD6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A3FB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B6B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5EDA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98E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253EA93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6266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4D9EC9B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F8E6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68B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3A87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2528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3F60C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96627" w14:paraId="74B10DAB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25959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AA1B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E962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30D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7F46729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4CA6AD19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725F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66F7BA2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6B68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B66D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750BC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0278BF56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3D00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F07C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651A7B3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6CF77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EF2E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09C1A79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B9F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558694E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C0D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F8480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EE6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6C8842F7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F884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DB96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76A6EF2B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2311D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265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6D32945F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E64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AF88BF3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DF3E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7388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EBFF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05C42EFE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F9D0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729B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7E6AA08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AE44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425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0884E31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7C66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E529B2E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1E0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0F72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E498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80793F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E96627" w14:paraId="5FB1491E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8BF5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0CFF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6F10680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BD9F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B633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34390DE4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6BB6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7E0DEAC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4E6B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C21DB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BB73B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017E8318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EF950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F3DB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06708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82E9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5043F8CA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368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BB5788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1BDE449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B05E4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C0E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E969E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FB6C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0E37C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E96627" w14:paraId="183DFEC5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7F33A" w14:textId="77777777" w:rsidR="00E96627" w:rsidRDefault="00E96627" w:rsidP="00E9662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AEB2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694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730F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DA4A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5F922F7F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0635137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3D38D7DB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48BDD0A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4FAD70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16174BF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B760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938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579F" w14:textId="77777777" w:rsidR="00E96627" w:rsidRPr="00DA008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71D7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21581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1D6381D1" w14:textId="77777777" w:rsidR="00E96627" w:rsidRDefault="00E96627">
      <w:pPr>
        <w:spacing w:before="40" w:line="192" w:lineRule="auto"/>
        <w:ind w:right="57"/>
        <w:rPr>
          <w:sz w:val="20"/>
          <w:lang w:val="ro-RO"/>
        </w:rPr>
      </w:pPr>
    </w:p>
    <w:p w14:paraId="2589439A" w14:textId="77777777" w:rsidR="00E96627" w:rsidRDefault="00E96627" w:rsidP="00E56A6A">
      <w:pPr>
        <w:pStyle w:val="Heading1"/>
        <w:spacing w:line="360" w:lineRule="auto"/>
      </w:pPr>
      <w:r>
        <w:t>LINIA 200</w:t>
      </w:r>
    </w:p>
    <w:p w14:paraId="1DF33F64" w14:textId="77777777" w:rsidR="00E96627" w:rsidRDefault="00E96627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96627" w14:paraId="018F6D8E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AE01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72B9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29DF0CE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FC33A" w14:textId="77777777" w:rsidR="00E96627" w:rsidRPr="00032D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16DD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0B0F04E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BF62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FD12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60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1CDDF2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FC673" w14:textId="77777777" w:rsidR="00E96627" w:rsidRPr="00032D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E379" w14:textId="77777777" w:rsidR="00E96627" w:rsidRPr="00F716C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E96627" w14:paraId="343A398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96D5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956B3" w14:textId="77777777" w:rsidR="00E96627" w:rsidRDefault="00E9662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36EFF701" w14:textId="77777777" w:rsidR="00E96627" w:rsidRDefault="00E9662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C372" w14:textId="77777777" w:rsidR="00E96627" w:rsidRDefault="00E96627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DBD55" w14:textId="77777777" w:rsidR="00E96627" w:rsidRDefault="00E96627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59E56CAC" w14:textId="77777777" w:rsidR="00E96627" w:rsidRDefault="00E96627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F9FF" w14:textId="77777777" w:rsidR="00E96627" w:rsidRDefault="00E9662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17A9D" w14:textId="77777777" w:rsidR="00E96627" w:rsidRDefault="00E96627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99DBE" w14:textId="77777777" w:rsidR="00E96627" w:rsidRDefault="00E9662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60657184" w14:textId="77777777" w:rsidR="00E96627" w:rsidRDefault="00E96627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B995" w14:textId="77777777" w:rsidR="00E96627" w:rsidRDefault="00E96627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60CC" w14:textId="77777777" w:rsidR="00E96627" w:rsidRDefault="00E96627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E96627" w14:paraId="2570A2D5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5AC4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D49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389A7D7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205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06DF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83C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3A4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FBE2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F51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66C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2266231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843E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527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BFF5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0E7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CA5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05F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8BD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62BFDE7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77FB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C21B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23256481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1BD2E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368B7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3AA4EBEE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BCCD2" w14:textId="77777777" w:rsidR="00E96627" w:rsidRDefault="00E9662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7971" w14:textId="77777777" w:rsidR="00E96627" w:rsidRDefault="00E96627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C622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5D747" w14:textId="77777777" w:rsidR="00E96627" w:rsidRDefault="00E9662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78DD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1BF9875C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9C6D" w14:textId="77777777" w:rsidR="00E96627" w:rsidRDefault="00E9662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FF0CA" w14:textId="77777777" w:rsidR="00E96627" w:rsidRDefault="00E96627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23A76900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6AA6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14E94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04960" w14:textId="77777777" w:rsidR="00E96627" w:rsidRDefault="00E9662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B7E7" w14:textId="77777777" w:rsidR="00E96627" w:rsidRDefault="00E96627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5E8ACC18" w14:textId="77777777" w:rsidR="00E96627" w:rsidRDefault="00E96627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490E2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F19D" w14:textId="77777777" w:rsidR="00E96627" w:rsidRDefault="00E9662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E0C3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447E72AE" w14:textId="77777777" w:rsidR="00E96627" w:rsidRDefault="00E96627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4EE2" w14:textId="77777777" w:rsidR="00E96627" w:rsidRDefault="00E96627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0D7D" w14:textId="77777777" w:rsidR="00E96627" w:rsidRDefault="00E96627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0B48DFAC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F0C0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E81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F9B3D" w14:textId="77777777" w:rsidR="00E96627" w:rsidRPr="00032D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347A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22D1B3D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A3A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4AB7E3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5707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AFA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425B" w14:textId="77777777" w:rsidR="00E96627" w:rsidRPr="00032DF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68BD" w14:textId="77777777" w:rsidR="00E96627" w:rsidRPr="00F716C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040F6EE9" w14:textId="77777777" w:rsidTr="00816AE9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8821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807C5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E3EE9BA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98A9E" w14:textId="77777777" w:rsidR="00E96627" w:rsidRDefault="00E9662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7A796" w14:textId="77777777" w:rsidR="00E96627" w:rsidRDefault="00E96627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6A951DAD" w14:textId="77777777" w:rsidR="00E96627" w:rsidRDefault="00E96627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05D2C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4D55" w14:textId="77777777" w:rsidR="00E96627" w:rsidRDefault="00E9662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8287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204E6E47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6FBB" w14:textId="77777777" w:rsidR="00E96627" w:rsidRDefault="00E9662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6640" w14:textId="77777777" w:rsidR="00E96627" w:rsidRDefault="00E96627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714699E3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82F6" w14:textId="77777777" w:rsidR="00E96627" w:rsidRDefault="00E96627" w:rsidP="00673C2F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2F88D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592+450</w:t>
            </w:r>
          </w:p>
          <w:p w14:paraId="11560341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99C6" w14:textId="77777777" w:rsidR="00E96627" w:rsidRDefault="00E9662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0D82" w14:textId="77777777" w:rsidR="00E96627" w:rsidRDefault="00E96627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Radna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0021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3CBE7" w14:textId="77777777" w:rsidR="00E96627" w:rsidRDefault="00E9662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358E" w14:textId="77777777" w:rsidR="00E96627" w:rsidRDefault="00E96627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8439" w14:textId="77777777" w:rsidR="00E96627" w:rsidRDefault="00E96627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2719" w14:textId="77777777" w:rsidR="00E96627" w:rsidRDefault="00E96627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Inclusiv peste sch. 16 Cap Y</w:t>
            </w:r>
          </w:p>
        </w:tc>
      </w:tr>
    </w:tbl>
    <w:p w14:paraId="3C8A85F6" w14:textId="77777777" w:rsidR="00E96627" w:rsidRDefault="00E96627" w:rsidP="00623FF6">
      <w:pPr>
        <w:spacing w:before="40" w:after="40" w:line="192" w:lineRule="auto"/>
        <w:ind w:right="57"/>
        <w:rPr>
          <w:lang w:val="ro-RO"/>
        </w:rPr>
      </w:pPr>
    </w:p>
    <w:p w14:paraId="12F8741D" w14:textId="77777777" w:rsidR="00E96627" w:rsidRDefault="00E96627" w:rsidP="006D4098">
      <w:pPr>
        <w:pStyle w:val="Heading1"/>
        <w:spacing w:line="360" w:lineRule="auto"/>
      </w:pPr>
      <w:r>
        <w:t>LINIA 201</w:t>
      </w:r>
    </w:p>
    <w:p w14:paraId="608B491C" w14:textId="77777777" w:rsidR="00E96627" w:rsidRDefault="00E96627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E96627" w14:paraId="6FE82759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A970" w14:textId="77777777" w:rsidR="00E96627" w:rsidRDefault="00E96627" w:rsidP="00E9662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079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D7795" w14:textId="77777777" w:rsidR="00E96627" w:rsidRPr="00C937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8A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855299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5C0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4BBC27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0C4AD4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2DD9D02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D3F1" w14:textId="77777777" w:rsidR="00E96627" w:rsidRPr="00C937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9766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390F" w14:textId="77777777" w:rsidR="00E96627" w:rsidRPr="00C937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CDBC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90744F6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A7B3E" w14:textId="77777777" w:rsidR="00E96627" w:rsidRDefault="00E96627" w:rsidP="00E9662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6C16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5877F" w14:textId="77777777" w:rsidR="00E96627" w:rsidRPr="00C937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E42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65BD3C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601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08D34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176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D9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68E37" w14:textId="77777777" w:rsidR="00E96627" w:rsidRPr="00C937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AF6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77803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7FC07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E96627" w14:paraId="338379C5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5FE4" w14:textId="77777777" w:rsidR="00E96627" w:rsidRDefault="00E96627" w:rsidP="00E9662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4957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664FF" w14:textId="77777777" w:rsidR="00E96627" w:rsidRPr="00C937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6D0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E8C1F4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7AA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569391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545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68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C55FA" w14:textId="77777777" w:rsidR="00E96627" w:rsidRPr="00C937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5BE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2D2293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55E35827" w14:textId="77777777" w:rsidR="00E96627" w:rsidRPr="003012FC" w:rsidRDefault="00E96627">
      <w:pPr>
        <w:spacing w:before="40" w:after="40" w:line="192" w:lineRule="auto"/>
        <w:ind w:right="57"/>
      </w:pPr>
    </w:p>
    <w:p w14:paraId="7ECBDDFB" w14:textId="77777777" w:rsidR="00E96627" w:rsidRDefault="00E96627" w:rsidP="002A4CB1">
      <w:pPr>
        <w:pStyle w:val="Heading1"/>
        <w:spacing w:line="360" w:lineRule="auto"/>
      </w:pPr>
      <w:r>
        <w:lastRenderedPageBreak/>
        <w:t>LINIA 203</w:t>
      </w:r>
    </w:p>
    <w:p w14:paraId="6E0FE988" w14:textId="77777777" w:rsidR="00E96627" w:rsidRDefault="00E96627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E96627" w:rsidRPr="007126D7" w14:paraId="15B52F5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EF047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C6F5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85E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29F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02897E32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AE8E0" w14:textId="77777777" w:rsidR="00E96627" w:rsidRDefault="00E96627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7084D9B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1AB2F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0F23B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983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0C368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E96627" w:rsidRPr="007126D7" w14:paraId="07FFA79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1BA7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2BEB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65A6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74BC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00E1D24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DAD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290EF65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E36E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D5C6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F2B3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8EB1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96627" w:rsidRPr="007126D7" w14:paraId="5E587B5C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750A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0066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0FD199EC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AEA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08AC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6745A8FD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F18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153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BFA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DC49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9BC5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5DBAEC0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7CBBE82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2E359B1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5543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0A0D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7A17261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B70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13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5102C54A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86F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9ED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6F07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3A68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898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C5734CC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8916DFE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5F1B77A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97D2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44A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17F2B40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23A7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944E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3D959781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094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9D0D7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93DC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E2AE6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9A7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DB18F35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FCFB9E5" w14:textId="77777777" w:rsidR="00E96627" w:rsidRPr="008F5A6B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1847B893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5BFE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AE675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06C7DF6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28EDE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FBEAD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7B02DF7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4CD4D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4C56F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1195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6E4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4C7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1A0A941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B8A00A7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3E76EE1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091D5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5538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3C3D321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7F29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F838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6A97829D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AE0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33F0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6AC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75E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43E0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01CBE6D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9C24FA9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15157D1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F78A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D6DC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7148726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E6B1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CA2C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368EAD4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58FA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3A0F9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364F8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6951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1F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5F3012A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6805A4F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5AE76E5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C63F8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1D0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391A59C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F998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B1A2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8E82802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B1A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9D0B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9F3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CC4BF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A8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7F5CFE9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C35E6E4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5C74D83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CA73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8C1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704A76C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0A1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8930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661F43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C76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50B2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9265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FBAC8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5DE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4683931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D66D136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743AEBA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6AEA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42D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36F1FB0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2B96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2216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0F0A84E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A5742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4CAE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708D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93AF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47ED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2E29E8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AE953A6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06FBCF0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9F03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04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74E7420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C60B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BDB9" w14:textId="77777777" w:rsidR="00E96627" w:rsidRPr="007126D7" w:rsidRDefault="00E96627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79591DFF" w14:textId="77777777" w:rsidR="00E96627" w:rsidRPr="007126D7" w:rsidRDefault="00E96627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0BDE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1B037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0678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F174A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48B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2F33704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0A81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B61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4EB4E8F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A7718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79701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6C88DF8C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E40F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0A5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04F6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1FB8E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3CB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C023949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C5C6249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089A3AB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FAAE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C97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595CB56B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A5E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0B680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1963FD2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FD4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850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F83DB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2322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50CB" w14:textId="77777777" w:rsidR="00E96627" w:rsidRPr="00F13EC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4104B20F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3B98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FEE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06AB9EB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82B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8575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D43CC72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708C8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8B28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6B984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E52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E29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B247C6B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1C5EC3D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17D4EB64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FB161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4BE7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3CFBA82F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DB88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BCA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9645BF7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FD22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B22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57F58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3274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1C7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07DF27F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ACCA4A3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4FF4EA36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292D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398FC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60A0DC2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BD00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468C3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D73F0C9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10BC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BB3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DCD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069B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0497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72030C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8FD13FE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6CC319F2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A0BE3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B704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3117ED1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9DF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DEC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34C7440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BF5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9C29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C124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394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13C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D751DE6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108E197" w14:textId="77777777" w:rsidR="00E96627" w:rsidRPr="00744E1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0BB92D08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74CAE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57B1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1BE0E174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5D16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CB24" w14:textId="77777777" w:rsidR="00E96627" w:rsidRPr="007126D7" w:rsidRDefault="00E96627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710F2AD" w14:textId="77777777" w:rsidR="00E96627" w:rsidRPr="007126D7" w:rsidRDefault="00E96627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C57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5DCA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BCAC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F73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67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53B641A6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3437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D178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091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5A4C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0D7C21CE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6E29899D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14B9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430CB325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5941787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3FB862C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1FB1259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AA0E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7CE9F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AD6A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F7488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96627" w:rsidRPr="007126D7" w14:paraId="29B9A867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58A5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2758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8FB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E1B62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512D2A49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C0863" w14:textId="77777777" w:rsidR="00E96627" w:rsidRPr="007126D7" w:rsidRDefault="00E96627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649A9DF2" w14:textId="77777777" w:rsidR="00E96627" w:rsidRPr="007126D7" w:rsidRDefault="00E96627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1AAA40E8" w14:textId="77777777" w:rsidR="00E96627" w:rsidRPr="007126D7" w:rsidRDefault="00E96627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1088BEA7" w14:textId="77777777" w:rsidR="00E96627" w:rsidRPr="007126D7" w:rsidRDefault="00E96627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D340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31C2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350B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C80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3F7C9700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E96627" w:rsidRPr="007126D7" w14:paraId="691EE1F8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E433F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9AD5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BA2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CBF9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6DE8E193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C79B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3503AE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77EFC51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44681CA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F2547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F7FF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DE5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A38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2E57DFA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E96627" w:rsidRPr="007126D7" w14:paraId="38D549F0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D490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809D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DAE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DCD65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068D6580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8F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446B80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780FBBF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0EA9D1A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23DC1F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4EC3716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3AE2E7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2DCB398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F93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8630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5437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7BD3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1139F5C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E96627" w:rsidRPr="007126D7" w14:paraId="60FD2DB2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25AE5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F3CF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264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3BE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4F900A6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63EBBA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E8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6BA84CF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1FB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68F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D21B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3D2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96627" w:rsidRPr="007126D7" w14:paraId="16FC6937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F8AD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FE14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419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66511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38700DA6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764B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EDEAE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1A55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53108BD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18867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B454" w14:textId="77777777" w:rsidR="00E96627" w:rsidRDefault="00E96627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1194DD59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65A2E805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1A33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11B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3E45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0BE0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58E6C7A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2886BCA5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FD16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810E62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5B5A7DE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399CB39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F22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D32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4520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8F93" w14:textId="77777777" w:rsidR="00E96627" w:rsidRDefault="00E96627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E96627" w:rsidRPr="007126D7" w14:paraId="17CD8BE1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FE0E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2AB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45F8865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6A0BA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0F9B4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7EC84B13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0C3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8A0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A47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FBE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1613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7DD7B6EF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FA53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F15D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3D35FB8D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224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F86F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4D585EC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5239F8D3" w14:textId="77777777" w:rsidR="00E96627" w:rsidRPr="00F87E98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B976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B778B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13BF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50CA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3D61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96627" w:rsidRPr="007126D7" w14:paraId="559BE76C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1E309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C5FC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B15B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DA82F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40C9F994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F7868D3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A3A1F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45749E7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F0D19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64CD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253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5FA9A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96627" w:rsidRPr="007126D7" w14:paraId="6F059183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9EF47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D56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7F69BDC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2CB1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3F8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27736E58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FE5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FC76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F39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AE97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9C50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227C4E44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C305F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880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3987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9521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7ACB0FD1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AB67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EE16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7E1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DF6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F186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96627" w:rsidRPr="007126D7" w14:paraId="1B7BBC3A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33D1B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BF1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07D539E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F16B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C4694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51C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8AC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B9AD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DEB5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8CDC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3CEB1CD9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AA8D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BC6E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96FB1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BDDB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64B42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EE81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7A84D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58D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9CF4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596F40D3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E935D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82B2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653E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A87B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74104FEC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6F763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D651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BC5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7D520EEC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37236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72D6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53CAD73A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6CAA0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2C2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8759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F1722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15E736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62308903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511ED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A923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56E4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227844F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87C8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4F6C0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6CE3462F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9DBE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5B6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6BFB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5B0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699FCDB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32A32CE9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EBB2A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0FE7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DC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05919FA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9CB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A97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66C3496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E96627" w:rsidRPr="007126D7" w14:paraId="2291AA0C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7681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0F66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6A269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4E6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5BCA22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748D36B7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8F0A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63A20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9B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7AAF72A8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9A88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24DB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04405527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54296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83F20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A5ECE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3D6CF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4A549219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AD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2281D7B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C5F30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B5FE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86EC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AE7AD" w14:textId="77777777" w:rsidR="00E96627" w:rsidRPr="007126D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5F66867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B40E93A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E96627" w:rsidRPr="007126D7" w14:paraId="188A46A2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6F0B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3C37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E7ED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4964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37E03016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7CA8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098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76D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4CA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A89D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96627" w:rsidRPr="007126D7" w14:paraId="4B2F04E3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48627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3CB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00351B5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95F2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61C24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4DE7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652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083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33224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76FF7" w14:textId="77777777" w:rsidR="00E96627" w:rsidRPr="007126D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E96627" w:rsidRPr="007126D7" w14:paraId="42FD9929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B4E1B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534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0996983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B3BC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C5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CC88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C4915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C9601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6301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F18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2832E16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96627" w:rsidRPr="007126D7" w14:paraId="13E385E3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9FF3" w14:textId="77777777" w:rsidR="00E96627" w:rsidRPr="007126D7" w:rsidRDefault="00E96627" w:rsidP="00E96627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EFE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1864C3A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0F5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B05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6DFC63F3" w14:textId="77777777" w:rsidR="00E96627" w:rsidRPr="00037854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06934E8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3E39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7FED9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8CB7C" w14:textId="77777777" w:rsidR="00E96627" w:rsidRPr="007126D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3293E" w14:textId="77777777" w:rsidR="00E96627" w:rsidRPr="007126D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1F7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1A940C77" w14:textId="77777777" w:rsidR="00E96627" w:rsidRDefault="00E96627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26A59218" w14:textId="77777777" w:rsidR="00E96627" w:rsidRDefault="00E96627" w:rsidP="00CC0982">
      <w:pPr>
        <w:pStyle w:val="Heading1"/>
        <w:spacing w:line="360" w:lineRule="auto"/>
      </w:pPr>
      <w:r>
        <w:lastRenderedPageBreak/>
        <w:t>LINIA 205</w:t>
      </w:r>
    </w:p>
    <w:p w14:paraId="38E27524" w14:textId="77777777" w:rsidR="00E96627" w:rsidRDefault="00E96627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96627" w14:paraId="1FC0BFED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4B86C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F8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5E5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63EE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532869A7" w14:textId="77777777" w:rsidR="00E96627" w:rsidRPr="00985789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A12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1064A6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005DE46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EFB7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B2E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B5D00" w14:textId="77777777" w:rsidR="00E96627" w:rsidRPr="007343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74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1B134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E96627" w14:paraId="03CED387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FB540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1D0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184BB25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6A0A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251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0DC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AC79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B11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92E7" w14:textId="77777777" w:rsidR="00E96627" w:rsidRPr="007343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6FB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06F3005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5FF8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230CB016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58C27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E912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39836E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E5D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2BA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3D1C61D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F5E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853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7CCC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A584" w14:textId="77777777" w:rsidR="00E96627" w:rsidRPr="007343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58DC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E96627" w14:paraId="72F8DD4C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F6A9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93D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5AAEDF9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BC6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CDB1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17EDDE1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F10D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0B0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F31C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AE5D" w14:textId="77777777" w:rsidR="00E96627" w:rsidRPr="007343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E94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851D5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6721E1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E96627" w14:paraId="7F195296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AC5D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3A1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C30B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A4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588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5F78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AA8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F3D16" w14:textId="77777777" w:rsidR="00E96627" w:rsidRPr="007343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3D5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4A512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E96627" w14:paraId="3ED38BDE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2E85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58B1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333A56DE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350F2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4D00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7C0DC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72D0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8CEC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62135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E889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0B9BA65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60307A60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E96627" w14:paraId="0FE8A99E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9911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FDB7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0F4F1579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7B14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89FB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666F223F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1B057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6D133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451F8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52AA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06BE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0B08FB3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085966D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E96627" w14:paraId="3D14E04B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D9F4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5163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2498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CF0F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39704565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1074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B070A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9B664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F729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E21F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C38D69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E96627" w14:paraId="4D9E3787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6D58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8A97B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2CDA855D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B04AB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03B1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73AD6288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F550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4EC48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6769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1E82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2257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7FD33968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5114E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C051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BB3E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F0EDE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3ECA3038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89873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783F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B0E7B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7FCA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5301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EF60D2A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4822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3C36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CA0C3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14B6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5A57429D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35939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A2D7E4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12D29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1D96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FD53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5769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6E36195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0309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56FF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74F9A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58E0E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4B977106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C707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FB14D5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1F8D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6148D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4522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F002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E90A611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35756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5FA7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4423E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DFD52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5BAC177E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1B68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C3E4E6E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3B04B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2162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9B45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8AD9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21986613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E96627" w14:paraId="39BB7960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CFBD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15F5A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0283C36F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D3498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78B3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E2E76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50FD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4D7DE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A574F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4EAF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661F227E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1DA2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9ADCF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D5DB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35E8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3E6AEF28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9E56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803B1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2447E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492C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198E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FD20848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B27AB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BA8A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41DA1DCB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5D088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DDECD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40293FCE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99CE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630C1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2971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98E9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F9B6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3459782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28E09ACF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7285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4A48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0908F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A713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457AB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A143E2C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EBFC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FFC3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E8DD0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6AB0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E565FE2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FCBDE" w14:textId="77777777" w:rsidR="00E96627" w:rsidRDefault="00E96627" w:rsidP="00E96627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E73A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231F8546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82CF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F166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CAB8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C7A4" w14:textId="77777777" w:rsidR="00E96627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AD67" w14:textId="77777777" w:rsidR="00E96627" w:rsidRDefault="00E96627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4258F" w14:textId="77777777" w:rsidR="00E96627" w:rsidRPr="0073437A" w:rsidRDefault="00E96627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89F5" w14:textId="77777777" w:rsidR="00E96627" w:rsidRDefault="00E96627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2A93FCF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481822AD" w14:textId="77777777" w:rsidR="00E96627" w:rsidRDefault="00E96627" w:rsidP="005B00A7">
      <w:pPr>
        <w:pStyle w:val="Heading1"/>
        <w:spacing w:line="360" w:lineRule="auto"/>
      </w:pPr>
      <w:r>
        <w:lastRenderedPageBreak/>
        <w:t>LINIA 218</w:t>
      </w:r>
    </w:p>
    <w:p w14:paraId="60F71273" w14:textId="77777777" w:rsidR="00E96627" w:rsidRDefault="00E96627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E96627" w14:paraId="6F3889E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BAA2F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C8FD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D884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01B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4B989BE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2E55C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5C45C37A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FCFA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04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18B90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FB9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:rsidRPr="00A8307A" w14:paraId="53A7299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E6064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4CCA6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BA7F" w14:textId="77777777" w:rsidR="00E96627" w:rsidRPr="00A830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6AD5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F455F44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B78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59E096D2" w14:textId="77777777" w:rsidR="00E96627" w:rsidRPr="00664FA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D0A8" w14:textId="77777777" w:rsidR="00E96627" w:rsidRPr="00A830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F72C1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23905" w14:textId="77777777" w:rsidR="00E96627" w:rsidRPr="00A830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45AA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A7643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6EBCB3E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84E6C8C" w14:textId="77777777" w:rsidR="00E96627" w:rsidRPr="00664FA3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E96627" w:rsidRPr="00A8307A" w14:paraId="18F5701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C9C3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241E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6A6A" w14:textId="77777777" w:rsidR="00E96627" w:rsidRPr="00A830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4457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092A3BC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2CF5" w14:textId="77777777" w:rsidR="00E96627" w:rsidRPr="00664FA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0FE95553" w14:textId="77777777" w:rsidR="00E96627" w:rsidRPr="00664FA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B0BFA" w14:textId="77777777" w:rsidR="00E96627" w:rsidRPr="00A830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7197C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99592" w14:textId="77777777" w:rsidR="00E96627" w:rsidRPr="00A830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CE9E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D24F4E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53916E4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A2FDB1A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E96627" w:rsidRPr="00A8307A" w14:paraId="6501782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7E05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4359F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EA42" w14:textId="77777777" w:rsidR="00E96627" w:rsidRPr="003F40D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A31F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5FA9820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08D9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452D" w14:textId="77777777" w:rsidR="00E96627" w:rsidRPr="003F40D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88BF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3C01C" w14:textId="77777777" w:rsidR="00E96627" w:rsidRPr="003F40D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DB8E7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9B61BD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E96627" w:rsidRPr="00A8307A" w14:paraId="4551E50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8BE7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FD4D0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41CBB" w14:textId="77777777" w:rsidR="00E96627" w:rsidRPr="003F40D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F24BA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10B18A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7B6E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5B179FD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BB39" w14:textId="77777777" w:rsidR="00E96627" w:rsidRPr="003F40D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6229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7A4F" w14:textId="77777777" w:rsidR="00E96627" w:rsidRPr="003F40D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2A79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F154E1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E96627" w:rsidRPr="00A8307A" w14:paraId="66464B1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F43D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5C464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C1076" w14:textId="77777777" w:rsidR="00E96627" w:rsidRPr="007328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5A6E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31A0674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5779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93CD" w14:textId="77777777" w:rsidR="00E96627" w:rsidRPr="007B4F6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0E6F5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036B" w14:textId="77777777" w:rsidR="00E96627" w:rsidRPr="007328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057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BFD87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37E0EB9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BB7BF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5909239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E96627" w:rsidRPr="00A8307A" w14:paraId="310B4FF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1FB4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0E84" w14:textId="77777777" w:rsidR="00E96627" w:rsidRPr="00A8307A" w:rsidRDefault="00E96627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946C" w14:textId="77777777" w:rsidR="00E96627" w:rsidRPr="00732832" w:rsidRDefault="00E96627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F575" w14:textId="77777777" w:rsidR="00E96627" w:rsidRPr="00A8307A" w:rsidRDefault="00E96627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FF57E05" w14:textId="77777777" w:rsidR="00E96627" w:rsidRPr="00A8307A" w:rsidRDefault="00E96627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04AAC" w14:textId="77777777" w:rsidR="00E96627" w:rsidRDefault="00E96627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86DA5EA" w14:textId="77777777" w:rsidR="00E96627" w:rsidRDefault="00E96627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182DE8C" w14:textId="77777777" w:rsidR="00E96627" w:rsidRDefault="00E96627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60DA" w14:textId="77777777" w:rsidR="00E96627" w:rsidRPr="007B4F6A" w:rsidRDefault="00E96627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4351" w14:textId="77777777" w:rsidR="00E96627" w:rsidRPr="00A8307A" w:rsidRDefault="00E96627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61A3" w14:textId="77777777" w:rsidR="00E96627" w:rsidRPr="00732832" w:rsidRDefault="00E96627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9F41" w14:textId="77777777" w:rsidR="00E96627" w:rsidRDefault="00E96627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E96627" w:rsidRPr="00A8307A" w14:paraId="0CFC0BA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77EC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4D43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C37A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0BBF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2374B7E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07F3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5D3C4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BB8E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F6A6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23C1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4BA1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A6EF00D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:rsidRPr="00A8307A" w14:paraId="02C2D72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B7FE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4DF5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A32A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4896E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90E8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7BE915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4DB1AC3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9F5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42AEB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F5070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DB51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4D8725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6EA67426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:rsidRPr="00A8307A" w14:paraId="5DB90BE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FA9D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028D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9775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2F96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9566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0E456C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2E1F454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6DA8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99C92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7ABC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9552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70F40D8F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E96627" w:rsidRPr="00A8307A" w14:paraId="7469721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983FE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9652A" w14:textId="77777777" w:rsidR="00E96627" w:rsidRPr="00A8307A" w:rsidRDefault="00E96627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AD773" w14:textId="77777777" w:rsidR="00E96627" w:rsidRPr="00B26991" w:rsidRDefault="00E96627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80C6D" w14:textId="77777777" w:rsidR="00E96627" w:rsidRPr="00A8307A" w:rsidRDefault="00E96627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18D89" w14:textId="77777777" w:rsidR="00E96627" w:rsidRDefault="00E96627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4DF95BC" w14:textId="77777777" w:rsidR="00E96627" w:rsidRDefault="00E96627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0804CC0" w14:textId="77777777" w:rsidR="00E96627" w:rsidRDefault="00E96627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D3A8B" w14:textId="77777777" w:rsidR="00E96627" w:rsidRDefault="00E96627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A357" w14:textId="77777777" w:rsidR="00E96627" w:rsidRPr="00A8307A" w:rsidRDefault="00E96627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06F8" w14:textId="77777777" w:rsidR="00E96627" w:rsidRPr="00B26991" w:rsidRDefault="00E96627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5FAB7" w14:textId="77777777" w:rsidR="00E96627" w:rsidRPr="00FD3B28" w:rsidRDefault="00E96627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2CAFEED0" w14:textId="77777777" w:rsidR="00E96627" w:rsidRDefault="00E96627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E96627" w:rsidRPr="00A8307A" w14:paraId="1E729ED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8021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3174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90335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00D1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50F7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E40C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4318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C9C9" w14:textId="77777777" w:rsidR="00E96627" w:rsidRPr="00B2699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E43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96627" w:rsidRPr="00A8307A" w14:paraId="446CF3C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3D401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EB8C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5B1C" w14:textId="77777777" w:rsidR="00E96627" w:rsidRPr="000D3BB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127C0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30EBDD9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62A8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6E9C704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E615" w14:textId="77777777" w:rsidR="00E96627" w:rsidRPr="000D3BB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7065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3B872" w14:textId="77777777" w:rsidR="00E96627" w:rsidRPr="000D3BB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C5FB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12FC7D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E96627" w:rsidRPr="00A8307A" w14:paraId="16872B1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946D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AD47E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B6C6" w14:textId="77777777" w:rsidR="00E96627" w:rsidRPr="009658E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8AF7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9D6190C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A9D0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E8335" w14:textId="77777777" w:rsidR="00E96627" w:rsidRPr="009658E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3870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DCC4B" w14:textId="77777777" w:rsidR="00E96627" w:rsidRPr="009658E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4E82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C7B567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E96627" w:rsidRPr="00A8307A" w14:paraId="4BADA44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5F01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80CE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B37B3" w14:textId="77777777" w:rsidR="00E96627" w:rsidRPr="00472E1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B833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DBB6533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64C37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A907" w14:textId="77777777" w:rsidR="00E96627" w:rsidRPr="00472E1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6395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36A7" w14:textId="77777777" w:rsidR="00E96627" w:rsidRPr="00472E1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713E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BA49C9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E96627" w:rsidRPr="00A8307A" w14:paraId="1C20CC5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4D03F" w14:textId="77777777" w:rsidR="00E96627" w:rsidRPr="00A75A00" w:rsidRDefault="00E96627" w:rsidP="00E96627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FC86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48EC" w14:textId="77777777" w:rsidR="00E96627" w:rsidRPr="00530A8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279A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1DB1CAF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838F8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624E" w14:textId="77777777" w:rsidR="00E96627" w:rsidRPr="00530A8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0680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C573C" w14:textId="77777777" w:rsidR="00E96627" w:rsidRPr="00530A8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B6082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A20830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E96627" w14:paraId="14776D56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FFB7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0E37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8A8C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04C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C0F6A6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267129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FCB4A" w14:textId="77777777" w:rsidR="00E96627" w:rsidRPr="00447EF5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1C06C514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5905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FC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77C00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CF7E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2EFB9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E96627" w14:paraId="52286359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31AB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0342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9D80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0F7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7CE2B8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6B680D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951B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D96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AE1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7D40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D25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E96627" w14:paraId="272020C1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82931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131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F58C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3B4C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8EC1E7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9E76B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B71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77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583CB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D2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0168D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E96627" w14:paraId="00F128EF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5060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38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B9CF1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09F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FE24C8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DACBB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860C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23E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D8003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B40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DC43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3E05D6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E96627" w14:paraId="3F2C7FFC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107F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B0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3A6943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F8AB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BA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2CC761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8BD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4C31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D952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2222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3CD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6ECE848E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C0C3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C6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C30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2E6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473695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133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302C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C3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31B7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31B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AC949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E96627" w14:paraId="40B9EE65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031E7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173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E6C7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F45D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6EF667D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AD282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1A6ACDF9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8FF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CDA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D27C2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F7D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23066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E96627" w14:paraId="0CF7BB5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B6305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97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5E58424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DE4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3625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2F00C3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57A1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975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25B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FADF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3BB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E96627" w14:paraId="54C54203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9D21E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E8B8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6F1AE66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A22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F28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F498E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AED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66C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0536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BA7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E96627" w14:paraId="2655ED21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5970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EA30" w14:textId="77777777" w:rsidR="00E96627" w:rsidRDefault="00E96627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7FFE1EBB" w14:textId="77777777" w:rsidR="00E96627" w:rsidRDefault="00E96627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DF055" w14:textId="77777777" w:rsidR="00E96627" w:rsidRDefault="00E96627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C539" w14:textId="77777777" w:rsidR="00E96627" w:rsidRDefault="00E96627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FD51B" w14:textId="77777777" w:rsidR="00E96627" w:rsidRPr="00465A98" w:rsidRDefault="00E96627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2588" w14:textId="77777777" w:rsidR="00E96627" w:rsidRDefault="00E96627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F9923" w14:textId="77777777" w:rsidR="00E96627" w:rsidRDefault="00E96627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2BF8A" w14:textId="77777777" w:rsidR="00E96627" w:rsidRPr="00984D71" w:rsidRDefault="00E96627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D338" w14:textId="77777777" w:rsidR="00E96627" w:rsidRDefault="00E96627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A2005A0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C00A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20A2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A303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805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1958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FDF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BB58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F644B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54D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BE43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E96627" w14:paraId="7F0C8B6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8DE3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411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6077C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EDF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2CDB3FB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7927C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732BA4CB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E26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51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9D0B1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7ED3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F44BC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E96627" w14:paraId="09F2C747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D466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D08C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14C664D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7DFA1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AF49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70B5005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6ADA129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2684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77E2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0779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89D45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629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E96627" w14:paraId="02A20DB1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B5FA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00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AF4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B446" w14:textId="77777777" w:rsidR="00E96627" w:rsidRDefault="00E96627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6C2CE27" w14:textId="77777777" w:rsidR="00E96627" w:rsidRDefault="00E96627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B7725" w14:textId="77777777" w:rsidR="00E96627" w:rsidRDefault="00E96627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37C6C37F" w14:textId="77777777" w:rsidR="00E96627" w:rsidRPr="0017470F" w:rsidRDefault="00E96627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6BF0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F6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DC4F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588E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092664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F7E0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052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84DB0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9379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20B5C5B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CF1F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27AFBE77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AABC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D54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DB792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7FBC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640EA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E96627" w14:paraId="110AC00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4400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F932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59BE" w14:textId="77777777" w:rsidR="00E96627" w:rsidRPr="00CF787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C3A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1A70AF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F7D4" w14:textId="77777777" w:rsidR="00E96627" w:rsidRPr="00465A98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662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7630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9EE5" w14:textId="77777777" w:rsidR="00E96627" w:rsidRPr="00984D7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762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E96627" w14:paraId="7379AFEC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D568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D7F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3A08E8C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460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83A9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7AFC0BA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3258900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9F49" w14:textId="77777777" w:rsidR="00E96627" w:rsidRPr="00465A98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6A3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0B0C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97762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5EF4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5EA2AD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BE1856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F7AF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0AD4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035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E0C6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F9A2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800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CA6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DC87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4197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E96627" w14:paraId="696AD00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A453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FC6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4368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C2EC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9DC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09D1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F48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017AB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C42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E96627" w14:paraId="1CB4EEC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B8AA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B26B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86A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DA1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406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C6A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EB0B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D026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40FF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E96627" w14:paraId="0FF1A5D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98B7B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DBD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2E4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B3B7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3494B82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A1A18" w14:textId="77777777" w:rsidR="00E96627" w:rsidRPr="00465A98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7E7B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0CE3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F38F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692F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03C952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F581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20A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180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C12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1C28D15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4937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C67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11C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DDA0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D374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6DF42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E96627" w14:paraId="2EA28E5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9AE0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7C7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47+950</w:t>
            </w:r>
          </w:p>
          <w:p w14:paraId="31B882B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D47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AA3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Valea Viilor – </w:t>
            </w:r>
          </w:p>
          <w:p w14:paraId="78995A7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Aradu Nou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A0E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9D31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58B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C8799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E2F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3E24445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E982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F48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D796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D55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60F36E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B0C4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29BA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AB87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3F37E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0F41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B06BC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E96627" w14:paraId="4D01C5D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F2955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664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DF88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3B9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D02CC4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9C4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E490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3415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A2BB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C5C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C79DE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E96627" w14:paraId="140CD15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ACE9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93E6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2A5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257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87D581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1D6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906D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BEC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E579F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4304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7BD7A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E96627" w14:paraId="08354A1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24B5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81F8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52F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54D1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318B200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8B7F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BDB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7CC3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84E4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050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7AD47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E96627" w14:paraId="3C2CE172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86065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EF3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DEE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1A6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72BCCB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8C9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129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3F7F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6E6A" w14:textId="77777777" w:rsidR="00E96627" w:rsidRPr="00984D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B99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4ABC7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  <w:tr w:rsidR="00E96627" w14:paraId="6E08D0E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9F71" w14:textId="77777777" w:rsidR="00E96627" w:rsidRDefault="00E96627" w:rsidP="00E9662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8167" w14:textId="77777777" w:rsidR="00E96627" w:rsidRDefault="00E96627" w:rsidP="007F289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52+000</w:t>
            </w:r>
          </w:p>
          <w:p w14:paraId="07170D9C" w14:textId="77777777" w:rsidR="00E96627" w:rsidRDefault="00E96627" w:rsidP="007F289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CE33" w14:textId="77777777" w:rsidR="00E96627" w:rsidRDefault="00E96627" w:rsidP="007F289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3AAB" w14:textId="77777777" w:rsidR="00E96627" w:rsidRDefault="00E96627" w:rsidP="007F2898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Aradu Nou - Arad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782D" w14:textId="77777777" w:rsidR="00E96627" w:rsidRDefault="00E96627" w:rsidP="007F289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502E" w14:textId="77777777" w:rsidR="00E96627" w:rsidRDefault="00E96627" w:rsidP="007F289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DC0A" w14:textId="77777777" w:rsidR="00E96627" w:rsidRDefault="00E96627" w:rsidP="007F289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319D" w14:textId="77777777" w:rsidR="00E96627" w:rsidRPr="00984D71" w:rsidRDefault="00E96627" w:rsidP="007F289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46E7" w14:textId="77777777" w:rsidR="00E96627" w:rsidRDefault="00E96627" w:rsidP="007F289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343F919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4520A146" w14:textId="77777777" w:rsidR="00E96627" w:rsidRDefault="00E96627" w:rsidP="0095691E">
      <w:pPr>
        <w:pStyle w:val="Heading1"/>
        <w:spacing w:line="360" w:lineRule="auto"/>
      </w:pPr>
      <w:r>
        <w:t>LINIA 300</w:t>
      </w:r>
    </w:p>
    <w:p w14:paraId="0FD7CAFB" w14:textId="77777777" w:rsidR="00E96627" w:rsidRDefault="00E96627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E96627" w14:paraId="6BD0ECFB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2BCC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0DD9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26FCE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80C46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26BBC7C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BFD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1F9B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2CE3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9E76A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FBD61" w14:textId="77777777" w:rsidR="00E96627" w:rsidRPr="00D344C9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148A61E6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0429C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8240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F3B6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7EEF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1E66D4B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BA14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5E746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25C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4D3E2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5798" w14:textId="77777777" w:rsidR="00E96627" w:rsidRPr="00D344C9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175C48D7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7BD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AA7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564A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394A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85C8EA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923B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3BD9C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F81D6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4CBF3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127FC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7A805" w14:textId="77777777" w:rsidR="00E96627" w:rsidRPr="00D344C9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F58781" w14:textId="77777777" w:rsidR="00E96627" w:rsidRPr="00D344C9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E96627" w14:paraId="55F9B341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25F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4D1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24512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0C72F" w14:textId="77777777" w:rsidR="00E96627" w:rsidRDefault="00E96627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5265BD2" w14:textId="77777777" w:rsidR="00E96627" w:rsidRDefault="00E96627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69F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73167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FBE1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E12D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8275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EC33A69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BA7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A97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54D0F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A1FB4" w14:textId="77777777" w:rsidR="00E96627" w:rsidRDefault="00E96627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EFB8E" w14:textId="77777777" w:rsidR="00E96627" w:rsidRPr="00E4222D" w:rsidRDefault="00E9662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8955524" w14:textId="77777777" w:rsidR="00E96627" w:rsidRPr="00E4222D" w:rsidRDefault="00E9662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3F04F20" w14:textId="77777777" w:rsidR="00E96627" w:rsidRPr="00E4222D" w:rsidRDefault="00E9662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5183AA6" w14:textId="77777777" w:rsidR="00E96627" w:rsidRDefault="00E9662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9261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3CD3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43D39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93F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593E468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9E6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D50C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8BBA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4992" w14:textId="77777777" w:rsidR="00E96627" w:rsidRPr="00E4222D" w:rsidRDefault="00E96627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C2834" w14:textId="77777777" w:rsidR="00E96627" w:rsidRPr="00E4222D" w:rsidRDefault="00E96627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154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1C1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137242E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E23CA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BDDE" w14:textId="77777777" w:rsidR="00E96627" w:rsidRPr="00E4222D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E96627" w14:paraId="55A3615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E663C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00AF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82132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E8362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72732921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DD1C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2664DD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5C716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392DA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57269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0F58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4AC07DB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12051EB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551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22613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B951F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A78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6E8B6A5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A667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3B9B02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C38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04C3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63D7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BEF0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9D6A5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E96627" w14:paraId="54884CE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8122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E49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7876B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D27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FDFD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FE93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2066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0D1D3FD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701F2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27327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63EDEA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9FF9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E67D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5972A13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62FF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83F7" w14:textId="77777777" w:rsidR="00E96627" w:rsidRDefault="00E96627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45E7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DCDE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D7C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26A2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60A1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25ACEF68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006D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D74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4D41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92A0" w14:textId="77777777" w:rsidR="00E96627" w:rsidRDefault="00E96627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1176E011" w14:textId="77777777" w:rsidR="00E96627" w:rsidRDefault="00E96627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9AC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4C3BF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4F1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50+500</w:t>
            </w:r>
          </w:p>
          <w:p w14:paraId="51A574A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2821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4991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0AAFD818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374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92F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C94C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51F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36D90CA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3F8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39D3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8F8F7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4071B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63D5" w14:textId="77777777" w:rsidR="00E96627" w:rsidRPr="00D344C9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22CDF1A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D1E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8C2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341F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75B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2AEF8E0C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9232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C372D6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0BD5507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117B9CE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4E3DFC17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CD97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A5A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3E4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BD806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43AB3AD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1AFE2494" w14:textId="77777777" w:rsidR="00E96627" w:rsidRPr="004870EE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E96627" w14:paraId="1F011CA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236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705C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57966C1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40BD169A" w14:textId="77777777" w:rsidR="00E96627" w:rsidRDefault="00E96627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3118FBE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53E3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3012F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3A1F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8D22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0AF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FC016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DD5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166BAF2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5847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B9D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93E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9EC4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EB89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6E92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A983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6FAEC3F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749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453C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5DBEC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E96627" w14:paraId="009F5CF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52F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FD71" w14:textId="77777777" w:rsidR="00E96627" w:rsidRDefault="00E96627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5428982" w14:textId="77777777" w:rsidR="00E96627" w:rsidRDefault="00E96627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EF3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99D2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3F7C3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4D1F3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7368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145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EB6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A0799AD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E96627" w14:paraId="21AFBFB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E1E6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823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CE506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F2BF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F3B8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FE49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18D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60+000-</w:t>
            </w:r>
          </w:p>
          <w:p w14:paraId="2538AC7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B3A3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315B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2A6524A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E96627" w14:paraId="223CD72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B43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73C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66CD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8C7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6, 16 și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D3101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DEA9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3D76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14BC6F3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DD03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286D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fir 2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Ploiești Vest - Buda</w:t>
            </w:r>
          </w:p>
        </w:tc>
      </w:tr>
      <w:tr w:rsidR="00E96627" w14:paraId="287A7EE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D6B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207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3C7A5ED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022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2D72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266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71BD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4E5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D13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2FFB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BCA6B0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46CFD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21C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3FC8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C4ED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C03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E602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D29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288B9C7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3DE1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ABBD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9FA376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68BA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3785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131C9A7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EA08B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1E21F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C68C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3F8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E28CF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7653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821ED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351BE8DF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F82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132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022E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057E2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4347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F441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260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1FEB87C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59239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6AE1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59615906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702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6A6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6A9EB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4E33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55A1CC59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959A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C616E61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44BBF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7CF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A10A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E083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EFE06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07F9419" w14:textId="77777777" w:rsidR="00E96627" w:rsidRPr="00D344C9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E96627" w14:paraId="5C5B585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222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73BD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21AB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602F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7C5EB45A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D34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A80D7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873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9B51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A784" w14:textId="77777777" w:rsidR="00E96627" w:rsidRPr="00D344C9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638AE5F4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89C81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E2B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8F3B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6A81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7A6D1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5798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860D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67983D9F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DFF7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F374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6B4721F" w14:textId="77777777" w:rsidR="00E96627" w:rsidRPr="00D344C9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E96627" w14:paraId="2EB8CED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A18C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664E1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1BE8F09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BD6D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E001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3654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1F3C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9A4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80A68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FA3F" w14:textId="77777777" w:rsidR="00E96627" w:rsidRDefault="00E96627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703FAC9" w14:textId="77777777" w:rsidR="00E96627" w:rsidRPr="00D344C9" w:rsidRDefault="00E96627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E96627" w14:paraId="75BBE68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384B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82BD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5065ACA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1DDD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FA505" w14:textId="77777777" w:rsidR="00E96627" w:rsidRDefault="00E96627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EBA5C59" w14:textId="77777777" w:rsidR="00E96627" w:rsidRDefault="00E96627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B0A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405D25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4E63939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5D212FD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5D342E5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5E33333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F2B5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EF907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2C242AE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EC3F4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00790" w14:textId="77777777" w:rsidR="00E96627" w:rsidRDefault="00E9662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E2EE154" w14:textId="77777777" w:rsidR="00E96627" w:rsidRDefault="00E9662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7871EF8" w14:textId="77777777" w:rsidR="00E96627" w:rsidRPr="00D344C9" w:rsidRDefault="00E9662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E96627" w14:paraId="4EAAF95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ED51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0F85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4C03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E021B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54E398A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52101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4AFFC61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E6FB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731E7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25B8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70E8" w14:textId="77777777" w:rsidR="00E96627" w:rsidRDefault="00E9662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FBE61E8" w14:textId="77777777" w:rsidR="00E96627" w:rsidRDefault="00E9662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5BEAACB" w14:textId="77777777" w:rsidR="00E96627" w:rsidRDefault="00E96627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E96627" w14:paraId="4C869B1D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CAFBD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A86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0B01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3020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D527AA6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088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30ACBF5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8C52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165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8E1F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33FA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C50A2E9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E96627" w14:paraId="09B98B2C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728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EB2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1AE5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BA54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DFB04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7B6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0C0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7934AB81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465D4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35A7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A1383F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744881F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C99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641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5AAD5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9D78" w14:textId="77777777" w:rsidR="00E96627" w:rsidRDefault="00E96627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FA9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AE971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A8BCA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181E7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3344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169CA4C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6E12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68E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240E2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E536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A690A8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BD6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089D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5F5A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E43F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3BF2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067351E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504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545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65475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ECB6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80FE4A6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88BF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1FC6C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DB0CD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5BCD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28B34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14EAA41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3F0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563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6D0B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42E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4FD32DC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178F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2B5A988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1E35A56B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B17B9A3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6BCC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32D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879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9BE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295A90E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2835F44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E96627" w14:paraId="6D86C2E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6183F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CF1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E45A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043F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A29BD88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B950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CCA00AA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41FD" w14:textId="77777777" w:rsidR="00E96627" w:rsidRPr="00600D25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64A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F0B3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C5F1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73D80E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E96627" w14:paraId="62E8FC7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11A52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BB159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FA350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8F0D5" w14:textId="77777777" w:rsidR="00E96627" w:rsidRDefault="00E96627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2ACBDAC5" w14:textId="77777777" w:rsidR="00E96627" w:rsidRDefault="00E96627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84AA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6A71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2E1E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1029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0EEE0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E96627" w14:paraId="19B07C4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B1D9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8C42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A37C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387EA" w14:textId="77777777" w:rsidR="00E96627" w:rsidRDefault="00E96627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7021FADD" w14:textId="77777777" w:rsidR="00E96627" w:rsidRDefault="00E96627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EED6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48000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F6E4C" w14:textId="77777777" w:rsidR="00E96627" w:rsidRDefault="00E96627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71B78" w14:textId="77777777" w:rsidR="00E96627" w:rsidRDefault="00E96627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BDD5" w14:textId="77777777" w:rsidR="00E96627" w:rsidRDefault="00E96627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E96627" w14:paraId="0BE744D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93B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324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08D1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FBC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3CC414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068C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F7D8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017A2" w14:textId="77777777" w:rsidR="00E96627" w:rsidRPr="00E731A9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2E878F6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2195051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1E0D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B272B" w14:textId="77777777" w:rsidR="00E96627" w:rsidRDefault="00E9662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5C2A63BA" w14:textId="77777777" w:rsidR="00E96627" w:rsidRDefault="00E9662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6140BEDE" w14:textId="77777777" w:rsidR="00E96627" w:rsidRPr="001D4392" w:rsidRDefault="00E96627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E96627" w14:paraId="0F04D05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693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62CC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F1A3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D32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57AB704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6B2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C8D71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AF7B3" w14:textId="77777777" w:rsidR="00E96627" w:rsidRPr="00E731A9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02AD6B18" w14:textId="77777777" w:rsidR="00E96627" w:rsidRPr="00E731A9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51F21BC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501FC97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42A8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121A" w14:textId="77777777" w:rsidR="00E96627" w:rsidRPr="00616BAF" w:rsidRDefault="00E9662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AE5F04" w14:textId="77777777" w:rsidR="00E96627" w:rsidRDefault="00E9662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27FE1C3" w14:textId="77777777" w:rsidR="00E96627" w:rsidRPr="003B726B" w:rsidRDefault="00E96627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E96627" w14:paraId="08F3AD0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F6B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ACB8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0BD3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8701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2F305B4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971A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FCF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451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0E7E1CC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2E2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4D8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8E2340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4083AA7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3C11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0D1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74E3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9D9EC" w14:textId="77777777" w:rsidR="00E96627" w:rsidRDefault="00E96627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63B9E1B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FF0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59D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81E9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9608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8788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70A464D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09D2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836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6A0A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C98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010691E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B59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B5E29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3D7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443AA75E" w14:textId="77777777" w:rsidR="00E96627" w:rsidRPr="00E731A9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19339047" w14:textId="77777777" w:rsidR="00E96627" w:rsidRPr="00E731A9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A32A013" w14:textId="77777777" w:rsidR="00E96627" w:rsidRPr="001D4392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E028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1D8B" w14:textId="77777777" w:rsidR="00E96627" w:rsidRDefault="00E96627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919547B" w14:textId="77777777" w:rsidR="00E96627" w:rsidRDefault="00E96627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BCADD9B" w14:textId="77777777" w:rsidR="00E96627" w:rsidRPr="003B726B" w:rsidRDefault="00E96627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E96627" w14:paraId="2A2F0D8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E5F2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588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E22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957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6279BEA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786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38E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2E1A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4C66F238" w14:textId="77777777" w:rsidR="00E96627" w:rsidRPr="00E731A9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24673D8A" w14:textId="77777777" w:rsidR="00E96627" w:rsidRPr="00E731A9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27B0AB5B" w14:textId="77777777" w:rsidR="00E96627" w:rsidRPr="001D4392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A7BD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4F95" w14:textId="77777777" w:rsidR="00E96627" w:rsidRPr="00616BAF" w:rsidRDefault="00E96627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C2B942" w14:textId="77777777" w:rsidR="00E96627" w:rsidRDefault="00E96627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149E04F" w14:textId="77777777" w:rsidR="00E96627" w:rsidRPr="003B726B" w:rsidRDefault="00E96627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E96627" w14:paraId="6CB81DB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754FA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DF9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D63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AE9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72E53F7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DBD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350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EFD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16D2F25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4C58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9EE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76553C5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54B819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E96627" w14:paraId="1E33AAB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963AD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CE7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BDB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CF385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6B16E73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68B1282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83A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AB2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6C89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2C69602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BA81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687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E96627" w14:paraId="7EE813CA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8461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52A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E7AA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467A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79E87B3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737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AC7D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9B3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C361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4EC1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3254B3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E96627" w14:paraId="33A6D184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388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53C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6639D10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EE8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3733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0558A0B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B214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806C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727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8F51A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D75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755DA5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58386BAE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838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A6D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62A37DA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9F3A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13DF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70D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A31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0DF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A775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86CA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34AFD2D8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7EC01816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7C96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44E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BE1E8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668E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41736E3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0457F6F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A4A6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481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C02D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07667D9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41F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12A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E96627" w14:paraId="6F282239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8F42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439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C3C3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CD5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76C867C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15F9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3FBC1F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485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F23D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D5D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2757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32CB9838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DB0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217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0933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BAB25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15319D4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A4B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798C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C1EA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701F92E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84C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E211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89EE715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B6181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5E7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BE0F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CA8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823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C05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983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64C2F17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FFC9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F7E69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4E216B6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322C9A6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E96627" w14:paraId="5811617C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3DB2F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C69A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DB6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A69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49C1636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D53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54E7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A4F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6D175B2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204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70F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40111B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2C5E00B3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C13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304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FFBF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38F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1AE37BE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1A4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EFACDD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76B785D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996C07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0E4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9FE5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812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71B05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0D345999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2989B7E9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D9CC2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38E2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03EAF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B05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26F6E1A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B58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529B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F35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0189A50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D59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9F6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CF120F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648A3C8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30E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C2E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488E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417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643FF9F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5D40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E849D3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EE9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46D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338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3C8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FB9C36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E96627" w14:paraId="64C716C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04E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8B7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B895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5CB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2E60DD4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952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E64221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16B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1B9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3BE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1B2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E5B7C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E96627" w14:paraId="153AC6D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14B2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E70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48A368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D99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D50D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24F6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BDF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8D1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2EDF9B8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F606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1B2F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6050121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B8A5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E9B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34E127F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5F1D6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7BC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9583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B042A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773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E036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4E4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347B0A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E96627" w14:paraId="7D984D5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559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9FBD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012BE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BEB8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429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FC031F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9BA8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56E7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AF356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27F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1298DFB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63FD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4C92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109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58A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084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EE58C4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406CA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62A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706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905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268BCC47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E4C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70E0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8EF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4A1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279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C16113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55E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F607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4EED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B11E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6E3CBBB2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87A1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83F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1B33A31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4E66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BB9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7DB5205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A80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67C2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5829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62DFAAF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332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D10D8" w14:textId="77777777" w:rsidR="00E96627" w:rsidRPr="0019324E" w:rsidRDefault="00E96627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23AC18B8" w14:textId="77777777" w:rsidR="00E96627" w:rsidRPr="000160B5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1C3D1433" w14:textId="77777777" w:rsidR="00E96627" w:rsidRPr="006B78FD" w:rsidRDefault="00E96627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0625D85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98D5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FBE7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B7542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E597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BFBFBA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14CF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00238FA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E7E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38A8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52E1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D6CF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63EC041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E96627" w14:paraId="6C00A9C0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A45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F5C2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FD12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EF2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11F971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63F4565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0950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167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D24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D6D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E945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AFDDCF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8122ACB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E96627" w14:paraId="17B7A3F1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1C4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23DB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37D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946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9BA61D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968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B6749D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14893DF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01AD35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B92B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927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BE18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CD6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D3DE5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4046586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E96627" w14:paraId="545ED472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91B5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64D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BD2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DB00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C77BA9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EF55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525728C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452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50A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7AD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CE29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9A1EF1B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E96627" w14:paraId="4D71F7EF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8FA2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14A6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F95D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4968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8EF73B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EF9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1A7C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F55A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2DB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42F27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841C010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E96627" w14:paraId="106E82F5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68AA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F74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26CF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B901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1043B1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2A5CC98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44AC6C3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D6A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4F2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49BD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BF0C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1FD48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6EA7DE5C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B5A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16B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397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2284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05125A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241E786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3FFD96C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333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EFC60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C86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966A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97FF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5FA5991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A6FA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91ED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3BD2315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D39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F208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B5FA37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031C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275B0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A50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76BD9B7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229D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7EC2" w14:textId="77777777" w:rsidR="00E96627" w:rsidRPr="0019324E" w:rsidRDefault="00E96627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50AC307" w14:textId="77777777" w:rsidR="00E96627" w:rsidRPr="000160B5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08E8A243" w14:textId="77777777" w:rsidR="00E96627" w:rsidRPr="005C2BB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644CBD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DC6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A151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3858CE4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645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42A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2CE70EB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4AF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85F3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A21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358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A98B" w14:textId="77777777" w:rsidR="00E96627" w:rsidRPr="00DE4F3A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65BC3A3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01128FE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40263ED2" w14:textId="77777777" w:rsidR="00E96627" w:rsidRPr="00DE4F3A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E96627" w14:paraId="7BA2682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CDC5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D91E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08C4244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FFF2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C225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91ED6D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3F24275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AB9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CDE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7731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8D0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A248D" w14:textId="77777777" w:rsidR="00E96627" w:rsidRPr="00DE4F3A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5BB91B5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75B154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2C4C0682" w14:textId="77777777" w:rsidR="00E96627" w:rsidRPr="00DE4F3A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E96627" w14:paraId="04BE6547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3034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1838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7A02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8B0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0D82448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04D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1F04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D08D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5A4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2445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4CDA4817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122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7FA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3DFF959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A7B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DEB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6256C88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7FB8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0FA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A80E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6586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C1B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8578C82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C7B4F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3878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3DD3FDD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D33B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9F7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0473639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1272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921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0ED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74F2E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556E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882ADEF" w14:textId="77777777" w:rsidR="00E96627" w:rsidRPr="00CB2A72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5100D45C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132C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3E7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95D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780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61C0885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B961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254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EE7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CEC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DB04A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66C2B790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AE9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A3A5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E0C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78BC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05AA439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9ED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30515CE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C57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559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E78E0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E11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CC417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DF979CD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E96627" w14:paraId="0B0C669B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068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1C2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8CA2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010D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4B13212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E57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B99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F207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452D2EB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56F1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49A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E96627" w14:paraId="7236BE99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F5DD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09E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F56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4E6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EFBB0B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6146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C3A4DD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8624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3AB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BB700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84A0D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9DDA067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665F546D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E96627" w14:paraId="477589C5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AEE1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CC19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CAD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A10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2B794F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A3C9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A525E0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9DE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C221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E77D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734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3099F4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330F00A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E96627" w14:paraId="2B55DFA0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381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797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B3C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ADF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46A99F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0C21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A43AD4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B2EF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BAF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5BE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8C17F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A42CC1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E96627" w14:paraId="2BFD311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CC2D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A60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1F8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A493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2D80A3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D02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79A186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C02D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492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351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1689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4D7BC9" w14:textId="77777777" w:rsidR="00E96627" w:rsidRPr="00D344C9" w:rsidRDefault="00E96627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4C9284CB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E96627" w14:paraId="346BE8E0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22FC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C40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F249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C9B7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51E4E47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B67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FDC6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71C9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3EE1413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01A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C32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02F8F2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1B94BEE4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E96627" w14:paraId="361F214A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AE1F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19F7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BD7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65E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98A8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C537D4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A2E1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7EB2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D7C3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2E3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C75CF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046C5C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E96627" w14:paraId="479E69CE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CE93A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3A0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ADDD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070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7CF17E85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BDC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4071940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A49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ED3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D43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FFE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7140F5F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E96627" w14:paraId="526B0CC4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E9D1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FB29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54F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378E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3D020D9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12CFFAE7" w14:textId="77777777" w:rsidR="00E96627" w:rsidRDefault="00E96627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9275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80482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1D46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201D6F5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46DB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1BF8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F8E554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6D403AA1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91F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DBDF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BC12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4C47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6A11354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071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8E79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34B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7B8BFDB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050A2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23A6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C38772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4B059A82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6316A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2A45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6BE7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018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168FB1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EFF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8272F2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7A84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9AD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E4E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2222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C4112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6D2AB6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E96627" w14:paraId="56B579A4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37C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9C33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848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FD9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FAF8B4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FEAD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260A98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5343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832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CF7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353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36B4EA9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E96627" w14:paraId="7F42198E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8770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AF0F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91D2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E77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B6D0F8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9855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C7CFF2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070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CC1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91A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FD66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3416812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E96627" w14:paraId="347889D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B646F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8CCD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329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ACCC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1A0133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F6B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A1A642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0F812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A47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6CEC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7A3EC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7C12A880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2001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757F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4648" w14:textId="77777777" w:rsidR="00E96627" w:rsidRPr="00600D25" w:rsidRDefault="00E9662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5F406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E5F690A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7CD3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0BA7C79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1548" w14:textId="77777777" w:rsidR="00E96627" w:rsidRPr="00600D25" w:rsidRDefault="00E9662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B5781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BC84" w14:textId="77777777" w:rsidR="00E96627" w:rsidRPr="00600D25" w:rsidRDefault="00E9662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4E6D2" w14:textId="77777777" w:rsidR="00E96627" w:rsidRPr="00D344C9" w:rsidRDefault="00E96627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C80273" w14:textId="77777777" w:rsidR="00E96627" w:rsidRPr="00D344C9" w:rsidRDefault="00E96627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E96627" w14:paraId="18DAC07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359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4B0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425D2FE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19F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2F0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626C2E4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34E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573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54F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5C1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1928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E96627" w14:paraId="03F1895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54A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4AF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6D0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643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34A6ECF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ECA0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85A4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844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47FE4A4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5096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7367A" w14:textId="77777777" w:rsidR="00E96627" w:rsidRPr="00FF6B4A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E96627" w14:paraId="21C6155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DA0B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0F4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11DF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4690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592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13F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CCE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4D30B22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9CD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B44E" w14:textId="77777777" w:rsidR="00E96627" w:rsidRPr="00FF6B4A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E96627" w14:paraId="0B9F9CB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E628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DBC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25A9B84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7AD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4DF7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F14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F410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C2B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311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F8D4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69BED48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B8E5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171F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8F1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518B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Aiud </w:t>
            </w:r>
            <w:r>
              <w:rPr>
                <w:b/>
                <w:bCs/>
                <w:sz w:val="20"/>
                <w:lang w:val="ro-RO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1DB6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DDB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043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344B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E3B2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7F7B896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B64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C91F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9836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FD2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6B9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1055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4B0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7072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CC9D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4E0BCFC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797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0C9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DDB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4A1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10A505F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6B4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A3A9CD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FF5B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15E7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F868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821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B28FA0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E96627" w14:paraId="2C7B9DD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EAB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BF3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2F02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EB5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B622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CA62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DA2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1D99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548E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Cu acces de pe fir I pe fir II și invers</w:t>
            </w:r>
          </w:p>
        </w:tc>
      </w:tr>
      <w:tr w:rsidR="00E96627" w14:paraId="1CF1273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3109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0D96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762249F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C966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3734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038AD7B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6ED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C12F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CF49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A23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6B2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14625F5D" w14:textId="77777777" w:rsidR="00E96627" w:rsidRPr="00F10273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E96627" w14:paraId="44D77F1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B085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6F1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0658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7031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7270FAD0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F6C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C60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C7C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6F6FE13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024B2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C842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 Valabil numai pentru trenurile cu tracțiune electrică</w:t>
            </w:r>
          </w:p>
        </w:tc>
      </w:tr>
      <w:tr w:rsidR="00E96627" w14:paraId="2BA4834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D5B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EABB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1E4DA50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1D85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440D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75DE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A47C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581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60D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CCC4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8C5E9B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24272C9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F43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B48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3F6A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F8AF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30E2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DCA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4690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48AD14A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CA4B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7C9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E96627" w14:paraId="591F53C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4E0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828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06DC8E0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7EF9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02A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A59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ABC3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25C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AA672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3FE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687AB56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1C1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2CF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E9AF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98BE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6AB918F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0E70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FAC8D3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CA0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48C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B2EB9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31A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8A4B6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E96627" w14:paraId="4A4EF019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E4992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4A5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DA4F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BA3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5A921F6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C40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FEB3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2AD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6B1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74A0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7EF3F79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DBDF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2A4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15B9262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CA9A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1777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42D21F3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4B09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847E2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A829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C9D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37A5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33814C" w14:textId="77777777" w:rsidR="00E96627" w:rsidRPr="00056F61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E96627" w14:paraId="796DFF1F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EDB9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E11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C982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42C4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45C21811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2D3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D6DF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09D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531A8AD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D33D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BBCB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1395F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numai pentru trenurile cu tracțiune electrică</w:t>
            </w:r>
          </w:p>
        </w:tc>
      </w:tr>
      <w:tr w:rsidR="00E96627" w14:paraId="4BC22413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13DE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8149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233CBA78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451D" w14:textId="77777777" w:rsidR="00E96627" w:rsidRDefault="00E9662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5A3A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Unirea -</w:t>
            </w:r>
          </w:p>
          <w:p w14:paraId="72F4441A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7BE7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F1A78" w14:textId="77777777" w:rsidR="00E96627" w:rsidRDefault="00E9662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7475C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00B95F21" w14:textId="77777777" w:rsidR="00E96627" w:rsidRDefault="00E96627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2C22" w14:textId="77777777" w:rsidR="00E96627" w:rsidRDefault="00E96627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0891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Nesemnalizată pe teren.</w:t>
            </w:r>
          </w:p>
          <w:p w14:paraId="22F27D6B" w14:textId="77777777" w:rsidR="00E96627" w:rsidRDefault="00E96627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Valabil numai pentru trenurile tip automotor (trecere la nivel Unirea hc.)</w:t>
            </w:r>
          </w:p>
        </w:tc>
      </w:tr>
      <w:tr w:rsidR="00E96627" w14:paraId="65CD91F3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BB3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8C9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2AE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4E29" w14:textId="77777777" w:rsidR="00E96627" w:rsidRDefault="00E96627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403C52DC" w14:textId="77777777" w:rsidR="00E96627" w:rsidRDefault="00E96627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3A53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893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EE3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4778180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CE42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BB4A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E96627" w14:paraId="1D008D17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5151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69F7F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8EF2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5C285" w14:textId="77777777" w:rsidR="00E96627" w:rsidRDefault="00E96627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Războieni linia 2 directă ax. st. – semnal YA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40B4F" w14:textId="77777777" w:rsidR="00E96627" w:rsidRPr="00DF66C9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9"/>
                <w:szCs w:val="19"/>
                <w:lang w:val="ro-RO"/>
              </w:rPr>
            </w:pPr>
            <w:r w:rsidRPr="00DF66C9">
              <w:rPr>
                <w:b/>
                <w:bCs/>
                <w:sz w:val="19"/>
                <w:szCs w:val="19"/>
                <w:lang w:val="ro-RO"/>
              </w:rPr>
              <w:t>433+160</w:t>
            </w:r>
          </w:p>
          <w:p w14:paraId="2E02A8DF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F66C9">
              <w:rPr>
                <w:b/>
                <w:bCs/>
                <w:sz w:val="19"/>
                <w:szCs w:val="19"/>
                <w:lang w:val="ro-RO"/>
              </w:rPr>
              <w:t>434+035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3E51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71F5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49740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B4486" w14:textId="77777777" w:rsidR="00E96627" w:rsidRDefault="00E96627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7F519669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17EFA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0B92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B634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BE4C0" w14:textId="77777777" w:rsidR="00E96627" w:rsidRDefault="00E96627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 linia 4 abătută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56E5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vârf sch. 14 și semnal M8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94B0E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5D50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780B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F765" w14:textId="77777777" w:rsidR="00E96627" w:rsidRDefault="00E96627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7D72D165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273D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3AFB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97B6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E380" w14:textId="77777777" w:rsidR="00E96627" w:rsidRDefault="00E96627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 linia 1 abătută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A327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ax. st. și semnal YA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0089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5ADD" w14:textId="77777777" w:rsidR="00E96627" w:rsidRDefault="00E96627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CBAFB" w14:textId="77777777" w:rsidR="00E96627" w:rsidRDefault="00E96627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E2233" w14:textId="77777777" w:rsidR="00E96627" w:rsidRDefault="00E96627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41803121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80BD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5CE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8A27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F20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7B9D4DE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3926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5D5604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A4C5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0992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123E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AEC25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1422D1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2C9C464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E96627" w14:paraId="675F589F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A21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3EA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959E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709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4F7C855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2A2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4D6B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DD4F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3B0FE13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105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3610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88F227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629001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2DF69282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E96627" w14:paraId="3BC3F286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7ABF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D2BA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F6D7E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868D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F9C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939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216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B380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6271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37D68548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E96627" w14:paraId="60D57323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D09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85B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EE5E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28C7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08D7490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CA1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ABCCE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0C9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7322E4C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CA1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6B08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43EFC7E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E96627" w14:paraId="6175F83E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EDB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63D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16C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9F9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DD05E4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E8F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42F1A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436D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94A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D6FC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620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108BE251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E96627" w14:paraId="5297D091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52E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C68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B1BFD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5E7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F9D3BB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7CDF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6BD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25E3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F642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510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7D0F64B8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E96627" w14:paraId="6AB4A8B4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92FE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99F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28BE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DB0F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1A8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36D10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BD07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FE6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DCFD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E96627" w14:paraId="279FFEAF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8F69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68E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D374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EF5C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188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365A37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6D3D597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59DCB0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1837AC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01F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C99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707B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906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5D554E7E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A357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474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7779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3696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A6002F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8AF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C61E9B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0B54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3E1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595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80A70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E96627" w14:paraId="2D355129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10F8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D095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B534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375F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B824C8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30BF3DF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4C4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287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F2DD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C90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5CF1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3B02C66F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5C2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F7D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E661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CBD6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9BE3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305EB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6DC3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B0DA3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F00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7168794F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694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207B" w14:textId="77777777" w:rsidR="00E96627" w:rsidRDefault="00E96627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F350" w14:textId="77777777" w:rsidR="00E96627" w:rsidRDefault="00E96627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1BCE" w14:textId="77777777" w:rsidR="00E96627" w:rsidRDefault="00E96627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769A7C35" w14:textId="77777777" w:rsidR="00E96627" w:rsidRDefault="00E96627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1F9BFD4F" w14:textId="77777777" w:rsidR="00E96627" w:rsidRDefault="00E96627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8382" w14:textId="77777777" w:rsidR="00E96627" w:rsidRDefault="00E96627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FAD3" w14:textId="77777777" w:rsidR="00E96627" w:rsidRDefault="00E96627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605F" w14:textId="77777777" w:rsidR="00E96627" w:rsidRDefault="00E96627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08D2EFB0" w14:textId="77777777" w:rsidR="00E96627" w:rsidRDefault="00E96627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D7E1" w14:textId="77777777" w:rsidR="00E96627" w:rsidRDefault="00E96627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39B45" w14:textId="77777777" w:rsidR="00E96627" w:rsidRDefault="00E96627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57F2ACF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2C45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DBCE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2907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DE6B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142A5F6D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BA70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4580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776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F98F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C2C0D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6E2637E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3D9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1E2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5BC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6647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634934B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9659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6E3C3D4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1806E52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7484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DA4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D8B1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EA469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42A61C6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222A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77F6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333D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D741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7FE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7E9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A06D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A24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4EE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4E3B21F9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955B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BC6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33DBD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6DB3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576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C922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F87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4A5AC24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D77E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6AB02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5591F2C1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33AC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2BEA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2F990F1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5D4CE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B3B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71A0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EC6D3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7AA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3FEA7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506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5C9F3C6B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ABBA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D612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5E6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62AFF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5E7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7870CF5F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AD06F0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4940B27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6548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96422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3230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91A01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4017658A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E96627" w14:paraId="505048DE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DB42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6245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D49CA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4B3F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7F38953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16FAB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5C35E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4DB9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6FE9262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1231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C23C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501E1EC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85B05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897A5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12FE8410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1B99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A8DA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9F1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24C6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9D9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B85A5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D1FA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2A93993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0035A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509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645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08A4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791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AFDFC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80D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09A19F3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58BB3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0488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E96627" w14:paraId="2423BAE9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BB9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E0C7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C44B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4385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F09B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D4F831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23E8C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7D64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53AF8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42D89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7FC8A4E8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643D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4E4EC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F0176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C988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231B530E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0218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353E5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57B9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044C0" w14:textId="77777777" w:rsidR="00E96627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A4D00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3F89E378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430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843C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D2560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FA5EC" w14:textId="77777777" w:rsidR="00E96627" w:rsidRDefault="00E96627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D249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7D6207ED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34D70316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79E43B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4D98FD27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9F0F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6A66A" w14:textId="77777777" w:rsidR="00E96627" w:rsidRDefault="00E96627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118B" w14:textId="77777777" w:rsidR="00E96627" w:rsidRPr="00600D25" w:rsidRDefault="00E96627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CC90F" w14:textId="77777777" w:rsidR="00E96627" w:rsidRPr="00D344C9" w:rsidRDefault="00E96627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96627" w14:paraId="1A05506F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541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59D0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2C2C" w14:textId="77777777" w:rsidR="00E96627" w:rsidRPr="00600D25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62E2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71B55C34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F2A81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562E7B31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5038E8F5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24DD6E5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F39EB80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1C0C8550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76312A0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3F52" w14:textId="77777777" w:rsidR="00E96627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F34B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58187" w14:textId="77777777" w:rsidR="00E96627" w:rsidRPr="00600D25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E67E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606EA7ED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721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A5EF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EA9E7" w14:textId="77777777" w:rsidR="00E96627" w:rsidRPr="00600D25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C1DC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05A1DE95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9C73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2A299" w14:textId="77777777" w:rsidR="00E96627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919D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F932" w14:textId="77777777" w:rsidR="00E96627" w:rsidRPr="00600D25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BFBE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0D57F82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090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F90BB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2B35" w14:textId="77777777" w:rsidR="00E96627" w:rsidRPr="00600D25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387D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20202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23BE19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3740A7D7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A604" w14:textId="77777777" w:rsidR="00E96627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C928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FE56" w14:textId="77777777" w:rsidR="00E96627" w:rsidRPr="00600D25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1E48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E96627" w14:paraId="491FEFA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5F6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E4065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61994931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C939" w14:textId="77777777" w:rsidR="00E96627" w:rsidRPr="00600D25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632E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66EE9C86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79F16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F0A1A" w14:textId="77777777" w:rsidR="00E96627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34BB4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2470" w14:textId="77777777" w:rsidR="00E96627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B3AE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594937C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8D006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5C88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ABE4" w14:textId="77777777" w:rsidR="00E96627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258A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F0590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52468" w14:textId="77777777" w:rsidR="00E96627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5B03" w14:textId="77777777" w:rsidR="00E96627" w:rsidRDefault="00E96627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A4288" w14:textId="77777777" w:rsidR="00E96627" w:rsidRDefault="00E96627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716FA" w14:textId="77777777" w:rsidR="00E96627" w:rsidRDefault="00E96627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70B836F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C28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02EB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30E1B75B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3EA8F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A5B3E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CDB5DEC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FF14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C5BA9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5417B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D26B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E1855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F61370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838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1414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737214C9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454D5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76C49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151FE92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D68C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727B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2A64E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056F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39FB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3D59F0B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940D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95982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533BD586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54EA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69AD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263F56D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B3FCB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4FD9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31079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BC739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CAAC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691A4B6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7A3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72BD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B7F93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E5C0" w14:textId="77777777" w:rsidR="00E96627" w:rsidRDefault="00E96627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FA4D4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34E0E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63E70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74360FDF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BDF43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0F3EB" w14:textId="77777777" w:rsidR="00E96627" w:rsidRDefault="00E96627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C94C0F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B5768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4F1F9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391FC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430AF" w14:textId="77777777" w:rsidR="00E96627" w:rsidRDefault="00E96627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95FF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3691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5E33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18D79861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9084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DD22D" w14:textId="77777777" w:rsidR="00E96627" w:rsidRDefault="00E96627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119B9CB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B66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5700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C5CB7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976C" w14:textId="77777777" w:rsidR="00E96627" w:rsidRDefault="00E96627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D3E3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B9A82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4E6A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5073DC2C" w14:textId="77777777" w:rsidR="00E96627" w:rsidRDefault="00E96627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6F83" w14:textId="77777777" w:rsidR="00E96627" w:rsidRDefault="00E96627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9ACE" w14:textId="77777777" w:rsidR="00E96627" w:rsidRDefault="00E96627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96627" w14:paraId="1607C8B1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8D89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580B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2EB37344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C64E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6691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0A668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ECE6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91CFA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02F99278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AB95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507F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2DD084E1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AFCC0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3269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DA5C3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E57C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63C9001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348E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5FC49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480B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D1CD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4610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4169D48A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140B8E5F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619CFE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E96627" w14:paraId="112C60E2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85F4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AFCA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C388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0882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E8A1D5F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9D8E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1479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02F2A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E237E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46C51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0F7C4D93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2EB8B454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EACFA1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E96627" w14:paraId="041B3066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D6849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9C79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B3C9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6FA16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DA5168D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031A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DB28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57C9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9415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3D034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2F974E48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5AA2EF81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CB0F6A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E96627" w14:paraId="37B109A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C7932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23939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A132E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E8C86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1CF16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7A19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2FBA2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3492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79CA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3A620F6D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EF6A8A7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E96627" w14:paraId="3295A0F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B1BBD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E89F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CFC4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47ED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1CE3200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2136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EE15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70D2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21649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BADF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6BB6DA5F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E454CA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E96627" w14:paraId="26B203D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D5743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60E8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78DA2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4250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389D554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97F5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84CC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4413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6F0F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F6A57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77CF67EA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D273D1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E96627" w14:paraId="66AABA8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A7D77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0BB5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F18D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7D0C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E127F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3F286382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561C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A2886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4091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FB1A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DDBFB05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B39E248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E96627" w14:paraId="71FF837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7742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F61E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3168C041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4520F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D820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12D4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0244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CDD6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4A22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C775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96627" w14:paraId="6C24944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02EE" w14:textId="77777777" w:rsidR="00E96627" w:rsidRDefault="00E96627" w:rsidP="00E9662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46629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1B801CEC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23E09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B0DE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80713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0FE3" w14:textId="77777777" w:rsidR="00E96627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42D8" w14:textId="77777777" w:rsidR="00E96627" w:rsidRDefault="00E96627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B336F" w14:textId="77777777" w:rsidR="00E96627" w:rsidRPr="00600D25" w:rsidRDefault="00E96627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F06E" w14:textId="77777777" w:rsidR="00E96627" w:rsidRDefault="00E96627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5258A22F" w14:textId="77777777" w:rsidR="00E96627" w:rsidRPr="00836022" w:rsidRDefault="00E96627" w:rsidP="0095691E">
      <w:pPr>
        <w:spacing w:before="40" w:line="192" w:lineRule="auto"/>
        <w:ind w:right="57"/>
        <w:rPr>
          <w:sz w:val="20"/>
          <w:lang w:val="en-US"/>
        </w:rPr>
      </w:pPr>
    </w:p>
    <w:p w14:paraId="47E364B0" w14:textId="77777777" w:rsidR="00E96627" w:rsidRDefault="00E96627" w:rsidP="00E512BA">
      <w:pPr>
        <w:pStyle w:val="Heading1"/>
        <w:spacing w:line="360" w:lineRule="auto"/>
      </w:pPr>
      <w:r>
        <w:t>LINIA 301 B</w:t>
      </w:r>
    </w:p>
    <w:p w14:paraId="799A83E2" w14:textId="77777777" w:rsidR="00E96627" w:rsidRDefault="00E96627" w:rsidP="009020B3">
      <w:pPr>
        <w:pStyle w:val="Heading1"/>
        <w:spacing w:line="360" w:lineRule="auto"/>
        <w:rPr>
          <w:b w:val="0"/>
          <w:bCs w:val="0"/>
          <w:sz w:val="8"/>
        </w:rPr>
      </w:pPr>
      <w:r>
        <w:t>P. mac. R3  BUCIUMENI - BUFTEA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E96627" w14:paraId="6A54D827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26E09" w14:textId="77777777" w:rsidR="00E96627" w:rsidRDefault="00E96627" w:rsidP="00E96627">
            <w:pPr>
              <w:numPr>
                <w:ilvl w:val="0"/>
                <w:numId w:val="4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42FB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0+040</w:t>
            </w:r>
          </w:p>
          <w:p w14:paraId="70A6DD7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2+320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E63C" w14:textId="77777777" w:rsidR="00E96627" w:rsidRPr="004856F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F7B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Bucimeni-</w:t>
            </w:r>
          </w:p>
          <w:p w14:paraId="72110AE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Buftea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FD9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C29D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592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EA0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2618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3F53505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44FC195E" w14:textId="77777777" w:rsidR="00E96627" w:rsidRDefault="00E96627" w:rsidP="00C64D9B">
      <w:pPr>
        <w:pStyle w:val="Heading1"/>
        <w:spacing w:line="360" w:lineRule="auto"/>
      </w:pPr>
      <w:r>
        <w:t xml:space="preserve">LINIA 301 Ba </w:t>
      </w:r>
    </w:p>
    <w:p w14:paraId="16660943" w14:textId="77777777" w:rsidR="00E96627" w:rsidRDefault="00E96627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96627" w14:paraId="4CB97333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0835" w14:textId="77777777" w:rsidR="00E96627" w:rsidRDefault="00E96627" w:rsidP="00E96627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DD44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5D81A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205B" w14:textId="77777777" w:rsidR="00E96627" w:rsidRDefault="00E96627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24C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92D47A6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11B</w:t>
            </w:r>
          </w:p>
          <w:p w14:paraId="692279F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E6161" w14:textId="77777777" w:rsidR="00E96627" w:rsidRPr="00771A0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C63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0F1C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78AE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E96627" w14:paraId="335791BD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541D9" w14:textId="77777777" w:rsidR="00E96627" w:rsidRDefault="00E96627" w:rsidP="00E96627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DEE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F8D2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05871" w14:textId="77777777" w:rsidR="00E96627" w:rsidRDefault="00E96627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E42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4279FB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3B </w:t>
            </w:r>
          </w:p>
          <w:p w14:paraId="6F27E63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 5B </w:t>
            </w:r>
          </w:p>
          <w:p w14:paraId="68B7633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5E65CE1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FCFB4" w14:textId="77777777" w:rsidR="00E96627" w:rsidRPr="00771A0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D83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E683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61E5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Remiza Specială Mogoşoaia.</w:t>
            </w:r>
          </w:p>
          <w:p w14:paraId="43C68E8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E96627" w14:paraId="4E2CBD03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EC352" w14:textId="77777777" w:rsidR="00E96627" w:rsidRDefault="00E96627" w:rsidP="00E96627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FB7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2E1662B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6BF15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5AF9" w14:textId="77777777" w:rsidR="00E96627" w:rsidRDefault="00E96627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Buciumeni -</w:t>
            </w:r>
          </w:p>
          <w:p w14:paraId="4647F433" w14:textId="77777777" w:rsidR="00E96627" w:rsidRDefault="00E96627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180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93AB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D9C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1B73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01684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E96627" w14:paraId="2CCDEE7E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0E0F" w14:textId="77777777" w:rsidR="00E96627" w:rsidRDefault="00E96627" w:rsidP="00E96627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137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C8B88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DA89" w14:textId="77777777" w:rsidR="00E96627" w:rsidRDefault="00E96627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B69BCD1" w14:textId="77777777" w:rsidR="00E96627" w:rsidRDefault="00E96627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9237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65F1E3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şi 27 </w:t>
            </w:r>
          </w:p>
          <w:p w14:paraId="4A174D2B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4A00" w14:textId="77777777" w:rsidR="00E96627" w:rsidRPr="00771A0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BEAF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076E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F0E9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E96627" w14:paraId="05674271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31510" w14:textId="77777777" w:rsidR="00E96627" w:rsidRDefault="00E96627" w:rsidP="00E96627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F6F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ED1E0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5E5B" w14:textId="77777777" w:rsidR="00E96627" w:rsidRDefault="00E96627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Mogoşoaia </w:t>
            </w:r>
          </w:p>
          <w:p w14:paraId="0E2EBD0D" w14:textId="77777777" w:rsidR="00E96627" w:rsidRDefault="00E96627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7561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444E9D4D" w14:textId="77777777" w:rsidR="00E96627" w:rsidRPr="00964B09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570DC" w14:textId="77777777" w:rsidR="00E96627" w:rsidRPr="00771A0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7240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6E249" w14:textId="77777777" w:rsidR="00E96627" w:rsidRPr="00244AE6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C69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656C8E83" w14:textId="77777777" w:rsidR="00E96627" w:rsidRDefault="00E96627">
      <w:pPr>
        <w:spacing w:before="40" w:line="192" w:lineRule="auto"/>
        <w:ind w:right="57"/>
        <w:rPr>
          <w:sz w:val="20"/>
          <w:lang w:val="ro-RO"/>
        </w:rPr>
      </w:pPr>
    </w:p>
    <w:p w14:paraId="05AB6115" w14:textId="77777777" w:rsidR="00E96627" w:rsidRDefault="00E96627" w:rsidP="009E1E10">
      <w:pPr>
        <w:pStyle w:val="Heading1"/>
        <w:spacing w:line="360" w:lineRule="auto"/>
      </w:pPr>
      <w:r>
        <w:t>LINIA 301 Bb</w:t>
      </w:r>
    </w:p>
    <w:p w14:paraId="1AB80A32" w14:textId="77777777" w:rsidR="00E96627" w:rsidRDefault="00E96627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E96627" w14:paraId="2E0816D4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BD00C" w14:textId="77777777" w:rsidR="00E96627" w:rsidRDefault="00E96627" w:rsidP="00E96627">
            <w:pPr>
              <w:numPr>
                <w:ilvl w:val="0"/>
                <w:numId w:val="46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9127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F1E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D74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Mogoșoaia -</w:t>
            </w:r>
          </w:p>
          <w:p w14:paraId="33DAB1E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C85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EBD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7B98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7+900</w:t>
            </w:r>
          </w:p>
          <w:p w14:paraId="4C06284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3B4F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14C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7607D63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752FBCB5" w14:textId="77777777" w:rsidR="00E96627" w:rsidRDefault="00E96627" w:rsidP="00CF0E71">
      <w:pPr>
        <w:pStyle w:val="Heading1"/>
        <w:spacing w:line="276" w:lineRule="auto"/>
      </w:pPr>
      <w:r>
        <w:t>LINIA 301 D</w:t>
      </w:r>
    </w:p>
    <w:p w14:paraId="436770E7" w14:textId="77777777" w:rsidR="00E96627" w:rsidRDefault="00E96627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E96627" w14:paraId="0B00E507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1F36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15DE4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31+250</w:t>
            </w:r>
          </w:p>
          <w:p w14:paraId="326BD6A9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DB45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EA03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Pantelimon - </w:t>
            </w:r>
          </w:p>
          <w:p w14:paraId="1EAC7059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D887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96D9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DA92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07C7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3723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7641053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F092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DF44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FF75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F77A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102B0A92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3145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60C00AE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2DA2C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87DFC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08A2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11C2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80DEC25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3199F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9799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669DA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9C8C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DBD8FAE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0AE8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3355A7F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D897C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4199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6578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E9318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7612297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F48C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8609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E5AE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C18F5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3331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569D83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AC10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6DD38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8D7A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5CE2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D1026A0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E88C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4010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C93BB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C58AF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3E92ECB1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F2835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0062DEF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D18A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58F3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4428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66AF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0B0B3C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0BAE5D7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 Cap X.</w:t>
            </w:r>
          </w:p>
        </w:tc>
      </w:tr>
      <w:tr w:rsidR="00E96627" w14:paraId="22072037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807A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77B7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69D4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4D102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C52FF08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D6C9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10, 12, 34</w:t>
            </w:r>
          </w:p>
          <w:p w14:paraId="2F52A0AE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FEB0DE1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47801BF9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DF1E2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51716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3725E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7602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484F922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B0A1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3D160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43541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BCF50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FB97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4BCAD4A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/ 8</w:t>
            </w:r>
          </w:p>
          <w:p w14:paraId="0550DD22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A400E89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A658D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AC83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4F2B6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F0C7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către Antestaţia Faur.</w:t>
            </w:r>
          </w:p>
        </w:tc>
      </w:tr>
      <w:tr w:rsidR="00E96627" w14:paraId="2CFE2DC4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64420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05100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37+165</w:t>
            </w:r>
          </w:p>
          <w:p w14:paraId="39B02A84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BE8AA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98C02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Grupa Tehnică - </w:t>
            </w:r>
          </w:p>
          <w:p w14:paraId="467D2927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A3E5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6328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BCA3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5A185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18CD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722BB58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8202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E5D58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D1E8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4A26C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7EDDD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ABD0EF3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6E0D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1A02C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A7B59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C41F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179156B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EFE5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DE43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F816A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48783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259F9BC9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836C6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3214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15B0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CD468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80F6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897830F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5841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79CC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A77B1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84CF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4D39EC4A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ACB9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7A3106E0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45E1BF21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234B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CA09B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222B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9203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EDA162C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BCDF5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256A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458C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1F762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3FAC372E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AB9D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093D7FF4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176265EC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34ECBDA4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40B2D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ABF1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1A4A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4546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318177B5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21513BE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17166" w14:textId="77777777" w:rsidR="00E96627" w:rsidRDefault="00E96627" w:rsidP="00E96627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8209C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7D040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D6FA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212029B6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EC61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41352718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2F29A61A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6BD5F9E0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FFCB1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BE95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54162" w14:textId="77777777" w:rsidR="00E96627" w:rsidRPr="00935D4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A0B9E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38BC7D06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DA31B37" w14:textId="77777777" w:rsidR="00E96627" w:rsidRDefault="00E96627" w:rsidP="00CF0E71">
      <w:pPr>
        <w:spacing w:before="40" w:line="276" w:lineRule="auto"/>
        <w:ind w:right="57"/>
        <w:rPr>
          <w:sz w:val="20"/>
          <w:lang w:val="ro-RO"/>
        </w:rPr>
      </w:pPr>
    </w:p>
    <w:p w14:paraId="019F9B27" w14:textId="77777777" w:rsidR="00E96627" w:rsidRDefault="00E96627" w:rsidP="008F15F5">
      <w:pPr>
        <w:pStyle w:val="Heading1"/>
        <w:spacing w:line="360" w:lineRule="auto"/>
      </w:pPr>
      <w:r>
        <w:t>LINIA 301 De</w:t>
      </w:r>
    </w:p>
    <w:p w14:paraId="630FEB33" w14:textId="77777777" w:rsidR="00E96627" w:rsidRDefault="00E96627" w:rsidP="003A6DFA">
      <w:pPr>
        <w:pStyle w:val="Heading1"/>
        <w:spacing w:line="360" w:lineRule="auto"/>
        <w:rPr>
          <w:b w:val="0"/>
          <w:bCs w:val="0"/>
          <w:sz w:val="8"/>
        </w:rPr>
      </w:pPr>
      <w:r>
        <w:t>BUCUREŞTI SUD - ANTESTAŢIA FAUR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96627" w14:paraId="5065234D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F0108" w14:textId="77777777" w:rsidR="00E96627" w:rsidRDefault="00E96627" w:rsidP="00E9662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7E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2+510</w:t>
            </w:r>
          </w:p>
          <w:p w14:paraId="74E571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4819" w14:textId="77777777" w:rsidR="00E96627" w:rsidRPr="00A5601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A7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Antestaţia Faur</w:t>
            </w:r>
          </w:p>
          <w:p w14:paraId="081B1BE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9F7C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39A76" w14:textId="77777777" w:rsidR="00E96627" w:rsidRPr="00A5601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95C6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BF7AD" w14:textId="77777777" w:rsidR="00E96627" w:rsidRPr="00A5601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75B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30821B4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3152C507" w14:textId="77777777" w:rsidR="00E96627" w:rsidRDefault="00E96627" w:rsidP="00125915">
      <w:pPr>
        <w:pStyle w:val="Heading1"/>
        <w:spacing w:line="360" w:lineRule="auto"/>
      </w:pPr>
      <w:r>
        <w:lastRenderedPageBreak/>
        <w:t>LINIA 301 E1</w:t>
      </w:r>
    </w:p>
    <w:p w14:paraId="4F5D73A3" w14:textId="77777777" w:rsidR="00E96627" w:rsidRDefault="00E96627" w:rsidP="005A0AD9">
      <w:pPr>
        <w:pStyle w:val="Heading1"/>
        <w:spacing w:line="360" w:lineRule="auto"/>
        <w:rPr>
          <w:b w:val="0"/>
          <w:bCs w:val="0"/>
          <w:sz w:val="8"/>
        </w:rPr>
      </w:pPr>
      <w:r>
        <w:t>RACORDARE R1 - R2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E96627" w14:paraId="12524D69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02BD" w14:textId="77777777" w:rsidR="00E96627" w:rsidRDefault="00E96627" w:rsidP="00E9662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7F44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4123766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2342" w14:textId="77777777" w:rsidR="00E96627" w:rsidRPr="00C61E1A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26168" w14:textId="77777777" w:rsidR="00E96627" w:rsidRDefault="00E96627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R1 -</w:t>
            </w:r>
          </w:p>
          <w:p w14:paraId="70CFC917" w14:textId="77777777" w:rsidR="00E96627" w:rsidRDefault="00E96627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 Jilava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704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A75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19F9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3996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FE2F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A707368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0E1D85AE" w14:textId="77777777" w:rsidR="00E96627" w:rsidRDefault="00E96627" w:rsidP="001D4EEA">
      <w:pPr>
        <w:pStyle w:val="Heading1"/>
        <w:spacing w:line="360" w:lineRule="auto"/>
      </w:pPr>
      <w:r>
        <w:t>LINIA 301 Eb</w:t>
      </w:r>
    </w:p>
    <w:p w14:paraId="1D9E0C4D" w14:textId="77777777" w:rsidR="00E96627" w:rsidRDefault="00E96627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96627" w14:paraId="5BC9F2F6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A044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36A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5933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D954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2F05692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24</w:t>
            </w:r>
          </w:p>
          <w:p w14:paraId="7DA040F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8C289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B8D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EFD5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72+528</w:t>
            </w:r>
          </w:p>
          <w:p w14:paraId="2CFA391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D079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01D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FB8FD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E96627" w14:paraId="408DE09E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A89F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D32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33B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AD9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0FE7F16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4F03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7FD1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E40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71+900</w:t>
            </w:r>
          </w:p>
          <w:p w14:paraId="1D9D7CE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438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09F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7CBDE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pod metalic Km. 71+350 și sch. 2 Cap. Y Chiajna Km. 71+900.</w:t>
            </w:r>
          </w:p>
        </w:tc>
      </w:tr>
      <w:tr w:rsidR="00E96627" w14:paraId="4983CF07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F2DB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6CC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68+850</w:t>
            </w:r>
          </w:p>
          <w:p w14:paraId="334541D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F73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08B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03B956F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A9C25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23C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AC90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312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07D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5A6E30E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A114A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243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28A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874B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CD179B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79CBA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F846257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641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BBC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F665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5DA5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671BE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 Cap X.</w:t>
            </w:r>
          </w:p>
        </w:tc>
      </w:tr>
      <w:tr w:rsidR="00E96627" w14:paraId="1A66C393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18461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02D1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B45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70CC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2F631D7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5364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524E6E9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B72B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391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B93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6F3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1C4A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7 - 10.</w:t>
            </w:r>
          </w:p>
        </w:tc>
      </w:tr>
      <w:tr w:rsidR="00E96627" w14:paraId="263C5E16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998C5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AA8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841A0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6F6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5630281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EA1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D42B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C3E9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70A3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FD1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2E7B4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  linia 7 abătută.</w:t>
            </w:r>
          </w:p>
        </w:tc>
      </w:tr>
      <w:tr w:rsidR="00E96627" w14:paraId="7A861FEC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23F2A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31E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70A9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0C5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01DF272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CBA35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CB07D50" w14:textId="77777777" w:rsidR="00E96627" w:rsidRDefault="00E96627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52C8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B1F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180D8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8A60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334F5EC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3A895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1BB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02A07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3ED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24ED627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B3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5215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6EB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5825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56C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48501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 abătute.</w:t>
            </w:r>
          </w:p>
        </w:tc>
      </w:tr>
      <w:tr w:rsidR="00E96627" w14:paraId="0DE6ECDC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17D4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E099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2BD12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45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6E50FF7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12F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495FB2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1DEF1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285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80E6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2EFD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1011272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975C8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6CE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6751E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7D74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19A1D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64E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CD9B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59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EB511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5169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AE76B5F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D8CF5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826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59+280</w:t>
            </w:r>
          </w:p>
          <w:p w14:paraId="2BE946E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9AFB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563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42FF5D5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  <w:p w14:paraId="59AB9E0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55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B4CFA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FE0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2C323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F92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C6DBB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2 și III.</w:t>
            </w:r>
          </w:p>
        </w:tc>
      </w:tr>
      <w:tr w:rsidR="00E96627" w14:paraId="4497CBC1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F367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C92B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60+300</w:t>
            </w:r>
          </w:p>
          <w:p w14:paraId="7CB5E16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4311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F3B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693225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6D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2431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35A0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5327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FB0C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FD58D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1, 2 și 3 directă </w:t>
            </w:r>
          </w:p>
          <w:p w14:paraId="15464A2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E96627" w14:paraId="017BB9AA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822F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FB1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53+300</w:t>
            </w:r>
          </w:p>
          <w:p w14:paraId="4433C67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DCDE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E54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383A8F5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7E5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6343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0B5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79261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51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720F5B3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E53ED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622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1045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5530" w14:textId="77777777" w:rsidR="00E96627" w:rsidRDefault="00E96627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2F5DFC20" w14:textId="77777777" w:rsidR="00E96627" w:rsidRDefault="00E96627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263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474E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532B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53+400</w:t>
            </w:r>
          </w:p>
          <w:p w14:paraId="29472C8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36081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F0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739FA2A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A2B5" w14:textId="77777777" w:rsidR="00E96627" w:rsidRDefault="00E96627" w:rsidP="00E9662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A29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E5478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B62B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04D738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027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8BE9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C4D1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0C85AD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1073C" w14:textId="77777777" w:rsidR="00E96627" w:rsidRPr="00521173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86F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63EF2D3" w14:textId="77777777" w:rsidR="00E96627" w:rsidRPr="007972D9" w:rsidRDefault="00E96627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51B877C" w14:textId="77777777" w:rsidR="00E96627" w:rsidRDefault="00E96627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3C29A8F1" w14:textId="77777777" w:rsidR="00E96627" w:rsidRPr="005D215B" w:rsidRDefault="00E96627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96627" w14:paraId="5678EE8F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F9FF" w14:textId="77777777" w:rsidR="00E96627" w:rsidRDefault="00E96627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7A5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A1E44" w14:textId="77777777" w:rsidR="00E96627" w:rsidRPr="00B3607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7C9F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B78C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035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2DE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2ED65A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20D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E64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E96627" w14:paraId="61C7EE26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C9B3" w14:textId="77777777" w:rsidR="00E96627" w:rsidRDefault="00E96627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ACB7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772A" w14:textId="77777777" w:rsidR="00E96627" w:rsidRPr="00B3607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70A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B42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121BDF5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E0E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BEA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A0A7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9C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4FEE5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4677175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E96627" w14:paraId="26CF6E7E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1DD1" w14:textId="77777777" w:rsidR="00E96627" w:rsidRDefault="00E96627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B7F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B2F50" w14:textId="77777777" w:rsidR="00E96627" w:rsidRPr="00B3607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F81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48E35C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2EB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69247B6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0360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5892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C6CF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E50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E96627" w14:paraId="2D659CF3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EA851" w14:textId="77777777" w:rsidR="00E96627" w:rsidRDefault="00E96627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35B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69FDA" w14:textId="77777777" w:rsidR="00E96627" w:rsidRPr="00B3607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424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314DFCE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17EBE77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A6C0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F5F8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071B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5D486C9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1CF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62D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C27DA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2E5C7E4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E42D55E" w14:textId="77777777" w:rsidR="00E96627" w:rsidRDefault="00E96627">
      <w:pPr>
        <w:spacing w:before="40" w:after="40" w:line="192" w:lineRule="auto"/>
        <w:ind w:right="57"/>
        <w:rPr>
          <w:sz w:val="20"/>
          <w:lang w:val="en-US"/>
        </w:rPr>
      </w:pPr>
    </w:p>
    <w:p w14:paraId="5FED1D8A" w14:textId="77777777" w:rsidR="00E96627" w:rsidRDefault="00E96627" w:rsidP="00F14E3C">
      <w:pPr>
        <w:pStyle w:val="Heading1"/>
        <w:spacing w:line="360" w:lineRule="auto"/>
      </w:pPr>
      <w:r>
        <w:t>LINIA 301 F1</w:t>
      </w:r>
    </w:p>
    <w:p w14:paraId="26931E63" w14:textId="77777777" w:rsidR="00E96627" w:rsidRDefault="00E96627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E96627" w14:paraId="4168FD2D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17AFA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7BFC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2CC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FF00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5B84FE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1BF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260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96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F1E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FE4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CAE862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8C33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6D1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6399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B2F4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6320BE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F3C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243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FC5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7AF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C01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202AA34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335A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7CB7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5E19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F2C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EFB166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78A9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AC6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157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3B60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C43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6D13C9A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3FEC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E89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015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0C4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B34811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6C7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3D380B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13FD40F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6FB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867B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EC5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C8C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B39B89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D6A2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D3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109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B829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A9DBFE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0EF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E23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D17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A38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E98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E89D12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E0E0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ECC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594C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E4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F60F06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38D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9686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18B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2F9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2CC7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D858D1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D282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ACEA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66EE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668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992639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9A0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B962B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294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575F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B512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4F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1D3F344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1028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AA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0F1E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88D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358144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F802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EB50CA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42B30F0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6A54476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F55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6CF0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59D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CD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9CFA0C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81D9E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50CC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8A2C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C71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0F7C7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C96C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0A1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BE37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1923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F15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D1B3253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C9D7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102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B7F5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96D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8C43BD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D9B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56122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4A7797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8454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5B3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899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C69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0BED6C1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8A52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542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68B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B4BF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99EE70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C15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49F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8C8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5D72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A4B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3802A28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179C3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90AE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0A5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CD3D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8F8AAA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0C6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FD02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1967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A6A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7053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9C9E92A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E2130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C146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089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59C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51707B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3BA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F0F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631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F1E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FF94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43E3F03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2ACBA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257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8A5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E6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541937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0DD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38F6507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8AB0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643A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06C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DB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EAD7951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3D57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17F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EF3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0F6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8532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034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72F6498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6D6EBA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271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B1F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DF3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05CE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6909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E96627" w14:paraId="06B055A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248A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B5B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B44A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522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7C954F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0EB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02B9BE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AD7776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DB33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055C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7EAF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011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E96627" w14:paraId="26FE9601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CB21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47F7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CC5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31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7C5F2E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11B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717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BF7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507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827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3FED93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7EBB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81A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1ECF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B840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3C526B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BCF7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DC6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B4E2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4BB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6B6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59E8D2B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A617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800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0EF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F2C4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392F7D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9B3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36F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5C13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835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A66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F0096B7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A833" w14:textId="77777777" w:rsidR="00E96627" w:rsidRDefault="00E96627" w:rsidP="00E96627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96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EF95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72C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B3CF7C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BC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A81D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582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560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E916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769BD30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52FAEA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7EFCD3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4454B69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00EE3F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64A2C777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22C22AFF" w14:textId="77777777" w:rsidR="00E96627" w:rsidRDefault="00E96627" w:rsidP="007E3B63">
      <w:pPr>
        <w:pStyle w:val="Heading1"/>
        <w:spacing w:line="360" w:lineRule="auto"/>
      </w:pPr>
      <w:r>
        <w:t>LINIA 301 G</w:t>
      </w:r>
    </w:p>
    <w:p w14:paraId="0DF82AFE" w14:textId="77777777" w:rsidR="00E96627" w:rsidRDefault="00E96627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E96627" w14:paraId="0D0DE9A0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60827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3644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B0D21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35ED7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73A2C4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0A4C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</w:t>
            </w:r>
          </w:p>
          <w:p w14:paraId="627D9CF0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 și 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A83C6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DFB9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91C88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856FD" w14:textId="77777777" w:rsidR="00E96627" w:rsidRDefault="00E96627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316DC94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85E10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D7BD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4630F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917A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C7C6BE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3824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4E910EA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C3AD36D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DBE28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5024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4963C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46A1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479F99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90D15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7A70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EE36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69AA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43776A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F757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9B0FF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7CF8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20E71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0E41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B0A3DD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86C58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1540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20F5F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4A67F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E94411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0BE1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8F91C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9539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93021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8657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FDC34E9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3E569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A160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F842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D2F9F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438CFB9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5EF7B" w14:textId="77777777" w:rsidR="00E96627" w:rsidRDefault="00E9662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7412484" w14:textId="77777777" w:rsidR="00E96627" w:rsidRDefault="00E9662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A5D6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0B9F8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0D8C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A56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C558B9E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8ABD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4211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2BA4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B0588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D7FD0D5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B251D" w14:textId="77777777" w:rsidR="00E96627" w:rsidRDefault="00E9662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E4BB869" w14:textId="77777777" w:rsidR="00E96627" w:rsidRDefault="00E9662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9EE6F54" w14:textId="77777777" w:rsidR="00E96627" w:rsidRDefault="00E9662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EBE4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65C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E52C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A21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6E74767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08A2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1FB2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EB84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00948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510DD4E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E47C" w14:textId="77777777" w:rsidR="00E96627" w:rsidRDefault="00E9662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A783925" w14:textId="77777777" w:rsidR="00E96627" w:rsidRDefault="00E96627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20F4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E251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27AD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EEC98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8EC2890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1F80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265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1A2B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B993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0F0E822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3971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AD67CC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117D4771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A849C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FDE3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9D32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55B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DE65F49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FE2A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F9A01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DEDF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E7ED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5A363E9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C24E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6E9F3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9F14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A477A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4D184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7E34C7D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6569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4A9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FD03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D2F7C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8638841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F0825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79847D0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BE44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3064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1F35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5F48A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037DCF5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4914" w14:textId="77777777" w:rsidR="00E96627" w:rsidRDefault="00E96627" w:rsidP="00E96627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24CCC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015A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5D254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F32CB70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693F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5C8C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02559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5B3E8" w14:textId="77777777" w:rsidR="00E96627" w:rsidRDefault="00E9662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8666" w14:textId="77777777" w:rsidR="00E96627" w:rsidRDefault="00E966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A247E0B" w14:textId="77777777" w:rsidR="00E96627" w:rsidRDefault="00E96627">
      <w:pPr>
        <w:spacing w:before="40" w:line="192" w:lineRule="auto"/>
        <w:ind w:right="57"/>
        <w:rPr>
          <w:sz w:val="20"/>
          <w:lang w:val="ro-RO"/>
        </w:rPr>
      </w:pPr>
    </w:p>
    <w:p w14:paraId="0C7ED42E" w14:textId="77777777" w:rsidR="00E96627" w:rsidRDefault="00E96627" w:rsidP="00C87A96">
      <w:pPr>
        <w:pStyle w:val="Heading1"/>
        <w:spacing w:line="360" w:lineRule="auto"/>
      </w:pPr>
      <w:r>
        <w:lastRenderedPageBreak/>
        <w:t>LINIA 301 J</w:t>
      </w:r>
    </w:p>
    <w:p w14:paraId="789EB163" w14:textId="77777777" w:rsidR="00E96627" w:rsidRDefault="00E96627" w:rsidP="00294919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GRUPA 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96627" w14:paraId="39B9D8E1" w14:textId="77777777">
        <w:trPr>
          <w:cantSplit/>
          <w:trHeight w:val="60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82A82" w14:textId="77777777" w:rsidR="00E96627" w:rsidRDefault="00E96627" w:rsidP="00E9662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ADB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51D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08113" w14:textId="77777777" w:rsidR="00E96627" w:rsidRDefault="00E96627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 Triaj Grupa D 2 Cap Giulești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950F" w14:textId="77777777" w:rsidR="00E96627" w:rsidRPr="007C4752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7C4752">
              <w:rPr>
                <w:b/>
                <w:bCs/>
                <w:sz w:val="20"/>
                <w:szCs w:val="20"/>
                <w:lang w:val="ro-RO"/>
              </w:rPr>
              <w:t>linia 8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75483" w14:textId="77777777" w:rsidR="00E96627" w:rsidRPr="007C4752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475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0D4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B8B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ED60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100 ml de la călcâi sch. 9 Post Giulești spre Post 23.</w:t>
            </w:r>
          </w:p>
          <w:p w14:paraId="7C4529B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teren. </w:t>
            </w:r>
          </w:p>
          <w:p w14:paraId="045E88F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Post 23 cu palete galbene cu diagonală.</w:t>
            </w:r>
          </w:p>
        </w:tc>
      </w:tr>
    </w:tbl>
    <w:p w14:paraId="29C20575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74E189E1" w14:textId="77777777" w:rsidR="00E96627" w:rsidRDefault="00E96627" w:rsidP="00A04CFB">
      <w:pPr>
        <w:pStyle w:val="Heading1"/>
        <w:spacing w:line="360" w:lineRule="auto"/>
      </w:pPr>
      <w:r>
        <w:t>LINIA 301 K</w:t>
      </w:r>
    </w:p>
    <w:p w14:paraId="0B7383C3" w14:textId="77777777" w:rsidR="00E96627" w:rsidRDefault="00E96627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E96627" w14:paraId="4D0FD557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28F9A" w14:textId="77777777" w:rsidR="00E96627" w:rsidRDefault="00E96627" w:rsidP="00E96627">
            <w:pPr>
              <w:numPr>
                <w:ilvl w:val="0"/>
                <w:numId w:val="4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F6E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4A8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7571" w14:textId="77777777" w:rsidR="00E96627" w:rsidRDefault="00E96627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135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FDFA6" w14:textId="77777777" w:rsidR="00E96627" w:rsidRPr="00DC00E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CFF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EF59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D75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3783A2D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2651F415" w14:textId="77777777" w:rsidR="00E96627" w:rsidRDefault="00E96627" w:rsidP="00956F37">
      <w:pPr>
        <w:pStyle w:val="Heading1"/>
        <w:spacing w:line="360" w:lineRule="auto"/>
      </w:pPr>
      <w:r>
        <w:t>LINIA 301 N</w:t>
      </w:r>
    </w:p>
    <w:p w14:paraId="310D9A2E" w14:textId="77777777" w:rsidR="00E96627" w:rsidRDefault="00E96627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E96627" w14:paraId="5924AE5A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944D" w14:textId="77777777" w:rsidR="00E96627" w:rsidRDefault="00E96627" w:rsidP="00E9662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633A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53E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699C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B566C9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0BC0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B32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AC6F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FB58" w14:textId="77777777" w:rsidR="00E96627" w:rsidRPr="0022092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D391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95B845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A1F6" w14:textId="77777777" w:rsidR="00E96627" w:rsidRDefault="00E96627" w:rsidP="00E9662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F5B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227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4C56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0961DF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72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391D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F463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9227" w14:textId="77777777" w:rsidR="00E96627" w:rsidRPr="0022092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BF8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1CB3A1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154D" w14:textId="77777777" w:rsidR="00E96627" w:rsidRDefault="00E96627" w:rsidP="00E9662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31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24B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A3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148957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AB10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09C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F64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DA801" w14:textId="77777777" w:rsidR="00E96627" w:rsidRPr="0022092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320A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579A67" w14:textId="77777777" w:rsidR="00E96627" w:rsidRPr="00474FB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E96627" w14:paraId="259714E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26B8" w14:textId="77777777" w:rsidR="00E96627" w:rsidRDefault="00E96627" w:rsidP="00E9662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2F7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F0A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9C7AD" w14:textId="77777777" w:rsidR="00E96627" w:rsidRDefault="00E96627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87E1A9B" w14:textId="77777777" w:rsidR="00E96627" w:rsidRDefault="00E96627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6F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A990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E5C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AC4B" w14:textId="77777777" w:rsidR="00E96627" w:rsidRPr="0022092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8AEC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B7EF45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32A4" w14:textId="77777777" w:rsidR="00E96627" w:rsidRDefault="00E96627" w:rsidP="00E9662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87FD0" w14:textId="77777777" w:rsidR="00E96627" w:rsidRDefault="00E9662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3E48" w14:textId="77777777" w:rsidR="00E96627" w:rsidRDefault="00E9662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2367" w14:textId="77777777" w:rsidR="00E96627" w:rsidRDefault="00E96627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F8B0" w14:textId="77777777" w:rsidR="00E96627" w:rsidRPr="00E4222D" w:rsidRDefault="00E9662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F6162B6" w14:textId="77777777" w:rsidR="00E96627" w:rsidRPr="00E4222D" w:rsidRDefault="00E9662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614B3BD" w14:textId="77777777" w:rsidR="00E96627" w:rsidRPr="00E4222D" w:rsidRDefault="00E9662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3402869" w14:textId="77777777" w:rsidR="00E96627" w:rsidRDefault="00E9662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B1A50" w14:textId="77777777" w:rsidR="00E96627" w:rsidRDefault="00E9662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448F" w14:textId="77777777" w:rsidR="00E96627" w:rsidRDefault="00E9662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DF18" w14:textId="77777777" w:rsidR="00E96627" w:rsidRPr="0022092F" w:rsidRDefault="00E9662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A5797" w14:textId="77777777" w:rsidR="00E96627" w:rsidRDefault="00E96627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76A467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F8E2" w14:textId="77777777" w:rsidR="00E96627" w:rsidRDefault="00E96627" w:rsidP="00E9662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8EE4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A4DD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943D0" w14:textId="77777777" w:rsidR="00E96627" w:rsidRDefault="00E96627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B756E" w14:textId="77777777" w:rsidR="00E96627" w:rsidRDefault="00E96627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4C1F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22C1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28F3B" w14:textId="77777777" w:rsidR="00E96627" w:rsidRPr="0022092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7D3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194672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EB4CC" w14:textId="77777777" w:rsidR="00E96627" w:rsidRDefault="00E96627" w:rsidP="00E9662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E75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2959469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6478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3E29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2B9543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77C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FF75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FB91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78F4" w14:textId="77777777" w:rsidR="00E96627" w:rsidRPr="0022092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8FB1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AA26E37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65B46" w14:textId="77777777" w:rsidR="00E96627" w:rsidRDefault="00E96627" w:rsidP="00E96627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85BE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B889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B52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998E7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456F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7E9A7A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2CFD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D7C0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B0A0" w14:textId="77777777" w:rsidR="00E96627" w:rsidRPr="0022092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C2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46AFA56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06A10657" w14:textId="77777777" w:rsidR="00E96627" w:rsidRDefault="00E96627" w:rsidP="007F72A5">
      <w:pPr>
        <w:pStyle w:val="Heading1"/>
        <w:spacing w:line="360" w:lineRule="auto"/>
      </w:pPr>
      <w:r>
        <w:t>LINIA 301 O</w:t>
      </w:r>
    </w:p>
    <w:p w14:paraId="6A7CF711" w14:textId="77777777" w:rsidR="00E96627" w:rsidRDefault="00E96627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25A5490B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419C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CFD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75B74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C48E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CD4D4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260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04D2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0F44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86212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7264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8A2BBA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FE225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3734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AD385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75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F14D7A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756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12364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797A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EA43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4EB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DD6F38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3D6D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622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418D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D729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E8230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DF0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1710E8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73F43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2CE9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9494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CD93D" w14:textId="77777777" w:rsidR="00E96627" w:rsidRDefault="00E96627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C341CB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009F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99C4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DBC7D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00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E2F90C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1A94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57451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227F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538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5E58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49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CB39A40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453F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39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CFB36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E45C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5C779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472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9A8B4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272E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EC1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05380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15D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85B95B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1505C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9B5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8EC44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CDB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789EF8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67E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BCF7A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FA12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38C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81D5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9EE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9E35CD6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B0FA7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5D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2221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70CB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E70130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32F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92DA4D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A83D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AFC7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4F019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BAC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E88FD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E96627" w14:paraId="6254B204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51E4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4AA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AE22D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8A1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5D24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6D1990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99A10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8017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5881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8F34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4AB1C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93133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E96627" w14:paraId="4365A38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E3485" w14:textId="77777777" w:rsidR="00E96627" w:rsidRDefault="00E96627" w:rsidP="00E96627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1AF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325DE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0850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122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307596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2A14D4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D6F5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06AB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D61B" w14:textId="77777777" w:rsidR="00E96627" w:rsidRPr="00F1029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ABA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4A7B2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3862DA8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2D3FB7B5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1A2DEC38" w14:textId="77777777" w:rsidR="00E96627" w:rsidRDefault="00E96627" w:rsidP="003260D9">
      <w:pPr>
        <w:pStyle w:val="Heading1"/>
        <w:spacing w:line="360" w:lineRule="auto"/>
      </w:pPr>
      <w:r>
        <w:t>LINIA 301 P</w:t>
      </w:r>
    </w:p>
    <w:p w14:paraId="6ECBD025" w14:textId="77777777" w:rsidR="00E96627" w:rsidRDefault="00E96627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96627" w14:paraId="37E8A27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174D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A230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1F4A4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2EBF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212C8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678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C854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EF8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FBD7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5E9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A8272A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E174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20A83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28AA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035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036C9C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806E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82F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2576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04E6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BAB2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342C83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5472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8579B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5A601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664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A90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31E9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F3B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20AC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4F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6246C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E96627" w:rsidRPr="00A8307A" w14:paraId="0FD1CDF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CF99" w14:textId="77777777" w:rsidR="00E96627" w:rsidRPr="00A75A00" w:rsidRDefault="00E96627" w:rsidP="00E96627">
            <w:pPr>
              <w:numPr>
                <w:ilvl w:val="0"/>
                <w:numId w:val="2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0BA7" w14:textId="77777777" w:rsidR="00E96627" w:rsidRPr="00A8307A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6F529" w14:textId="77777777" w:rsidR="00E96627" w:rsidRPr="00A830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0A8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7D188E58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B3E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F74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993F8" w14:textId="77777777" w:rsidR="00E96627" w:rsidRPr="00A8307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72E1" w14:textId="77777777" w:rsidR="00E96627" w:rsidRPr="00A8307A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D6CA" w14:textId="77777777" w:rsidR="00E96627" w:rsidRPr="00A8307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5860D7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3FC2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8F1EE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62C6C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19E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33A597B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6D4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4EA1AF3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C491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FA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24ED6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74D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3644B0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F4BD3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9D1D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5BF9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90B7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078B96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E809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448BD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9FB4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2950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292E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471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E96627" w14:paraId="24AE347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E7825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1D46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3EDC2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F17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080086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E97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881987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2578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E7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1BDA6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4A3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6C2AA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E96627" w14:paraId="2643C96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3DFB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A438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D09B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DC97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2A6972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5A2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AEB8F3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F8A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4B5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DC16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41A8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BA5B0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E96627" w14:paraId="7E5A141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5449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2765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3458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5E7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AA0B9F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AD3E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17128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AFEC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D3FD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ADEA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B43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FF688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E96627" w14:paraId="473E6AE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1C75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AADD1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AE153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020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A1258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9438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600212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5AFB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B6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C6CCE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D71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E5F59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0BFEE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E96627" w14:paraId="5E1A6FD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75C2F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84920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0020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D1F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7DB0B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E5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631F14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65014F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99DF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DFF8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75A6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1D1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1F1FF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E96627" w14:paraId="05C3DF6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89F6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69B2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1CEDE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A087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DF4AE8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93C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EFF502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3D34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CE0E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A170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FC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884B7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E96627" w14:paraId="0018F18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938F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B071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78A36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051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A855A0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C9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3C79DDF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4BD5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1B64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AE103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2FC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705F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E96627" w14:paraId="75E0D6C5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693A5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0559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F7BB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496F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3BFD63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27E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F72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16C9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031F3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279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F8E6096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3AC7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7BDD4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708A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C482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739013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ACC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5C3874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E7B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21C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FF1B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80D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6D276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E96627" w14:paraId="53791EE6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01D4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09B8" w14:textId="77777777" w:rsidR="00E96627" w:rsidRDefault="00E9662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9A4F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80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E12346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AC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CA04C7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6D3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62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01D4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FA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3334A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E96627" w14:paraId="51E5FE17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4B2C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CD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8CF50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5EE1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5DC449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68D0" w14:textId="77777777" w:rsidR="00E96627" w:rsidRDefault="00E96627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31A4A9E3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5163765" w14:textId="77777777" w:rsidR="00E96627" w:rsidRDefault="00E9662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CD93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368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5ABE2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DF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AA611C9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1A24D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5E0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02EB3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621E" w14:textId="77777777" w:rsidR="00E96627" w:rsidRDefault="00E96627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725CF19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72ADF04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777F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BF2CE3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D3139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48A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F1B2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361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6B8C749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33A6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22C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2CE7D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8C1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5F24F5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B0E1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DB8F6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69D8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46F8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F1F2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A66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914B766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21DC0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C2D9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E91DD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9D1B" w14:textId="77777777" w:rsidR="00E96627" w:rsidRDefault="00E96627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E3DFC22" w14:textId="77777777" w:rsidR="00E96627" w:rsidRDefault="00E96627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E90B2" w14:textId="77777777" w:rsidR="00E96627" w:rsidRDefault="00E96627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01EFAD" w14:textId="77777777" w:rsidR="00E96627" w:rsidRDefault="00E96627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B915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309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D37FE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D4C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F3A562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CAD7B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10F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9FEE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7633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EB756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AAA8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EEDA3E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0BEF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D32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D28DC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54CA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B1AD49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79B1D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80E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CD254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D85E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FC6E14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98D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4121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2621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B8A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054B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F1F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9203A80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A9DB7" w14:textId="77777777" w:rsidR="00E96627" w:rsidRDefault="00E96627" w:rsidP="00E96627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14EC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AF5E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790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98BA6C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A2B0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8A2C7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262C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42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8E68" w14:textId="77777777" w:rsidR="00E96627" w:rsidRPr="001B37B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E286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47126DB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4C4853B7" w14:textId="77777777" w:rsidR="00E96627" w:rsidRDefault="00E96627" w:rsidP="00F260DA">
      <w:pPr>
        <w:pStyle w:val="Heading1"/>
        <w:spacing w:line="360" w:lineRule="auto"/>
      </w:pPr>
      <w:r>
        <w:t>LINIA 301 X</w:t>
      </w:r>
    </w:p>
    <w:p w14:paraId="0DC071D2" w14:textId="77777777" w:rsidR="00E96627" w:rsidRDefault="00E96627" w:rsidP="00F260DA">
      <w:pPr>
        <w:pStyle w:val="Heading1"/>
        <w:spacing w:line="360" w:lineRule="auto"/>
        <w:rPr>
          <w:sz w:val="20"/>
        </w:rPr>
      </w:pPr>
      <w:r>
        <w:t>BUCUREŞTII NOI GRUPA C - BUCUREŞTI TRIAJ POST 17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E96627" w14:paraId="61E4B28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2CB4" w14:textId="77777777" w:rsidR="00E96627" w:rsidRDefault="00E96627" w:rsidP="00E9662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BDB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28D03A5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06C8" w14:textId="77777777" w:rsidR="00E96627" w:rsidRPr="00F620E8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104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București Triaj - Bucureștii Noi Grupa C</w:t>
            </w:r>
          </w:p>
          <w:p w14:paraId="58E75E8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liniile 1C și 2C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FA8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9C55" w14:textId="77777777" w:rsidR="00E96627" w:rsidRPr="00F620E8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E1E7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1D1C" w14:textId="77777777" w:rsidR="00E96627" w:rsidRPr="00F620E8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0944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C97B203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6C8A" w14:textId="77777777" w:rsidR="00E96627" w:rsidRDefault="00E96627" w:rsidP="00E96627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A3E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5B07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372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Bucureștii Noi</w:t>
            </w:r>
          </w:p>
          <w:p w14:paraId="6DF180C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49E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B51CC7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1C1D89A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436D41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2D75" w14:textId="77777777" w:rsidR="00E96627" w:rsidRPr="00F620E8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C1F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CE543" w14:textId="77777777" w:rsidR="00E96627" w:rsidRPr="00F620E8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4035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51362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Grupa C Bucureștii Noi în direcția Chiajna.</w:t>
            </w:r>
          </w:p>
        </w:tc>
      </w:tr>
    </w:tbl>
    <w:p w14:paraId="7295053D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62506FDB" w14:textId="77777777" w:rsidR="00E96627" w:rsidRDefault="00E96627" w:rsidP="00100E16">
      <w:pPr>
        <w:pStyle w:val="Heading1"/>
        <w:spacing w:line="360" w:lineRule="auto"/>
      </w:pPr>
      <w:r>
        <w:lastRenderedPageBreak/>
        <w:t>LINIA 301 Z2</w:t>
      </w:r>
    </w:p>
    <w:p w14:paraId="42E0036B" w14:textId="77777777" w:rsidR="00E96627" w:rsidRDefault="00E96627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96627" w14:paraId="0698C2D0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F810" w14:textId="77777777" w:rsidR="00E96627" w:rsidRDefault="00E96627" w:rsidP="00E96627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4FA2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E12D" w14:textId="77777777" w:rsidR="00E96627" w:rsidRPr="00353356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67B2" w14:textId="77777777" w:rsidR="00E96627" w:rsidRDefault="00E96627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Bucureştii Noi</w:t>
            </w:r>
          </w:p>
          <w:p w14:paraId="07A4E452" w14:textId="77777777" w:rsidR="00E96627" w:rsidRDefault="00E96627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CA4C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0789B68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2DEE976F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5344F13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5166" w14:textId="77777777" w:rsidR="00E96627" w:rsidRPr="00353356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18ECF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67BD" w14:textId="77777777" w:rsidR="00E96627" w:rsidRPr="00353356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89942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AC682B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2528BE" w14:textId="77777777" w:rsidR="00E96627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Grupa C Bucureștii Noi în direcția Post Rudeni.</w:t>
            </w:r>
          </w:p>
        </w:tc>
      </w:tr>
    </w:tbl>
    <w:p w14:paraId="2D766B79" w14:textId="77777777" w:rsidR="00E96627" w:rsidRDefault="00E96627">
      <w:pPr>
        <w:spacing w:before="40" w:line="192" w:lineRule="auto"/>
        <w:ind w:right="57"/>
        <w:rPr>
          <w:sz w:val="20"/>
          <w:lang w:val="ro-RO"/>
        </w:rPr>
      </w:pPr>
    </w:p>
    <w:p w14:paraId="0EFBF163" w14:textId="77777777" w:rsidR="00E96627" w:rsidRDefault="00E96627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304</w:t>
      </w:r>
    </w:p>
    <w:p w14:paraId="726824E6" w14:textId="77777777" w:rsidR="00E96627" w:rsidRDefault="00E96627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96627" w14:paraId="4B7432FE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C85C4" w14:textId="77777777" w:rsidR="00E96627" w:rsidRDefault="00E96627" w:rsidP="00E9662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46D9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4AD0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E00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426678C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7033BE7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84B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09D738C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20A9F64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35995F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5FCD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EA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FB931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66C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C29A928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0B6C" w14:textId="77777777" w:rsidR="00E96627" w:rsidRDefault="00E96627" w:rsidP="00E9662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3FD3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5C555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FF0A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059FCE9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5EC4A5B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5F57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6824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5F05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2FDF8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5F94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D108A4A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B477C" w14:textId="77777777" w:rsidR="00E96627" w:rsidRDefault="00E96627" w:rsidP="00E9662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245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B6B5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F1D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AA435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4894D25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10558B6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0B7D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B3E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9883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C93A2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70E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5BC683D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60517" w14:textId="77777777" w:rsidR="00E96627" w:rsidRDefault="00E96627" w:rsidP="00E9662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DEC6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38D07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61C5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FA8E99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4E15954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90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7C61DD9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439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F2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2C78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CD3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107C5EC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7C627" w14:textId="77777777" w:rsidR="00E96627" w:rsidRDefault="00E96627" w:rsidP="00E9662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98AE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A2DF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03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1824927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804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5D2CDB3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9CE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6F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F2B3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679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123423C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0E62D" w14:textId="77777777" w:rsidR="00E96627" w:rsidRDefault="00E96627" w:rsidP="00E96627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ED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F21C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D59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969FA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21C5D19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B9D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1FB8156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BF4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7BA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7CCF2" w14:textId="77777777" w:rsidR="00E96627" w:rsidRPr="00594E5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E55E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0B0C92B" w14:textId="77777777" w:rsidR="00E96627" w:rsidRDefault="00E96627">
      <w:pPr>
        <w:spacing w:before="40" w:after="40" w:line="192" w:lineRule="auto"/>
        <w:ind w:right="57"/>
        <w:rPr>
          <w:sz w:val="20"/>
          <w:lang w:val="en-US"/>
        </w:rPr>
      </w:pPr>
    </w:p>
    <w:p w14:paraId="45FC1799" w14:textId="77777777" w:rsidR="00E96627" w:rsidRDefault="00E96627" w:rsidP="000F5238">
      <w:pPr>
        <w:pStyle w:val="Heading1"/>
        <w:spacing w:line="360" w:lineRule="auto"/>
      </w:pPr>
      <w:r>
        <w:t>LINIA 304 E</w:t>
      </w:r>
    </w:p>
    <w:p w14:paraId="73222005" w14:textId="77777777" w:rsidR="00E96627" w:rsidRDefault="00E96627" w:rsidP="00023E9E">
      <w:pPr>
        <w:pStyle w:val="Heading1"/>
        <w:spacing w:line="360" w:lineRule="auto"/>
        <w:rPr>
          <w:b w:val="0"/>
          <w:bCs w:val="0"/>
          <w:sz w:val="20"/>
        </w:rPr>
      </w:pPr>
      <w:r>
        <w:t xml:space="preserve"> GHIGHIU</w:t>
      </w:r>
      <w:r>
        <w:rPr>
          <w:sz w:val="20"/>
        </w:rPr>
        <w:t xml:space="preserve"> – </w:t>
      </w:r>
      <w:r w:rsidRPr="00CB219B">
        <w:t>PLOIEȘTI EST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922"/>
        <w:gridCol w:w="702"/>
        <w:gridCol w:w="2193"/>
        <w:gridCol w:w="870"/>
        <w:gridCol w:w="765"/>
        <w:gridCol w:w="870"/>
        <w:gridCol w:w="744"/>
        <w:gridCol w:w="2463"/>
      </w:tblGrid>
      <w:tr w:rsidR="00E96627" w:rsidRPr="00A8307A" w14:paraId="105B127C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5F0B" w14:textId="77777777" w:rsidR="00E96627" w:rsidRPr="00A75A00" w:rsidRDefault="00E96627" w:rsidP="00E96627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2135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58+300</w:t>
            </w:r>
          </w:p>
          <w:p w14:paraId="463C010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60+930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0A4C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BEB026" w14:textId="77777777" w:rsidR="00E96627" w:rsidRDefault="00E966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Ghighiu -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888AF" w14:textId="77777777" w:rsidR="00E96627" w:rsidRPr="00A8307A" w:rsidRDefault="00E96627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0641D" w14:textId="77777777" w:rsidR="00E96627" w:rsidRPr="00A8307A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D6B66" w14:textId="77777777" w:rsidR="00E96627" w:rsidRPr="00A8307A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E111A" w14:textId="77777777" w:rsidR="00E96627" w:rsidRPr="00A8307A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3059D" w14:textId="77777777" w:rsidR="00E96627" w:rsidRPr="00A8307A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:rsidRPr="00A8307A" w14:paraId="25C013B3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C63D" w14:textId="77777777" w:rsidR="00E96627" w:rsidRPr="00A75A00" w:rsidRDefault="00E96627" w:rsidP="00E96627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1C59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62+140</w:t>
            </w:r>
          </w:p>
          <w:p w14:paraId="1CA4F005" w14:textId="77777777" w:rsidR="00E96627" w:rsidRPr="00A8307A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62+700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8A6F6" w14:textId="77777777" w:rsidR="00E96627" w:rsidRPr="00A8307A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4A1F95" w14:textId="77777777" w:rsidR="00E96627" w:rsidRPr="00A8307A" w:rsidRDefault="00E966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Dâmbu – Ploiești 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A667A" w14:textId="77777777" w:rsidR="00E96627" w:rsidRPr="00A8307A" w:rsidRDefault="00E96627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A3DDF" w14:textId="77777777" w:rsidR="00E96627" w:rsidRPr="00A8307A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46EE7" w14:textId="77777777" w:rsidR="00E96627" w:rsidRPr="00A8307A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F540F" w14:textId="77777777" w:rsidR="00E96627" w:rsidRPr="00A8307A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88982" w14:textId="77777777" w:rsidR="00E96627" w:rsidRPr="00A8307A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4C07AD7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5B15A675" w14:textId="77777777" w:rsidR="00E96627" w:rsidRDefault="00E96627" w:rsidP="00125C01">
      <w:pPr>
        <w:pStyle w:val="Heading1"/>
        <w:spacing w:line="360" w:lineRule="auto"/>
      </w:pPr>
      <w:r>
        <w:lastRenderedPageBreak/>
        <w:t>LINIA 304 I</w:t>
      </w:r>
    </w:p>
    <w:p w14:paraId="689FB3CA" w14:textId="77777777" w:rsidR="00E96627" w:rsidRDefault="00E96627" w:rsidP="00F74324">
      <w:pPr>
        <w:pStyle w:val="Heading1"/>
        <w:spacing w:line="360" w:lineRule="auto"/>
        <w:rPr>
          <w:b w:val="0"/>
          <w:bCs w:val="0"/>
          <w:sz w:val="8"/>
        </w:rPr>
      </w:pPr>
      <w:r w:rsidRPr="00D22696">
        <w:t xml:space="preserve">PLOIEŞTI TRIAJ  - </w:t>
      </w:r>
      <w:r>
        <w:t>PLOIEŞTI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E96627" w14:paraId="02D810DC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2BB1" w14:textId="77777777" w:rsidR="00E96627" w:rsidRDefault="00E96627" w:rsidP="00E96627">
            <w:pPr>
              <w:numPr>
                <w:ilvl w:val="0"/>
                <w:numId w:val="5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00E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59+000 -</w:t>
            </w:r>
          </w:p>
          <w:p w14:paraId="334ED6A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D61AA" w14:textId="77777777" w:rsidR="00E96627" w:rsidRPr="0030007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89BE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1BE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3F3B" w14:textId="77777777" w:rsidR="00E96627" w:rsidRPr="0030007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B8F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93CF" w14:textId="77777777" w:rsidR="00E96627" w:rsidRPr="0030007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E342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D2BE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intrările dinspre Ploiești Triaj.</w:t>
            </w:r>
          </w:p>
        </w:tc>
      </w:tr>
    </w:tbl>
    <w:p w14:paraId="360B897C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7B3ECB4C" w14:textId="77777777" w:rsidR="00E96627" w:rsidRDefault="00E96627" w:rsidP="00125C01">
      <w:pPr>
        <w:pStyle w:val="Heading1"/>
        <w:spacing w:line="360" w:lineRule="auto"/>
      </w:pPr>
      <w:r>
        <w:t>LINIA 304 J</w:t>
      </w:r>
    </w:p>
    <w:p w14:paraId="330A12EE" w14:textId="77777777" w:rsidR="00E96627" w:rsidRDefault="00E96627" w:rsidP="007D273A">
      <w:pPr>
        <w:pStyle w:val="Heading1"/>
        <w:spacing w:line="360" w:lineRule="auto"/>
        <w:rPr>
          <w:b w:val="0"/>
          <w:bCs w:val="0"/>
          <w:sz w:val="8"/>
        </w:rPr>
      </w:pPr>
      <w:r>
        <w:t>PLOIEŞTI SUD - PLOIEŞTI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E96627" w14:paraId="77C199CE" w14:textId="77777777">
        <w:trPr>
          <w:cantSplit/>
          <w:trHeight w:val="8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09A8" w14:textId="77777777" w:rsidR="00E96627" w:rsidRDefault="00E96627" w:rsidP="00E96627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39A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57+040</w:t>
            </w:r>
          </w:p>
          <w:p w14:paraId="3540FB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3E8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1CDB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Triaj -</w:t>
            </w:r>
          </w:p>
          <w:p w14:paraId="1F9C8A1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74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3B7E" w14:textId="77777777" w:rsidR="00E96627" w:rsidRPr="0030007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F136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782CC" w14:textId="77777777" w:rsidR="00E96627" w:rsidRPr="0030007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1B10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9AD2C66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6777C" w14:textId="77777777" w:rsidR="00E96627" w:rsidRDefault="00E96627" w:rsidP="00E96627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AF6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2B60F19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2303" w14:textId="77777777" w:rsidR="00E96627" w:rsidRPr="0030007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14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9975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473C" w14:textId="77777777" w:rsidR="00E96627" w:rsidRPr="0030007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9A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D2656" w14:textId="77777777" w:rsidR="00E96627" w:rsidRPr="0030007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913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242BB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ieșirile spre Ploiești Triaj.</w:t>
            </w:r>
          </w:p>
        </w:tc>
      </w:tr>
    </w:tbl>
    <w:p w14:paraId="538D0BA3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66AD9EF3" w14:textId="77777777" w:rsidR="00E96627" w:rsidRDefault="00E96627" w:rsidP="000F79E0">
      <w:pPr>
        <w:pStyle w:val="Heading1"/>
        <w:spacing w:line="360" w:lineRule="auto"/>
      </w:pPr>
      <w:r>
        <w:t>LINIA 305</w:t>
      </w:r>
    </w:p>
    <w:p w14:paraId="2DB7C2FE" w14:textId="77777777" w:rsidR="00E96627" w:rsidRDefault="00E96627" w:rsidP="00EF1C8E">
      <w:pPr>
        <w:pStyle w:val="Heading1"/>
        <w:spacing w:line="360" w:lineRule="auto"/>
        <w:rPr>
          <w:b w:val="0"/>
          <w:bCs w:val="0"/>
          <w:sz w:val="8"/>
        </w:rPr>
      </w:pPr>
      <w:r>
        <w:t>PLOIEŞTI SUD - MÂNECIU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1468D57A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67A1" w14:textId="77777777" w:rsidR="00E96627" w:rsidRDefault="00E96627" w:rsidP="00E96627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9821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D0195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7192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Ploiești Nord</w:t>
            </w:r>
          </w:p>
          <w:p w14:paraId="229BA99C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6 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88A8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Cap X</w:t>
            </w:r>
          </w:p>
          <w:p w14:paraId="03757DB6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D645914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</w:p>
          <w:p w14:paraId="1DBA2351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Ploiești Nord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A61B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61ED2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91CEE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AA9A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F6E8947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262CB" w14:textId="77777777" w:rsidR="00E96627" w:rsidRDefault="00E96627" w:rsidP="00E96627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4C56F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1C4D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57BCF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752B72C3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9662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BE4AC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087B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3E453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B4AB9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EAF80F3" w14:textId="77777777">
        <w:trPr>
          <w:cantSplit/>
          <w:trHeight w:val="27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3C30" w14:textId="77777777" w:rsidR="00E96627" w:rsidRDefault="00E96627" w:rsidP="00E96627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DDA6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E579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2754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0136893A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2308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marca de sigu-ranţă </w:t>
            </w:r>
          </w:p>
          <w:p w14:paraId="0BBB9CCA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 </w:t>
            </w:r>
          </w:p>
          <w:p w14:paraId="377A96CF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3 </w:t>
            </w:r>
          </w:p>
          <w:p w14:paraId="74F865D7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867DB25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Blejoi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05F7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A162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FFF79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9AC1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2 abătute este închisă.</w:t>
            </w:r>
          </w:p>
          <w:p w14:paraId="64A590C3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74AAAC0" w14:textId="77777777">
        <w:trPr>
          <w:cantSplit/>
          <w:trHeight w:val="2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2CAA2" w14:textId="77777777" w:rsidR="00E96627" w:rsidRDefault="00E96627" w:rsidP="00E96627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9952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AAFE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A1B2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Vălenii de Munte</w:t>
            </w:r>
          </w:p>
          <w:p w14:paraId="221E182F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299D7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B3FB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98D28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923B9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7B8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083FAA1" w14:textId="77777777">
        <w:trPr>
          <w:cantSplit/>
          <w:trHeight w:val="5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6C01" w14:textId="77777777" w:rsidR="00E96627" w:rsidRDefault="00E96627" w:rsidP="00E96627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D3D8E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37+000</w:t>
            </w:r>
          </w:p>
          <w:p w14:paraId="507F263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AA7BC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AC45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Vălenii de Munte - Teişani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85C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B9576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1AC1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524A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A97D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29CE577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9A47" w14:textId="77777777" w:rsidR="00E96627" w:rsidRDefault="00E96627" w:rsidP="00E96627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55A93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AFDE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791CB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Teişani</w:t>
            </w:r>
          </w:p>
          <w:p w14:paraId="54D0F0C9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3944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D545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A3BD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642C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6D601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7853C1A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DEE0" w14:textId="77777777" w:rsidR="00E96627" w:rsidRDefault="00E96627" w:rsidP="00E96627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E649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26C1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7A8B5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Mâneciu </w:t>
            </w:r>
          </w:p>
          <w:p w14:paraId="577013E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5657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F289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0750C" w14:textId="77777777" w:rsidR="00E96627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720E8" w14:textId="77777777" w:rsidR="00E96627" w:rsidRPr="00023C54" w:rsidRDefault="00E96627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2C1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D5F8690" w14:textId="77777777" w:rsidR="00E96627" w:rsidRDefault="00E96627">
      <w:pPr>
        <w:spacing w:line="192" w:lineRule="auto"/>
        <w:ind w:right="57"/>
        <w:rPr>
          <w:sz w:val="20"/>
          <w:lang w:val="ro-RO"/>
        </w:rPr>
      </w:pPr>
    </w:p>
    <w:p w14:paraId="7E05A08A" w14:textId="77777777" w:rsidR="00E96627" w:rsidRDefault="00E96627" w:rsidP="00DE0660">
      <w:pPr>
        <w:pStyle w:val="Heading1"/>
        <w:spacing w:line="360" w:lineRule="auto"/>
      </w:pPr>
      <w:r>
        <w:t>LINIA 306</w:t>
      </w:r>
    </w:p>
    <w:p w14:paraId="38ECBD7A" w14:textId="77777777" w:rsidR="00E96627" w:rsidRDefault="00E96627" w:rsidP="00E92915">
      <w:pPr>
        <w:pStyle w:val="Heading1"/>
        <w:spacing w:line="360" w:lineRule="auto"/>
        <w:rPr>
          <w:b w:val="0"/>
          <w:bCs w:val="0"/>
          <w:sz w:val="8"/>
        </w:rPr>
      </w:pPr>
      <w:r>
        <w:t>PLOIEŞTI VEST - TÂRGOVIŞTE NORD - RAMIFICAŢIE TEIŞ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1C524CF3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DC829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4BAB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CC99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E730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FD731" w14:textId="77777777" w:rsidR="00E96627" w:rsidRDefault="00E96627" w:rsidP="00E1314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76F52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DD7D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CFFA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B99A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46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B3478A0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ED94D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31C5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066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889E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7D8E8A5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843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035D5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0BC4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E7C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36351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C49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75FAC64" w14:textId="77777777">
        <w:trPr>
          <w:cantSplit/>
          <w:trHeight w:val="9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77CD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E00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E76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1395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2F5210D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D6F4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821EA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FBBA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F93D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AD11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A2D7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552A69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53099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6473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809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E13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Târgşoru Nou</w:t>
            </w:r>
          </w:p>
          <w:p w14:paraId="0C82CB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584C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484991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2FC4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E43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4FE0F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4FA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0AA2B2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D8CD3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06DA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0C1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7C4F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B001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din călcâi sch. 9 </w:t>
            </w:r>
          </w:p>
          <w:p w14:paraId="085EF7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3E535D9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1F5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B41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580A8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ABB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640F74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770B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A39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5690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A3EE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01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073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0B2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29B8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E3B0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DC5F4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E96627" w14:paraId="7F35F35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EEDB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36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942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3D3E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4BA5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BFDF77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și 17</w:t>
            </w:r>
          </w:p>
          <w:p w14:paraId="690AA7B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58D095A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26A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5AF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CDA38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6C5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5.</w:t>
            </w:r>
          </w:p>
        </w:tc>
      </w:tr>
      <w:tr w:rsidR="00E96627" w14:paraId="5E4AF8D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3C5A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2A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A5F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D4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Mija</w:t>
            </w:r>
          </w:p>
          <w:p w14:paraId="4661855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61D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F6B81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1C7B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689B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4F6E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A04E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00C4CB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A4C83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6450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439D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D0FA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2B9E6C3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B</w:t>
            </w:r>
          </w:p>
          <w:p w14:paraId="77AB093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nr. 10 și 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D97D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  <w:p w14:paraId="0E07D02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498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453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F3D02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354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420837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E31A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1A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B104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D31D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50AEC7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abătută </w:t>
            </w:r>
          </w:p>
          <w:p w14:paraId="5C2C0A0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sch. nr.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996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6BE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E1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A938A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B0D7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9433F6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5CE1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F0F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DFE2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6C7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0C392D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8A8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C1F7E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DF1C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02B7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5078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BD62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98EB98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4254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485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40+840</w:t>
            </w:r>
          </w:p>
          <w:p w14:paraId="412EA80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8FE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B607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DE1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7E8A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2A4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01817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91CB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45BE98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0462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D2E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41+000</w:t>
            </w:r>
          </w:p>
          <w:p w14:paraId="33C3F32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505D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436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BA94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7FF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CA2F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BA9C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AE26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3A8B9D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99EF4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CD1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  <w:p w14:paraId="6E10762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6F5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4CE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D248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883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4D0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AAE4" w14:textId="77777777" w:rsidR="00E96627" w:rsidRPr="00BE391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A50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883C6E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1AD8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95DB" w14:textId="77777777" w:rsidR="00E96627" w:rsidRDefault="00E96627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  <w:p w14:paraId="5FB2ADAD" w14:textId="77777777" w:rsidR="00E96627" w:rsidRDefault="00E96627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ABC0" w14:textId="77777777" w:rsidR="00E96627" w:rsidRDefault="00E96627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2D6CA" w14:textId="77777777" w:rsidR="00E96627" w:rsidRDefault="00E96627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EEC1" w14:textId="77777777" w:rsidR="00E96627" w:rsidRDefault="00E96627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471E" w14:textId="77777777" w:rsidR="00E96627" w:rsidRDefault="00E96627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F1E0C" w14:textId="77777777" w:rsidR="00E96627" w:rsidRDefault="00E96627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652A" w14:textId="77777777" w:rsidR="00E96627" w:rsidRPr="00BE3917" w:rsidRDefault="00E96627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B595" w14:textId="77777777" w:rsidR="00E96627" w:rsidRDefault="00E96627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E20C73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96F4" w14:textId="77777777" w:rsidR="00E96627" w:rsidRDefault="00E96627" w:rsidP="00E96627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8FA2B" w14:textId="77777777" w:rsidR="00E96627" w:rsidRDefault="00E96627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  <w:p w14:paraId="7561E9E8" w14:textId="77777777" w:rsidR="00E96627" w:rsidRDefault="00E96627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6284" w14:textId="77777777" w:rsidR="00E96627" w:rsidRDefault="00E96627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B37E5" w14:textId="77777777" w:rsidR="00E96627" w:rsidRDefault="00E96627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3325" w14:textId="77777777" w:rsidR="00E96627" w:rsidRDefault="00E96627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2DBF1" w14:textId="77777777" w:rsidR="00E96627" w:rsidRDefault="00E96627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B406" w14:textId="77777777" w:rsidR="00E96627" w:rsidRDefault="00E96627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30D3D" w14:textId="77777777" w:rsidR="00E96627" w:rsidRPr="00BE3917" w:rsidRDefault="00E96627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FCCCE" w14:textId="77777777" w:rsidR="00E96627" w:rsidRDefault="00E96627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A8659CD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124E923A" w14:textId="77777777" w:rsidR="00E96627" w:rsidRDefault="00E96627" w:rsidP="008D7570">
      <w:pPr>
        <w:pStyle w:val="Heading1"/>
        <w:spacing w:line="360" w:lineRule="auto"/>
      </w:pPr>
      <w:r>
        <w:t>LINIA 311</w:t>
      </w:r>
    </w:p>
    <w:p w14:paraId="6B4C8433" w14:textId="77777777" w:rsidR="00E96627" w:rsidRDefault="00E96627" w:rsidP="00F8285A">
      <w:pPr>
        <w:pStyle w:val="Heading1"/>
        <w:spacing w:line="360" w:lineRule="auto"/>
        <w:rPr>
          <w:b w:val="0"/>
          <w:bCs w:val="0"/>
          <w:sz w:val="8"/>
        </w:rPr>
      </w:pPr>
      <w:r>
        <w:t>BUDA - SLĂNIC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7B110454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87D27" w14:textId="77777777" w:rsidR="00E96627" w:rsidRDefault="00E96627" w:rsidP="00E9662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3F4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32+225</w:t>
            </w:r>
          </w:p>
          <w:p w14:paraId="0B962EE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14E6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95E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Plopeni Sat  - Slănic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1A82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BC3F0" w14:textId="77777777" w:rsidR="00E96627" w:rsidRPr="003004A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D9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B1A9" w14:textId="77777777" w:rsidR="00E96627" w:rsidRPr="003004A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53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4B9E77B8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FF882" w14:textId="77777777" w:rsidR="00E96627" w:rsidRDefault="00E96627" w:rsidP="00E96627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D85F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84BE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50F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 Slănic linia 3</w:t>
            </w:r>
          </w:p>
          <w:p w14:paraId="59E0A84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37F1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D4F2EA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EB230" w14:textId="77777777" w:rsidR="00E96627" w:rsidRPr="003004A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A14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5B900" w14:textId="77777777" w:rsidR="00E96627" w:rsidRPr="003004A8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DBE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963A909" w14:textId="77777777" w:rsidR="00E96627" w:rsidRDefault="00E96627">
      <w:pPr>
        <w:tabs>
          <w:tab w:val="left" w:pos="4560"/>
        </w:tabs>
        <w:rPr>
          <w:sz w:val="20"/>
          <w:lang w:val="ro-RO"/>
        </w:rPr>
      </w:pPr>
    </w:p>
    <w:p w14:paraId="405E61E4" w14:textId="77777777" w:rsidR="00E96627" w:rsidRDefault="00E96627" w:rsidP="00E81B3B">
      <w:pPr>
        <w:pStyle w:val="Heading1"/>
        <w:spacing w:line="360" w:lineRule="auto"/>
      </w:pPr>
      <w:r>
        <w:t>LINIA 314 G</w:t>
      </w:r>
    </w:p>
    <w:p w14:paraId="7FDE3AB2" w14:textId="77777777" w:rsidR="00E96627" w:rsidRDefault="00E96627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96627" w14:paraId="5FDE952E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BAD3" w14:textId="77777777" w:rsidR="00E96627" w:rsidRDefault="00E96627" w:rsidP="00E9662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1E36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D8F3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BE4E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9B8563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6FD06A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C67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29DED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51E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1B33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541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BCD7AB7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DEBD6" w14:textId="77777777" w:rsidR="00E96627" w:rsidRDefault="00E96627" w:rsidP="00E9662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60B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301CC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E25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550581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4650F3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E351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7542D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0B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8C56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DA3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0114B31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807E" w14:textId="77777777" w:rsidR="00E96627" w:rsidRDefault="00E96627" w:rsidP="00E9662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53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424F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C01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18D1C9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75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9AB0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59A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73E4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DC1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04DB47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441C9504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E6A58" w14:textId="77777777" w:rsidR="00E96627" w:rsidRDefault="00E96627" w:rsidP="00E9662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2AE7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D3A25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C68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865702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D49D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73BA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2905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95246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5FF0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EB580D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1A48B965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D9D49" w14:textId="77777777" w:rsidR="00E96627" w:rsidRDefault="00E96627" w:rsidP="00E9662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7C36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FFDA4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516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3D981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6A3EAF3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01D4861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8B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0756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355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7FA1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3DB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0C78358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D2876" w14:textId="77777777" w:rsidR="00E96627" w:rsidRDefault="00E96627" w:rsidP="00E96627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62F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CBF7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6A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613AF4D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2DCFCA5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1791B36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C942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C107A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0BA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3498" w14:textId="77777777" w:rsidR="00E96627" w:rsidRPr="00DF53C6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96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1068AA0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0002CFFF" w14:textId="77777777" w:rsidR="00E96627" w:rsidRDefault="00E96627" w:rsidP="003A5387">
      <w:pPr>
        <w:pStyle w:val="Heading1"/>
        <w:spacing w:line="360" w:lineRule="auto"/>
      </w:pPr>
      <w:r>
        <w:t>LINIA 316</w:t>
      </w:r>
    </w:p>
    <w:p w14:paraId="06F225F5" w14:textId="77777777" w:rsidR="00E96627" w:rsidRDefault="00E96627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19BD86C1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E3F3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AE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D213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FC5F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01DB960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E1C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096B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D76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2863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50F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9A800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F2F6EE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E96627" w14:paraId="3CD183A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6BDD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B74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0F4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497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6490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437D44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37A68A8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0B1DC87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10A0727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76552FE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3D1A97F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A93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6B5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3DA51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31B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FFF11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E96627" w14:paraId="6A1B809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9EC5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BC42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1AA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4B6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4E38032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035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78FA4E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50CC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7FB3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E6844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2E46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E0116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07EC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E96627" w14:paraId="47FFEE5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05900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276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2C9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1B8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7B8719B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C3C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364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45B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38BF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EB3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0AE1DB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6F9B0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A15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C511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A7B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49FE093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379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CFED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D7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D53B2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C12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B689C9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4363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E62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76A996E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B94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2D8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2DC9EE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CC4C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154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08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EB8B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176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076EBD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F0BE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FA98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7674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C4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6849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3A7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EE7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D92D7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17C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DFF37A4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1FE01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4BF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3101609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E94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95A3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4087529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742F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FEF3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8FE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E990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9FCA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395F642A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4A4B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D1689" w14:textId="77777777" w:rsidR="00E96627" w:rsidRDefault="00E96627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25363FD7" w14:textId="77777777" w:rsidR="00E96627" w:rsidRDefault="00E96627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EC2E" w14:textId="77777777" w:rsidR="00E96627" w:rsidRDefault="00E96627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068B7" w14:textId="77777777" w:rsidR="00E96627" w:rsidRDefault="00E96627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321E23AD" w14:textId="77777777" w:rsidR="00E96627" w:rsidRDefault="00E96627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B6C9A" w14:textId="77777777" w:rsidR="00E96627" w:rsidRDefault="00E96627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3818" w14:textId="77777777" w:rsidR="00E96627" w:rsidRDefault="00E96627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DCFE" w14:textId="77777777" w:rsidR="00E96627" w:rsidRDefault="00E96627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0C1E2" w14:textId="77777777" w:rsidR="00E96627" w:rsidRPr="00F6236C" w:rsidRDefault="00E96627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ACB1F" w14:textId="77777777" w:rsidR="00E96627" w:rsidRDefault="00E96627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E2E8006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7B7F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8819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15301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A279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6D5D26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CA2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30C8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30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9275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7D8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AF8EE44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4EEF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D7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991C8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8FD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A09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9CA96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5C063D4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669E4D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77C3B2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4D52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E150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CB39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1D5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BD22475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97CDF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4C8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D45F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FC6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58B4F41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3B4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30BFBE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46F2849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E7BF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7D4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0EB8C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37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E96627" w14:paraId="3F2CB75F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754B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A17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7253A57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0E87C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9B2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5DC463F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B08F" w14:textId="77777777" w:rsidR="00E96627" w:rsidRPr="00273EC0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E3B02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AAC7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845DA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7B2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2119781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8032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B8F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6593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A3E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569887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9C3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76AB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306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D8E53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D4E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DD6F45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B97C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AD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DC74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2D0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D1F313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F69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1918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4D6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AEFA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AB0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6AAF7B5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8A98A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CD73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43A3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7D1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6D4889A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FB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068BB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EAFA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4FB05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EE3E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BFFF131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D90EE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BA73" w14:textId="77777777" w:rsidR="00E96627" w:rsidRDefault="00E96627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6846AC4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B620D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732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6E375E5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C17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C884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603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3BBF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099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2492FB0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C5C3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7EF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A9B4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2D81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26E7DAA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BB6F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34EF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988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E505C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AB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540E10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3A33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600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12B3B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481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7A704A9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A63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6CB79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8856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171FE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E70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9F51804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50D3B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93B7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11CA41E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0263F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8101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D8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B79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DFC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FF02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B32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91F62D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2F7D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5A6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216813A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377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D077" w14:textId="77777777" w:rsidR="00E96627" w:rsidRPr="0083024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92A1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8B6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8AA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FCE2E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7B1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7A92411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A5C2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C5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2139475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2B6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C55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1381A003" w14:textId="77777777" w:rsidR="00E96627" w:rsidRPr="0083024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460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FDB4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1C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92E2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C86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4881BB7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852B1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3ED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BD50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60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1D99A64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63E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28A8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906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82D23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654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B38DDF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1B54C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021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2D1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80C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3E4465C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188A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C7E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190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A313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CE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206109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4431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13C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66C646A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19B2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3E9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0511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D39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8576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5884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9AD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1680E40B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F6BC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37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5199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12A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63D17F3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E4F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564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D238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CE21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AA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404C40E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2D18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3ED4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31B2846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F15F4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9F67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F3A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F591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AC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7FEB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39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818BE4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1146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D692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8B8E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9BA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2C2C4F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4827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D78C0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E4B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CBE7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390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7688308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2DEB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437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4E28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F5C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76FB85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CD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D284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F7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22886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6B0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DCD1C6" w14:textId="77777777" w:rsidR="00E96627" w:rsidRPr="000D7AA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E96627" w14:paraId="4DB5E6AC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7852D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DCD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05D73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DD39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52EB981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62F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F6E1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F47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AAA09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CEF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802B043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2182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6DF1" w14:textId="77777777" w:rsidR="00E96627" w:rsidRDefault="00E96627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777BC" w14:textId="77777777" w:rsidR="00E96627" w:rsidRPr="00F6236C" w:rsidRDefault="00E96627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9688C" w14:textId="77777777" w:rsidR="00E96627" w:rsidRDefault="00E96627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3E1CA970" w14:textId="77777777" w:rsidR="00E96627" w:rsidRDefault="00E96627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FAB6" w14:textId="77777777" w:rsidR="00E96627" w:rsidRDefault="00E96627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B0DD4" w14:textId="77777777" w:rsidR="00E96627" w:rsidRDefault="00E96627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65A5" w14:textId="77777777" w:rsidR="00E96627" w:rsidRDefault="00E96627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266E" w14:textId="77777777" w:rsidR="00E96627" w:rsidRPr="00F6236C" w:rsidRDefault="00E96627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52B4" w14:textId="77777777" w:rsidR="00E96627" w:rsidRDefault="00E96627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140E4A0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D142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89F6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183+950</w:t>
            </w:r>
          </w:p>
          <w:p w14:paraId="6A68F9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1897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F3A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Toplița, linia 3 directă -  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1FA3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9DAB7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6F2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033D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1898" w14:textId="77777777" w:rsidR="00E96627" w:rsidRPr="007F77BB" w:rsidRDefault="00E96627" w:rsidP="007F77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19"/>
                <w:szCs w:val="19"/>
                <w:lang w:val="ro-RO"/>
              </w:rPr>
            </w:pPr>
            <w:r w:rsidRPr="007F77BB">
              <w:rPr>
                <w:b/>
                <w:bCs/>
                <w:i/>
                <w:iCs/>
                <w:sz w:val="19"/>
                <w:szCs w:val="19"/>
                <w:lang w:val="ro-RO"/>
              </w:rPr>
              <w:t xml:space="preserve">Semnalizatăpe teren numai în capătul X. </w:t>
            </w:r>
          </w:p>
          <w:p w14:paraId="688F6C76" w14:textId="77777777" w:rsidR="00E96627" w:rsidRDefault="00E96627" w:rsidP="007F77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F77BB">
              <w:rPr>
                <w:b/>
                <w:bCs/>
                <w:i/>
                <w:iCs/>
                <w:sz w:val="19"/>
                <w:szCs w:val="19"/>
                <w:lang w:val="ro-RO"/>
              </w:rPr>
              <w:t xml:space="preserve">Fără inductori. Linia 3 stația Toplița protecție lucrări și muncitori liniile 1 și 2 </w:t>
            </w:r>
          </w:p>
        </w:tc>
      </w:tr>
      <w:tr w:rsidR="00E96627" w14:paraId="132D8C6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FAE56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FD5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F183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1CA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18F852C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EF9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ED0566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EE856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3F31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1E756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4C59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67829B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0DF27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C5C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0509C26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CCF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7820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0D7555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08AE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780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2F35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E5D65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1D1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5C51500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E96627" w14:paraId="7166F022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E6B0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B0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3669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2A8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59AEC8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04B8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A60D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02D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A0FB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C989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416D140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73E4B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732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6F15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7E5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59CD0B8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128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7887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5A2F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BCD8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B8AC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9E0959B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65480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47A9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F75ED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BF01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3B6C84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F8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90E5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8A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65987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57BF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E96627" w14:paraId="168EE4D0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38F8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5DE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6E22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1EFA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5F04E48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065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60D5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B69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0902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947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E96627" w14:paraId="144D589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C6E6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7160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51EC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A78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CE8F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1114B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BB8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F9D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BE32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F6A5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56D068B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36A5E7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8B13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44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5D77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8DFD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A6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41ED7C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87D7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2942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A660C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9B7F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138293B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C48F743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42BB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01C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4D9D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78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0FCDE2A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529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47960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41F8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99B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CEE9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3A60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7504E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E96627" w14:paraId="23BB249F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C924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B310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00A2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22F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6AA7341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64D9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5A5A8D2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57345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40C1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F8E2B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BE9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D699A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D2595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E96627" w14:paraId="6F5BF877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A773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CF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E4F1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DFCD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6CC9B7B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F21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59E9846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9E6D1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D9F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F6E57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8D89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5B1D8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87E4A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E96627" w14:paraId="221B1774" w14:textId="77777777" w:rsidTr="002A7DAE">
        <w:trPr>
          <w:cantSplit/>
          <w:trHeight w:val="9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7DB9A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6B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433+660</w:t>
            </w:r>
          </w:p>
          <w:p w14:paraId="368659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47066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E5B4" w14:textId="77777777" w:rsidR="00E96627" w:rsidRDefault="00E96627" w:rsidP="002A7DA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Războieni linia 4 directă Cap X semnal M8 – vârf sch. 14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EC6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063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DE4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C845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0F88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3C6A35C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90C4" w14:textId="77777777" w:rsidR="00E96627" w:rsidRDefault="00E96627" w:rsidP="00E96627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579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A1206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245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6D7BA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D5E2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08169F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9F488" w14:textId="77777777" w:rsidR="00E96627" w:rsidRPr="00514DA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BE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29D8E" w14:textId="77777777" w:rsidR="00E96627" w:rsidRPr="00F6236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3DA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02280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1675BBD8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5A801CBA" w14:textId="77777777" w:rsidR="00E96627" w:rsidRDefault="00E96627" w:rsidP="00503CFC">
      <w:pPr>
        <w:pStyle w:val="Heading1"/>
        <w:spacing w:line="360" w:lineRule="auto"/>
      </w:pPr>
      <w:r>
        <w:t>LINIA 412</w:t>
      </w:r>
    </w:p>
    <w:p w14:paraId="7FDAE974" w14:textId="77777777" w:rsidR="00E96627" w:rsidRDefault="00E96627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96627" w14:paraId="2F4D675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B0639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6E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149C" w14:textId="77777777" w:rsidR="00E96627" w:rsidRPr="005C35B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6D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170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213875E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EFD87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0CDC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32BCD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2F8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610F9ED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E96627" w14:paraId="0834FAE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12D4C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902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1651" w14:textId="77777777" w:rsidR="00E96627" w:rsidRPr="005C35B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AD55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7B2D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3BC97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BD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6B8A1C8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4444D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D03B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Afectează Parcurs 2</w:t>
            </w:r>
          </w:p>
        </w:tc>
      </w:tr>
      <w:tr w:rsidR="00E96627" w14:paraId="1BE99EB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F47C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53C5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7F89F" w14:textId="77777777" w:rsidR="00E96627" w:rsidRPr="005C35B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9B5A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6A2A322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34A1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AC6C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65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BBE316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8FD46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9589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8AB1C52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6283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236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EF50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AF15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5C79BB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A965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36DB5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F1AC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9357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ECBA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7802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EB15B6D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67AF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5BA6" w14:textId="77777777" w:rsidR="00E96627" w:rsidRDefault="00E96627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7980B62F" w14:textId="77777777" w:rsidR="00E96627" w:rsidRDefault="00E96627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22D5" w14:textId="77777777" w:rsidR="00E96627" w:rsidRDefault="00E96627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25AA" w14:textId="77777777" w:rsidR="00E96627" w:rsidRDefault="00E96627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15ECADE5" w14:textId="77777777" w:rsidR="00E96627" w:rsidRDefault="00E96627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FA71" w14:textId="77777777" w:rsidR="00E96627" w:rsidRDefault="00E96627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F8921" w14:textId="77777777" w:rsidR="00E96627" w:rsidRPr="00396332" w:rsidRDefault="00E96627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CAD27" w14:textId="77777777" w:rsidR="00E96627" w:rsidRDefault="00E96627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28FB75E1" w14:textId="77777777" w:rsidR="00E96627" w:rsidRDefault="00E96627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01DE" w14:textId="77777777" w:rsidR="00E96627" w:rsidRDefault="00E96627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8646" w14:textId="77777777" w:rsidR="00E96627" w:rsidRDefault="00E96627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0462976" w14:textId="77777777" w:rsidR="00E96627" w:rsidRDefault="00E96627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48C151AF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D29FB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63A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00CC56A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6C6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AC67" w14:textId="77777777" w:rsidR="00E96627" w:rsidRDefault="00E96627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2F8BB4B3" w14:textId="77777777" w:rsidR="00E96627" w:rsidRDefault="00E96627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033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8BDDC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8691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FB0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248C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31F09A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E96627" w14:paraId="2BA15EA8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78B81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FA10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05B1D9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EBA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B4DD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6BA65D4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5C97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64CC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B10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D98B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596D" w14:textId="77777777" w:rsidR="00E96627" w:rsidRDefault="00E96627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085E7B00" w14:textId="77777777" w:rsidR="00E96627" w:rsidRDefault="00E96627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E96627" w14:paraId="5E45428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1A96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D83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D7DA3" w14:textId="77777777" w:rsidR="00E96627" w:rsidRPr="005C35B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E2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42A263B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7E4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71745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DB8A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AFDD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A2B74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1DA0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EFA8A4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6A5F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B87D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22D1" w14:textId="77777777" w:rsidR="00E96627" w:rsidRPr="005C35B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C9D9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6EB698B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ED0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97498F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191DC7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668217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3D8C39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979B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8D2A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079E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314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DF6E125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82681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9F2B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0CB2084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D6B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2026" w14:textId="77777777" w:rsidR="00E96627" w:rsidRPr="007239CA" w:rsidRDefault="00E96627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50182593" w14:textId="77777777" w:rsidR="00E96627" w:rsidRPr="007239CA" w:rsidRDefault="00E96627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49665517" w14:textId="77777777" w:rsidR="00E96627" w:rsidRDefault="00E96627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214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89D65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B2E9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3D4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D89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280B04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3EB4603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80402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AA1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563F83B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54D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362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4CD79B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3519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ED630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BEDB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7BA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E75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134E6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5928124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4BA3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6E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BA20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30D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1014B924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F4D4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92C7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9FC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6FE96E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6426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FD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8CADA5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6B4D6EB1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13BD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F287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1970C30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0DA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2BFC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4D1399B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D07A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5DE7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298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32850C3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651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F08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E96627" w14:paraId="146CF3D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5B9D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34B4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5B1CF52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E91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C8806" w14:textId="77777777" w:rsidR="00E96627" w:rsidRDefault="00E96627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16FB3882" w14:textId="77777777" w:rsidR="00E96627" w:rsidRDefault="00E96627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388A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35B4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EF55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7A26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933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D36A5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E96627" w14:paraId="7E5B0DC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562C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B25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BEE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970D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29B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3961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FC3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22C7390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594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0C89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45EA381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BB654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E68E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CB6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AF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0B5175F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87F7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FAFE60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91E7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2325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40BE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81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D55B78C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A4F2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A28A" w14:textId="77777777" w:rsidR="00E96627" w:rsidRDefault="00E96627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4142850A" w14:textId="77777777" w:rsidR="00E96627" w:rsidRDefault="00E96627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6A2AE" w14:textId="77777777" w:rsidR="00E96627" w:rsidRDefault="00E96627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BC315" w14:textId="77777777" w:rsidR="00E96627" w:rsidRDefault="00E96627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5B07B63F" w14:textId="77777777" w:rsidR="00E96627" w:rsidRDefault="00E96627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782E0" w14:textId="77777777" w:rsidR="00E96627" w:rsidRDefault="00E96627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AC1C" w14:textId="77777777" w:rsidR="00E96627" w:rsidRPr="00396332" w:rsidRDefault="00E96627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74C2" w14:textId="77777777" w:rsidR="00E96627" w:rsidRDefault="00E96627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EE00" w14:textId="77777777" w:rsidR="00E96627" w:rsidRPr="00396332" w:rsidRDefault="00E96627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94055" w14:textId="77777777" w:rsidR="00E96627" w:rsidRDefault="00E96627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E96627" w14:paraId="124ADFF7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F5851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BE8D3" w14:textId="77777777" w:rsidR="00E96627" w:rsidRDefault="00E96627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563FD8D8" w14:textId="77777777" w:rsidR="00E96627" w:rsidRDefault="00E96627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EA969" w14:textId="77777777" w:rsidR="00E96627" w:rsidRDefault="00E96627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2445" w14:textId="77777777" w:rsidR="00E96627" w:rsidRDefault="00E96627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A3FF7" w14:textId="77777777" w:rsidR="00E96627" w:rsidRDefault="00E96627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927D" w14:textId="77777777" w:rsidR="00E96627" w:rsidRPr="00396332" w:rsidRDefault="00E96627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4A23F" w14:textId="77777777" w:rsidR="00E96627" w:rsidRDefault="00E96627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126C1" w14:textId="77777777" w:rsidR="00E96627" w:rsidRDefault="00E96627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61C0" w14:textId="77777777" w:rsidR="00E96627" w:rsidRDefault="00E96627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E96627" w14:paraId="548501AA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B8B5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D783" w14:textId="77777777" w:rsidR="00E96627" w:rsidRDefault="00E96627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9BAD" w14:textId="77777777" w:rsidR="00E96627" w:rsidRDefault="00E96627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90294" w14:textId="77777777" w:rsidR="00E96627" w:rsidRDefault="00E96627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4D396" w14:textId="77777777" w:rsidR="00E96627" w:rsidRDefault="00E96627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609F1" w14:textId="77777777" w:rsidR="00E96627" w:rsidRPr="00396332" w:rsidRDefault="00E96627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84456" w14:textId="77777777" w:rsidR="00E96627" w:rsidRDefault="00E96627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5B124C4A" w14:textId="77777777" w:rsidR="00E96627" w:rsidRDefault="00E96627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5A3CC" w14:textId="77777777" w:rsidR="00E96627" w:rsidRPr="00396332" w:rsidRDefault="00E96627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9BF0C" w14:textId="77777777" w:rsidR="00E96627" w:rsidRDefault="00E96627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62D30573" w14:textId="77777777" w:rsidR="00E96627" w:rsidRDefault="00E96627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E96627" w14:paraId="21AC9375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DBE63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D9774" w14:textId="77777777" w:rsidR="00E96627" w:rsidRDefault="00E96627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31+770</w:t>
            </w:r>
          </w:p>
          <w:p w14:paraId="73C845E2" w14:textId="77777777" w:rsidR="00E96627" w:rsidRDefault="00E96627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DDBF8" w14:textId="77777777" w:rsidR="00E96627" w:rsidRDefault="00E96627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B673" w14:textId="77777777" w:rsidR="00E96627" w:rsidRDefault="00E96627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27337">
              <w:rPr>
                <w:b/>
                <w:bCs/>
                <w:sz w:val="20"/>
                <w:lang w:val="ro-RO"/>
              </w:rPr>
              <w:t xml:space="preserve">St. Gherla </w:t>
            </w:r>
          </w:p>
          <w:p w14:paraId="1ED02F33" w14:textId="77777777" w:rsidR="00E96627" w:rsidRDefault="00E96627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27337">
              <w:rPr>
                <w:b/>
                <w:bCs/>
                <w:sz w:val="20"/>
                <w:lang w:val="ro-RO"/>
              </w:rPr>
              <w:t>(peste secțiunea 034C și schimbătoarele 8, 10 până la vârful schimbătorului 12 din Stația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6DB4" w14:textId="77777777" w:rsidR="00E96627" w:rsidRDefault="00E96627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5261" w14:textId="77777777" w:rsidR="00E96627" w:rsidRPr="00396332" w:rsidRDefault="00E96627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531B9" w14:textId="77777777" w:rsidR="00E96627" w:rsidRDefault="00E96627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161FF" w14:textId="77777777" w:rsidR="00E96627" w:rsidRDefault="00E96627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93AAB" w14:textId="77777777" w:rsidR="00E96627" w:rsidRDefault="00E96627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6D192C0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1A11B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6C1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7BC1" w14:textId="77777777" w:rsidR="00E96627" w:rsidRPr="005C35B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8D6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0E519C3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33CA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9BB05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98878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555A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1360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167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5258C6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B7BE8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724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2FDD" w14:textId="77777777" w:rsidR="00E96627" w:rsidRPr="005C35B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06DA" w14:textId="77777777" w:rsidR="00E96627" w:rsidRDefault="00E96627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5BDEC3A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5553C" w14:textId="77777777" w:rsidR="00E96627" w:rsidRDefault="00E96627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3A397AB" w14:textId="77777777" w:rsidR="00E96627" w:rsidRDefault="00E96627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5FE4FC9" w14:textId="77777777" w:rsidR="00E96627" w:rsidRDefault="00E96627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7DBF7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55A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8564A" w14:textId="77777777" w:rsidR="00E96627" w:rsidRPr="0039633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02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092CB4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857FB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42F18" w14:textId="77777777" w:rsidR="00E96627" w:rsidRDefault="00E96627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8FAD" w14:textId="77777777" w:rsidR="00E96627" w:rsidRPr="005C35B0" w:rsidRDefault="00E96627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9F51" w14:textId="77777777" w:rsidR="00E96627" w:rsidRDefault="00E96627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79421" w14:textId="77777777" w:rsidR="00E96627" w:rsidRDefault="00E96627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AAE8C" w14:textId="77777777" w:rsidR="00E96627" w:rsidRDefault="00E96627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714BD" w14:textId="77777777" w:rsidR="00E96627" w:rsidRDefault="00E96627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3553755F" w14:textId="77777777" w:rsidR="00E96627" w:rsidRDefault="00E96627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A87C4" w14:textId="77777777" w:rsidR="00E96627" w:rsidRPr="00396332" w:rsidRDefault="00E96627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4444" w14:textId="77777777" w:rsidR="00E96627" w:rsidRDefault="00E96627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E96627" w14:paraId="776124D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D562F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0186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5F25CEC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ACFE8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DDC9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72E1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F88BD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7B7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AF5F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7DE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6B47E60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05610DF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E96627" w14:paraId="20D2B43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EB507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A97A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4C89A8A7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7E7C2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2D63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FF20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5341C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D052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B104B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CDB6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9099CD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375BCC9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0F66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941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46F7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614D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18C3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0ECA0CD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30E1A041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DB7E7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4EE0A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CB64C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521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2A38A4A8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8CD5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8B38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B1375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6672B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4DA0932B" w14:textId="77777777" w:rsidR="00E96627" w:rsidRDefault="00E96627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ABB7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36320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9E4B3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77CA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9D8F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7774E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1C7D80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9925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D11A8" w14:textId="77777777" w:rsidR="00E96627" w:rsidRDefault="00E96627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457B" w14:textId="77777777" w:rsidR="00E96627" w:rsidRPr="005C35B0" w:rsidRDefault="00E96627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54572" w14:textId="77777777" w:rsidR="00E96627" w:rsidRDefault="00E96627" w:rsidP="0092733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 linia Dej – Ocna Dej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DE02" w14:textId="77777777" w:rsidR="00E96627" w:rsidRDefault="00E96627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B52EA62" w14:textId="77777777" w:rsidR="00E96627" w:rsidRDefault="00E96627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6B4E0" w14:textId="77777777" w:rsidR="00E96627" w:rsidRPr="00396332" w:rsidRDefault="00E96627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5D835" w14:textId="77777777" w:rsidR="00E96627" w:rsidRDefault="00E96627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3323" w14:textId="77777777" w:rsidR="00E96627" w:rsidRPr="00396332" w:rsidRDefault="00E96627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7CF0" w14:textId="77777777" w:rsidR="00E96627" w:rsidRDefault="00E96627" w:rsidP="0092733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BFC3733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68FE2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A8BC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5790E70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9E94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F85F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DAF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790A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E4986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7922B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321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7B19E9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141D882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E96627" w14:paraId="6D58F08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77DF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5F6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16BDF7D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C662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96310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015A1EE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03F5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A1A7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802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81A3A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EB4E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449C6B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96627" w14:paraId="154A5426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9481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0D44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A991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2109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0EE366D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E2FB6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92386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48D5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566E3AC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243A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7B9A9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1C9899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B01C8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368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38C920A7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7C50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D42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25D6431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C2C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6A2B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C29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2C4B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30260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25F0180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96627" w14:paraId="711A9875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0CDC2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26C22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3A7B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F4A5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67E3B449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35B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046B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686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3F18B75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7DEA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56C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FA9B4AF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B8FE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9EBF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19B6E14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2241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ACE7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42FF5D3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9A0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442D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0391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A017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C548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62334B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5FE1C0FA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56880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E8E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152240F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1E830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571B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7877A7F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4A3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38662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4C5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B7A4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E91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D200161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96627" w14:paraId="48026B3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50F62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174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55E7F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235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5F130449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5C5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ED5D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0E386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643E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39330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1BD349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ABA0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CFE6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76007BED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F16FB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1539A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3287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6159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7A5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EBE6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8D2E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38FE12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E96627" w14:paraId="5EE3607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5646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88CB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37BB987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58984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956D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125506F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068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D1A61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B5D6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187DD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212B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2709E04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7F27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5EC8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21E016C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7271D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544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32D3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B07B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425F1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5E6E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34733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B2F53EE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1B3BA9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96627" w14:paraId="344BDD9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D4707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AA577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1E3AC2D7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16834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7724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7CA0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969C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4ADD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F1DA0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0664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3CFB15D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1D43040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96627" w14:paraId="5E67D06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FE71B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D21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2274DF8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C921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F2B3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1A426C4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0141DDC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F54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FAAC4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6FDD1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01E2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157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8C95250" w14:textId="77777777" w:rsidR="00E96627" w:rsidRDefault="00E96627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4565E01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FDAC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8BC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1E28F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4C70" w14:textId="77777777" w:rsidR="00E96627" w:rsidRDefault="00E96627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355A18EA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93A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57EAAC1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9A673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58AD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C8F3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05E4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38ECD2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260D0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90DF1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2A788C2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7C97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AC4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4A7B2B7D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03D9D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9CC2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878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4A11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449F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9E64FC3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24D32D9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1E8F3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2958F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12A05C47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0D4A7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AE1BD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34E2C5A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6A2FD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AAA3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A0A4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2DB1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9D44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5C71BDC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2849EF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96627" w14:paraId="0BEFC61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CF9A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328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5E15D20A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B7C8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2279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7F75543E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DBEA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708F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CDB8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22D0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74BB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96627" w14:paraId="0FA787C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B681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92B4A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60BE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2EF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A0AF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2314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976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B00EF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C07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E96627" w14:paraId="382C792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16C89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8BE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176DD9D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DA29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3FCC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728533F9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7B27C081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082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3952C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E5EE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B73F2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BF563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021B513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536B570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00863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7B2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64887CE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D162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9752B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6DC0C0EB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5F07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805C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2AA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2636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FA6A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09947FC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96627" w14:paraId="635AEFA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58DA4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A2F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1143EE7F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12EEA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C15D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2E33FE74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1BB570C0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299A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C718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CED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DEAC0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381E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0EB063B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394C5A3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D5C8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B1EE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CE45F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FEA9" w14:textId="77777777" w:rsidR="00E96627" w:rsidRDefault="00E96627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B834D53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A17E8" w14:textId="77777777" w:rsidR="00E96627" w:rsidRDefault="00E96627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AB4064F" w14:textId="77777777" w:rsidR="00E96627" w:rsidRDefault="00E96627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2D52D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D5F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574E6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23AF4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063E89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A775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B1BE1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9618D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3DC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253E05A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D120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5E42A352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D8073C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78B6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E8D8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0CDF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BF1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D2C2944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FE5DD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241C7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237BF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8D0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464C1BE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70D88A3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83D9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C3DFF4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889A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35EE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D81EA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DC35B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785090B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D9CF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DEA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A4BB8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7A682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D32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101E5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8FE7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73EFF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B1AC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E96627" w14:paraId="06E4A119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8EB0C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E158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372CEB02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07515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79CD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7BC578C6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732D2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9BE6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98D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C16D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4637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7F7A0F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04EBF7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DD18D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0E5C66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FB97A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4FF609BB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E034F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05C75A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1AF2B7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DE4F44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93B60D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BBDC19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9B7F45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330A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D948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2DDC600C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D6B5F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D127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5DEB7D0F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98A15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3151C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7F9B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52C22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AF17E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74F19C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109CF18A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6FEAF37A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238B7FF1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E96627" w14:paraId="108F49B8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01B2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EF8EE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3060B88D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B6E4" w14:textId="77777777" w:rsidR="00E96627" w:rsidRPr="005C35B0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90F1D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0D058D8D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0EAD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3BC06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D5FF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6ABC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7E18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84D2EB1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DA01" w14:textId="77777777" w:rsidR="00E96627" w:rsidRDefault="00E96627" w:rsidP="00E96627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7411D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5249CCD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ABF1" w14:textId="77777777" w:rsidR="00E96627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82EF7" w14:textId="77777777" w:rsidR="00E96627" w:rsidRDefault="00E96627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179EA1A9" w14:textId="77777777" w:rsidR="00E96627" w:rsidRDefault="00E96627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C8166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CF7F3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1393" w14:textId="77777777" w:rsidR="00E96627" w:rsidRDefault="00E96627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B043" w14:textId="77777777" w:rsidR="00E96627" w:rsidRPr="00396332" w:rsidRDefault="00E96627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EED95" w14:textId="77777777" w:rsidR="00E96627" w:rsidRDefault="00E96627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040513AC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64CF2A7D" w14:textId="77777777" w:rsidR="00E96627" w:rsidRDefault="00E96627" w:rsidP="0002281B">
      <w:pPr>
        <w:pStyle w:val="Heading1"/>
        <w:spacing w:line="360" w:lineRule="auto"/>
      </w:pPr>
      <w:r>
        <w:t>LINIA 416</w:t>
      </w:r>
    </w:p>
    <w:p w14:paraId="7A9DF405" w14:textId="77777777" w:rsidR="00E96627" w:rsidRDefault="00E96627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6E79788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75243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A44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A7D74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AB6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790C37B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64C2F78B" w14:textId="77777777" w:rsidR="00E96627" w:rsidRDefault="00E96627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F7E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FB236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E939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F23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19C1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FDAC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7EF1D6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2E57C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904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B40A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A3D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6613945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182F6B6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75FE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5D66D77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4D64D30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001D6B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519621E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ED64A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79A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B9C71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76B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904C83C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79544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28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A9B3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E1D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162B63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12F5564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68FB32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EF36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0F2D008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4C7903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59982AE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DB2ECA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142CE15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18CD7BF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1E1926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3FA1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3DB1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7510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FEF1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90F3C41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26F15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C1E7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4A59B1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8D4F8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2B3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086191">
              <w:rPr>
                <w:b/>
                <w:bCs/>
                <w:sz w:val="20"/>
                <w:lang w:val="ro-RO"/>
              </w:rPr>
              <w:t xml:space="preserve"> Linia 1C din St. Dej Triaj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(inclusiv peste schimbătoarele 19T,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35T,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37T,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45T,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47T,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>49T, 6A,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086191">
              <w:rPr>
                <w:b/>
                <w:bCs/>
                <w:sz w:val="20"/>
                <w:lang w:val="ro-RO"/>
              </w:rPr>
              <w:t xml:space="preserve">4A din </w:t>
            </w:r>
          </w:p>
          <w:p w14:paraId="4A6A10B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086191">
              <w:rPr>
                <w:b/>
                <w:bCs/>
                <w:sz w:val="20"/>
                <w:lang w:val="ro-RO"/>
              </w:rPr>
              <w:t>Stația Dej Triaj)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0CCC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7E8E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D10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98EF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0D2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6A95FC8D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74E18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EFA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6431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E630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599B20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752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10F13A2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114FB9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3A7D5F0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76B48DE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AD64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C7A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B1DC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4FA0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896FE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E96627" w14:paraId="682B4153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AA0E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6A61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E935F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AD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E42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5AC1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0AB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38525E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F90A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E3C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0E8CE49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60CE7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9EE8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FBCFA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1B53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7732A6A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FFEB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157B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404A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1C89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918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E96627" w14:paraId="490D473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6AAC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82A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12+700</w:t>
            </w:r>
          </w:p>
          <w:p w14:paraId="38676E3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D35A2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846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793F" w14:textId="77777777" w:rsidR="00E96627" w:rsidRPr="0011403A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310B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2D9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D558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627D" w14:textId="77777777" w:rsidR="00E96627" w:rsidRPr="0011403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4C9C46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529D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230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3D2A1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4283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2CB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719D4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B53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6BA267E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8E4DB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07A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1E54FA9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668F6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55B9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7778835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146C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4F7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2159F6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544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9B75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0CC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FA099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04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F2C597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DEC6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380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6107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319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A7A5FC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25E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06CEF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C8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10F92E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FD25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649D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FC5A4A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C3DB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873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D4C74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B61D" w14:textId="77777777" w:rsidR="00E96627" w:rsidRDefault="00E96627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9A9444F" w14:textId="77777777" w:rsidR="00E96627" w:rsidRDefault="00E96627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E795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972EFD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5CD5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E1AA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C9F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08C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7C4692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CB59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FB0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0C15684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F0D05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3316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87A822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D37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3BE98" w14:textId="77777777" w:rsidR="00E96627" w:rsidRPr="00C4423F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3AD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F707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B04D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BF632D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27227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278D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F67B" w14:textId="77777777" w:rsidR="00E96627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3B79B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70796DD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38928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9A73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FC3B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F1DBA" w14:textId="77777777" w:rsidR="00E96627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4E8D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E96627" w14:paraId="7D37C44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389B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A5093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1EF12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D4CF3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71DBDBA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4BEF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1CE9D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03F1D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32D3" w14:textId="77777777" w:rsidR="00E96627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482B8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59F10A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1C650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C1E8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A8C3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259F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28930401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D5988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A30859B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64EC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694DE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9C81C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ED49C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E96627" w14:paraId="72D5FF5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C869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33A6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12A91012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2ED2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3158B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6B9E34A9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715F5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21479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82FD5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0253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62568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5D6EE36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1906A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E3E3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39+000</w:t>
            </w:r>
          </w:p>
          <w:p w14:paraId="0B1C49D8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96CB" w14:textId="77777777" w:rsidR="00E96627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AD3D8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 - Ilva Mică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E71A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79DEC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23987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E53B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E592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7BB7C86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1707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1FE4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33815" w14:textId="77777777" w:rsidR="00E96627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B6EB3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482802C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0C33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CCFCE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CC0E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D1418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C2D9" w14:textId="77777777" w:rsidR="00E96627" w:rsidRPr="00620605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431B8AA5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04C38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E5B9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BAD5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941EF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F3375BE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E70B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75ED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D25A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E8496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149AF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F47439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E96627" w14:paraId="509B3895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2B0EA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9B3BD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0C04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AB54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C777FFE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6223F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7ED0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C6AE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E83D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3CB4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46CFB5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E96627" w14:paraId="2B4823C4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8045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D698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C650E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89C7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C2B59E7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F61F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302B8D5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9BEB6" w14:textId="77777777" w:rsidR="00E96627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6255B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3FAB7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5EC1D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4FDFC3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E96627" w14:paraId="43DB92A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EDA6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ABCF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0E802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17D54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B01C8DE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3E62F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6486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6583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E1DBE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7E2FB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002C79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A201" w14:textId="77777777" w:rsidR="00E96627" w:rsidRDefault="00E96627" w:rsidP="00E96627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F22F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A52E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A0B8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EFF7681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20D86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C5A4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F701" w14:textId="77777777" w:rsidR="00E96627" w:rsidRDefault="00E96627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8D5A" w14:textId="77777777" w:rsidR="00E96627" w:rsidRPr="00C4423F" w:rsidRDefault="00E96627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65AB6" w14:textId="77777777" w:rsidR="00E96627" w:rsidRDefault="00E96627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75B0C785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6FC9D7E4" w14:textId="77777777" w:rsidR="00E96627" w:rsidRDefault="00E96627" w:rsidP="003146F4">
      <w:pPr>
        <w:pStyle w:val="Heading1"/>
        <w:spacing w:line="360" w:lineRule="auto"/>
      </w:pPr>
      <w:r>
        <w:t>LINIA 417</w:t>
      </w:r>
    </w:p>
    <w:p w14:paraId="2D6C2CEE" w14:textId="77777777" w:rsidR="00E96627" w:rsidRDefault="00E96627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96627" w14:paraId="52773444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7DE7" w14:textId="77777777" w:rsidR="00E96627" w:rsidRDefault="00E96627" w:rsidP="00E96627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DFC9" w14:textId="77777777" w:rsidR="00E96627" w:rsidRDefault="00E96627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E5D5" w14:textId="77777777" w:rsidR="00E96627" w:rsidRPr="002D7BD3" w:rsidRDefault="00E96627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DE9E" w14:textId="77777777" w:rsidR="00E96627" w:rsidRDefault="00E96627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51A51CC1" w14:textId="77777777" w:rsidR="00E96627" w:rsidRDefault="00E96627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464CEB49" w14:textId="77777777" w:rsidR="00E96627" w:rsidRDefault="00E96627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1AD3" w14:textId="77777777" w:rsidR="00E96627" w:rsidRDefault="00E96627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4970D92F" w14:textId="77777777" w:rsidR="00E96627" w:rsidRDefault="00E96627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8B353" w14:textId="77777777" w:rsidR="00E96627" w:rsidRPr="00655FB7" w:rsidRDefault="00E96627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4230F" w14:textId="77777777" w:rsidR="00E96627" w:rsidRDefault="00E96627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E139" w14:textId="77777777" w:rsidR="00E96627" w:rsidRPr="002D7BD3" w:rsidRDefault="00E96627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A1B53" w14:textId="77777777" w:rsidR="00E96627" w:rsidRDefault="00E96627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421CEADF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49BED2B7" w14:textId="77777777" w:rsidR="00E96627" w:rsidRDefault="00E96627" w:rsidP="00D37279">
      <w:pPr>
        <w:pStyle w:val="Heading1"/>
        <w:spacing w:line="276" w:lineRule="auto"/>
      </w:pPr>
      <w:r>
        <w:t>LINIA 418</w:t>
      </w:r>
    </w:p>
    <w:p w14:paraId="38A680F6" w14:textId="77777777" w:rsidR="00E96627" w:rsidRDefault="00E96627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69AD37E3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E316F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67E2" w14:textId="77777777" w:rsidR="00E96627" w:rsidRDefault="00E96627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21BD2CE9" w14:textId="77777777" w:rsidR="00E96627" w:rsidRDefault="00E96627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9805" w14:textId="77777777" w:rsidR="00E96627" w:rsidRPr="00896D96" w:rsidRDefault="00E96627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4EC8F" w14:textId="77777777" w:rsidR="00E96627" w:rsidRDefault="00E96627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1173DD6E" w14:textId="77777777" w:rsidR="00E96627" w:rsidRDefault="00E96627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7045" w14:textId="77777777" w:rsidR="00E96627" w:rsidRDefault="00E96627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E074" w14:textId="77777777" w:rsidR="00E96627" w:rsidRPr="00896D96" w:rsidRDefault="00E96627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4B6BA" w14:textId="77777777" w:rsidR="00E96627" w:rsidRDefault="00E96627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EFB0" w14:textId="77777777" w:rsidR="00E96627" w:rsidRPr="00896D96" w:rsidRDefault="00E96627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1FEEA" w14:textId="77777777" w:rsidR="00E96627" w:rsidRDefault="00E96627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E96627" w14:paraId="5352C989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FA59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1FDF9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92AE6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938B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449C1B1B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8ABF5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A4FB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F5E5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81B52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FD6C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1579D60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7A8B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DDF1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E5047" w14:textId="77777777" w:rsidR="00E96627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A72A9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46BD8015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7726E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DC6C5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411E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1F5A9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4576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0A67764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6017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C21B4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4AC5DDF1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4171" w14:textId="77777777" w:rsidR="00E96627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4C30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16E6B9DD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0078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C361" w14:textId="77777777" w:rsidR="00E96627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142A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D6460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9DE6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26665052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1451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2ADD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260C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851F4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39FCF54D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67E2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5AD2BEF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7F7B39B3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5618BFA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CAB6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4A09B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210C8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A484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E96627" w14:paraId="620488EA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10B6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1F56E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323C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0741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38803230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232BB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0FADD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BC57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1718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C41F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1F814A8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66ED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A7DD8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AA8F4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582E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2C03B7C1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D25D5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11120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AF409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B70A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D632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087E0D38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D385D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81EA0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44ABCDF8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987E0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E5B9E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21FD7B91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A21E0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4AB2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4A9C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0223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5CCC8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BFEB71B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DDADC" w14:textId="77777777" w:rsidR="00E96627" w:rsidRDefault="00E96627" w:rsidP="00E96627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208A3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F91C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E5AE0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08D11A98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FD2D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9DE2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BCE95" w14:textId="77777777" w:rsidR="00E96627" w:rsidRDefault="00E96627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D7C2" w14:textId="77777777" w:rsidR="00E96627" w:rsidRPr="00896D96" w:rsidRDefault="00E96627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21F12" w14:textId="77777777" w:rsidR="00E96627" w:rsidRDefault="00E96627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5C337D0" w14:textId="77777777" w:rsidR="00E96627" w:rsidRDefault="00E96627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02997054" w14:textId="77777777" w:rsidR="00E96627" w:rsidRDefault="00E96627" w:rsidP="00380064">
      <w:pPr>
        <w:pStyle w:val="Heading1"/>
        <w:spacing w:line="360" w:lineRule="auto"/>
      </w:pPr>
      <w:r>
        <w:t>LINIA 500</w:t>
      </w:r>
    </w:p>
    <w:p w14:paraId="5376F951" w14:textId="77777777" w:rsidR="00E96627" w:rsidRPr="00071303" w:rsidRDefault="00E96627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E96627" w14:paraId="2D74C6E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781D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B94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C3408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5032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53A7C13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65AD56F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393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8B8A86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64D1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560E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0928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26C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FEBC06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EDDAF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B800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82E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97E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369C7DC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2C91A3E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A2E6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3AE43DC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D2E2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10EE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95DA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8F2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508888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6649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F3E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48BAE38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690DF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A00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8D9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FFB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221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E4A7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6CBE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C0F3CBE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4ED5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1167" w14:textId="77777777" w:rsidR="00E96627" w:rsidRDefault="00E96627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75F5" w14:textId="77777777" w:rsidR="00E96627" w:rsidRPr="00D33E71" w:rsidRDefault="00E96627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E142B" w14:textId="77777777" w:rsidR="00E96627" w:rsidRDefault="00E96627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7922" w14:textId="77777777" w:rsidR="00E96627" w:rsidRDefault="00E96627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DA14" w14:textId="77777777" w:rsidR="00E96627" w:rsidRDefault="00E96627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A0B1A" w14:textId="77777777" w:rsidR="00E96627" w:rsidRDefault="00E96627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2C8DC7C" w14:textId="77777777" w:rsidR="00E96627" w:rsidRDefault="00E96627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F3414" w14:textId="77777777" w:rsidR="00E96627" w:rsidRPr="00D33E71" w:rsidRDefault="00E96627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8B20" w14:textId="77777777" w:rsidR="00E96627" w:rsidRDefault="00E96627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318A4E5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A10FF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0DE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75A06BB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06847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D32BF" w14:textId="77777777" w:rsidR="00E96627" w:rsidRPr="0008670B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7650CA1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146696C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2F47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089E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91D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D4D29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E62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:rsidRPr="00456545" w14:paraId="37CFC1A7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D1F7A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4F0F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EADB7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B395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7162D195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3650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39E9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6CBC3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BC54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96BD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96627" w:rsidRPr="00456545" w14:paraId="273AAF1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4FA36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FBB97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5EC2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BF63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50418F98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E9E78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632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5E87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143F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9220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96627" w:rsidRPr="00456545" w14:paraId="05EAED3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BDA8D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1AD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5FF0FEA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3B01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7BA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448A1A2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CA6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4732A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FB9C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5D8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ACF4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96627" w:rsidRPr="00456545" w14:paraId="09546F7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82B8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8C9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C090640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AD5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2E75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23A082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D59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94995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C98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0D7DED6" w14:textId="77777777" w:rsidR="00E96627" w:rsidRPr="00456545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CAAB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C77B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4FD6D3D" w14:textId="77777777" w:rsidR="00E96627" w:rsidRPr="00A3090B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:rsidRPr="00456545" w14:paraId="61A826E0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F0F6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FB59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C38A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62DD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EA5C16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67F975D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682AA8D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B79D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D5EF5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0A58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2EB4C0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007B9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52EFC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:rsidRPr="00456545" w14:paraId="3F92A6B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85B76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808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9462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7AC5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2AF4CB7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077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33D917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F931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EC10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9CBB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897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81E09D" w14:textId="77777777" w:rsidR="00E96627" w:rsidRPr="005F21B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E96627" w:rsidRPr="00456545" w14:paraId="0CE5E75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F02E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500E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A936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849C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42B3CE0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3E83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620619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C9DC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C02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AF91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4380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05284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E96627" w:rsidRPr="00456545" w14:paraId="6CF1827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877AD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12D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D0F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5891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4F29625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90C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0F4EEB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ED2C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AA2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1C56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519B5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B8285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E96627" w:rsidRPr="00456545" w14:paraId="42C3DE7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647B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6745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D7AC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0AAB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18179E">
              <w:rPr>
                <w:b/>
                <w:bCs/>
                <w:sz w:val="20"/>
              </w:rPr>
              <w:t>St. Săhăteni, Linia 2 Directă, zona aparate cale Cap Y , 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0D8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11450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52F4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101+050</w:t>
            </w:r>
          </w:p>
          <w:p w14:paraId="5213BE6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B9A7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B310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8179E">
              <w:rPr>
                <w:b/>
                <w:bCs/>
                <w:i/>
                <w:iCs/>
                <w:sz w:val="20"/>
              </w:rPr>
              <w:t>Afectează intrări - ieșiri St. Săhăteni, cap Y, peste sch. nr.6</w:t>
            </w:r>
          </w:p>
        </w:tc>
      </w:tr>
      <w:tr w:rsidR="00E96627" w:rsidRPr="00456545" w14:paraId="14C874C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37E4" w14:textId="77777777" w:rsidR="00E96627" w:rsidRPr="00456545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2116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35625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C913A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372C1D7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74E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8B5C05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F40A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1ECD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B958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E122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AB29F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6775299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E96627" w14:paraId="609EBAAB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576C5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A5A6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AFE67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9F3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EBEED1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ADC7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590932F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50F46D1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90861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5DF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6F59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800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50461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F9DA70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2E1D02F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2A06C42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E96627" w14:paraId="5956D66E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C110E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7254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CAF9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8F53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1D34D1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1419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C7E670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1843F06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9BEC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68A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F9AAD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BE6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0D7FC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06EBEEC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2433267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E96627" w14:paraId="61CD4990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0CD4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21D2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3575FA1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7839F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120A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0C5DD7B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0728904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814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3754E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81C7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9912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2190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66DA3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E96627" w14:paraId="198CBFF1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0942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F62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0B2F137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A2874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9F6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33F684F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E14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448E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BF8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2E09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8D06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2AAF138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E96627" w14:paraId="36F33AD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463C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42CA" w14:textId="77777777" w:rsidR="00E96627" w:rsidRDefault="00E96627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14CD" w14:textId="77777777" w:rsidR="00E96627" w:rsidRDefault="00E96627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4D903" w14:textId="77777777" w:rsidR="00E96627" w:rsidRDefault="00E96627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63E60814" w14:textId="77777777" w:rsidR="00E96627" w:rsidRDefault="00E96627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C5C1" w14:textId="77777777" w:rsidR="00E96627" w:rsidRDefault="00E96627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F3277" w14:textId="77777777" w:rsidR="00E96627" w:rsidRDefault="00E96627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FBF4B" w14:textId="77777777" w:rsidR="00E96627" w:rsidRDefault="00E96627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5CDA85B3" w14:textId="77777777" w:rsidR="00E96627" w:rsidRDefault="00E96627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FB9E" w14:textId="77777777" w:rsidR="00E96627" w:rsidRPr="00D33E71" w:rsidRDefault="00E96627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C333" w14:textId="77777777" w:rsidR="00E96627" w:rsidRDefault="00E96627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7D295D75" w14:textId="77777777" w:rsidR="00E96627" w:rsidRDefault="00E96627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E96627" w14:paraId="790A4A1A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5A606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EEC1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4393821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DF55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17DD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5815A9A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370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070C4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E0A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2B27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51C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9A36B3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9C45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E82B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156A88E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72D0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633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46A9092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A39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CF8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391A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219C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4020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285FF63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49BF44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905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7EF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EBB9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0D5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42A1D90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FE47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BA967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B2E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680223A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BDEB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9F76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5F14975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7EB1E5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3644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6B80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FB38C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E01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0F0DCC1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9AF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DA0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5539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3959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5F594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1AD5371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8E7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1B1D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1596D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0AB4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44768B7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05C0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804B6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9977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5485099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E0A1A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40EB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74876FB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E236E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D26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AAE3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C58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37FD1D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CEC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60EBE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6B3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D3F2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DE01" w14:textId="77777777" w:rsidR="00E96627" w:rsidRPr="00534A5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4130A634" w14:textId="77777777" w:rsidR="00E96627" w:rsidRPr="00534A5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264EA91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E96627" w14:paraId="4E22AE3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1A9F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023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5B51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E9A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C085A2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648C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DB40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01B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812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B388" w14:textId="77777777" w:rsidR="00E96627" w:rsidRPr="00534A5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69BD1882" w14:textId="77777777" w:rsidR="00E96627" w:rsidRPr="00534A5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6622499" w14:textId="77777777" w:rsidR="00E96627" w:rsidRPr="00534A55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E96627" w14:paraId="4DA92B0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3DE4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249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AFA71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9A7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534FAF4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028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80D6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729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63BB38A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8E796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93092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198900F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8B26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285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7A79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56614" w14:textId="77777777" w:rsidR="00E96627" w:rsidRPr="000C4604" w:rsidRDefault="00E96627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B2F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ED3227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74DF0C2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2CA01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C4FE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2D61D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1E61" w14:textId="77777777" w:rsidR="00E96627" w:rsidRPr="000C4604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4F235537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E96627" w14:paraId="3839DE36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B3DD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C09D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24DCE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A35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5C2B043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C59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20540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488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4EDB72E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FE87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86F7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58EEA350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E8241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7B9C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5F8EC9A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EF82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FF2C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729221C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6B2776F5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8BE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740A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769E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71E63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57069" w14:textId="77777777" w:rsidR="00E96627" w:rsidRPr="00BB30B6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1C6720A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4511DA4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E96627" w14:paraId="4C7B3E7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1AA3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D29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A53A9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83B9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7BE29E0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E5F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AE0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6F4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A0456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0F5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0F435BC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97491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99DC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63FCB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A35A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12B7FDAA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21A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5B9C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62D5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2E0729A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59A3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BE3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305FB703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0803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145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565F86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6E360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CBE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4BB6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5D3E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6E7A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644A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2434" w14:textId="77777777" w:rsidR="00E96627" w:rsidRPr="000C4604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E96627" w14:paraId="55E6135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A995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9B8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B707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E312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F918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FFB61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AFC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C2227C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DAF27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5302D" w14:textId="77777777" w:rsidR="00E96627" w:rsidRPr="000C4604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E96627" w14:paraId="71FB29A1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37D6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0C4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50B92E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F679B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68E4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208D4C5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FD9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CB04C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4574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05445E5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D207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31E2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A386EB0" w14:textId="77777777" w:rsidR="00E96627" w:rsidRPr="006C1F61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A49092B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90192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1015" w14:textId="77777777" w:rsidR="00E96627" w:rsidRDefault="00E96627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BF1DB" w14:textId="77777777" w:rsidR="00E96627" w:rsidRDefault="00E96627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A650F" w14:textId="77777777" w:rsidR="00E96627" w:rsidRDefault="00E96627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A5BA" w14:textId="77777777" w:rsidR="00E96627" w:rsidRDefault="00E96627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89AB" w14:textId="77777777" w:rsidR="00E96627" w:rsidRDefault="00E96627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32854" w14:textId="77777777" w:rsidR="00E96627" w:rsidRDefault="00E96627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1C19" w14:textId="77777777" w:rsidR="00E96627" w:rsidRDefault="00E96627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5AF0B" w14:textId="77777777" w:rsidR="00E96627" w:rsidRPr="004143AF" w:rsidRDefault="00E96627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29AD4CD2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9E19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F90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5FA0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42C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D63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EB39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9FE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6118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B8DD7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31B8152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8D45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662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7906978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0A43D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96BA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5E031DE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66D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CADC9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C3C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6B7A4EE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FB2A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D4ED9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846DDCE" w14:textId="77777777" w:rsidR="00E96627" w:rsidRPr="00D84BDE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8B698F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79E4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1224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672CE0C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7E3B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8EBB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7683A8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2AF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7092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49E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4451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ABB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27EDEA0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6535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A2E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220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699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822E03D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581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CE1E3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AD8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5E17519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1968C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556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3B88A64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867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F86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5211F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4615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867914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846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B0CFF9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2916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2F3A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B2703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7EE6" w14:textId="77777777" w:rsidR="00E96627" w:rsidRPr="00534C03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75B50B1A" w14:textId="77777777" w:rsidR="00E96627" w:rsidRPr="00534C03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D77E49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E96627" w14:paraId="7192D5B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F710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E66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03EC8D4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F68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5021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786EFC6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14D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88DA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DE4D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5A71F20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F37EE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9E8C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35C28B7" w14:textId="77777777" w:rsidR="00E96627" w:rsidRPr="00D84BDE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179B2E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84A9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4088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6B57372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B7111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D5EE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30FD4C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0162F45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A45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5A13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603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2674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1AC4" w14:textId="77777777" w:rsidR="00E96627" w:rsidRPr="001F07B1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3A096E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12C95976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E96627" w14:paraId="7B79FF0B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1E445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F116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145A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5C2C5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3EDE5F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D26C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FE6651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A67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B4B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FAA2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EF7A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244E9915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765379F1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E96627" w14:paraId="26C204AB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49CD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FA3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DBEA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6D1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590A17D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1BD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B88E25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132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B0C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A42E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54E4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58E445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6B39E2E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96627" w14:paraId="6416CA83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E4A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581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B6BC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F80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AC2108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21C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6D5C0D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45FF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2DA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A46E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F4D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672C2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E96627" w14:paraId="1255321C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3E06D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5917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29DE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06D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6D4FE4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B301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0E2A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4E5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BE8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CB66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1E6F3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639CD2F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96627" w14:paraId="5FB543E0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00561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56B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9B93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4E1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6C99DA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8B8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9A4D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2258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7B18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1B9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89A61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E96627" w14:paraId="4A005625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9D6E5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E5F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3CEE2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476A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028307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7481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DF5DA4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83C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5F11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AEA2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6E4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6D9A0D6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E96627" w14:paraId="7B027F71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5B8DD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AD9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D08EA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BE66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882DEC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843B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53AA6C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C542B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BA7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FD7C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4BD2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38C02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562F98B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96627" w14:paraId="1F5A505D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1687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F1E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972AE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3A6E" w14:textId="77777777" w:rsidR="00E96627" w:rsidRPr="00AD0C48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20B50CB" w14:textId="77777777" w:rsidR="00E96627" w:rsidRPr="00AD0C48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7CD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0ED697A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1C3A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BABA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5B938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F5F5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38E604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DD12B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1A252DCA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96627" w14:paraId="739A0AE7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B92E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F8C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70D8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D3ED" w14:textId="77777777" w:rsidR="00E96627" w:rsidRDefault="00E96627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FA2138D" w14:textId="77777777" w:rsidR="00E96627" w:rsidRDefault="00E96627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57D4C3A4" w14:textId="77777777" w:rsidR="00E96627" w:rsidRDefault="00E96627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186245FE" w14:textId="77777777" w:rsidR="00E96627" w:rsidRPr="002532C4" w:rsidRDefault="00E96627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EBD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AF397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FBDF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6E1CD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15D1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4D69F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2DE5FE9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6B63ED7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E96627" w14:paraId="49E54D21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38ED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C36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F2A7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3EA94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C6AF78D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902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1D6ED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02C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C35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B10D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13032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2D6D01A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96627" w14:paraId="7C5B1CA8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CAEE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102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C181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30F3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599D83C" w14:textId="77777777" w:rsidR="00E96627" w:rsidRPr="0037264C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364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55D99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9BD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A3D3F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8D0D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3C0C9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69BC6AD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96627" w14:paraId="06CE1722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74A79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0DE1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52C44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F5C2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9F3F124" w14:textId="77777777" w:rsidR="00E96627" w:rsidRPr="003A070D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A78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4C6E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F2086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F8CA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3793A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AE4D0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E96627" w14:paraId="7B742EB0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2F8F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459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BD97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C1D53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33DE053" w14:textId="77777777" w:rsidR="00E96627" w:rsidRPr="00F401CD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D4E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049C5CD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28EA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81B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579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17E6A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4B847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2224DE6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96627" w14:paraId="13CF7C84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01504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16B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A4EC7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D1744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6923F8E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039CF8BD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2F7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F883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9A1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892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E548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BCEEC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0821CD5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96627" w14:paraId="3FE9A947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9BBD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B559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309C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B7B3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EAC1E80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3C1AF17D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70AF0BD8" w14:textId="77777777" w:rsidR="00E96627" w:rsidRPr="002532C4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499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03E5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1A18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E38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D56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65C9A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20F7078E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E96627" w14:paraId="6FD2283E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E8B5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F080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53C4993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B031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22025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4367E4D6" w14:textId="77777777" w:rsidR="00E96627" w:rsidRDefault="00E96627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03C2C4D5" w14:textId="77777777" w:rsidR="00E96627" w:rsidRDefault="00E96627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5BFB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EE36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4FB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28E2D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096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96589C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E96627" w14:paraId="18EC3AA3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ECEF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41C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845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48D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AEFD83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B973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84EF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1992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C69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4C72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7A2F971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0EC439D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E96627" w14:paraId="0864ECEC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23BE8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1211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EE766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09F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8FC629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045C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1E88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0A7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D66E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06BB9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35819BE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4847DFE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E96627" w14:paraId="011A16A4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CAF7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4262B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218E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90793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F2454B6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2C0C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B6DE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36924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5757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A1C8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5B1649CD" w14:textId="77777777" w:rsidR="00E96627" w:rsidRPr="00CB344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E96627" w14:paraId="546F939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34AE6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31AD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769CE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2C0E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107F392F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17CB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6A1E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D63E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4ECFDE1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802D5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15D20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BBE73DB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B10FA8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EB95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AA4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C53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0ED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73BB9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3C5B1E85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A6E4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32BF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B2E3" w14:textId="77777777" w:rsidR="00E96627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37EB7" w14:textId="77777777" w:rsidR="00E96627" w:rsidRPr="004143AF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571C168C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9361C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DBB3F" w14:textId="77777777" w:rsidR="00E96627" w:rsidRDefault="00E96627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52905" w14:textId="77777777" w:rsidR="00E96627" w:rsidRPr="00D33E71" w:rsidRDefault="00E96627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36315" w14:textId="77777777" w:rsidR="00E96627" w:rsidRDefault="00E96627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7F8CF44B" w14:textId="77777777" w:rsidR="00E96627" w:rsidRDefault="00E96627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4DA84" w14:textId="77777777" w:rsidR="00E96627" w:rsidRDefault="00E96627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FE686" w14:textId="77777777" w:rsidR="00E96627" w:rsidRDefault="00E96627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B8415" w14:textId="77777777" w:rsidR="00E96627" w:rsidRDefault="00E96627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1EED" w14:textId="77777777" w:rsidR="00E96627" w:rsidRDefault="00E96627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4956" w14:textId="77777777" w:rsidR="00E96627" w:rsidRPr="004143AF" w:rsidRDefault="00E96627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E96627" w14:paraId="5DEF2D5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DC70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AC4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FCF60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35677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2B78DCBD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F967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4CDD8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A0C0" w14:textId="77777777" w:rsidR="00E96627" w:rsidRDefault="00E96627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B1F3" w14:textId="77777777" w:rsidR="00E96627" w:rsidRPr="00D33E71" w:rsidRDefault="00E96627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FAD10" w14:textId="77777777" w:rsidR="00E96627" w:rsidRDefault="00E96627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E96627" w14:paraId="21F3A37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ECB9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3CB1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194D10B8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2215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36529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79BC8E16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EB09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C9AA7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5BF19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1865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AD56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E96627" w14:paraId="69F85F2D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FE27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EECA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A64E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DFE5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24DC1AB3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91BF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E15D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8D7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0E08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048E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10F24DF1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825E6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DF9D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0DC97C01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F068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888A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1044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CDD8A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BD2FE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4EA3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A06D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E96627" w14:paraId="5F14047F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CFF2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A55FF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204BB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65C2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462885A3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A6F8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12906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961B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E7C39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07E8F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29C5D051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D6018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3809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7768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84DC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34D0A89D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16DD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A3EE283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49189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F55C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493EC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BCC35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783BC48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57CB5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F7F5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E416D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E11E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02912BE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0CA8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9259BA5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0C82F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723E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6CB8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C887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03D9176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FCCF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6532" w14:textId="77777777" w:rsidR="00E96627" w:rsidRDefault="00E96627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FA64" w14:textId="77777777" w:rsidR="00E96627" w:rsidRPr="00D33E71" w:rsidRDefault="00E96627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B642" w14:textId="77777777" w:rsidR="00E96627" w:rsidRDefault="00E96627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171B2FB" w14:textId="77777777" w:rsidR="00E96627" w:rsidRDefault="00E96627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1915" w14:textId="77777777" w:rsidR="00E96627" w:rsidRDefault="00E96627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98B0290" w14:textId="77777777" w:rsidR="00E96627" w:rsidRDefault="00E96627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E102C" w14:textId="77777777" w:rsidR="00E96627" w:rsidRPr="00D33E71" w:rsidRDefault="00E96627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5B39" w14:textId="77777777" w:rsidR="00E96627" w:rsidRDefault="00E96627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817C" w14:textId="77777777" w:rsidR="00E96627" w:rsidRPr="00D33E71" w:rsidRDefault="00E96627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3B7A" w14:textId="77777777" w:rsidR="00E96627" w:rsidRDefault="00E96627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5D39173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2230D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72A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5A36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2ADA7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16C7F96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785DD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0877075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6F23E67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6650BFAB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2D6038C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2F870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1ADB7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14D5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F091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8AC592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64CA22D1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39A68F48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E96627" w14:paraId="3DBE1BFA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FCFE1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C22F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43793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EC94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7E4AC13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4B96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2AEE7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CC609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1353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018A4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E96627" w14:paraId="44CA3A3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1BD7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CCEA9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1524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E7B6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149FE98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8E004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76C848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28EE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03D6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E643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E50B0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E6736DE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743DE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5BDE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FA50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9E6A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3FC09B1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CCC8E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11023CD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533A3C80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7C2FC9D9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7162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D97A3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3CA7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6B6FF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E889307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C181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C706A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8AB1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8FA1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6ACD98B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A354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BE0B4D8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66868873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522D96A4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FCE0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9FB6A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C369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6BEE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C795A5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6043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2D9AF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5E545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419C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6C56EAB1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66D27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65DE4" w14:textId="77777777" w:rsidR="00E96627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BCCF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427E3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B35BD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3A1665D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BA47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225C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465+500</w:t>
            </w:r>
          </w:p>
          <w:p w14:paraId="26482B3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DD5BC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6C74" w14:textId="77777777" w:rsidR="00E96627" w:rsidRDefault="00E96627" w:rsidP="00E75F7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1B669235" w14:textId="77777777" w:rsidR="00E96627" w:rsidRDefault="00E96627" w:rsidP="00E75F7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3BC97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D5AE" w14:textId="77777777" w:rsidR="00E96627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5279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B2C4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D5A1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Restricție protecție lucrări electrificare.</w:t>
            </w:r>
          </w:p>
        </w:tc>
      </w:tr>
      <w:tr w:rsidR="00E96627" w14:paraId="00B4431E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E516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D2E86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80A0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971F0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0E24C8C0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628F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CCD926D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15771027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3B3769F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66DA6C0E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3B10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6B6D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603E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0F14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F6BEEAF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8900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9A3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434C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959C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30CD5F72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6B6F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6CD650E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A9ADD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BC6B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02E30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BA32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15A6F6E6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A1EA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06EE3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AF559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2CFA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B713DE5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7A8A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7A4A062D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EAE8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F71D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26DB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87C8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2B7830E5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A971E" w14:textId="77777777" w:rsidR="00E96627" w:rsidRDefault="00E96627" w:rsidP="00E96627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43144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CF99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0EE1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2B7E8F9A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3157D3D3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0711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E09C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A7472" w14:textId="77777777" w:rsidR="00E96627" w:rsidRDefault="00E96627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226F6" w14:textId="77777777" w:rsidR="00E96627" w:rsidRPr="00D33E71" w:rsidRDefault="00E96627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746B" w14:textId="77777777" w:rsidR="00E96627" w:rsidRDefault="00E96627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CF89D21" w14:textId="77777777" w:rsidR="00E96627" w:rsidRPr="00BA7DAE" w:rsidRDefault="00E96627" w:rsidP="000A5D7E">
      <w:pPr>
        <w:tabs>
          <w:tab w:val="left" w:pos="2748"/>
        </w:tabs>
        <w:rPr>
          <w:sz w:val="20"/>
          <w:lang w:val="ro-RO"/>
        </w:rPr>
      </w:pPr>
    </w:p>
    <w:p w14:paraId="74CD00B7" w14:textId="77777777" w:rsidR="00E96627" w:rsidRDefault="00E96627" w:rsidP="00E7698F">
      <w:pPr>
        <w:pStyle w:val="Heading1"/>
        <w:spacing w:line="360" w:lineRule="auto"/>
      </w:pPr>
      <w:r>
        <w:t>LINIA 504</w:t>
      </w:r>
    </w:p>
    <w:p w14:paraId="77A15347" w14:textId="77777777" w:rsidR="00E96627" w:rsidRPr="00A16A49" w:rsidRDefault="00E96627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1EFFE22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D317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2DC6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336EBE2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C17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7261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24AD9EA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DD3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56D4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5B51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33E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FFE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614C569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48A28CC9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E96627" w14:paraId="461BE0C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96B4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504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588FB7C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A829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D71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0F666D1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16D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2500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8443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2BBEF72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CA44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817F4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4D04A7AB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2248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F9A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338D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3F6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10193DD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79A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F53F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50F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6597273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484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BFFE4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106877EE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11CCB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A712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303319F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FE4E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C24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595957F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FB38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5ED6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251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2C87B12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4E76F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F873C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3F03D0A7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118A866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9019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D01E" w14:textId="77777777" w:rsidR="00E96627" w:rsidRDefault="00E96627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59C60236" w14:textId="77777777" w:rsidR="00E96627" w:rsidRDefault="00E96627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C07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654F7" w14:textId="77777777" w:rsidR="00E96627" w:rsidRDefault="00E96627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34465E20" w14:textId="77777777" w:rsidR="00E96627" w:rsidRDefault="00E96627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B5A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EB8A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CA2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501E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77B79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1A300140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129EC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068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EB18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4E76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47F86E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1B68511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F07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E564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227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C1F38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7CD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D8AEA7D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CB01E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4DC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CE3AC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E8F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D6363D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B360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B607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197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BB0F0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F931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E96627" w14:paraId="4B30613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2B778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4C6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4AFB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50E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1129AD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A346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D2D2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8AB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8DAA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892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E96627" w14:paraId="53FF34F5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DF09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2194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F3A3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74F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9BD8C1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3DA7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FDF2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8158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324F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CD3D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6A68DD5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E96627" w14:paraId="3B0A59F9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F6E41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55F8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5C18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BD9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BF91E8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DE4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F732D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2601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048F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4B04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E96627" w14:paraId="602F83CF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6D51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775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E55C9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E76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BF3E73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8E4D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1199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F52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639C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E549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E96627" w14:paraId="1B27E567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986F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493F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788A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26D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8B4D93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E8A52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C0D361F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FDEE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775E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85EC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888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4B12613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E96627" w14:paraId="76DF7159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86E44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B1C5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162F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0E7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EBA118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CB14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15E7FFB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07F1F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B84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6AEA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54C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4A2DC0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E96627" w14:paraId="7C41953B" w14:textId="77777777" w:rsidTr="00BC2223">
        <w:trPr>
          <w:cantSplit/>
          <w:trHeight w:val="703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52BF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6D7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10E0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51B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5DF6D7D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3BD41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0588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02A4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6DB392DA" w14:textId="77777777" w:rsidR="00E96627" w:rsidRDefault="00E96627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AEF5" w14:textId="77777777" w:rsidR="00E96627" w:rsidRPr="00D0473F" w:rsidRDefault="00E96627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1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A6E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8D6302E" w14:textId="77777777">
        <w:trPr>
          <w:cantSplit/>
          <w:trHeight w:val="720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6EF0B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D678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09CC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99E9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EBA3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8B7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C6AB" w14:textId="77777777" w:rsidR="00E96627" w:rsidRDefault="00E96627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  <w:p w14:paraId="40616CAE" w14:textId="77777777" w:rsidR="00E96627" w:rsidRDefault="00E96627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331E3" w14:textId="77777777" w:rsidR="00E96627" w:rsidRDefault="00E96627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DA2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34920398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28C9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052D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6EB758F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E2CBF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437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7C94599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EC203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5CF2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99BE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EF3B7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848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A7917AB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0A71F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465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A85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BE1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44FA7A8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4E09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C8A8ECE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3F0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F4F8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B988E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729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B150E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E96627" w14:paraId="745371A4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B09F" w14:textId="77777777" w:rsidR="00E96627" w:rsidRDefault="00E96627" w:rsidP="00E96627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91C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DC30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A21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11D62B1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F114D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E87A6EA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471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2D60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8DB59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D04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B92F2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E96627" w14:paraId="123421C8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8582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997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C193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FF9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624D1FD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639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4677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F5F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90B8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0BF1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244F531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E96627" w14:paraId="04624E5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A981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3AE6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31F5841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98A2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B03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2F95203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1C4B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2EB7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0FF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C593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1929D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6B812E2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B652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3E6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7DA4F4B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D281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B2F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70CC70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C705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DE1A4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620F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BECD7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9BBA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3D1A74B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FCB5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9FAB" w14:textId="77777777" w:rsidR="00E96627" w:rsidRDefault="00E96627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54043CE2" w14:textId="77777777" w:rsidR="00E96627" w:rsidRDefault="00E96627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09B2B" w14:textId="77777777" w:rsidR="00E96627" w:rsidRDefault="00E96627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D9E22" w14:textId="77777777" w:rsidR="00E96627" w:rsidRDefault="00E96627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0D584C35" w14:textId="77777777" w:rsidR="00E96627" w:rsidRDefault="00E96627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362B" w14:textId="77777777" w:rsidR="00E96627" w:rsidRDefault="00E96627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C9D7" w14:textId="77777777" w:rsidR="00E96627" w:rsidRPr="00D0473F" w:rsidRDefault="00E96627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1C1E" w14:textId="77777777" w:rsidR="00E96627" w:rsidRDefault="00E96627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6AAA" w14:textId="77777777" w:rsidR="00E96627" w:rsidRPr="00D0473F" w:rsidRDefault="00E96627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DC557" w14:textId="77777777" w:rsidR="00E96627" w:rsidRPr="004C4194" w:rsidRDefault="00E96627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1985C52" w14:textId="77777777" w:rsidR="00E96627" w:rsidRDefault="00E96627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109EA6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CF397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9B08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159658F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52AB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355A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08A9678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253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1AF43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4F9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35AC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AFB8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5D11471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3159642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313FD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2BA2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783D7EC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9319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91B3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0975235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9495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A504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6CB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1546F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FE85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880DFC6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68B737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27F6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3D4D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507A33F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7A8F2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94A8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1CFD8F7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867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767B5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27AD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FA67B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99BE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590FECA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7E3F9D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34CF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B2D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443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BB95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22F0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D829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E697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12DC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D5BD7" w14:textId="77777777" w:rsidR="00E96627" w:rsidRPr="00E03C2B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2DD8F96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E96627" w14:paraId="48D9C67E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5AE9C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855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06603F6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C7835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486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12830F6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D1A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E62E2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45DE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4787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FE9B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5FC3DC0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EDC1200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9E25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F17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734058D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E44A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C3B7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50432A8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BAD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38CB7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34A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B5C6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6079" w14:textId="77777777" w:rsidR="00E96627" w:rsidRPr="00E4349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4F9EB8E1" w14:textId="77777777" w:rsidR="00E96627" w:rsidRPr="00E4349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17276F0D" w14:textId="77777777" w:rsidR="00E96627" w:rsidRPr="00E4349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E96627" w14:paraId="08D455EB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6065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C6B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17DDA4B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4BD79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9F4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415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F123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A49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ABF0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3FECA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3226046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A2CF91D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0CED8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1055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5C4B5AE1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46F3" w14:textId="77777777" w:rsidR="00E96627" w:rsidRPr="00D0473F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B09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4C747D2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469E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BE222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EF7CF" w14:textId="77777777" w:rsidR="00E96627" w:rsidRDefault="00E96627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A8A7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3CA3D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E324925" w14:textId="77777777" w:rsidR="00E96627" w:rsidRPr="00D0576C" w:rsidRDefault="00E9662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0F6526E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C439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D8DC1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56741727" w14:textId="77777777" w:rsidR="00E96627" w:rsidRDefault="00E9662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1E8A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57922" w14:textId="77777777" w:rsidR="00E96627" w:rsidRDefault="00E96627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620507DC" w14:textId="77777777" w:rsidR="00E96627" w:rsidRDefault="00E96627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B5C29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B778C" w14:textId="77777777" w:rsidR="00E96627" w:rsidRDefault="00E9662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60A00" w14:textId="77777777" w:rsidR="00E96627" w:rsidRDefault="00E96627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AA188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97D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E96627" w14:paraId="116615AB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1FA7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C0D6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0B7B0A0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D6234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D115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74BE6BF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32F5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B274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D0A1" w14:textId="77777777" w:rsidR="00E96627" w:rsidRDefault="00E96627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64B6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A8B1D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6C7932D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BC6B9D4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FF51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470C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4E86B45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5796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DC6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4E61224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C9145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0CF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0DD0" w14:textId="77777777" w:rsidR="00E96627" w:rsidRDefault="00E96627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B33E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3115E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D3DED55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EF7216B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0636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EF36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08CC693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D690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09A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6340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535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CFDA" w14:textId="77777777" w:rsidR="00E96627" w:rsidRDefault="00E96627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1AE4B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853C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0E91EB2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E96627" w14:paraId="4225CA01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9CF14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9F78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1538BD0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3D24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B685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188FB34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1EB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0BC68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BEC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B4F01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9F20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FAF4639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E390F8D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6546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114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0013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9EE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4A9CE54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4C65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A5A8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7F98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427A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F1006" w14:textId="77777777" w:rsidR="00E96627" w:rsidRPr="0042375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39267785" w14:textId="77777777" w:rsidR="00E96627" w:rsidRPr="0042375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13C3EBC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E96627" w14:paraId="4003AAC5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68165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CC1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97F3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2B63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5F05A6F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07A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A6FA8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6AF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F446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EEFC" w14:textId="77777777" w:rsidR="00E96627" w:rsidRPr="00F94F88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24ECF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02A2F0F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E96627" w14:paraId="01CBC4F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B1C63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CE42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0B08512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E217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73D2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6EF105D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9BD7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F05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756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B7EFB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35FB8" w14:textId="77777777" w:rsidR="00E96627" w:rsidRPr="00F94F88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6F1C06EA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67F7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2A9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1BBC257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51C0D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ED0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6D2ED1E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752C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5743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37D4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AFC9E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06CD" w14:textId="77777777" w:rsidR="00E96627" w:rsidRPr="004C419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B43B24C" w14:textId="77777777" w:rsidR="00E96627" w:rsidRPr="00D0576C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DD8DD6F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24236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C73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77C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99A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9A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16B6D9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21595D9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C68CBE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B63AA3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1ADC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2EB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9A5DA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7CB3" w14:textId="77777777" w:rsidR="00E96627" w:rsidRPr="006E4685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88679AC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3AF49" w14:textId="77777777" w:rsidR="00E96627" w:rsidRDefault="00E96627" w:rsidP="00E96627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53B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94C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6A3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3536843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043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3BBA3C3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124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916D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F4F71" w14:textId="77777777" w:rsidR="00E96627" w:rsidRPr="00D0473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612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79F67BEB" w14:textId="77777777" w:rsidR="00E96627" w:rsidRDefault="00E96627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1B286CC" w14:textId="77777777" w:rsidR="00E96627" w:rsidRDefault="00E96627" w:rsidP="00EE4C95">
      <w:pPr>
        <w:pStyle w:val="Heading1"/>
        <w:spacing w:line="360" w:lineRule="auto"/>
      </w:pPr>
      <w:r>
        <w:t>LINIA 507</w:t>
      </w:r>
    </w:p>
    <w:p w14:paraId="68EA46AE" w14:textId="77777777" w:rsidR="00E96627" w:rsidRPr="006A4B24" w:rsidRDefault="00E96627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37E34596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663BD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D446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9E8C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421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25549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BDA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0791D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D321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5A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AA97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34C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5D3998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058AC63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E96627" w14:paraId="407C93C1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4CE8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29B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D0541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F7C2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57AF9C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FD4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E7A2B1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ED55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E4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8BBB7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6345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1322FE2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E96627" w14:paraId="4A20F9C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D2371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54E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7456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F2C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41715D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04AE456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A62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5F21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D46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F7AA7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1492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5F8FE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E96627" w14:paraId="6DB1473C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BCF44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B45E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C0C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DB1A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671487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F03C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0FF72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B8E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D68E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CEA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1C9EB5F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CAF3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936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4B6FE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B5DB7C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055F978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3AD17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2FE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ECE5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ED17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D29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1849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E7B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4FD4A03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B13408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B22CFDE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76614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BA3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A9BF5F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C372B9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1B8F2D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EAC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0F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57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22AE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0AE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206FE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336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5A37333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2B454B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855999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D33E3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8D2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9906E4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4E39AD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0AB73BE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145E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E7D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E1F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AA0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83D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DFA04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51B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59B54A8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AF8DD7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4F2409E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30562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694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D991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E2F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75AA4FF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A2F2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02AE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AFF8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40BE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5B8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A0192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E96627" w14:paraId="3D6F218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5B781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9B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27B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EFD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0504D70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522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06CC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97E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9083D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19A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37D9E69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E96627" w14:paraId="78AAB580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954E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B9E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F58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A8A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271E736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E52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F63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B2E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32CF4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39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79FB4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E96627" w14:paraId="29E372B0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EB5B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E5A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876A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3C83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64B5F17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CBD9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2A8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5C99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A1AF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1808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DC9F9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63E381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E96627" w14:paraId="72CB16B0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8103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16F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4A321D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15688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1FBBB9F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73B8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4EE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3594037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3A5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8368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EC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DFCC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59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0EA3B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4F8AB2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C435133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531F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CFC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F4E3D4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792045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17BE64B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7149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FA6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184F9A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04D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75956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ED7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3E08A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FBD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EFECAD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FB921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2DDFF9F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D0D8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B49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1293526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C5CA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77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3A005E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8AD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E5F57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561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5147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FA3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E4E69F5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697A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4AC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F93BB5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1878BD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480BB12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747E3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88E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656B1EE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605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2286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E79F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A12B5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C8E1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9439DC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208FF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28CE756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3AD75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216A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A0AF00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0A66E8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6BEBA0F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EEBC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756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0A5680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A13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8CE1D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E4E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79B7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85A0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403157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55A41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22B0F5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3A7EE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3F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2F9329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D164B9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7B5F4C1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76A3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F01F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524C184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660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345FB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786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3ABF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BE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F7B295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2EE7C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BAC20D8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87F2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098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3A49BB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CF68D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398C2AD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6A64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6FB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1F3AD2B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1674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EC1B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C0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6396F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44F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14EFC7D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DD33BD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6B29C0F7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4C19B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427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6108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D3F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28C7872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DD4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08991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4FE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FF2E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57A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22ADEDC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A42A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B06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88654C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46E5B3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38AD099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4E44E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5C0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4B2159C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B86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72499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E6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79C62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062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B14335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101EE9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55FA46C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48D1E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680A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6D26ED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1F234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43C94E2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764BE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0973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026578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F464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AB8A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FB7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3870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1EC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520203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6C7FFE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67699219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36687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11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A41C76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88B116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3A289B7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7999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AED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4732045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5B7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9502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511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6713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129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12586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7B78B5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39C295A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AED5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14D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278C9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9A74" w14:textId="77777777" w:rsidR="00E96627" w:rsidRDefault="00E96627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37C2090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1A79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809DA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EC58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14B3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01A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542C5C1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38B0" w14:textId="77777777" w:rsidR="00E96627" w:rsidRDefault="00E96627" w:rsidP="00E96627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A8D5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B899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8592" w14:textId="77777777" w:rsidR="00E96627" w:rsidRDefault="00E96627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6F14108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C06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043A2C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7ABA4" w14:textId="77777777" w:rsidR="00E96627" w:rsidRPr="00E1695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0912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CE66" w14:textId="77777777" w:rsidR="00E96627" w:rsidRPr="002761C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6DB0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4D6DFBB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50E4206F" w14:textId="77777777" w:rsidR="00E96627" w:rsidRDefault="00E96627" w:rsidP="007E1810">
      <w:pPr>
        <w:pStyle w:val="Heading1"/>
        <w:spacing w:line="360" w:lineRule="auto"/>
      </w:pPr>
      <w:r>
        <w:t>LINIA 511</w:t>
      </w:r>
    </w:p>
    <w:p w14:paraId="5ABD1891" w14:textId="77777777" w:rsidR="00E96627" w:rsidRPr="009B4FEF" w:rsidRDefault="00E96627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34777365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44F24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CD11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8EAF" w14:textId="77777777" w:rsidR="00E96627" w:rsidRPr="00D33E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D14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A7D546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E0E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334069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5DEEB46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298C184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B55F8" w14:textId="77777777" w:rsidR="00E96627" w:rsidRPr="00D33E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DFB9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8F85" w14:textId="77777777" w:rsidR="00E96627" w:rsidRPr="00D33E71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8A61" w14:textId="77777777" w:rsidR="00E96627" w:rsidRPr="009E7CE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E96627" w14:paraId="1A49B16D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2C075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2F6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852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74F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7F0F2A9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222E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15619A0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C5E315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8B98B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CD8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3B18B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F2B3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A95EF2A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87146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59A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0A114F1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7B9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9C2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56D477A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E582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94D0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C6F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9487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D6EF" w14:textId="77777777" w:rsidR="00E96627" w:rsidRPr="00193954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0FB76B24" w14:textId="77777777" w:rsidR="00E96627" w:rsidRPr="00176852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6E3383B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4E2BE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B6D9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8EAA9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F524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6FC5260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795063A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10B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3C46CB6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2F59AC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FA98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706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53A7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F4C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90DF0F3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0347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9E7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6B96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09B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7E54BD5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0A4C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7AC7C3DF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5CB2400A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3D4FAD8E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E5F8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03C9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0B94E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C05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7CAC32D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17E75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22B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9F357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92C2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3990461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8DD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AF5547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2D54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DB5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55AB0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51A3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AE3DBBD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EB46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D60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50FFB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2DB9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3D7DF2D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E4B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0695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696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6939E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9E50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3B39E88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C338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01D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DF1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629F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5C5594B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5A36B1F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6B5E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3C8E842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204A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995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76C02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7548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3334FFE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5A42A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DA8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CC26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2B19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1EC4856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F01E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14CB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738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7F730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B5C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231FD8B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AA5AD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A66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5AA7D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295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FF33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BF25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E38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C94D4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657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382C7C4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95400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838F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E9268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737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1D51E50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69CC82A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E231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A54964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2A14E2E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7E508C1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731BD4C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DCE27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A602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74B33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CC29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7BE30057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9607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4CA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69E46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2987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7CA0713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0F1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31AF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ED3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9E10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4BD6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3D144BC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0756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404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62CC0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FA1B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54EC76E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B1C7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FEE2C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123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5234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F568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B7576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9FF20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E96627" w14:paraId="340778D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362E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615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5569E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8C99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243A3F5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706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191E98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9ABE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830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6429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5C0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8E380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E96627" w14:paraId="2A1EC3A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DC2E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8A0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2D05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F0A0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6270C05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28A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774F82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07CF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855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6AD7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AD3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FF310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07C50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E96627" w14:paraId="2943403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4F89E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B78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70F02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7813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6C4EB6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6BE5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9168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040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FBDA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4BC9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7ED3CEDA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2B47B" w14:textId="77777777" w:rsidR="00E96627" w:rsidRDefault="00E96627" w:rsidP="00E96627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27EE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D11D" w14:textId="77777777" w:rsidR="00E96627" w:rsidRPr="002108A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508A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70FA7EB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BA7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CAFC" w14:textId="77777777" w:rsidR="00E96627" w:rsidRPr="00F02EF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ED0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0A52" w14:textId="77777777" w:rsidR="00E96627" w:rsidRPr="00BE2D7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ED16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EB3861F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790D40AA" w14:textId="77777777" w:rsidR="00E96627" w:rsidRDefault="00E96627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0C76AE46" w14:textId="77777777" w:rsidR="00E96627" w:rsidRDefault="00E96627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E96627" w14:paraId="120C616C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784A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B85F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97A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2D2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B5AD7B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3C1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7B8B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EC9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F7D6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BA24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436FBEEB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1C7E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BC059" w14:textId="77777777" w:rsidR="00E96627" w:rsidRDefault="00E96627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F077A" w14:textId="77777777" w:rsidR="00E96627" w:rsidRDefault="00E96627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E9F60" w14:textId="77777777" w:rsidR="00E96627" w:rsidRDefault="00E96627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3A4E75D" w14:textId="77777777" w:rsidR="00E96627" w:rsidRDefault="00E96627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AB2F" w14:textId="77777777" w:rsidR="00E96627" w:rsidRDefault="00E96627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0018" w14:textId="77777777" w:rsidR="00E96627" w:rsidRDefault="00E96627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06047" w14:textId="77777777" w:rsidR="00E96627" w:rsidRDefault="00E96627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A492D" w14:textId="77777777" w:rsidR="00E96627" w:rsidRDefault="00E96627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24D5" w14:textId="77777777" w:rsidR="00E96627" w:rsidRDefault="00E96627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690742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1869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1423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428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E2E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74771B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1488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FA72EF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BC28D9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11BF4A2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728C81A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A21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4E54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DCDD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3ED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AFCBAF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4C9E0E1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E96627" w14:paraId="67FDD98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41105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D06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9BE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549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09E173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E73D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386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58E3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CED6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6F1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E96627" w14:paraId="1A6A2A9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3377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15C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39F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2042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F55528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D195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296F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6D6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090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12E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0F3E97F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FB4A5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2121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6CAC781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B04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1D9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6BBA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977D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573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7FD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B4BF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E96627" w14:paraId="394221D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929B6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12E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D149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E6C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4F615F2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FC2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A18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6B26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80AB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DA4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4664AA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A2035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73E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7A2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829D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90AF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AAD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1912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8FD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134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FA87C7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1F7E" w14:textId="77777777" w:rsidR="00E96627" w:rsidRDefault="00E96627" w:rsidP="00E96627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4066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914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63C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279371C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FD63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694B269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31585A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4C34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4B82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07C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612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DBC0AF2" w14:textId="77777777" w:rsidR="00E96627" w:rsidRDefault="00E96627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4D13ED3E" w14:textId="77777777" w:rsidR="00E96627" w:rsidRDefault="00E96627" w:rsidP="00F04622">
      <w:pPr>
        <w:pStyle w:val="Heading1"/>
        <w:spacing w:line="360" w:lineRule="auto"/>
      </w:pPr>
      <w:r>
        <w:t>LINIA 600</w:t>
      </w:r>
    </w:p>
    <w:p w14:paraId="10814AED" w14:textId="77777777" w:rsidR="00E96627" w:rsidRDefault="00E96627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787A3E8A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330C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421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653FCB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186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5E2C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4D4A7249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F2C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C4D52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152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AB17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8738" w14:textId="77777777" w:rsidR="00E96627" w:rsidRPr="009E2C9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1F8F156A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341D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1F94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6B25E4B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480A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1CE1" w14:textId="77777777" w:rsidR="00E96627" w:rsidRDefault="00E96627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7F25A7C5" w14:textId="77777777" w:rsidR="00E96627" w:rsidRDefault="00E96627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22E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4BF9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445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3A0A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B8073" w14:textId="77777777" w:rsidR="00E96627" w:rsidRPr="005D499E" w:rsidRDefault="00E96627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4FEBAE6B" w14:textId="77777777" w:rsidR="00E96627" w:rsidRPr="009E2C90" w:rsidRDefault="00E96627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5D7ACB0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5557B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1E9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142B1E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3B10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BFD9D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3BDD4B39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A5B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5FC7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50A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5E35E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4D70" w14:textId="77777777" w:rsidR="00E96627" w:rsidRPr="00DD03D3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E96627" w14:paraId="04C9D8B1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9E1A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0DD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7BA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406A" w14:textId="77777777" w:rsidR="00E96627" w:rsidRDefault="00E96627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9EE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1CBCD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447D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0C07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5676" w14:textId="77777777" w:rsidR="00E96627" w:rsidRPr="00DD03D3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E96627" w14:paraId="1B536AA6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C076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579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5A5C1FB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943B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677C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38DDE7E6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32F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90A8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6AF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AD807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3FAA" w14:textId="77777777" w:rsidR="00E96627" w:rsidRPr="005D499E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99D1C4B" w14:textId="77777777" w:rsidR="00E96627" w:rsidRPr="009E2C9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33C9474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F3074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2BD4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7A048FF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70B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0E57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031709DC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DFC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2770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DE3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D88E0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D47D" w14:textId="77777777" w:rsidR="00E96627" w:rsidRPr="005D20EA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E96627" w14:paraId="1ABCD1F9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0633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A71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4AC22CD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5456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1B3E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6251F59C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8449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BB29D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00A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8590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CF31" w14:textId="77777777" w:rsidR="00E96627" w:rsidRPr="005D499E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69B313D" w14:textId="77777777" w:rsidR="00E96627" w:rsidRPr="009E2C9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A8B2E63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FBA5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5E0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1C9F51E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5754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7895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2D5EE5E4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15C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D29E2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B9B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D69A3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690E" w14:textId="77777777" w:rsidR="00E96627" w:rsidRPr="005D499E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1BFD2BEF" w14:textId="77777777" w:rsidR="00E96627" w:rsidRPr="009E2C9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A13C367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F7F82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55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6B0E72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9E2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DD85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6B1B017E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5383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B1A34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36D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FE1F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3E7CB" w14:textId="77777777" w:rsidR="00E96627" w:rsidRPr="005D499E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3E02C63" w14:textId="77777777" w:rsidR="00E96627" w:rsidRPr="009E2C90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1258A5FC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46EB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92F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4508EA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7F6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9D30" w14:textId="77777777" w:rsidR="00E96627" w:rsidRDefault="00E96627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FD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B784C" w14:textId="77777777" w:rsidR="00E96627" w:rsidRPr="002F6CED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F59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96F7" w14:textId="77777777" w:rsidR="00E96627" w:rsidRPr="00C14131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07E4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E96627" w14:paraId="4878AD18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7FB3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D6FB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185B5D30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B39D" w14:textId="77777777" w:rsidR="00E96627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131D9" w14:textId="77777777" w:rsidR="00E96627" w:rsidRDefault="00E96627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4B4A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4095" w14:textId="77777777" w:rsidR="00E96627" w:rsidRPr="002F6CED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60C9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AB86" w14:textId="77777777" w:rsidR="00E96627" w:rsidRPr="00C14131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2FD7" w14:textId="77777777" w:rsidR="00E96627" w:rsidRDefault="00E96627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2ACAFDD5" w14:textId="77777777" w:rsidR="00E96627" w:rsidRDefault="00E96627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E96627" w14:paraId="0CD4BEE1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54DF4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C7A7B" w14:textId="77777777" w:rsidR="00E96627" w:rsidRDefault="00E96627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0F53AFA8" w14:textId="77777777" w:rsidR="00E96627" w:rsidRDefault="00E96627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73F6" w14:textId="77777777" w:rsidR="00E96627" w:rsidRDefault="00E96627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531F" w14:textId="77777777" w:rsidR="00E96627" w:rsidRDefault="00E96627" w:rsidP="00126480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Bârnova - Ciurea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0B34A" w14:textId="77777777" w:rsidR="00E96627" w:rsidRDefault="00E96627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AEE6E" w14:textId="77777777" w:rsidR="00E96627" w:rsidRPr="002F6CED" w:rsidRDefault="00E96627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D5EA" w14:textId="77777777" w:rsidR="00E96627" w:rsidRDefault="00E96627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73B057AF" w14:textId="77777777" w:rsidR="00E96627" w:rsidRDefault="00E96627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C112" w14:textId="77777777" w:rsidR="00E96627" w:rsidRPr="00C14131" w:rsidRDefault="00E96627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A9FA" w14:textId="77777777" w:rsidR="00E96627" w:rsidRDefault="00E96627" w:rsidP="0012648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E96627" w14:paraId="48FE3272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B7628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0D41E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658D8" w14:textId="77777777" w:rsidR="00E96627" w:rsidRPr="00C14131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170F" w14:textId="77777777" w:rsidR="00E96627" w:rsidRDefault="00E96627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1EB063F5" w14:textId="77777777" w:rsidR="00E96627" w:rsidRDefault="00E96627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7722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03A237FC" w14:textId="77777777" w:rsidR="00E96627" w:rsidRDefault="00E96627" w:rsidP="00E96627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014A6FEE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1FB4A57A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CECA5" w14:textId="77777777" w:rsidR="00E96627" w:rsidRPr="002F6CED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F6B8A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D7D73" w14:textId="77777777" w:rsidR="00E96627" w:rsidRPr="00C14131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8967" w14:textId="77777777" w:rsidR="00E96627" w:rsidRDefault="00E96627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FF3322D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22D55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201A1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5389C" w14:textId="77777777" w:rsidR="00E96627" w:rsidRPr="00C14131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7837" w14:textId="77777777" w:rsidR="00E96627" w:rsidRDefault="00E96627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1C158AA8" w14:textId="77777777" w:rsidR="00E96627" w:rsidRDefault="00E96627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01751D1C" w14:textId="77777777" w:rsidR="00E96627" w:rsidRDefault="00E96627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78FE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2305622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03651B9F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15EF7" w14:textId="77777777" w:rsidR="00E96627" w:rsidRPr="002F6CED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514C4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A7C12" w14:textId="77777777" w:rsidR="00E96627" w:rsidRPr="00C14131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8259" w14:textId="77777777" w:rsidR="00E96627" w:rsidRDefault="00E96627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337378EF" w14:textId="77777777" w:rsidR="00E96627" w:rsidRDefault="00E96627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E96627" w14:paraId="125D866A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E1E1" w14:textId="77777777" w:rsidR="00E96627" w:rsidRDefault="00E96627" w:rsidP="00E96627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668F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12C0E" w14:textId="77777777" w:rsidR="00E96627" w:rsidRPr="00C14131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3E017" w14:textId="77777777" w:rsidR="00E96627" w:rsidRDefault="00E96627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6EC8A560" w14:textId="77777777" w:rsidR="00E96627" w:rsidRDefault="00E96627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379B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8CB0628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05FE" w14:textId="77777777" w:rsidR="00E96627" w:rsidRPr="002F6CED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ADCD5" w14:textId="77777777" w:rsidR="00E96627" w:rsidRDefault="00E96627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9F03" w14:textId="77777777" w:rsidR="00E96627" w:rsidRPr="00C14131" w:rsidRDefault="00E96627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0272" w14:textId="77777777" w:rsidR="00E96627" w:rsidRDefault="00E96627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28FA506C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17C32347" w14:textId="77777777" w:rsidR="00E96627" w:rsidRDefault="00E96627" w:rsidP="003C645F">
      <w:pPr>
        <w:pStyle w:val="Heading1"/>
        <w:spacing w:line="360" w:lineRule="auto"/>
      </w:pPr>
      <w:r>
        <w:t>LINIA 602</w:t>
      </w:r>
    </w:p>
    <w:p w14:paraId="342D1D8E" w14:textId="77777777" w:rsidR="00E96627" w:rsidRDefault="00E96627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96627" w14:paraId="2F73B6E6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A45B" w14:textId="77777777" w:rsidR="00E96627" w:rsidRDefault="00E96627" w:rsidP="00E96627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13B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2DE3545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574F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27C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5A339C7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77062" w14:textId="77777777" w:rsidR="00E96627" w:rsidRPr="00406474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1493" w14:textId="77777777" w:rsidR="00E96627" w:rsidRPr="00DA41E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355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108C918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3EC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D952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49612921" w14:textId="77777777" w:rsidR="00E96627" w:rsidRPr="0007619C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E62A42D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C5C37" w14:textId="77777777" w:rsidR="00E96627" w:rsidRDefault="00E96627" w:rsidP="00E96627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687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5F76B02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11CBD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649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7BC6C35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21C6" w14:textId="77777777" w:rsidR="00E96627" w:rsidRPr="00406474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966E5" w14:textId="77777777" w:rsidR="00E96627" w:rsidRPr="00DA41E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D415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6CB0CB3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2605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5F4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6B6F782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9412AFE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458361EB" w14:textId="77777777" w:rsidR="00E96627" w:rsidRDefault="00E96627" w:rsidP="00DE3370">
      <w:pPr>
        <w:pStyle w:val="Heading1"/>
        <w:spacing w:line="360" w:lineRule="auto"/>
      </w:pPr>
      <w:r>
        <w:t>LINIA 610</w:t>
      </w:r>
    </w:p>
    <w:p w14:paraId="5C505554" w14:textId="77777777" w:rsidR="00E96627" w:rsidRDefault="00E96627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96627" w14:paraId="2A055896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5302" w14:textId="77777777" w:rsidR="00E96627" w:rsidRDefault="00E96627" w:rsidP="00E9662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1EE2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CB5EC" w14:textId="77777777" w:rsidR="00E96627" w:rsidRPr="00F81D6F" w:rsidRDefault="00E96627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CEE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9CDB8F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E4416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53C6BDBB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0A69A28D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118DB91E" w14:textId="77777777" w:rsidR="00E96627" w:rsidRDefault="00E96627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368BA" w14:textId="77777777" w:rsidR="00E96627" w:rsidRPr="00F81D6F" w:rsidRDefault="00E96627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5D3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0949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EE43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3490AFA7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44716" w14:textId="77777777" w:rsidR="00E96627" w:rsidRDefault="00E96627" w:rsidP="00E9662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7F39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4844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331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7FD1EF4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4C03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3E001B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43AF62C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3A6CA80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728E6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8F24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31E81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01D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E96627" w14:paraId="24A97315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75C2" w14:textId="77777777" w:rsidR="00E96627" w:rsidRDefault="00E96627" w:rsidP="00E9662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500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A0AA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733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2C2426E7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01F533A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A547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72A9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6E5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3114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9BEA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1625012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E96627" w14:paraId="7C80AA1B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0BE87" w14:textId="77777777" w:rsidR="00E96627" w:rsidRDefault="00E96627" w:rsidP="00E9662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08F8" w14:textId="77777777" w:rsidR="00E96627" w:rsidRPr="00D12C87" w:rsidRDefault="00E96627" w:rsidP="00D12C87">
            <w:pPr>
              <w:spacing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Ș</w:t>
            </w:r>
            <w:r w:rsidRPr="00D12C87">
              <w:rPr>
                <w:b/>
                <w:bCs/>
                <w:sz w:val="20"/>
                <w:szCs w:val="20"/>
              </w:rPr>
              <w:t>a</w:t>
            </w:r>
            <w:r w:rsidRPr="00D12C87">
              <w:rPr>
                <w:b/>
                <w:b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sz w:val="20"/>
                <w:szCs w:val="20"/>
              </w:rPr>
              <w:t>t</w:t>
            </w:r>
            <w:r w:rsidRPr="00D12C87"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D12C87">
              <w:rPr>
                <w:b/>
                <w:bCs/>
                <w:sz w:val="20"/>
                <w:szCs w:val="20"/>
              </w:rPr>
              <w:t>er</w:t>
            </w:r>
            <w:r w:rsidRPr="00D12C87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pacing w:val="-5"/>
                <w:sz w:val="20"/>
                <w:szCs w:val="20"/>
              </w:rPr>
              <w:t>m</w:t>
            </w:r>
            <w:r w:rsidRPr="00D12C87">
              <w:rPr>
                <w:b/>
                <w:bCs/>
                <w:sz w:val="20"/>
                <w:szCs w:val="20"/>
              </w:rPr>
              <w:t>obil</w:t>
            </w:r>
            <w:r w:rsidRPr="00D12C87"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z w:val="20"/>
                <w:szCs w:val="20"/>
              </w:rPr>
              <w:t>600</w:t>
            </w:r>
            <w:r w:rsidRPr="00D12C8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720AF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A687" w14:textId="77777777" w:rsidR="00E96627" w:rsidRPr="00D12C8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D12C87">
              <w:rPr>
                <w:b/>
                <w:bCs/>
                <w:sz w:val="20"/>
                <w:szCs w:val="20"/>
              </w:rPr>
              <w:t>Ia</w:t>
            </w:r>
            <w:r>
              <w:rPr>
                <w:b/>
                <w:bCs/>
                <w:spacing w:val="-1"/>
                <w:sz w:val="20"/>
                <w:szCs w:val="20"/>
              </w:rPr>
              <w:t>ș</w:t>
            </w:r>
            <w:r w:rsidRPr="00D12C87">
              <w:rPr>
                <w:b/>
                <w:bCs/>
                <w:sz w:val="20"/>
                <w:szCs w:val="20"/>
              </w:rPr>
              <w:t>i</w:t>
            </w:r>
            <w:r w:rsidRPr="00D12C87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z w:val="20"/>
                <w:szCs w:val="20"/>
              </w:rPr>
              <w:t>-</w:t>
            </w:r>
            <w:r w:rsidRPr="00D12C87"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spacing w:val="-2"/>
                <w:sz w:val="20"/>
                <w:szCs w:val="20"/>
              </w:rPr>
              <w:t>L</w:t>
            </w:r>
            <w:r w:rsidRPr="00D12C87"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>ț</w:t>
            </w:r>
            <w:r w:rsidRPr="00D12C87">
              <w:rPr>
                <w:b/>
                <w:bCs/>
                <w:sz w:val="20"/>
                <w:szCs w:val="20"/>
              </w:rPr>
              <w:t>ca</w:t>
            </w:r>
            <w:r w:rsidRPr="00D12C87">
              <w:rPr>
                <w:b/>
                <w:b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A516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287E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A9C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2BAC4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3F23C" w14:textId="77777777" w:rsidR="00E96627" w:rsidRPr="00D12C8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e</w:t>
            </w:r>
            <w:r w:rsidRPr="00D12C87">
              <w:rPr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trictie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d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e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protec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D12C87">
              <w:rPr>
                <w:b/>
                <w:bCs/>
                <w:i/>
                <w:iCs/>
                <w:spacing w:val="-1"/>
                <w:sz w:val="20"/>
                <w:szCs w:val="20"/>
              </w:rPr>
              <w:t>i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e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-6"/>
                <w:sz w:val="20"/>
                <w:szCs w:val="20"/>
              </w:rPr>
              <w:t>m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un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cito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r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i,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zil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ic</w:t>
            </w:r>
            <w:r w:rsidRPr="00D12C87">
              <w:rPr>
                <w:b/>
                <w:bCs/>
                <w:i/>
                <w:i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D12C87">
              <w:rPr>
                <w:b/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ter</w:t>
            </w:r>
            <w:r w:rsidRPr="00D12C87">
              <w:rPr>
                <w:b/>
                <w:bCs/>
                <w:i/>
                <w:iCs/>
                <w:spacing w:val="-1"/>
                <w:sz w:val="20"/>
                <w:szCs w:val="20"/>
              </w:rPr>
              <w:t>v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al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u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l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o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rar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0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7,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0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0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-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13,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0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0,</w:t>
            </w:r>
            <w:r w:rsidRPr="00D12C87">
              <w:rPr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f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ar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w w:val="99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D12C87">
              <w:rPr>
                <w:b/>
                <w:bCs/>
                <w:i/>
                <w:iCs/>
                <w:spacing w:val="-5"/>
                <w:sz w:val="20"/>
                <w:szCs w:val="20"/>
              </w:rPr>
              <w:t>m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b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d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u</w:t>
            </w:r>
            <w:r w:rsidRPr="00D12C87">
              <w:rPr>
                <w:b/>
                <w:bCs/>
                <w:i/>
                <w:iCs/>
                <w:spacing w:val="-6"/>
                <w:sz w:val="20"/>
                <w:szCs w:val="20"/>
              </w:rPr>
              <w:t>m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n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D12C87">
              <w:rPr>
                <w:b/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r</w:t>
            </w:r>
            <w:r w:rsidRPr="00D12C87">
              <w:rPr>
                <w:b/>
                <w:bCs/>
                <w:i/>
                <w:iCs/>
                <w:spacing w:val="1"/>
                <w:sz w:val="20"/>
                <w:szCs w:val="20"/>
              </w:rPr>
              <w:t>b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tori</w:t>
            </w:r>
            <w:r w:rsidRPr="00D12C87"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le</w:t>
            </w:r>
            <w:r w:rsidRPr="00D12C87">
              <w:rPr>
                <w:b/>
                <w:bCs/>
                <w:i/>
                <w:iCs/>
                <w:spacing w:val="-2"/>
                <w:sz w:val="20"/>
                <w:szCs w:val="20"/>
              </w:rPr>
              <w:t>g</w:t>
            </w:r>
            <w:r w:rsidRPr="00D12C87">
              <w:rPr>
                <w:b/>
                <w:bCs/>
                <w:i/>
                <w:iCs/>
                <w:sz w:val="20"/>
                <w:szCs w:val="20"/>
              </w:rPr>
              <w:t>ale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E96627" w14:paraId="1550CCB6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AC47E" w14:textId="77777777" w:rsidR="00E96627" w:rsidRDefault="00E96627" w:rsidP="00E96627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10B3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FC32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5AFC7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4F65462D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200D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2E281A4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3857A6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7C0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5A9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B14A" w14:textId="77777777" w:rsidR="00E96627" w:rsidRPr="00F81D6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2F5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7CA2D1F" w14:textId="77777777" w:rsidR="00E96627" w:rsidRPr="00F54A4F" w:rsidRDefault="00E96627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0231D149" w14:textId="77777777" w:rsidR="00E96627" w:rsidRPr="00C60E02" w:rsidRDefault="00E96627">
      <w:pPr>
        <w:tabs>
          <w:tab w:val="left" w:pos="3768"/>
        </w:tabs>
        <w:rPr>
          <w:sz w:val="20"/>
          <w:szCs w:val="20"/>
          <w:lang w:val="ro-RO"/>
        </w:rPr>
      </w:pPr>
    </w:p>
    <w:p w14:paraId="6CE018FF" w14:textId="77777777" w:rsidR="00E96627" w:rsidRDefault="00E96627" w:rsidP="004F6534">
      <w:pPr>
        <w:pStyle w:val="Heading1"/>
        <w:spacing w:line="360" w:lineRule="auto"/>
      </w:pPr>
      <w:r>
        <w:t>LINIA 700</w:t>
      </w:r>
    </w:p>
    <w:p w14:paraId="6C2BE8EB" w14:textId="77777777" w:rsidR="00E96627" w:rsidRDefault="00E96627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E96627" w14:paraId="3D5DFA8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69FE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6216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FDB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1A0D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C940A8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4E6A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2BB4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E49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3F6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48A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F505A06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66DC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E0E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2B9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685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BB2A57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2106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3C2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949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D74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7D0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B0C66D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A61E9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B02C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7117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F04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5BBD38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E49F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9635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318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42E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BF3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CF055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E96627" w14:paraId="3F5B53D4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5111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FDDA9" w14:textId="77777777" w:rsidR="00E96627" w:rsidRDefault="00E96627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73FC4" w14:textId="77777777" w:rsidR="00E96627" w:rsidRDefault="00E96627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5EB7C" w14:textId="77777777" w:rsidR="00E96627" w:rsidRDefault="00E96627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F778" w14:textId="77777777" w:rsidR="00E96627" w:rsidRPr="00E4222D" w:rsidRDefault="00E96627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21EDA783" w14:textId="77777777" w:rsidR="00E96627" w:rsidRPr="00E4222D" w:rsidRDefault="00E96627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35401C2A" w14:textId="77777777" w:rsidR="00E96627" w:rsidRPr="00E4222D" w:rsidRDefault="00E96627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7854D59" w14:textId="77777777" w:rsidR="00E96627" w:rsidRDefault="00E96627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54438" w14:textId="77777777" w:rsidR="00E96627" w:rsidRDefault="00E96627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FFF9" w14:textId="77777777" w:rsidR="00E96627" w:rsidRDefault="00E96627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AEF4" w14:textId="77777777" w:rsidR="00E96627" w:rsidRDefault="00E96627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282A9" w14:textId="77777777" w:rsidR="00E96627" w:rsidRDefault="00E96627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EA70F20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BBF7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C54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BFB4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2D61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C1CE6C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751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A6F363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D38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F7DD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89D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46DD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9523D8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C0AAE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76B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0816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2089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3C15CF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E86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C3AFF7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9E6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7445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5613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9FB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11939F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E652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B60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BD78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48D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34EF7B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BCE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17390E8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F911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656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D3F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50C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33447D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36D0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A13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F274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B14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0F4D7C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83E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AA1A2F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75F49FB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F0B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8AF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9BF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219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A63251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3EBF9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0A18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0708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103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2907B9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1B5E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1D0D4B2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2208B99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38B1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C2A5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AA9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524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73FD47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BF24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B58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0A42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8CB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922126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572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32D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2AE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DBD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3FE4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1BA077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5F8A7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CCF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500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527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AABA05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2B57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0567A4B8" w14:textId="77777777" w:rsidR="00E96627" w:rsidRPr="00B401EA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D33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39C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135B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6ABD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F072BB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C702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82F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47B5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CBB5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43C6A7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8AA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644E368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133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1F37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C9B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2EC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9D57E3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5A1E9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166F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432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347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4A3724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9DA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5800296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0BD7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4E4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2133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31B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E96627" w14:paraId="16F225A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8E9EA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2843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7BD8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963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792038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676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494ECE2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ACE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ECD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B71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FC1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E96627" w14:paraId="31B05BA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A4869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C37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14C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F5C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54CB05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5375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6AF9FB7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1331212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D69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626E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DB3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C6D0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95B01B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A80E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1015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5CA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51C8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2B653BA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DEE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AC85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5A6A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4967FD3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AC99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7F7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323A9C8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DFBF6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D99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466A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EFD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2798809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3CF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517C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797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1EA6EFA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75B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04A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171D9A3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45AB7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C64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B09D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C04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0DAEDDC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0D2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7B6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811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7046A17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E7F0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B73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37B987E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E728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D0E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2DC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F3A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17D6F92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4E0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BE60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287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C86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045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306A50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2851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A9A3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3C5C2F2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34C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6E72" w14:textId="77777777" w:rsidR="00E96627" w:rsidRDefault="00E96627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6051DA50" w14:textId="77777777" w:rsidR="00E96627" w:rsidRDefault="00E96627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1132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925D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EC04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2CBE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4C5D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6AF5BEA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66BF7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8BBD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266A400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429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5D86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21DC9635" w14:textId="77777777" w:rsidR="00E96627" w:rsidRPr="008A1A04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231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90F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BF22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924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91B3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D4953D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01D5A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FC4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26E62AD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6EA5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8590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4B5C4A7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0B64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DAAD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ED4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50E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16EE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E96627" w14:paraId="01F8B22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1023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FA2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2A3FE2D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2EA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560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7D97006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7D35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3EC7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DFE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735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C90D" w14:textId="77777777" w:rsidR="00E96627" w:rsidRPr="00C20CA5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2689A6B" w14:textId="77777777" w:rsidR="00E96627" w:rsidRPr="00EB107D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B00F53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7F769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552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6FF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7680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4E1E430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909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FA1148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40F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48AE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D8C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4127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85C2A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88CBD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E96627" w14:paraId="4A9ED3F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E6FF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781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5C31C23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444A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3C2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6EE3095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16EB73D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8533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DBA8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99A7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D33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C47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19180C5C" w14:textId="77777777" w:rsidR="00E96627" w:rsidRPr="00C401D9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E96627" w14:paraId="05603AC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09C3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15AA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07AB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661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41AA6A1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41B58C8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6CDC5D5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FE6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42E15A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280A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D18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A3A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F158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0E3AEB4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E96627" w14:paraId="503A7F7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C1BDE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EE3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164C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46FE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6A91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E67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3AC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4C9D4AF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2FCE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920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01FEA97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38D42A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4A9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A5C1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BEB7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5BA44F6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035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53B2F4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3DE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0F74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C0EC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FBEF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4958FC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B7B42A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6DC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298A3BF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24B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C1384" w14:textId="77777777" w:rsidR="00E96627" w:rsidRDefault="00E96627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6EF567AC" w14:textId="77777777" w:rsidR="00E96627" w:rsidRDefault="00E96627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1E9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CFF9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05F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D05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284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8CD003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BA7B20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315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B078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DBAA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18CECAB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2FEA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1484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C6C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2BB04A2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90C3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74CBD" w14:textId="77777777" w:rsidR="00E96627" w:rsidRPr="00C20CA5" w:rsidRDefault="00E9662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647BA90" w14:textId="77777777" w:rsidR="00E96627" w:rsidRPr="00EB107D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DE8BF7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89B5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5E06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04B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B6A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5B6D3C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81C9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09E954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1309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0F38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8AF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A75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1A542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1B21B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E96627" w14:paraId="210C2F0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5613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F2B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2375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993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06F849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39C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B3BB3A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F8A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543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A0A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4A7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32206D4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E96627" w14:paraId="691E35C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0644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600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6DA2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4D2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907DCF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4610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1BFBCC1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950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309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052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F32B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08400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8D78A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565A814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E96627" w14:paraId="0F7710B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8A27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CDD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6D0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916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0983F0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361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5845448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2CFC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9CBE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2E6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44A6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6776E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4A920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0AD1034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E96627" w14:paraId="012EEB9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E044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3709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3FDB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542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0E148E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61BC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5AAE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CCD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153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0B32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076659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23499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69C9E3A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E96627" w14:paraId="2AF9D09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A222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5996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68A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DC1C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3AF095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3A1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2AA7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2B22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80D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111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294A10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F259F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0E71489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E96627" w14:paraId="79D1985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442F7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9DF3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008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1C95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7DC6762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EDA8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6C0267B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252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A3A6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066D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96D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18054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8E57F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E96627" w14:paraId="0F816FD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13E0" w14:textId="77777777" w:rsidR="00E96627" w:rsidRDefault="00E96627" w:rsidP="00E96627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D634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3C3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EE40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5C4DA6C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AEF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7E3F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25B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1A78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537E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BF039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1DF9B42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73ACA155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5C1A81A6" w14:textId="77777777" w:rsidR="00E96627" w:rsidRDefault="00E96627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7FECA574" w14:textId="77777777" w:rsidR="00E96627" w:rsidRDefault="00E96627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E96627" w14:paraId="2E961FE4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3F6A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8B1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CDEB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B04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22149A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3EF9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1DBAF8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33EA8E7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2CD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F8E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12EE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EEE9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B4885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DFB40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F0AF18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1E162C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E96627" w14:paraId="0CFA457F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33E3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5EE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FDE00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847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B5B64C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54CE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3D41F5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2BC4571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E675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E9DB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4E29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8A4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391C5A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7A58600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2B69980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E96627" w14:paraId="09993381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E3C3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6ACB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5B2DED6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9132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0E4C9" w14:textId="77777777" w:rsidR="00E96627" w:rsidRDefault="00E96627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575C0A6" w14:textId="77777777" w:rsidR="00E96627" w:rsidRDefault="00E96627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5AA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656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30AD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3F129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92ED" w14:textId="77777777" w:rsidR="00E96627" w:rsidRPr="006A2576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4ADC70A1" w14:textId="77777777" w:rsidR="00E96627" w:rsidRPr="006A2576" w:rsidRDefault="00E96627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05D9A4F0" w14:textId="77777777" w:rsidR="00E96627" w:rsidRDefault="00E96627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43B882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84B3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A0A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71D396B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838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DF7A" w14:textId="77777777" w:rsidR="00E96627" w:rsidRDefault="00E96627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2F9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F59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B7DD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A097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8CE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52FE69D3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50C1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ABC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070A6C2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CD1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28714" w14:textId="77777777" w:rsidR="00E96627" w:rsidRDefault="00E96627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4EC0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63C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6D7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FD9E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2930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779B3A2F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EA331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7329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059DAA7F" w14:textId="77777777" w:rsidR="00E96627" w:rsidRDefault="00E96627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8E7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849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278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5D54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50F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3392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293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4BA276B9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0C0C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EDC4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07F5B1A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CA13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297FF" w14:textId="77777777" w:rsidR="00E96627" w:rsidRPr="001904F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EEC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F34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B4D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EDF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7876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E96627" w14:paraId="2C580B21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7E29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B46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19B28E2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4A45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0A71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29E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1ED3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30D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073B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4F14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63B1ACAF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B386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700E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313AAD5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862A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8E05" w14:textId="77777777" w:rsidR="00E96627" w:rsidRPr="00DA3842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235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8A6E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29D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C85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AA1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B5C3748" w14:textId="77777777" w:rsidR="00E96627" w:rsidRDefault="00E96627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4BC1C50F" w14:textId="77777777" w:rsidR="00E96627" w:rsidRDefault="00E96627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7C4D7832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A66B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F1F7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5237658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06E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508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2CE6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5990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C067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FA05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8162" w14:textId="77777777" w:rsidR="00E96627" w:rsidRPr="00175A24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4303E9C2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91013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A70C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0484A3B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A344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508A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954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FCD5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607E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92B30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B238" w14:textId="77777777" w:rsidR="00E96627" w:rsidRPr="00175A24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1E68D93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8209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3C7C" w14:textId="77777777" w:rsidR="00E96627" w:rsidRDefault="00E96627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10C8" w14:textId="77777777" w:rsidR="00E96627" w:rsidRDefault="00E96627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170D1" w14:textId="77777777" w:rsidR="00E96627" w:rsidRDefault="00E96627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5D1E98C" w14:textId="77777777" w:rsidR="00E96627" w:rsidRDefault="00E96627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A828" w14:textId="77777777" w:rsidR="00E96627" w:rsidRDefault="00E96627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4B4C997" w14:textId="77777777" w:rsidR="00E96627" w:rsidRDefault="00E96627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9580" w14:textId="77777777" w:rsidR="00E96627" w:rsidRDefault="00E96627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1BB4" w14:textId="77777777" w:rsidR="00E96627" w:rsidRDefault="00E96627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97D1" w14:textId="77777777" w:rsidR="00E96627" w:rsidRPr="001304AF" w:rsidRDefault="00E96627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5F515" w14:textId="77777777" w:rsidR="00E96627" w:rsidRDefault="00E96627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B7FD65" w14:textId="77777777" w:rsidR="00E96627" w:rsidRDefault="00E96627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80F292" w14:textId="77777777" w:rsidR="00E96627" w:rsidRPr="00175A24" w:rsidRDefault="00E96627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E96627" w14:paraId="62E1A3A6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225A1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7A8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CCE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1CDB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1EAD6D4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EC1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B7E5FF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FA5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4095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F12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0E9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47314F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F74A1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96627" w14:paraId="5C9D2099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14F7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EC4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5EBA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9A5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013132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B76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CD3BEE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190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0FAF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9725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2FE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A8582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4A975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E96627" w14:paraId="456F4D73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83AC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1B2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E6D7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BD2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5BF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8BB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7DC0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C50A54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15920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13A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25270A0E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B0A92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5C0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0C556D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109B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F61C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686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02D3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126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61CF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2DD7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2E6F3FD7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97D2C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3E2C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549D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FBF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EB78F3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071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3662328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4717" w14:textId="77777777" w:rsidR="00E96627" w:rsidRPr="00CA307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C417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E1FA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D75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25DBD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E96627" w14:paraId="2B543F2D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DD30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2829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4138699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A3EC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603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777E7E8" w14:textId="77777777" w:rsidR="00E96627" w:rsidRPr="00180EA2" w:rsidRDefault="00E96627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7A4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158B" w14:textId="77777777" w:rsidR="00E96627" w:rsidRPr="00CA307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32D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F190F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126F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EFEB3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091FFDB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E96627" w14:paraId="4605EC98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6CF3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88AA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D1E5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9D0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D7158C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7983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77296" w14:textId="77777777" w:rsidR="00E96627" w:rsidRPr="00CA307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C0F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440E300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38DC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3323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5AC0E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5A70B9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75CB5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E96627" w14:paraId="392080D2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5AF5" w14:textId="77777777" w:rsidR="00E96627" w:rsidRDefault="00E96627" w:rsidP="00E96627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85DB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11BD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BEF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758966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6EE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0F41F92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70FF0C9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350D5" w14:textId="77777777" w:rsidR="00E96627" w:rsidRPr="00CA3079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A99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7A248" w14:textId="77777777" w:rsidR="00E96627" w:rsidRPr="001304AF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917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3ECFA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22B248A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2C9A5E4D" w14:textId="77777777" w:rsidR="00E96627" w:rsidRPr="00B71446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2EFAD1C1" w14:textId="77777777" w:rsidR="00E96627" w:rsidRDefault="00E96627">
      <w:pPr>
        <w:tabs>
          <w:tab w:val="left" w:pos="6382"/>
        </w:tabs>
        <w:rPr>
          <w:sz w:val="20"/>
        </w:rPr>
      </w:pPr>
    </w:p>
    <w:p w14:paraId="224928B3" w14:textId="77777777" w:rsidR="00E96627" w:rsidRDefault="00E96627" w:rsidP="00B52218">
      <w:pPr>
        <w:pStyle w:val="Heading1"/>
        <w:spacing w:line="360" w:lineRule="auto"/>
      </w:pPr>
      <w:r>
        <w:t>LINIA 704</w:t>
      </w:r>
    </w:p>
    <w:p w14:paraId="6BAB2A00" w14:textId="77777777" w:rsidR="00E96627" w:rsidRDefault="00E96627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E96627" w14:paraId="3CD8957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2D13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8FB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4E96266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3753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594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79B5930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166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BF71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313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6CF0B25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B520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7573" w14:textId="77777777" w:rsidR="00E96627" w:rsidRPr="001467E0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BD09B09" w14:textId="77777777" w:rsidR="00E96627" w:rsidRPr="00C00026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29F9CAE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DC8D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F88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E459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528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3A113E4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290277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57C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01D33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D238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4231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429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C79BBC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A772F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B13D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57182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03D8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0B6436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E9D3E9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68AF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EA98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B06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12088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D55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4C019D3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86F9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7FBD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4300F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46C9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01F6BF1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720D8DE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A9C4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74C1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F5B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5303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524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E5E5510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F88FD5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2C4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DF966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5974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63B9FEE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17491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0997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B8B4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9A8C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EC60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7E6C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9F1E3D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F213B1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A45B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6E8164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2037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CB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12CDA2E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EFDD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E1FE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6B2C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28C641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C9288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E508F" w14:textId="77777777" w:rsidR="00E96627" w:rsidRPr="001467E0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8756008" w14:textId="77777777" w:rsidR="00E96627" w:rsidRPr="008D7F2C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FB870A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BE1C73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38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15CFCB3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352B8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94BF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3164048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E285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FBE58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1D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F2EC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49C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96627" w14:paraId="034792FF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C58F94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F85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A1DC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B56D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006FD2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07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F350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F83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119A5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1835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05C177AA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EE892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222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3048E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C11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5FA71D0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13E7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595C8B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24038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641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B4FC1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60D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0263F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E96627" w14:paraId="38D50709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5713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551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F705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666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67D0E44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8AD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87CA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DF2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39D2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340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5D215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E96627" w14:paraId="3EA842F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A47B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F61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0641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ACC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4780F5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23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035841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9AFC4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8AF4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C554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0A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8A81F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E96627" w14:paraId="4854087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E931D" w14:textId="77777777" w:rsidR="00E96627" w:rsidRDefault="00E96627" w:rsidP="00E96627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EAA0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ECD5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6ACF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C46C79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C9D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2E6E20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8F51C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2E9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C3D3" w14:textId="77777777" w:rsidR="00E96627" w:rsidRPr="00E4080B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4A3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3D2F7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5AD54ADE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54AD6127" w14:textId="77777777" w:rsidR="00E96627" w:rsidRDefault="00E96627" w:rsidP="00F0370D">
      <w:pPr>
        <w:pStyle w:val="Heading1"/>
        <w:spacing w:line="360" w:lineRule="auto"/>
      </w:pPr>
      <w:r>
        <w:t>LINIA 800</w:t>
      </w:r>
    </w:p>
    <w:p w14:paraId="1A75008B" w14:textId="77777777" w:rsidR="00E96627" w:rsidRDefault="00E96627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96627" w14:paraId="0F1938E2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29324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379DD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6C616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A19AC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DF7D9F6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1A396" w14:textId="77777777" w:rsidR="00E96627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D7694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AD15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F1FE6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79418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2208DBCD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7F99C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FC8C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5BAAD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776E1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458957F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BD0FF" w14:textId="77777777" w:rsidR="00E96627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DB8C1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59017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5A33C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42FC1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3FF527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51566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2C04D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80013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791EC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7E5ED58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EFDF2" w14:textId="77777777" w:rsidR="00E96627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0F081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7323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D7DE2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31926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D89CAC" w14:textId="77777777" w:rsidR="00E96627" w:rsidRDefault="00E96627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E96627" w:rsidRPr="00A8307A" w14:paraId="768FDEA4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B9338" w14:textId="77777777" w:rsidR="00E96627" w:rsidRPr="00A75A00" w:rsidRDefault="00E96627" w:rsidP="00E96627">
            <w:pPr>
              <w:numPr>
                <w:ilvl w:val="0"/>
                <w:numId w:val="42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BAC13" w14:textId="77777777" w:rsidR="00E96627" w:rsidRPr="00A8307A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541DA" w14:textId="77777777" w:rsidR="00E96627" w:rsidRPr="00A8307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BFFB8" w14:textId="77777777" w:rsidR="00E96627" w:rsidRPr="00A8307A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E002D" w14:textId="77777777" w:rsidR="00E96627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5897904" w14:textId="77777777" w:rsidR="00E96627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45F470E9" w14:textId="77777777" w:rsidR="00E96627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D9C7382" w14:textId="77777777" w:rsidR="00E96627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82C67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C2DA9" w14:textId="77777777" w:rsidR="00E96627" w:rsidRPr="00A8307A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04F63" w14:textId="77777777" w:rsidR="00E96627" w:rsidRPr="00A8307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25C24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D58D06" w14:textId="77777777" w:rsidR="00E96627" w:rsidRPr="00A8307A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E96627" w14:paraId="3A302D4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3404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1296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7912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450D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5BED8BB6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5B5E2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32EF871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ECEC8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F9C6E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16A1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0345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C6C193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EEDD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72D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AB26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B330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0FEE0" w14:textId="77777777" w:rsidR="00E96627" w:rsidRDefault="00E96627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0FE80F7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2FF1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EA7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E717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53F8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736322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18305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C177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9A29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CD85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C2AC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0ADF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0845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1142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81B26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5622C3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00374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12C7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BB55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6726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EA47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B9EF4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C58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2E20233D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A86A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A866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00C0E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2289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1BDB6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79DBA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9B4D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48B5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CB64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485C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1ECE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09F0D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3283DF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F9ED29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E96627" w14:paraId="4081A17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6985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8097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07851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A3F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8A1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E5B4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1178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BBBE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25FE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7A3D11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858D12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E96627" w14:paraId="5C62CAA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D09DB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016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CD60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8025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9BB9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94BB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9BF3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C558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9543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061272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FE507D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E96627" w14:paraId="06A0EBB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B963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F39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4CB08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DC51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E5B9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BB8A6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6C2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D08AE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E65D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AC2785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74F9D3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E96627" w14:paraId="66A54AC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CF8C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1D6E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CA33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FB3B5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14E6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30495D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55496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E584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EFDC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D551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F81DD0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2C9FF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38B2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1197BE4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BC426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0A02D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A4EE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D1C59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4CAA" w14:textId="77777777" w:rsidR="00E96627" w:rsidRDefault="00E96627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709AD06D" w14:textId="77777777" w:rsidR="00E96627" w:rsidRDefault="00E96627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C80D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8EA3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2BFED3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33C3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72DD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37CE1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6920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746FE2F7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3159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19DB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96A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4865C2C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D85DD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52CA6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39F725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27F9F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F457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897EE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955B5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65C9EF32" w14:textId="77777777" w:rsidR="00E96627" w:rsidRPr="008B2519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A477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C4E5E4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3C1D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2E7A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E81BB" w14:textId="77777777" w:rsidR="00E96627" w:rsidRPr="008D08DE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D175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E96627" w14:paraId="46F3E53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61C28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136F" w14:textId="77777777" w:rsidR="00E96627" w:rsidRDefault="00E9662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D4831" w14:textId="77777777" w:rsidR="00E96627" w:rsidRPr="001161EA" w:rsidRDefault="00E9662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427C" w14:textId="77777777" w:rsidR="00E96627" w:rsidRDefault="00E96627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067E8237" w14:textId="77777777" w:rsidR="00E96627" w:rsidRDefault="00E96627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63280" w14:textId="77777777" w:rsidR="00E96627" w:rsidRDefault="00E9662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0BDC2D06" w14:textId="77777777" w:rsidR="00E96627" w:rsidRDefault="00E9662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7EE76" w14:textId="77777777" w:rsidR="00E96627" w:rsidRPr="001161EA" w:rsidRDefault="00E9662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EFF2" w14:textId="77777777" w:rsidR="00E96627" w:rsidRDefault="00E9662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8F0E7" w14:textId="77777777" w:rsidR="00E96627" w:rsidRPr="008D08DE" w:rsidRDefault="00E9662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EAD87" w14:textId="77777777" w:rsidR="00E96627" w:rsidRDefault="00E96627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E96627" w14:paraId="05523D5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57C7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3201" w14:textId="77777777" w:rsidR="00E96627" w:rsidRDefault="00E9662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B197E" w14:textId="77777777" w:rsidR="00E96627" w:rsidRPr="001161EA" w:rsidRDefault="00E9662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DB68" w14:textId="77777777" w:rsidR="00E96627" w:rsidRDefault="00E96627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D628" w14:textId="77777777" w:rsidR="00E96627" w:rsidRDefault="00E9662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2B145" w14:textId="77777777" w:rsidR="00E96627" w:rsidRPr="001161EA" w:rsidRDefault="00E9662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7DE9" w14:textId="77777777" w:rsidR="00E96627" w:rsidRDefault="00E9662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FEF3" w14:textId="77777777" w:rsidR="00E96627" w:rsidRDefault="00E9662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2B008" w14:textId="77777777" w:rsidR="00E96627" w:rsidRDefault="00E96627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5967FC98" w14:textId="77777777" w:rsidR="00E96627" w:rsidRDefault="00E96627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E96627" w14:paraId="3C0B7E0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72E0F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EC2EE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8D0E5" w14:textId="77777777" w:rsidR="00E96627" w:rsidRPr="001161EA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B004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1676696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803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45F151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3EB94CB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163F2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15B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2601A" w14:textId="77777777" w:rsidR="00E96627" w:rsidRPr="001161EA" w:rsidRDefault="00E9662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B5FD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2FCDFB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DD710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4D7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8A11A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383D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00F6C2D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E97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4FCA6275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222FEF62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F4404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16E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B63D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72FB4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7E4FB4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C521F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2CE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6CBE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9D66" w14:textId="77777777" w:rsidR="00E96627" w:rsidRDefault="00E96627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D663855" w14:textId="77777777" w:rsidR="00E96627" w:rsidRDefault="00E96627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BEC65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BE87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00BC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EEE8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4267A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E96627" w14:paraId="20CEFE2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7936D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99E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526A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61C9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CA9151E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E31C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8064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E404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5270F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2B90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FC073B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AE4D0F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E96627" w14:paraId="494483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3558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466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2080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B4DB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355EDAD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07EC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CF2A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3D5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E56EC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9829C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D04B6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B3D36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2C8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8D01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E636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2A7A8E8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7AE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2F8E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334D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ED36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3FB18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3A8AED9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15827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9E52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7492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FB80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0223E02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AAC5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10B73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2A5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25D90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C5738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83D948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88E91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480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268BF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3B61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F47E9D4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251F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61FD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262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DF6E4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4B11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496EF3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F894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81112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A811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8DC9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8732A4B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152A43A9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57A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706A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A8F0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4820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D721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E01B4D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41634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A13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3432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11AE2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A013D3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592FC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B5FF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D992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57907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0C3DB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A678E3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01784528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E96627" w14:paraId="5F6F0EE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ADD8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01B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F046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6DA5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41FF7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758B3C7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A299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CC8FC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39B2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4CD0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C897A9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E96627" w14:paraId="1ABDF6C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B8BF5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2040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326D2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0B86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4187E73A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E63D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7C7C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762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0F37104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90FE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F3D43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96627" w14:paraId="189FAC6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F60F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45B0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392C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0045A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953F9D1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89FC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DF1783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BC01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41C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AA89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46FA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19F2988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CA9F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173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E8B6E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7AFA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7A9CE49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BD110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0570271C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1DE9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D4B17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663DB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1B2BB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8F2513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8921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363CC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546A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B2F0A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15865E1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3B02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2F69A680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3255020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97F840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3BF83D4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F979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7166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012BF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C082D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DC3B26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23432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491E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CD67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2C987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A2A031A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EC17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6BFEFA8E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F0F60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D9E0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46FAC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005D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8011A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FB8E5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CCE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6B8F4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3118" w14:textId="77777777" w:rsidR="00E96627" w:rsidRDefault="00E9662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E82585C" w14:textId="77777777" w:rsidR="00E96627" w:rsidRDefault="00E9662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97D1" w14:textId="77777777" w:rsidR="00E96627" w:rsidRPr="00F565BC" w:rsidRDefault="00E96627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5EC0F0F6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E483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3295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526D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EE056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E96627" w14:paraId="0C982F4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98FE8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2731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77CB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1830F" w14:textId="77777777" w:rsidR="00E96627" w:rsidRDefault="00E9662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A5DA7E5" w14:textId="77777777" w:rsidR="00E96627" w:rsidRDefault="00E9662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EE709" w14:textId="77777777" w:rsidR="00E96627" w:rsidRDefault="00E96627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EF2455F" w14:textId="77777777" w:rsidR="00E96627" w:rsidRDefault="00E96627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C2627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7B70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4649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14D1E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E96627" w14:paraId="7B53EAB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A4CD2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1FD90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5F04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174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61C340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4CA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6FD7C4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5B949" w14:textId="77777777" w:rsidR="00E96627" w:rsidRPr="001161EA" w:rsidRDefault="00E96627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0B46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74988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BCB9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66A0E8A3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4609907A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77F87B4C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129F10CB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E96627" w14:paraId="4BE3BA7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0B723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EA456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6349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4E4E0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E1D3ACB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5A48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545628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F3B7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68D4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7371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9B81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66BB7B74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7BF7F1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E96627" w14:paraId="3D9EC04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EA08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01D95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BAD87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EA0F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38C2F5E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14E5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EE876D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4A20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FA6C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E3BEB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D8A79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23563793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E96627" w14:paraId="6A0AE14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D870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2F656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11D2E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42AE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64FE64E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4242F0B0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6C2D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4CFAC4D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DC19F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CAF9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A6F8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E633E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22119F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E96627" w14:paraId="54FD0C0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EC1C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B20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1B2A7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9C43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C2AB03F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4F1B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A010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C7D53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A835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19E92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694968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0D5E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7CEF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8FA0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CCCF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AB9F951" w14:textId="77777777" w:rsidR="00E96627" w:rsidRDefault="00E9662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E6347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863D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1BE22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7EE60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B26A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200420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151FF" w14:textId="77777777" w:rsidR="00E96627" w:rsidRDefault="00E96627" w:rsidP="00E96627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705E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79A0" w14:textId="77777777" w:rsidR="00E96627" w:rsidRPr="001161EA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C0CC" w14:textId="77777777" w:rsidR="00E96627" w:rsidRDefault="00E96627" w:rsidP="004432D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B592B80" w14:textId="77777777" w:rsidR="00E96627" w:rsidRDefault="00E96627" w:rsidP="004432D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9BBA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60 pe directă +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0FA53" w14:textId="77777777" w:rsidR="00E96627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00E21" w14:textId="77777777" w:rsidR="00E96627" w:rsidRDefault="00E9662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E8DE" w14:textId="77777777" w:rsidR="00E96627" w:rsidRPr="008D08DE" w:rsidRDefault="00E9662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8788" w14:textId="77777777" w:rsidR="00E96627" w:rsidRDefault="00E9662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EF2B7CE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39A70333" w14:textId="77777777" w:rsidR="00E96627" w:rsidRDefault="00E96627" w:rsidP="00C261F4">
      <w:pPr>
        <w:pStyle w:val="Heading1"/>
        <w:spacing w:line="360" w:lineRule="auto"/>
      </w:pPr>
      <w:r>
        <w:t>LINIA 801 B</w:t>
      </w:r>
    </w:p>
    <w:p w14:paraId="57327B4A" w14:textId="77777777" w:rsidR="00E96627" w:rsidRDefault="00E96627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96627" w14:paraId="43B4F99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B5D3" w14:textId="77777777" w:rsidR="00E96627" w:rsidRDefault="00E96627" w:rsidP="00E9662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47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88FE0" w14:textId="77777777" w:rsidR="00E96627" w:rsidRPr="0055610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44E0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2519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AC0C8A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F5EE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A2E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11E21" w14:textId="77777777" w:rsidR="00E96627" w:rsidRPr="0055610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CA4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1ED696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8688F" w14:textId="77777777" w:rsidR="00E96627" w:rsidRDefault="00E96627" w:rsidP="00E9662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E0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5B46" w14:textId="77777777" w:rsidR="00E96627" w:rsidRPr="0055610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512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C9B3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B24E2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2C9C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51FA" w14:textId="77777777" w:rsidR="00E96627" w:rsidRPr="0055610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C9B4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B36D53B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25FC0" w14:textId="77777777" w:rsidR="00E96627" w:rsidRDefault="00E96627" w:rsidP="00E9662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02AD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7FE4E" w14:textId="77777777" w:rsidR="00E96627" w:rsidRPr="0055610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B06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  <w:p w14:paraId="500356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D7B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28B5E4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8 - 12 </w:t>
            </w:r>
          </w:p>
          <w:p w14:paraId="27AB7DC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79048A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59E4" w14:textId="77777777" w:rsidR="00E96627" w:rsidRPr="003E0E1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E0E1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429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B6EA0" w14:textId="77777777" w:rsidR="00E96627" w:rsidRPr="0055610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CCF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E96627" w14:paraId="22C48D3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0696" w14:textId="77777777" w:rsidR="00E96627" w:rsidRDefault="00E96627" w:rsidP="00E96627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6D4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0CE4" w14:textId="77777777" w:rsidR="00E96627" w:rsidRPr="0055610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067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9264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8268" w14:textId="77777777" w:rsidR="00E96627" w:rsidRPr="003E0E1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D992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A6E2" w14:textId="77777777" w:rsidR="00E96627" w:rsidRPr="00556109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1DC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BCDD72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1A, 2A, 2B şi 3B.</w:t>
            </w:r>
          </w:p>
        </w:tc>
      </w:tr>
    </w:tbl>
    <w:p w14:paraId="6969ABAD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7071B631" w14:textId="77777777" w:rsidR="00E96627" w:rsidRDefault="00E96627" w:rsidP="005011D2">
      <w:pPr>
        <w:pStyle w:val="Heading1"/>
        <w:spacing w:line="360" w:lineRule="auto"/>
      </w:pPr>
      <w:r>
        <w:t>LINIA 802</w:t>
      </w:r>
    </w:p>
    <w:p w14:paraId="55676BD0" w14:textId="77777777" w:rsidR="00E96627" w:rsidRDefault="00E96627" w:rsidP="009A7564">
      <w:pPr>
        <w:pStyle w:val="Heading1"/>
        <w:spacing w:line="360" w:lineRule="auto"/>
        <w:rPr>
          <w:b w:val="0"/>
          <w:bCs w:val="0"/>
          <w:sz w:val="8"/>
        </w:rPr>
      </w:pPr>
      <w:r>
        <w:t>TITAN SUD - OLTENIŢA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96627" w14:paraId="42F5080A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FE7B2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8F6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18+100</w:t>
            </w:r>
          </w:p>
          <w:p w14:paraId="51F2201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B24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50FC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194C2CA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9BBD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F14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0509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81C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B5D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6D97AB6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3DCD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9CDF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7D8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FAD7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4F1E722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221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F3E1FE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B859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0B81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1F4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663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15229CE" w14:textId="77777777">
        <w:trPr>
          <w:cantSplit/>
          <w:trHeight w:val="3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886F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FEEE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  <w:p w14:paraId="4ACBFE9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299F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9213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</w:t>
            </w:r>
          </w:p>
          <w:p w14:paraId="554B692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490E163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4C3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F32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A69C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B0C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0EE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7114AAC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89BE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329E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0BC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D220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47FDBC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281F750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550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7FDD20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200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893B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B22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DA5F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24B51AB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869B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3AFB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DD4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499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298AA47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46D424F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4F3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1DD37F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A97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91C0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345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56C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5EFACCE7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984B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8649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CB8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899C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435FE13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50502C8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568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3660DB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512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B13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E3ED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659F" w14:textId="77777777" w:rsidR="00E96627" w:rsidRPr="00FC0DDB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DD6D9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C1F1C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la liniile 3 şi 4 </w:t>
            </w:r>
          </w:p>
          <w:p w14:paraId="56644012" w14:textId="77777777" w:rsidR="00E96627" w:rsidRPr="00FC0DDB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FC0DDB">
              <w:rPr>
                <w:b/>
                <w:bCs/>
                <w:i/>
                <w:sz w:val="20"/>
                <w:lang w:val="ro-RO"/>
              </w:rPr>
              <w:t>Bucureşti Sud.</w:t>
            </w:r>
          </w:p>
        </w:tc>
      </w:tr>
      <w:tr w:rsidR="00E96627" w14:paraId="0FC97BF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9601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874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32E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148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F5F1B0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7E9C78B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EB1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255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ADC0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1AE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4E16" w14:textId="77777777" w:rsidR="00E96627" w:rsidRPr="00FC0DDB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96627" w14:paraId="4AC16537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2BCB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ADBE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22+600</w:t>
            </w:r>
          </w:p>
          <w:p w14:paraId="2102AF2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C954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8B0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 Oltenița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B05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6AB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4292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A9C7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0A9D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5E8B4E57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D854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F73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23+400</w:t>
            </w:r>
          </w:p>
          <w:p w14:paraId="0246E33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6F18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4F6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660C984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0C39F47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466E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D68F0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AD0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DF0D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0EE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BE22AA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provizorie.</w:t>
            </w:r>
          </w:p>
        </w:tc>
      </w:tr>
      <w:tr w:rsidR="00E96627" w14:paraId="56FCBFB0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3B3F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98F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26+650</w:t>
            </w:r>
          </w:p>
          <w:p w14:paraId="7463BEC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EFB2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439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3B68214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24D2483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A07A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740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DD2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177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29C4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0C8149E6" w14:textId="77777777" w:rsidR="00E96627" w:rsidRPr="00FC0DDB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E96627" w14:paraId="4CFB1A65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B98D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1E4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1A88662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3115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6BDB" w14:textId="77777777" w:rsidR="00E96627" w:rsidRDefault="00E96627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499F9962" w14:textId="77777777" w:rsidR="00E96627" w:rsidRDefault="00E96627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0ACC22DD" w14:textId="77777777" w:rsidR="00E96627" w:rsidRDefault="00E96627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23F1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482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97C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42B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8B1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379F80B6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6623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379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30+490</w:t>
            </w:r>
          </w:p>
          <w:p w14:paraId="361F69E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E8D8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0A6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0F10E37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15F3221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FF91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CEC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6F3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B0AD6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BA8A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701101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de 2000 Hz.</w:t>
            </w:r>
          </w:p>
          <w:p w14:paraId="4ED40A6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primul vehicul din compunerea trenului.</w:t>
            </w:r>
          </w:p>
        </w:tc>
      </w:tr>
      <w:tr w:rsidR="00E96627" w14:paraId="024883CB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8C8C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1CD2C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34+000</w:t>
            </w:r>
          </w:p>
          <w:p w14:paraId="0998E3A2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7EBD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7FE0A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30E99642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0C36268A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13754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45806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1B518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D4E89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9810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06D28CB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BE64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8CC48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36+500</w:t>
            </w:r>
          </w:p>
          <w:p w14:paraId="0801E1B7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F130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91C1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49CD98B7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6F688B34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4B38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F6A99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65D1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3F4E5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B33C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B76C78F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E96627" w14:paraId="3D5A91C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D4B87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6E55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37+430</w:t>
            </w:r>
          </w:p>
          <w:p w14:paraId="6450891F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946BA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0696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3708B177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CE2BE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7BED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F1F6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536B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CFCAD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5F36334A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E96627" w14:paraId="56C6859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818DF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F1415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43+900</w:t>
            </w:r>
          </w:p>
          <w:p w14:paraId="0BB220C8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4025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9AB7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1A413F11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541D27D2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896A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9774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7FF02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963E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689EF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7F9A70D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D88A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ED50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44+900</w:t>
            </w:r>
          </w:p>
          <w:p w14:paraId="56C00554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5D9B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8C0F9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39FFFD1B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2C9DB6D2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711A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ED1FA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545E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46E2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31070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6DA2549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C9A9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456A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47+250</w:t>
            </w:r>
          </w:p>
          <w:p w14:paraId="63E3D85C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02E25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60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0A6C" w14:textId="77777777" w:rsidR="00E96627" w:rsidRDefault="00E96627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6FC7A7EC" w14:textId="77777777" w:rsidR="00E96627" w:rsidRDefault="00E96627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59820F01" w14:textId="77777777" w:rsidR="00E96627" w:rsidRDefault="00E96627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8662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E4274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48DC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00F44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7A66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32A19FC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5E9C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E2A69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53+100</w:t>
            </w:r>
          </w:p>
          <w:p w14:paraId="6EADF0A2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565AC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A43D6" w14:textId="77777777" w:rsidR="00E96627" w:rsidRDefault="00E96627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6219461A" w14:textId="77777777" w:rsidR="00E96627" w:rsidRDefault="00E96627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39B8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A45B9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AA0A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27B0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4DB3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758D592F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C31CB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2D09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68+350</w:t>
            </w:r>
          </w:p>
          <w:p w14:paraId="2FBF8883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E60D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A601C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1725CE6B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93D9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AF6C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6F90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2E365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7748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88EB39C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E96627" w14:paraId="63F2DD3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36765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26953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77+100</w:t>
            </w:r>
          </w:p>
          <w:p w14:paraId="324F9AFA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77+740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2C2F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0C5DE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Olteniţa </w:t>
            </w:r>
          </w:p>
          <w:p w14:paraId="3053915E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9413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56F9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5F87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AC6A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62769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96627" w14:paraId="16D79D92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0476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0F83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5FD1E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2A48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4D3F09CF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3B7F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BF1CD3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1B281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9CF44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135B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77FA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96627" w14:paraId="7E1473AD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A528" w14:textId="77777777" w:rsidR="00E96627" w:rsidRDefault="00E96627" w:rsidP="00E96627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D56F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8DE5D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63DC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3ACED31A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60AB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DA39E4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BB63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C3D2" w14:textId="77777777" w:rsidR="00E96627" w:rsidRDefault="00E96627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516B3" w14:textId="77777777" w:rsidR="00E96627" w:rsidRDefault="00E96627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48879" w14:textId="77777777" w:rsidR="00E96627" w:rsidRDefault="00E96627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1A6BF70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2255622E" w14:textId="77777777" w:rsidR="00E96627" w:rsidRDefault="00E96627" w:rsidP="00FF5C69">
      <w:pPr>
        <w:pStyle w:val="Heading1"/>
        <w:spacing w:line="276" w:lineRule="auto"/>
      </w:pPr>
      <w:r>
        <w:t>LINIA 804</w:t>
      </w:r>
    </w:p>
    <w:p w14:paraId="40A45661" w14:textId="77777777" w:rsidR="00E96627" w:rsidRDefault="00E96627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E96627" w14:paraId="552E8A90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8EA4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72DC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3723087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8EF1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9E74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6FB97989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5D3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C6509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CFF9B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6C862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20BC" w14:textId="77777777" w:rsidR="00E96627" w:rsidRPr="00436B1D" w:rsidRDefault="00E96627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E96627" w14:paraId="407FAE6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68DFA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B49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4A79FFF6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6AE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7816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1D9ABF1B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43D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1E240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AC3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49F1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708D" w14:textId="77777777" w:rsidR="00E96627" w:rsidRPr="00436B1D" w:rsidRDefault="00E96627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E96627" w14:paraId="1E76DB0D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B0A9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D4985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28EA2C3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E021B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A963" w14:textId="77777777" w:rsidR="00E96627" w:rsidRDefault="00E96627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BD62429" w14:textId="77777777" w:rsidR="00E96627" w:rsidRDefault="00E96627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639F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BC446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AD0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0D8F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E238F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E96627" w14:paraId="4B49F70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E3ABE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06DA1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38DA94D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C4C9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83A5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5BE004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E35A7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D43E7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AEA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4717F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313FE" w14:textId="77777777" w:rsidR="00E96627" w:rsidRPr="00E25A4B" w:rsidRDefault="00E96627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13B2BEAF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7793DDA3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648A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E74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3304BDC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04DA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111BC" w14:textId="77777777" w:rsidR="00E96627" w:rsidRDefault="00E96627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D722700" w14:textId="77777777" w:rsidR="00E96627" w:rsidRDefault="00E96627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EC57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8811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D27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AD97F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A99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96627" w14:paraId="53FAED2B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ABEBB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40A56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6F91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DDDE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1897952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0A42D583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5C73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8BE3C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C62E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60CDD05D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7127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4B83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BBE22EF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5B64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043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56817EC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8795F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50163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692FE9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603CE514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1B2D1965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2C33E519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8CCC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6F7E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60B05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74EB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1464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0E73DA5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062A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3CD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FE2A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66FA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428856D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03795885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61459FEF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87D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174C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2853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516C86A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7D857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3699B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394E98FA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4B0B8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4B27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BD583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BAD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672F739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2271863A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1EE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5A9A131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B8D5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89BD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4E0A4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ACA45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A843DA1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F757B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AE2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57D8BA8E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9BAFE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78135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3FF4AD6A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8936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59DF5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98277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ED7D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9C195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E96627" w14:paraId="2BC3A2BB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34C9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EE10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44ACAE5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8B7D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8F74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6E123EF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9F7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F6288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3C2E3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8633E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272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10DDC2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96627" w14:paraId="57BA7186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9C41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5258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27DE9E6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1C94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52BF6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5B74602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A4FB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60F2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FD9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E70B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572A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78B57F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96627" w14:paraId="04AE5629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16DF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1FC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3D54336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6735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3AF6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093ADFFD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32AFA0B0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16B4471F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1D19392B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6BB2F65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71F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F305C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F0266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001C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122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1CCB6546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1D44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804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54E6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B61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25803135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7A5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1E75B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7920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E9392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024CD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A15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7396371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8E4E7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4DC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BFA8" w14:textId="77777777" w:rsidR="00E96627" w:rsidRPr="00A152FB" w:rsidRDefault="00E9662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B6D3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198ABBD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5ED0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39E14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526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B5F1D" w14:textId="77777777" w:rsidR="00E96627" w:rsidRPr="00F9444C" w:rsidRDefault="00E9662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BFD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783C76E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BE17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629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6F809DA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55EE" w14:textId="77777777" w:rsidR="00E96627" w:rsidRPr="00A152FB" w:rsidRDefault="00E9662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56EA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781257B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845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372C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76B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26B7" w14:textId="77777777" w:rsidR="00E96627" w:rsidRPr="00F9444C" w:rsidRDefault="00E9662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2B5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2CCD7E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96627" w14:paraId="51AE14EE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6B33C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6CA55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22DCE7F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A997D" w14:textId="77777777" w:rsidR="00E96627" w:rsidRPr="00A152FB" w:rsidRDefault="00E9662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05D7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63AFA9C6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F242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CC4E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AF9E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0DBA" w14:textId="77777777" w:rsidR="00E96627" w:rsidRPr="00F9444C" w:rsidRDefault="00E9662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5D6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9461C07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96627" w14:paraId="53F5E929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C6E1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B661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CE69" w14:textId="77777777" w:rsidR="00E96627" w:rsidRPr="00A152FB" w:rsidRDefault="00E9662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5940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F33D48D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F912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FF8E4D5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F892F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A6B2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DAD3E" w14:textId="77777777" w:rsidR="00E96627" w:rsidRPr="00F9444C" w:rsidRDefault="00E9662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EE4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4A1E474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C5FFD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E96627" w14:paraId="2AEDA332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B5B8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E15E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2D3F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7EF0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B6287B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539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EAAE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BD6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6AC9CD23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9992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589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A9AD6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236E5CD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ECEA84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E96627" w14:paraId="28D859A0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7573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B723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68505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9D95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9B3FE94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A461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BA091E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A8DA8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431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FBA1F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41F43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30402BAD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E96627" w14:paraId="5CF363BE" w14:textId="77777777" w:rsidTr="00480EEF">
        <w:trPr>
          <w:cantSplit/>
          <w:trHeight w:val="6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3176F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BBAB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A4765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B0F9" w14:textId="77777777" w:rsidR="00E96627" w:rsidRDefault="00E96627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Ţăndărei - Movila </w:t>
            </w:r>
          </w:p>
          <w:p w14:paraId="5DAF450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71DA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8F418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91C8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59+100</w:t>
            </w:r>
          </w:p>
          <w:p w14:paraId="64C93346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0ED8F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345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5C708A0A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6451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274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B7CC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FAE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 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F67A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2F75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4562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608AB87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29474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F1F7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4D16295B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7E64" w14:textId="77777777" w:rsidR="00E96627" w:rsidRDefault="00E96627" w:rsidP="00E96627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BD96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87+300</w:t>
            </w:r>
          </w:p>
          <w:p w14:paraId="0F2AF59E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64DE" w14:textId="77777777" w:rsidR="00E96627" w:rsidRPr="00A152FB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39AE0" w14:textId="77777777" w:rsidR="00E96627" w:rsidRDefault="00E96627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 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5187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6CD3" w14:textId="77777777" w:rsidR="00E96627" w:rsidRPr="00F9444C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0D11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261D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A2BFB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663D548F" w14:textId="77777777" w:rsidR="00E96627" w:rsidRDefault="00E96627" w:rsidP="00802827">
      <w:pPr>
        <w:spacing w:line="276" w:lineRule="auto"/>
        <w:ind w:right="57"/>
        <w:rPr>
          <w:sz w:val="20"/>
          <w:lang w:val="ro-RO"/>
        </w:rPr>
      </w:pPr>
    </w:p>
    <w:p w14:paraId="5F57A1AF" w14:textId="77777777" w:rsidR="00E96627" w:rsidRDefault="00E96627" w:rsidP="00DE7850">
      <w:pPr>
        <w:pStyle w:val="Heading1"/>
        <w:spacing w:line="360" w:lineRule="auto"/>
      </w:pPr>
      <w:r>
        <w:t>LINIA 806</w:t>
      </w:r>
    </w:p>
    <w:p w14:paraId="3FE29090" w14:textId="77777777" w:rsidR="00E96627" w:rsidRDefault="00E96627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96627" w14:paraId="19482E57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C3EB" w14:textId="77777777" w:rsidR="00E96627" w:rsidRDefault="00E96627" w:rsidP="00E96627">
            <w:pPr>
              <w:numPr>
                <w:ilvl w:val="0"/>
                <w:numId w:val="7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05E1" w14:textId="77777777" w:rsidR="00E96627" w:rsidRDefault="00E96627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C637E27" w14:textId="77777777" w:rsidR="00E96627" w:rsidRDefault="00E96627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69EC" w14:textId="77777777" w:rsidR="00E96627" w:rsidRPr="000A2807" w:rsidRDefault="00E96627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B4EB5" w14:textId="77777777" w:rsidR="00E96627" w:rsidRDefault="00E96627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 Amara – </w:t>
            </w:r>
          </w:p>
          <w:p w14:paraId="65177CFF" w14:textId="77777777" w:rsidR="00E96627" w:rsidRDefault="00E96627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3D98" w14:textId="77777777" w:rsidR="00E96627" w:rsidRDefault="00E96627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CCD4" w14:textId="77777777" w:rsidR="00E96627" w:rsidRPr="000A2807" w:rsidRDefault="00E96627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4CE55" w14:textId="77777777" w:rsidR="00E96627" w:rsidRDefault="00E96627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939B" w14:textId="77777777" w:rsidR="00E96627" w:rsidRPr="000A2807" w:rsidRDefault="00E96627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7D8C" w14:textId="77777777" w:rsidR="00E96627" w:rsidRDefault="00E96627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</w:t>
            </w:r>
          </w:p>
        </w:tc>
      </w:tr>
    </w:tbl>
    <w:p w14:paraId="01268837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353616CE" w14:textId="77777777" w:rsidR="00E96627" w:rsidRDefault="00E96627" w:rsidP="00535684">
      <w:pPr>
        <w:pStyle w:val="Heading1"/>
        <w:spacing w:line="360" w:lineRule="auto"/>
      </w:pPr>
      <w:r>
        <w:lastRenderedPageBreak/>
        <w:t>LINIA 807</w:t>
      </w:r>
    </w:p>
    <w:p w14:paraId="7715B89F" w14:textId="77777777" w:rsidR="00E96627" w:rsidRDefault="00E96627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96627" w14:paraId="60922709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9929" w14:textId="77777777" w:rsidR="00E96627" w:rsidRDefault="00E96627" w:rsidP="00E96627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874D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22A81A4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EC88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5EAB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355AF32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F1CA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D5D8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6D8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88E5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AEC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CEFBC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6D9ED19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00DAAFA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E96627" w14:paraId="209D6206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05E08" w14:textId="77777777" w:rsidR="00E96627" w:rsidRDefault="00E96627" w:rsidP="00E96627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557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075E7F2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EB3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7F3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4EC2197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358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B469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077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72F2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540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5E752C44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463D" w14:textId="77777777" w:rsidR="00E96627" w:rsidRDefault="00E96627" w:rsidP="00E96627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165A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4B8AA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302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45BDB65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F85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B9F6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C71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9EF1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7639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0300A3B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0950" w14:textId="77777777" w:rsidR="00E96627" w:rsidRDefault="00E96627" w:rsidP="00E96627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2F62" w14:textId="77777777" w:rsidR="00E96627" w:rsidRDefault="00E96627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9CF7" w14:textId="77777777" w:rsidR="00E96627" w:rsidRPr="007345A6" w:rsidRDefault="00E96627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8BD1" w14:textId="77777777" w:rsidR="00E96627" w:rsidRDefault="00E96627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7E4AB3D4" w14:textId="77777777" w:rsidR="00E96627" w:rsidRDefault="00E96627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C33B" w14:textId="77777777" w:rsidR="00E96627" w:rsidRDefault="00E96627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B619B" w14:textId="77777777" w:rsidR="00E96627" w:rsidRPr="007345A6" w:rsidRDefault="00E96627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79D6" w14:textId="77777777" w:rsidR="00E96627" w:rsidRDefault="00E96627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70CACA66" w14:textId="77777777" w:rsidR="00E96627" w:rsidRDefault="00E96627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3AC15" w14:textId="77777777" w:rsidR="00E96627" w:rsidRPr="007345A6" w:rsidRDefault="00E96627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7361" w14:textId="77777777" w:rsidR="00E96627" w:rsidRDefault="00E96627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04DFBCB1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569E6" w14:textId="77777777" w:rsidR="00E96627" w:rsidRDefault="00E96627" w:rsidP="00E96627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C8F0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87D1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293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74AC864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628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B8BA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9AE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38944A8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C852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B83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0965C8A0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8F12" w14:textId="77777777" w:rsidR="00E96627" w:rsidRDefault="00E96627" w:rsidP="00E96627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B64E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CB90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29A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2712E8E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5AA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967DBD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95233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1D8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D9CC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3399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DDFDC5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6962" w14:textId="77777777" w:rsidR="00E96627" w:rsidRDefault="00E96627" w:rsidP="00E96627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A47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A7ED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ED2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335740D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4BE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3EEAD1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20CBE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F84E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6E61" w14:textId="77777777" w:rsidR="00E96627" w:rsidRPr="007345A6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5EA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015DD7E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3CE86515" w14:textId="77777777" w:rsidR="00E96627" w:rsidRDefault="00E96627" w:rsidP="00D509E3">
      <w:pPr>
        <w:pStyle w:val="Heading1"/>
        <w:spacing w:line="360" w:lineRule="auto"/>
      </w:pPr>
      <w:r>
        <w:t>LINIA 812</w:t>
      </w:r>
    </w:p>
    <w:p w14:paraId="3A7A9964" w14:textId="77777777" w:rsidR="00E96627" w:rsidRDefault="00E96627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96627" w14:paraId="0C489E30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651A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4CC5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7EF7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8B0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910F4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4A93744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0CD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4F58D65D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9437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C11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9A722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D83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3FCB347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9564D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B10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FFFB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020F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5AE7DD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E16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9C09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012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00C21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303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9D4BFAA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89F4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7235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3733A84F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A12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F802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40F445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4E71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2E21C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03D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54DB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FE3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2AD34F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96627" w14:paraId="583599B1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CCDA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496D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21DBB98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960D0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CD3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2AD3FB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1B1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FD1F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4C9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8E9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CAD6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22D40384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60181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8269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DA1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D6C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634DBD0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56C4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7CBF7C2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29DF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4439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73458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F4B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4B63F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47255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7B706B5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E96627" w14:paraId="16378210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96ED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5CFDF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48CA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D3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46F96A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2FB3A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1F9CBE4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A9D0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E877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010E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A05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684564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3DEF08F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E96627" w14:paraId="174623D9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5583B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C706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E0C2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59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6F679A9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36813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A899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CDA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370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374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2849D43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9E903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D063C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063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0E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2AF9FF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316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7E0938B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42D1F82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0C2A068D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17E7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DA1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E17A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CA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356A3B2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1DF3E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E276F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BCC5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87D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DCAD87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01DE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5E7453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445707D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50AF0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183BC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7A861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345F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A0CFF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E96627" w14:paraId="2E062B65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2DE9F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567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47B3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9AA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140155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E7D7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199F610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1259E3A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1D7F7644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E2D0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2081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C1C57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F6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B6848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E96627" w14:paraId="0ECF0045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B9610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8AB84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8E0A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A67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33496C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BDBD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ED41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A982C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CCDB7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B78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598B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5949A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006A731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E96627" w14:paraId="40DF7F06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1DA7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52B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2952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DA2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6780AA5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BC1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6622F10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885C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D241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503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AC54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682EA55F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8EC89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7181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304EA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5C7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80A5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D3EFDC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A2DA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92F3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508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1B4B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27B74EE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25FF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847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340FF1D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CD34A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9B1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5C04C00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DF36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DECE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438D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535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DF4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15AD3A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7476893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E96627" w14:paraId="5304FCF1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6F81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F85A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81836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5ABB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2BF8FB4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D6376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58F8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AF74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998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294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6872B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E96627" w14:paraId="6DDCFDF4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88112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490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3AF9B7C8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C41C6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F71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786ADCA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244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2B63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3C26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46B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83D7" w14:textId="77777777" w:rsidR="00E96627" w:rsidRPr="00562792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7050B322" w14:textId="77777777" w:rsidR="00E96627" w:rsidRPr="00562792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62F50C1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14F94B81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77DAA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BEB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5ADC87A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C2AF1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3844" w14:textId="77777777" w:rsidR="00E96627" w:rsidRDefault="00E96627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6E3364F0" w14:textId="77777777" w:rsidR="00E96627" w:rsidRDefault="00E96627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3C0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FC7A9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B868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6EC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74119" w14:textId="77777777" w:rsidR="00E96627" w:rsidRPr="00562792" w:rsidRDefault="00E9662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E96627" w14:paraId="067B1678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4B3C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1F8E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04D80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E2D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57C04CE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37BB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28BCB7C6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3008B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B7A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95AF3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316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2B455A0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9E9C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96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BE51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35D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10EA7A2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F5B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45A8B13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73A28FB8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8DC4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B5ED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02C7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E52A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F599A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01144C0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E96627" w14:paraId="7447420E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8263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FC33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2EECC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B96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2B48DEE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C94D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0305FFA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6876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D329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A8C6C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BC3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D8236AA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0161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7CE76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782E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6B7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1DA22C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71A3C1D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50B5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27D80B3E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1B0C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66D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1008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CDE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A48A298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7FB7D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BB2E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CC93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D65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7E04285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7B6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E486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A99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D108E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0DFD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79B3139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29522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133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779D1078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DCB58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E3A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7F2F909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A1F4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0850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96A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DDB0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DBF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4731FE4C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5524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AFC4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394C099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376E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52A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272076E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AE1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9CCAC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DC94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D77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402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B1DF44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E96627" w14:paraId="30629531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78A8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2B71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5DD618E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687A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BF7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05D3780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181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997CE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1851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A9EBC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900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8EA2E9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5B0A2CB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E96627" w14:paraId="60988DE1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2466D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A4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4D31177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E7C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0A17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478E4D1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011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81DC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98B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0268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32AA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13018B6F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CD93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65C45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6AB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0589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3E53E44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9A44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6D016E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A7C79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5F36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11F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C5C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63B125C3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EEBE1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E651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6128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0A0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16F1A2B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C01F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34E48FD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3F6EF18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0B15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6F73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63FCF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AD1C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2DCE702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E96627" w14:paraId="3BFA371E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2A061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F6A59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FD29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BBA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2ABF081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BE4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D666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DDA9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80DB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372D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E96627" w14:paraId="26EE3383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4189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CAC2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19FE51D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650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E485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7919C4B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602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3ABF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853C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80C17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982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4883B7CD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B0188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892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12B9B48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07550" w14:textId="77777777" w:rsidR="00E96627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1741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18BEDA0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830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1A13F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3A64E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F5EC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A34A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1EDC5C46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FD22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A3AC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B84E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60C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18B8C7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FF4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35865AC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542A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C13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38C30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5D72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1220DB4F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A035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ABC43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3A38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552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529A43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818F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4B031F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A144C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5E3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0E73C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3AE8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0C5B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E96627" w14:paraId="5F633203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2A30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27A9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B6F6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FF8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6F2F03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5BA6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DFDE90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07314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B8415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EDD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896E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18148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D7870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E96627" w14:paraId="6AEF7E51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29891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001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5CB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092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6D14FB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C404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B5FD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48EB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3DA39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8B1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035D152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D388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A8D9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7F9F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E6A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85A8F9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3A3A4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9BA38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E8E9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90226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4149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63DB9771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1E0A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94B28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5427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33EF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833A05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AEC5E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056AA5EC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050E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ADE60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DF1E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5E5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05CECE" w14:textId="77777777" w:rsidR="00E96627" w:rsidRPr="00F662B5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E96627" w14:paraId="4529AF12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DA563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EB0E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D4DB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92D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6457EF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5F99F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FB57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8036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AB14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0E5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6DCD014F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E2299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3859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89668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EF91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F868AA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1CB10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6957E6AC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47B9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16BF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6C0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0FE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3554C5F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1F38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9A5B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88E5F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A88F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426076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1526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1EF309A8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2402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0407D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B447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F02D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6C3C6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96627" w14:paraId="7281E295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D15F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002E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6AAC2624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2531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FBB2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0E1B34F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B95E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1FB1B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B2C3F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6D3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49CD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5B9C3A08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5F58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9E7E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9146D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16C7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705B0D62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D67FA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332AD9EE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5FE6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6A543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E9B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B3F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FFCC17D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2D0F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C5E5C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B4F5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6E410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2587F11D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9AF5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1BFA966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8A862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0B5EF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04EE3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5C18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436CD68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97CE" w14:textId="77777777" w:rsidR="00E96627" w:rsidRPr="001A61C3" w:rsidRDefault="00E96627" w:rsidP="00E96627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6092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BDB7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B1F4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571B9BC4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59339827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EF54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40CA3737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20AF" w14:textId="77777777" w:rsidR="00E96627" w:rsidRPr="006A7C82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39C09" w14:textId="77777777" w:rsidR="00E96627" w:rsidRPr="001A61C3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5E387" w14:textId="77777777" w:rsidR="00E96627" w:rsidRPr="00772CB4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9F36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572F31B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50C36140" w14:textId="77777777" w:rsidR="00E96627" w:rsidRDefault="00E96627" w:rsidP="00672C80">
      <w:pPr>
        <w:pStyle w:val="Heading1"/>
        <w:spacing w:line="360" w:lineRule="auto"/>
      </w:pPr>
      <w:r>
        <w:t>LINIA 813</w:t>
      </w:r>
    </w:p>
    <w:p w14:paraId="7276C65E" w14:textId="77777777" w:rsidR="00E96627" w:rsidRDefault="00E96627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E96627" w14:paraId="4EE9C9E8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E721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B4E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F80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DC2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F51487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5FE2F" w14:textId="77777777" w:rsidR="00E96627" w:rsidRDefault="00E9662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7A051BB3" w14:textId="77777777" w:rsidR="00E96627" w:rsidRDefault="00E9662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49EE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08E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28E0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C1FB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A4E7545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B0FB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760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1090F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7896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AC00150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F2657" w14:textId="77777777" w:rsidR="00E96627" w:rsidRDefault="00E9662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516EADFF" w14:textId="77777777" w:rsidR="00E96627" w:rsidRDefault="00E9662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1E15FA0A" w14:textId="77777777" w:rsidR="00E96627" w:rsidRDefault="00E9662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6026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7597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57C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EDD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9A18D0C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5D74C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4292" w14:textId="77777777" w:rsidR="00E96627" w:rsidRDefault="00E96627" w:rsidP="00515B1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AB36" w14:textId="77777777" w:rsidR="00E96627" w:rsidRDefault="00E96627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1E19" w14:textId="77777777" w:rsidR="00E96627" w:rsidRDefault="00E96627" w:rsidP="00515B1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49B52A4" w14:textId="77777777" w:rsidR="00E96627" w:rsidRDefault="00E96627" w:rsidP="00515B1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21D7" w14:textId="77777777" w:rsidR="00E96627" w:rsidRDefault="00E96627" w:rsidP="00515B1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60 pe directă + abatere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064B" w14:textId="77777777" w:rsidR="00E96627" w:rsidRDefault="00E96627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F2A7C" w14:textId="77777777" w:rsidR="00E96627" w:rsidRDefault="00E96627" w:rsidP="00515B1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DBC93" w14:textId="77777777" w:rsidR="00E96627" w:rsidRPr="00564F54" w:rsidRDefault="00E96627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31F6" w14:textId="77777777" w:rsidR="00E96627" w:rsidRDefault="00E96627" w:rsidP="00515B1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957D392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E7AB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04A96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A3090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50A5D68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05231D09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D93A6" w14:textId="77777777" w:rsidR="00E96627" w:rsidRPr="001A0BE2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CB615AF" w14:textId="77777777" w:rsidR="00E96627" w:rsidRPr="001A0BE2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106A8DE7" w14:textId="77777777" w:rsidR="00E96627" w:rsidRPr="001A0BE2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62D29AA7" w14:textId="77777777" w:rsidR="00E96627" w:rsidRPr="00564F54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DA4D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897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B54CCAC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C7D3B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CF73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47DA1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4700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3814D013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F332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A5F98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230C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5666CF2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54110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EA5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E96627" w14:paraId="58EE105A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CC8FC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57F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60F6989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B37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A0D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F6D0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B67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653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0776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05D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E96627" w14:paraId="1377FF9E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2137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109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B9535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7C5E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285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AF7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D0B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732F87F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46F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D7D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E96627" w14:paraId="536AA6A5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0B53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D7D2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1FE8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CEB17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A03911F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31BD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4AFEF2E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C779D03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6C1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36D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2A61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2954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E53D3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E96627" w14:paraId="27B79AAB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FA5B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C5CE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270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A703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32F0C0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C947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508C77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CD7F996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EF0E5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4F5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A7C1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673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10631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E96627" w14:paraId="723EB6B1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5615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33C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26F3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70C3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62BC4C9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93F12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165462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B50B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1D2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EC79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CB0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E809D8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28C5F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E96627" w14:paraId="54D27BFD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A626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F7C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ECB2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F685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472BF39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E3F2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391B868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5A5B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3E2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64E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6F1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B4093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E96627" w14:paraId="2B04B342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802A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8A4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700E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8DA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F2ED47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F92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3E55587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F741E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6872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BE81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44C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E96627" w14:paraId="0E6C712C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DC0C4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91E9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70BE0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F70B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9C4A66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898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8850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57C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4ABB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AED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12C15B5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D9390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E96627" w14:paraId="5F9D40AB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52FD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2A1F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ED95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270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DFDE0D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5FA8282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E81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8A3F9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7727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EB4AA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C68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02D34C8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6B8FD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385B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CC72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8FAC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8F92AB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49E95FF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34F4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909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9CC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CF9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E8DA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39A5CDD8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B2E6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1FE0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ABED6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FA5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63C03A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A11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1033D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5EA8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9C00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8D5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161A5696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BAC0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251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63521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0E3B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57BD9B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245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28E94B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32A1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37E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BA6F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0C4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74562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E96627" w14:paraId="1C6207CE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7D5B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BCC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613B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C67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2DD869C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EABE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374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746E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82C7D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9B1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494CA4F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E96627" w14:paraId="25EAAC3D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1C69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D94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AA26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04B7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5BAC285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5559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A0191F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948AFC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4E58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52C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305F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A06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054F5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C26DA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4EF4F1BD" w14:textId="77777777" w:rsidR="00E96627" w:rsidRPr="00CB3CD0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E96627" w14:paraId="133B8903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6C10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7BB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6737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57E2" w14:textId="77777777" w:rsidR="00E96627" w:rsidRDefault="00E96627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5E2F6E10" w14:textId="77777777" w:rsidR="00E96627" w:rsidRDefault="00E96627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E4A68" w14:textId="77777777" w:rsidR="00E96627" w:rsidRDefault="00E96627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F995584" w14:textId="77777777" w:rsidR="00E96627" w:rsidRDefault="00E96627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28BB5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6880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5653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899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25B4A3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E96627" w14:paraId="1EFDE041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3F634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18F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D104B3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9A39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6D7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2E42A2F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4D726F5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62A6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4B9E8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CDDF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786CEB2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72D5D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00C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638DA4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E5EC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4D1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B08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F616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2FB9240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134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CE6F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35F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D178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8AF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5D4FD20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9D61D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02F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448D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9D14" w14:textId="77777777" w:rsidR="00E96627" w:rsidRDefault="00E96627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7A66E985" w14:textId="77777777" w:rsidR="00E96627" w:rsidRDefault="00E96627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8AA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F65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A21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4AA5772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4BF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33F0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3AE6C44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FA6D0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72D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7DD6B1C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ECDF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0A99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36D6E16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9E5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21D1E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3DEB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4E681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BC7A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24D59DDB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DE1C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B29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EDB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D75A" w14:textId="77777777" w:rsidR="00E96627" w:rsidRDefault="00E96627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73A8F49" w14:textId="77777777" w:rsidR="00E96627" w:rsidRDefault="00E96627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931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30D09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7DBE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1FCCDBC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427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0C59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1A056228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A723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9B59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0679485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FDB3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B7A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08E9D2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6AB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980A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170A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9947" w14:textId="77777777" w:rsidR="00E96627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EDC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1E9AFB44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345DD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050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8C968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3970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8E52E1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5C8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35B87C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1974A3E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FA669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FE26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DAEF0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EA07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E96627" w14:paraId="09D08FA4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28AF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9845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489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F75B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EB2EC2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80B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0C9B41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CF1D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4FF1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ACA89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B88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4B9C7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3CBF168A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E96627" w14:paraId="532F01ED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4273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EE4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3199CB9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56495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08F7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9DC4191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C04C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53D4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F0C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E4A21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E982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100B51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E96627" w14:paraId="4FAE9272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B624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D632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44510A4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55562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84E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015BF51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5900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22F62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0B0AD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89E0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5CF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E96627" w14:paraId="2D081E7A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F3DB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0D9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432275E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31304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D34FB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35764153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D33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79216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3D2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791A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9DC8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5EDC0BF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E96627" w14:paraId="75D8A0C6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605EA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DA272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DD158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065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40D03A40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8783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7366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DC7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83F03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383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E96627" w14:paraId="7ECD600E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CCEAF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C1B4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DDB9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D90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12618F35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A2AB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9D05FBA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521BC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07DC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3F3E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E97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E96627" w14:paraId="7B10A329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F385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07A9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D022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C9E5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07F432ED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592F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7834248E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B5C8B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9E4D6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CC342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6276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30BD3E82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13BB98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E96627" w14:paraId="7E0B4208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6025" w14:textId="77777777" w:rsidR="00E96627" w:rsidRDefault="00E96627" w:rsidP="00E96627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535D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F8778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E4EE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4FD74C3C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8878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A4421F0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AC75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2EE27" w14:textId="77777777" w:rsidR="00E96627" w:rsidRDefault="00E9662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2C80" w14:textId="77777777" w:rsidR="00E96627" w:rsidRPr="00564F54" w:rsidRDefault="00E9662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1EA4" w14:textId="77777777" w:rsidR="00E96627" w:rsidRDefault="00E9662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0F11F8D" w14:textId="77777777" w:rsidR="00E96627" w:rsidRPr="00237377" w:rsidRDefault="00E96627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83EBB42" w14:textId="77777777" w:rsidR="00E96627" w:rsidRDefault="00E96627" w:rsidP="00D96D74">
      <w:pPr>
        <w:pStyle w:val="Heading1"/>
        <w:spacing w:line="360" w:lineRule="auto"/>
      </w:pPr>
      <w:r>
        <w:t>LINIA 813 A</w:t>
      </w:r>
    </w:p>
    <w:p w14:paraId="19A2CA57" w14:textId="77777777" w:rsidR="00E96627" w:rsidRDefault="00E96627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96627" w14:paraId="2A7F4A05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2CB9" w14:textId="77777777" w:rsidR="00E96627" w:rsidRDefault="00E96627" w:rsidP="00E96627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562C3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2B5ABD7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343EA" w14:textId="77777777" w:rsidR="00E96627" w:rsidRPr="00E230A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3F0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640AB86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1BD69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2521" w14:textId="77777777" w:rsidR="00E96627" w:rsidRPr="009033A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67D7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5887" w14:textId="77777777" w:rsidR="00E96627" w:rsidRPr="009033A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E2071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64B0460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79C8" w14:textId="77777777" w:rsidR="00E96627" w:rsidRDefault="00E96627" w:rsidP="00E96627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7D0F1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09B75498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4F0AF" w14:textId="77777777" w:rsidR="00E96627" w:rsidRPr="00E230A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4805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7591D343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76629D4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4039D629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C37B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FE55" w14:textId="77777777" w:rsidR="00E96627" w:rsidRPr="009033A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C2A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8FD86" w14:textId="77777777" w:rsidR="00E96627" w:rsidRPr="009033A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2BF8A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7FFD4E8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9870" w14:textId="77777777" w:rsidR="00E96627" w:rsidRDefault="00E96627" w:rsidP="00E96627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D80D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62FC" w14:textId="77777777" w:rsidR="00E96627" w:rsidRPr="00E230A0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257B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3030A18C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44BC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C812" w14:textId="77777777" w:rsidR="00E96627" w:rsidRPr="009033A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F4A54" w14:textId="77777777" w:rsidR="00E96627" w:rsidRDefault="00E9662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37904" w14:textId="77777777" w:rsidR="00E96627" w:rsidRPr="009033AC" w:rsidRDefault="00E9662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7BFF" w14:textId="77777777" w:rsidR="00E96627" w:rsidRDefault="00E9662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C979801" w14:textId="77777777" w:rsidR="00E96627" w:rsidRDefault="00E96627">
      <w:pPr>
        <w:spacing w:before="40" w:after="40" w:line="192" w:lineRule="auto"/>
        <w:ind w:right="57"/>
        <w:rPr>
          <w:sz w:val="20"/>
          <w:lang w:val="ro-RO"/>
        </w:rPr>
      </w:pPr>
    </w:p>
    <w:p w14:paraId="5155F32D" w14:textId="77777777" w:rsidR="00E96627" w:rsidRDefault="00E96627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695EEB79" w14:textId="77777777" w:rsidR="00E96627" w:rsidRDefault="00E96627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E96627" w14:paraId="3C7CA31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C70E6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0FA2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878DE" w14:textId="77777777" w:rsidR="00E96627" w:rsidRPr="002B691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AD46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8811AFD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53D7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3EB1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1B5E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8D3D" w14:textId="77777777" w:rsidR="00E96627" w:rsidRPr="002A6824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1774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643E007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A97E8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2693D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C075A" w14:textId="77777777" w:rsidR="00E96627" w:rsidRPr="002B691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D865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5E46639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4FC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732B728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EB87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7A53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6ABA7" w14:textId="77777777" w:rsidR="00E96627" w:rsidRPr="002A6824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F5EA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98FD97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431F1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AF2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98699" w14:textId="77777777" w:rsidR="00E96627" w:rsidRPr="002B691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8468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03D680A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34CD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016F8F4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2FD7E1A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07F93F4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6A2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F780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C32B" w14:textId="77777777" w:rsidR="00E96627" w:rsidRPr="002A6824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108D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7C6630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5DDBB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81751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343BD" w14:textId="77777777" w:rsidR="00E96627" w:rsidRPr="002B691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5DCF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8CDB839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545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04AEAF6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FC07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6AD0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E9855" w14:textId="77777777" w:rsidR="00E96627" w:rsidRPr="002A6824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EEDC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120A291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2671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6C2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80437" w14:textId="77777777" w:rsidR="00E96627" w:rsidRPr="002B691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9FB6" w14:textId="77777777" w:rsidR="00E96627" w:rsidRDefault="00E96627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949F6BE" w14:textId="77777777" w:rsidR="00E96627" w:rsidRDefault="00E96627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809B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03D1B33F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31F5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75514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7A846" w14:textId="77777777" w:rsidR="00E96627" w:rsidRPr="002A6824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F4E42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E96627" w14:paraId="383C24E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65F2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C1CB" w14:textId="77777777" w:rsidR="00E96627" w:rsidRDefault="00E9662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4A29" w14:textId="77777777" w:rsidR="00E96627" w:rsidRPr="002B6917" w:rsidRDefault="00E9662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2D053" w14:textId="77777777" w:rsidR="00E96627" w:rsidRDefault="00E96627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85EDA4A" w14:textId="77777777" w:rsidR="00E96627" w:rsidRDefault="00E96627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366D" w14:textId="77777777" w:rsidR="00E96627" w:rsidRDefault="00E9662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12D9E2DF" w14:textId="77777777" w:rsidR="00E96627" w:rsidRDefault="00E9662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2E5F" w14:textId="77777777" w:rsidR="00E96627" w:rsidRDefault="00E9662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D68B" w14:textId="77777777" w:rsidR="00E96627" w:rsidRDefault="00E9662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58C8" w14:textId="77777777" w:rsidR="00E96627" w:rsidRPr="002A6824" w:rsidRDefault="00E9662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DB2AA" w14:textId="77777777" w:rsidR="00E96627" w:rsidRDefault="00E96627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E96627" w14:paraId="1586C7B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C45B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C79A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3231" w14:textId="77777777" w:rsidR="00E96627" w:rsidRPr="002B691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5413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8642151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045ECDB0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8153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23F2352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D648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B6BA9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14A0" w14:textId="77777777" w:rsidR="00E96627" w:rsidRPr="002A6824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A1CFB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ACB3C4D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6F7B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6A902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672E9E25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5EB5B" w14:textId="77777777" w:rsidR="00E96627" w:rsidRPr="002B691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A37B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2BD6599D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5938A1C9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38D32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B258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2CB7C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18453502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42DA" w14:textId="77777777" w:rsidR="00E96627" w:rsidRPr="002A6824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476B8" w14:textId="77777777" w:rsidR="00E96627" w:rsidRDefault="00E96627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4367DE91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50614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F845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F4217" w14:textId="77777777" w:rsidR="00E96627" w:rsidRPr="002B691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729B8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6EFC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57B665AE" w14:textId="77777777" w:rsidR="00E96627" w:rsidRDefault="00E9662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79D87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30B4D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558D8" w14:textId="77777777" w:rsidR="00E96627" w:rsidRPr="002A6824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486F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723DAECD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E96627" w14:paraId="673AD51B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23054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4BD36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BB162" w14:textId="77777777" w:rsidR="00E96627" w:rsidRPr="002B691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FB9B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3E93" w14:textId="77777777" w:rsidR="00E96627" w:rsidRDefault="00E9662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A825D" w14:textId="77777777" w:rsidR="00E96627" w:rsidRPr="00557C88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1874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FEEB" w14:textId="77777777" w:rsidR="00E96627" w:rsidRPr="002A6824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662F9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ADFCFFD" w14:textId="77777777" w:rsidR="00E96627" w:rsidRPr="00D83307" w:rsidRDefault="00E9662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E96627" w14:paraId="27BCF67B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E4F7D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50B7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16250" w14:textId="77777777" w:rsidR="00E96627" w:rsidRPr="002B691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44C5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374C0BC4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32A5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D8FC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3E489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1CF6" w14:textId="77777777" w:rsidR="00E96627" w:rsidRPr="002A6824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C964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D7A96AB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9332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95B7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3824A" w14:textId="77777777" w:rsidR="00E96627" w:rsidRPr="002B691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57E7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534B1F0B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2D8F1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95744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8AA5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4A598" w14:textId="77777777" w:rsidR="00E96627" w:rsidRPr="002A6824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A742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21E729A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1C86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2B01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9589" w14:textId="77777777" w:rsidR="00E96627" w:rsidRPr="002B691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5903F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5A1B94E1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6D54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1770" w14:textId="77777777" w:rsidR="00E96627" w:rsidRPr="00557C88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6217D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B7B6" w14:textId="77777777" w:rsidR="00E96627" w:rsidRPr="002A6824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B242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68E7B7C8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7BFA" w14:textId="77777777" w:rsidR="00E96627" w:rsidRDefault="00E96627" w:rsidP="00E96627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ED60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667A0" w14:textId="77777777" w:rsidR="00E96627" w:rsidRPr="002B691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2065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38F1902B" w14:textId="77777777" w:rsidR="00E96627" w:rsidRPr="006315B8" w:rsidRDefault="00E96627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946B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E9BB2" w14:textId="77777777" w:rsidR="00E96627" w:rsidRPr="00557C88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D8CC" w14:textId="77777777" w:rsidR="00E96627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501D9" w14:textId="77777777" w:rsidR="00E96627" w:rsidRPr="002A6824" w:rsidRDefault="00E9662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9F7F" w14:textId="77777777" w:rsidR="00E96627" w:rsidRDefault="00E9662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C825C09" w14:textId="77777777" w:rsidR="00E96627" w:rsidRPr="00930181" w:rsidRDefault="00E96627">
      <w:pPr>
        <w:tabs>
          <w:tab w:val="left" w:pos="3183"/>
        </w:tabs>
      </w:pPr>
    </w:p>
    <w:p w14:paraId="78844B67" w14:textId="77777777" w:rsidR="00E96627" w:rsidRDefault="00E96627" w:rsidP="00445244">
      <w:pPr>
        <w:pStyle w:val="Heading1"/>
        <w:spacing w:line="24" w:lineRule="atLeast"/>
      </w:pPr>
      <w:r>
        <w:t>LINIA 818</w:t>
      </w:r>
    </w:p>
    <w:p w14:paraId="064D9B71" w14:textId="77777777" w:rsidR="00E96627" w:rsidRDefault="00E96627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96627" w14:paraId="27D2649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FC9D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0693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12B1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C93E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6EF35186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078B6138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D453D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42F5E8DC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267F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C988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0F65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56E0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D8DC21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681ACE4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E96627" w14:paraId="48BF8F17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024A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B523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DAE7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ABEF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328A566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0F05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3245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C59C8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29E5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00AC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9DDC21F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3F91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09231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26AA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F877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E50A341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CD07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7F2D6C44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0C9F6E08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F029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64B22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D22F4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CF0B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66C45EA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F308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45699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D325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308AF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3E0FE08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7EA8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24CDAF5A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1CCCBA4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28AD120B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129A0412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E960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7E29E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D7999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ED73E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503DFD2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2E7A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BC11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7F11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6D12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B63005E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1CBCB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75C42D0B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FA68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3218C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F9C9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8396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42ED523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60ED8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6576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53669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2C1E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DFA49CB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05EDFB38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3A3C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CDB0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B421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0BA4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4827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68BFE10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78CE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E4F8E" w14:textId="77777777" w:rsidR="00E96627" w:rsidRDefault="00E96627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B076" w14:textId="77777777" w:rsidR="00E96627" w:rsidRPr="00E54142" w:rsidRDefault="00E96627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46958" w14:textId="77777777" w:rsidR="00E96627" w:rsidRDefault="00E96627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23A43F0" w14:textId="77777777" w:rsidR="00E96627" w:rsidRDefault="00E96627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2868" w14:textId="77777777" w:rsidR="00E96627" w:rsidRPr="004B4AC4" w:rsidRDefault="00E96627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3C592" w14:textId="77777777" w:rsidR="00E96627" w:rsidRPr="004B4AC4" w:rsidRDefault="00E96627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36D3" w14:textId="77777777" w:rsidR="00E96627" w:rsidRDefault="00E96627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1B24" w14:textId="77777777" w:rsidR="00E96627" w:rsidRPr="00E54142" w:rsidRDefault="00E96627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E96E" w14:textId="77777777" w:rsidR="00E96627" w:rsidRPr="004B4AC4" w:rsidRDefault="00E96627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E96627" w14:paraId="612F38A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89419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52A8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CD20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1326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0452806F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5DDE4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5D2E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9702C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39D1263F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505B2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4A17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96627" w14:paraId="052374C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E73BA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AA4D3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20F0A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7CB0D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7217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90F5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3CE1D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1446F07A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425CE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0D20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493BA69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471D4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FA2F1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AB19F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F1D5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666C0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9CA7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6A8C1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D824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C9B9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07717EF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7CF2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00916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5B2C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7A15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73BF7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43F63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657A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1A8C1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A6C4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2F4192B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010A3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0751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A0EB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1FD5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7D44B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17A4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B29E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082D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89B4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819BC9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2AAE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064A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51DC0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1E06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3ACC3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03A793DA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D1F5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93F2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92FD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1D94A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E96627" w14:paraId="04B0E8D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6BA9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2E978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6779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586B7" w14:textId="77777777" w:rsidR="00E96627" w:rsidRPr="00277DE8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DFAB0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4371478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01913F6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3D1FB270" w14:textId="77777777" w:rsidR="00E96627" w:rsidRPr="00277DE8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D4603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393F8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05163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EF099" w14:textId="77777777" w:rsidR="00E96627" w:rsidRPr="00277DE8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E96627" w14:paraId="48349FD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03521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E3FD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1592C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B4EA" w14:textId="77777777" w:rsidR="00E96627" w:rsidRPr="00277DE8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5D3C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47093AC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DDE1543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3BE274C5" w14:textId="77777777" w:rsidR="00E96627" w:rsidRPr="00277DE8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683B4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7DF1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293F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0D30" w14:textId="77777777" w:rsidR="00E96627" w:rsidRPr="00277DE8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E96627" w14:paraId="20E7378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A852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0CC1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14671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407C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737E89F2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EEBE5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C8816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D69F0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1400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088F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96627" w14:paraId="77AB0EE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3CBB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BCF37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3F6E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33F9D" w14:textId="77777777" w:rsidR="00E96627" w:rsidRDefault="00E96627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00EC7661" w14:textId="77777777" w:rsidR="00E96627" w:rsidRDefault="00E96627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22F6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E1ED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2D07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55036BAA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637FD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EDFF1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420447" w14:textId="77777777" w:rsidR="00E96627" w:rsidRDefault="00E9662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7915ADA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892F4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9A64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E2FF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FCFE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13EF8A7F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E507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34E8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6953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6+500</w:t>
            </w:r>
          </w:p>
          <w:p w14:paraId="545E3BBD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B068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A4B16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62F8BDE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61EA7CE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7A26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ED58D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6296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B83C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3ADDA1ED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C98D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18DE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ACAE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  <w:p w14:paraId="31E1533F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36F08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742E6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9E45D9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67C9CAD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7B443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B6D92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3E00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562C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2B90BD76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2BC9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A8A5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87A0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13+800</w:t>
            </w:r>
          </w:p>
          <w:p w14:paraId="4A6ADC1E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4052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3FF6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4B5A6B9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96627" w14:paraId="7917B27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88150" w14:textId="77777777" w:rsidR="00E96627" w:rsidRDefault="00E96627" w:rsidP="00E96627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5ABAA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44D1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7D846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0070CC47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960EA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AF6D" w14:textId="77777777" w:rsidR="00E96627" w:rsidRPr="00E54142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1B357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  <w:p w14:paraId="5B89C774" w14:textId="77777777" w:rsidR="00E96627" w:rsidRDefault="00E9662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857B" w14:textId="77777777" w:rsidR="00E96627" w:rsidRDefault="00E9662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E9F72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C79122" w14:textId="77777777" w:rsidR="00E96627" w:rsidRDefault="00E96627" w:rsidP="003800E0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</w:tbl>
    <w:p w14:paraId="1D25C251" w14:textId="77777777" w:rsidR="00E96627" w:rsidRPr="00C21997" w:rsidRDefault="00E96627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652FBF40" w14:textId="77777777" w:rsidR="00E96627" w:rsidRDefault="00E9662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427E981" w14:textId="77777777" w:rsidR="00673C2F" w:rsidRDefault="00673C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2687FA0" w14:textId="77777777" w:rsidR="00673C2F" w:rsidRDefault="00673C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A3D2D31" w14:textId="77777777" w:rsidR="00673C2F" w:rsidRDefault="00673C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CD0CFE7" w14:textId="77777777" w:rsidR="00673C2F" w:rsidRDefault="00673C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B292797" w14:textId="77777777" w:rsidR="00673C2F" w:rsidRPr="00C21F42" w:rsidRDefault="00673C2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3C8F19C" w14:textId="77777777" w:rsidR="00E96627" w:rsidRPr="00C21F42" w:rsidRDefault="00E9662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7EE9D512" w14:textId="77777777" w:rsidR="00E96627" w:rsidRPr="00C21F42" w:rsidRDefault="00E9662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BA006DA" w14:textId="77777777" w:rsidR="00E96627" w:rsidRPr="00C21F42" w:rsidRDefault="00E96627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7533C803" w14:textId="77777777" w:rsidR="00E96627" w:rsidRDefault="00E96627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5E8D0DCE" w14:textId="77777777" w:rsidR="00E96627" w:rsidRPr="00C21F42" w:rsidRDefault="00E96627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64577545" w14:textId="77777777" w:rsidR="00E96627" w:rsidRPr="00C21F42" w:rsidRDefault="00E96627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0A3AC551" w14:textId="77777777" w:rsidR="00E96627" w:rsidRPr="00C21F42" w:rsidRDefault="00E96627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0BB06176" w14:textId="77777777" w:rsidR="00E96627" w:rsidRPr="00C21F42" w:rsidRDefault="00E96627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B4AB4F4" w14:textId="77777777" w:rsidR="00FB37F1" w:rsidRPr="000D671D" w:rsidRDefault="00FB37F1" w:rsidP="000D671D"/>
    <w:sectPr w:rsidR="00FB37F1" w:rsidRPr="000D671D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0E67" w14:textId="77777777" w:rsidR="002A08A1" w:rsidRDefault="002A08A1">
      <w:r>
        <w:separator/>
      </w:r>
    </w:p>
  </w:endnote>
  <w:endnote w:type="continuationSeparator" w:id="0">
    <w:p w14:paraId="001B02DA" w14:textId="77777777" w:rsidR="002A08A1" w:rsidRDefault="002A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0B0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82D0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DF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0A42" w14:textId="77777777" w:rsidR="002A08A1" w:rsidRDefault="002A08A1">
      <w:r>
        <w:separator/>
      </w:r>
    </w:p>
  </w:footnote>
  <w:footnote w:type="continuationSeparator" w:id="0">
    <w:p w14:paraId="24A63388" w14:textId="77777777" w:rsidR="002A08A1" w:rsidRDefault="002A0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558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BE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6DB089" w14:textId="62DA89BB" w:rsidR="006F5073" w:rsidRDefault="00D22484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746F2C">
      <w:rPr>
        <w:b/>
        <w:bCs/>
        <w:i/>
        <w:iCs/>
        <w:sz w:val="22"/>
      </w:rPr>
      <w:t>decada 1-10 septembrie 2026</w:t>
    </w:r>
  </w:p>
  <w:p w14:paraId="321A6371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096D342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965C09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993E57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04F943E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9AEECE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6C246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60A653E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7DAC6F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F103B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BF50E2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28EE77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5363C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279A1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34E50AD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E79AFC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5A12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38D76D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3513CC1A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5389C04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6A37FB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968B58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3109C30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8BD77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5D57D4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5A338AC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065F851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9811E1E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30EF677E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75C9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72705B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F11F0B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E4BF2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12B4FC2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43AE2E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22067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0391FC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A858FE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B6211E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9D79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E3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68EC72" w14:textId="3B0815DB" w:rsidR="00004110" w:rsidRPr="00A048AC" w:rsidRDefault="00D22484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746F2C">
      <w:rPr>
        <w:b/>
        <w:bCs/>
        <w:i/>
        <w:iCs/>
        <w:sz w:val="22"/>
      </w:rPr>
      <w:t>decada 1-10 septembrie 2026</w:t>
    </w:r>
  </w:p>
  <w:p w14:paraId="5A43A1D0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6FA37E94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E3BE1AF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A4DE266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8F32537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52E797BB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9B4B83A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50C5400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482E29A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4FF500E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1AEEA93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E69D9C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DD5637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E56A054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C51A256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2CDA5C4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65D38F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215EBFE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AF5FEC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A3AFE2A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43579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273F79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5ED720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13D710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251F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242756A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4342A9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051FE1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48D135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32BD4C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038EF73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EAFBF4C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574A7BC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5F7C8CB0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7CE8AD8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2E0002B2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1742E2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1B26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399617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E21847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6E2C1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42A605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BF3F1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BE3A8C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9B17547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F04E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CD734E"/>
    <w:multiLevelType w:val="hybridMultilevel"/>
    <w:tmpl w:val="AFA0278E"/>
    <w:lvl w:ilvl="0" w:tplc="7640DB0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43759"/>
    <w:multiLevelType w:val="hybridMultilevel"/>
    <w:tmpl w:val="17940E56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8F58FA"/>
    <w:multiLevelType w:val="hybridMultilevel"/>
    <w:tmpl w:val="901E408A"/>
    <w:lvl w:ilvl="0" w:tplc="36BE852A">
      <w:start w:val="1"/>
      <w:numFmt w:val="decimal"/>
      <w:lvlRestart w:val="0"/>
      <w:suff w:val="nothing"/>
      <w:lvlText w:val="%1"/>
      <w:lvlJc w:val="right"/>
      <w:pPr>
        <w:ind w:left="57" w:firstLine="227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116B670D"/>
    <w:multiLevelType w:val="hybridMultilevel"/>
    <w:tmpl w:val="51E068D4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1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2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5690872"/>
    <w:multiLevelType w:val="hybridMultilevel"/>
    <w:tmpl w:val="56BE4CC4"/>
    <w:lvl w:ilvl="0" w:tplc="88300CB4">
      <w:start w:val="1"/>
      <w:numFmt w:val="decimal"/>
      <w:lvlRestart w:val="0"/>
      <w:suff w:val="nothing"/>
      <w:lvlText w:val="%1"/>
      <w:lvlJc w:val="right"/>
      <w:pPr>
        <w:ind w:left="398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5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AA514C"/>
    <w:multiLevelType w:val="hybridMultilevel"/>
    <w:tmpl w:val="86644EDE"/>
    <w:lvl w:ilvl="0" w:tplc="FCC236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DA9101D"/>
    <w:multiLevelType w:val="hybridMultilevel"/>
    <w:tmpl w:val="5BD67C22"/>
    <w:lvl w:ilvl="0" w:tplc="C63A53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6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8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2F12086A"/>
    <w:multiLevelType w:val="hybridMultilevel"/>
    <w:tmpl w:val="7B587CCC"/>
    <w:lvl w:ilvl="0" w:tplc="C37294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0" w15:restartNumberingAfterBreak="0">
    <w:nsid w:val="30433702"/>
    <w:multiLevelType w:val="hybridMultilevel"/>
    <w:tmpl w:val="8B70E5F8"/>
    <w:lvl w:ilvl="0" w:tplc="3A8A50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08F10CA"/>
    <w:multiLevelType w:val="hybridMultilevel"/>
    <w:tmpl w:val="9EB874C0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2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3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7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8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2" w15:restartNumberingAfterBreak="0">
    <w:nsid w:val="499354ED"/>
    <w:multiLevelType w:val="hybridMultilevel"/>
    <w:tmpl w:val="33DA79E4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4" w15:restartNumberingAfterBreak="0">
    <w:nsid w:val="4FA12286"/>
    <w:multiLevelType w:val="hybridMultilevel"/>
    <w:tmpl w:val="39049B90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5" w15:restartNumberingAfterBreak="0">
    <w:nsid w:val="507852B9"/>
    <w:multiLevelType w:val="hybridMultilevel"/>
    <w:tmpl w:val="758887FA"/>
    <w:lvl w:ilvl="0" w:tplc="C78837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7" w15:restartNumberingAfterBreak="0">
    <w:nsid w:val="56135E7B"/>
    <w:multiLevelType w:val="hybridMultilevel"/>
    <w:tmpl w:val="B37AF17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8" w15:restartNumberingAfterBreak="0">
    <w:nsid w:val="57C16284"/>
    <w:multiLevelType w:val="hybridMultilevel"/>
    <w:tmpl w:val="6344C1F4"/>
    <w:lvl w:ilvl="0" w:tplc="9DC898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0" w15:restartNumberingAfterBreak="0">
    <w:nsid w:val="5D2C203F"/>
    <w:multiLevelType w:val="hybridMultilevel"/>
    <w:tmpl w:val="1A5C8D70"/>
    <w:lvl w:ilvl="0" w:tplc="38103F42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1951B5"/>
    <w:multiLevelType w:val="hybridMultilevel"/>
    <w:tmpl w:val="55DC2D90"/>
    <w:lvl w:ilvl="0" w:tplc="0DD62B0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3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64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7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0" w15:restartNumberingAfterBreak="0">
    <w:nsid w:val="6F7A6AF9"/>
    <w:multiLevelType w:val="hybridMultilevel"/>
    <w:tmpl w:val="11BA48B6"/>
    <w:lvl w:ilvl="0" w:tplc="3B58F2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1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2" w15:restartNumberingAfterBreak="0">
    <w:nsid w:val="75D81FA5"/>
    <w:multiLevelType w:val="hybridMultilevel"/>
    <w:tmpl w:val="7D5219E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3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185288910">
    <w:abstractNumId w:val="49"/>
  </w:num>
  <w:num w:numId="2" w16cid:durableId="446778134">
    <w:abstractNumId w:val="52"/>
  </w:num>
  <w:num w:numId="3" w16cid:durableId="416630842">
    <w:abstractNumId w:val="6"/>
  </w:num>
  <w:num w:numId="4" w16cid:durableId="1001280233">
    <w:abstractNumId w:val="60"/>
  </w:num>
  <w:num w:numId="5" w16cid:durableId="1646426366">
    <w:abstractNumId w:val="48"/>
  </w:num>
  <w:num w:numId="6" w16cid:durableId="219556498">
    <w:abstractNumId w:val="12"/>
  </w:num>
  <w:num w:numId="7" w16cid:durableId="1205824033">
    <w:abstractNumId w:val="27"/>
  </w:num>
  <w:num w:numId="8" w16cid:durableId="733817592">
    <w:abstractNumId w:val="55"/>
  </w:num>
  <w:num w:numId="9" w16cid:durableId="8605037">
    <w:abstractNumId w:val="30"/>
  </w:num>
  <w:num w:numId="10" w16cid:durableId="758911022">
    <w:abstractNumId w:val="46"/>
  </w:num>
  <w:num w:numId="11" w16cid:durableId="612709197">
    <w:abstractNumId w:val="67"/>
  </w:num>
  <w:num w:numId="12" w16cid:durableId="2005742871">
    <w:abstractNumId w:val="32"/>
  </w:num>
  <w:num w:numId="13" w16cid:durableId="717434687">
    <w:abstractNumId w:val="3"/>
  </w:num>
  <w:num w:numId="14" w16cid:durableId="1419444519">
    <w:abstractNumId w:val="66"/>
  </w:num>
  <w:num w:numId="15" w16cid:durableId="1159885220">
    <w:abstractNumId w:val="23"/>
  </w:num>
  <w:num w:numId="16" w16cid:durableId="757795720">
    <w:abstractNumId w:val="7"/>
  </w:num>
  <w:num w:numId="17" w16cid:durableId="894320408">
    <w:abstractNumId w:val="2"/>
  </w:num>
  <w:num w:numId="18" w16cid:durableId="146173004">
    <w:abstractNumId w:val="62"/>
  </w:num>
  <w:num w:numId="19" w16cid:durableId="1426071485">
    <w:abstractNumId w:val="8"/>
  </w:num>
  <w:num w:numId="20" w16cid:durableId="263805713">
    <w:abstractNumId w:val="56"/>
  </w:num>
  <w:num w:numId="21" w16cid:durableId="1957827431">
    <w:abstractNumId w:val="40"/>
  </w:num>
  <w:num w:numId="22" w16cid:durableId="779224245">
    <w:abstractNumId w:val="65"/>
  </w:num>
  <w:num w:numId="23" w16cid:durableId="1306203890">
    <w:abstractNumId w:val="74"/>
  </w:num>
  <w:num w:numId="24" w16cid:durableId="1444154727">
    <w:abstractNumId w:val="37"/>
  </w:num>
  <w:num w:numId="25" w16cid:durableId="1767338941">
    <w:abstractNumId w:val="39"/>
  </w:num>
  <w:num w:numId="26" w16cid:durableId="307561399">
    <w:abstractNumId w:val="45"/>
  </w:num>
  <w:num w:numId="27" w16cid:durableId="23556309">
    <w:abstractNumId w:val="64"/>
  </w:num>
  <w:num w:numId="28" w16cid:durableId="10882362">
    <w:abstractNumId w:val="70"/>
  </w:num>
  <w:num w:numId="29" w16cid:durableId="2105151904">
    <w:abstractNumId w:val="17"/>
  </w:num>
  <w:num w:numId="30" w16cid:durableId="1616717587">
    <w:abstractNumId w:val="73"/>
  </w:num>
  <w:num w:numId="31" w16cid:durableId="2067291654">
    <w:abstractNumId w:val="44"/>
  </w:num>
  <w:num w:numId="32" w16cid:durableId="2004091095">
    <w:abstractNumId w:val="69"/>
  </w:num>
  <w:num w:numId="33" w16cid:durableId="2074115326">
    <w:abstractNumId w:val="68"/>
  </w:num>
  <w:num w:numId="34" w16cid:durableId="2120827936">
    <w:abstractNumId w:val="36"/>
  </w:num>
  <w:num w:numId="35" w16cid:durableId="242495204">
    <w:abstractNumId w:val="26"/>
  </w:num>
  <w:num w:numId="36" w16cid:durableId="149490138">
    <w:abstractNumId w:val="29"/>
  </w:num>
  <w:num w:numId="37" w16cid:durableId="1730886646">
    <w:abstractNumId w:val="59"/>
  </w:num>
  <w:num w:numId="38" w16cid:durableId="925304876">
    <w:abstractNumId w:val="18"/>
  </w:num>
  <w:num w:numId="39" w16cid:durableId="957179693">
    <w:abstractNumId w:val="28"/>
  </w:num>
  <w:num w:numId="40" w16cid:durableId="1799686414">
    <w:abstractNumId w:val="61"/>
  </w:num>
  <w:num w:numId="41" w16cid:durableId="1376587192">
    <w:abstractNumId w:val="50"/>
  </w:num>
  <w:num w:numId="42" w16cid:durableId="418715502">
    <w:abstractNumId w:val="11"/>
  </w:num>
  <w:num w:numId="43" w16cid:durableId="87776783">
    <w:abstractNumId w:val="9"/>
  </w:num>
  <w:num w:numId="44" w16cid:durableId="1813520787">
    <w:abstractNumId w:val="33"/>
  </w:num>
  <w:num w:numId="45" w16cid:durableId="84959321">
    <w:abstractNumId w:val="54"/>
  </w:num>
  <w:num w:numId="46" w16cid:durableId="1530414019">
    <w:abstractNumId w:val="1"/>
  </w:num>
  <w:num w:numId="47" w16cid:durableId="205945749">
    <w:abstractNumId w:val="58"/>
  </w:num>
  <w:num w:numId="48" w16cid:durableId="956106441">
    <w:abstractNumId w:val="14"/>
  </w:num>
  <w:num w:numId="49" w16cid:durableId="1215580229">
    <w:abstractNumId w:val="41"/>
  </w:num>
  <w:num w:numId="50" w16cid:durableId="1106391299">
    <w:abstractNumId w:val="20"/>
  </w:num>
  <w:num w:numId="51" w16cid:durableId="1917085657">
    <w:abstractNumId w:val="38"/>
  </w:num>
  <w:num w:numId="52" w16cid:durableId="1645046553">
    <w:abstractNumId w:val="71"/>
  </w:num>
  <w:num w:numId="53" w16cid:durableId="1873762235">
    <w:abstractNumId w:val="34"/>
  </w:num>
  <w:num w:numId="54" w16cid:durableId="2083749642">
    <w:abstractNumId w:val="13"/>
  </w:num>
  <w:num w:numId="55" w16cid:durableId="1942565531">
    <w:abstractNumId w:val="22"/>
  </w:num>
  <w:num w:numId="56" w16cid:durableId="535852020">
    <w:abstractNumId w:val="24"/>
  </w:num>
  <w:num w:numId="57" w16cid:durableId="375202065">
    <w:abstractNumId w:val="4"/>
  </w:num>
  <w:num w:numId="58" w16cid:durableId="1240795532">
    <w:abstractNumId w:val="72"/>
  </w:num>
  <w:num w:numId="59" w16cid:durableId="1735855716">
    <w:abstractNumId w:val="57"/>
  </w:num>
  <w:num w:numId="60" w16cid:durableId="120075393">
    <w:abstractNumId w:val="10"/>
  </w:num>
  <w:num w:numId="61" w16cid:durableId="1018383978">
    <w:abstractNumId w:val="35"/>
  </w:num>
  <w:num w:numId="62" w16cid:durableId="1042172781">
    <w:abstractNumId w:val="5"/>
  </w:num>
  <w:num w:numId="63" w16cid:durableId="1204177074">
    <w:abstractNumId w:val="16"/>
  </w:num>
  <w:num w:numId="64" w16cid:durableId="1360594096">
    <w:abstractNumId w:val="51"/>
  </w:num>
  <w:num w:numId="65" w16cid:durableId="833298511">
    <w:abstractNumId w:val="21"/>
  </w:num>
  <w:num w:numId="66" w16cid:durableId="530805130">
    <w:abstractNumId w:val="63"/>
  </w:num>
  <w:num w:numId="67" w16cid:durableId="1043485100">
    <w:abstractNumId w:val="47"/>
  </w:num>
  <w:num w:numId="68" w16cid:durableId="1136295315">
    <w:abstractNumId w:val="15"/>
  </w:num>
  <w:num w:numId="69" w16cid:durableId="1509248008">
    <w:abstractNumId w:val="43"/>
  </w:num>
  <w:num w:numId="70" w16cid:durableId="291176450">
    <w:abstractNumId w:val="53"/>
  </w:num>
  <w:num w:numId="71" w16cid:durableId="1610894802">
    <w:abstractNumId w:val="19"/>
  </w:num>
  <w:num w:numId="72" w16cid:durableId="1686976194">
    <w:abstractNumId w:val="25"/>
  </w:num>
  <w:num w:numId="73" w16cid:durableId="606695261">
    <w:abstractNumId w:val="42"/>
  </w:num>
  <w:num w:numId="74" w16cid:durableId="583808673">
    <w:abstractNumId w:val="31"/>
  </w:num>
  <w:num w:numId="75" w16cid:durableId="790393908">
    <w:abstractNumId w:val="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YmEKle3BDR0/H5OB13UalmLBvhyNYtn86SOOgPELROnOsMx+5b1qFh4isiHSA2bLWf5qyDLKvtotPklJU3xaQA==" w:salt="9zXfzNy6aAW1y0+ZGF/zsA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9E"/>
    <w:rsid w:val="000026EB"/>
    <w:rsid w:val="00002B50"/>
    <w:rsid w:val="000034F1"/>
    <w:rsid w:val="00003549"/>
    <w:rsid w:val="00003587"/>
    <w:rsid w:val="00004110"/>
    <w:rsid w:val="00004597"/>
    <w:rsid w:val="00004F70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E26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8FA"/>
    <w:rsid w:val="00024A9E"/>
    <w:rsid w:val="00024E3A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10C"/>
    <w:rsid w:val="0002736F"/>
    <w:rsid w:val="00027DDB"/>
    <w:rsid w:val="000307C8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473DB"/>
    <w:rsid w:val="000506A8"/>
    <w:rsid w:val="00050E1D"/>
    <w:rsid w:val="00050FE4"/>
    <w:rsid w:val="000512DA"/>
    <w:rsid w:val="00051625"/>
    <w:rsid w:val="0005167E"/>
    <w:rsid w:val="00051E88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4"/>
    <w:rsid w:val="00055937"/>
    <w:rsid w:val="00055C1D"/>
    <w:rsid w:val="00055F71"/>
    <w:rsid w:val="000562E1"/>
    <w:rsid w:val="00056A39"/>
    <w:rsid w:val="000573E2"/>
    <w:rsid w:val="0005748A"/>
    <w:rsid w:val="000600F3"/>
    <w:rsid w:val="00060563"/>
    <w:rsid w:val="00060BDB"/>
    <w:rsid w:val="00060C7F"/>
    <w:rsid w:val="0006120A"/>
    <w:rsid w:val="00061437"/>
    <w:rsid w:val="000616CA"/>
    <w:rsid w:val="00061834"/>
    <w:rsid w:val="00061949"/>
    <w:rsid w:val="000621E3"/>
    <w:rsid w:val="000626F4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5EFB"/>
    <w:rsid w:val="000670AB"/>
    <w:rsid w:val="00067227"/>
    <w:rsid w:val="00070740"/>
    <w:rsid w:val="000708A8"/>
    <w:rsid w:val="00070A10"/>
    <w:rsid w:val="00070B88"/>
    <w:rsid w:val="00070E56"/>
    <w:rsid w:val="00071171"/>
    <w:rsid w:val="000713FD"/>
    <w:rsid w:val="0007159D"/>
    <w:rsid w:val="00071958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38E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2E4"/>
    <w:rsid w:val="00085588"/>
    <w:rsid w:val="00086325"/>
    <w:rsid w:val="00086881"/>
    <w:rsid w:val="00087050"/>
    <w:rsid w:val="000874F0"/>
    <w:rsid w:val="00087C80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2DD"/>
    <w:rsid w:val="0009332F"/>
    <w:rsid w:val="00093344"/>
    <w:rsid w:val="000934ED"/>
    <w:rsid w:val="000948BC"/>
    <w:rsid w:val="00094947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547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0C38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6BC"/>
    <w:rsid w:val="000B69C5"/>
    <w:rsid w:val="000B787E"/>
    <w:rsid w:val="000B7B54"/>
    <w:rsid w:val="000C03A6"/>
    <w:rsid w:val="000C0C5A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5185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666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507"/>
    <w:rsid w:val="000D567E"/>
    <w:rsid w:val="000D5CB8"/>
    <w:rsid w:val="000D5E36"/>
    <w:rsid w:val="000D5EDB"/>
    <w:rsid w:val="000D6084"/>
    <w:rsid w:val="000D6208"/>
    <w:rsid w:val="000D6601"/>
    <w:rsid w:val="000D671D"/>
    <w:rsid w:val="000D7203"/>
    <w:rsid w:val="000D7D26"/>
    <w:rsid w:val="000E0117"/>
    <w:rsid w:val="000E0541"/>
    <w:rsid w:val="000E08DC"/>
    <w:rsid w:val="000E09C7"/>
    <w:rsid w:val="000E0CB8"/>
    <w:rsid w:val="000E140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C3B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88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3FD3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16C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5B27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5B7C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BD1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B89"/>
    <w:rsid w:val="00161EA6"/>
    <w:rsid w:val="00162E5A"/>
    <w:rsid w:val="0016339C"/>
    <w:rsid w:val="001635FE"/>
    <w:rsid w:val="001636ED"/>
    <w:rsid w:val="00164296"/>
    <w:rsid w:val="00164398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3C6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592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B8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6C2"/>
    <w:rsid w:val="001A5B7E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28E"/>
    <w:rsid w:val="001B1664"/>
    <w:rsid w:val="001B19CE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17A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2B7D"/>
    <w:rsid w:val="001D3274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C85"/>
    <w:rsid w:val="001E482D"/>
    <w:rsid w:val="001E4BCB"/>
    <w:rsid w:val="001E518C"/>
    <w:rsid w:val="001E5587"/>
    <w:rsid w:val="001E5AB2"/>
    <w:rsid w:val="001E5C07"/>
    <w:rsid w:val="001E6C67"/>
    <w:rsid w:val="001E6E20"/>
    <w:rsid w:val="001F06B1"/>
    <w:rsid w:val="001F0720"/>
    <w:rsid w:val="001F093E"/>
    <w:rsid w:val="001F1205"/>
    <w:rsid w:val="001F13BA"/>
    <w:rsid w:val="001F1451"/>
    <w:rsid w:val="001F1AC5"/>
    <w:rsid w:val="001F1BA6"/>
    <w:rsid w:val="001F20DF"/>
    <w:rsid w:val="001F2BF5"/>
    <w:rsid w:val="001F2DCF"/>
    <w:rsid w:val="001F3544"/>
    <w:rsid w:val="001F35F1"/>
    <w:rsid w:val="001F394C"/>
    <w:rsid w:val="001F3A9E"/>
    <w:rsid w:val="001F407C"/>
    <w:rsid w:val="001F44A3"/>
    <w:rsid w:val="001F486D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276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2D9"/>
    <w:rsid w:val="0022368A"/>
    <w:rsid w:val="00223B6D"/>
    <w:rsid w:val="00223DDD"/>
    <w:rsid w:val="00224539"/>
    <w:rsid w:val="00224E01"/>
    <w:rsid w:val="00224ED1"/>
    <w:rsid w:val="002255F0"/>
    <w:rsid w:val="002259D9"/>
    <w:rsid w:val="00225A74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906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20DA"/>
    <w:rsid w:val="00243052"/>
    <w:rsid w:val="00243294"/>
    <w:rsid w:val="00243CBE"/>
    <w:rsid w:val="00243FD2"/>
    <w:rsid w:val="00244823"/>
    <w:rsid w:val="0024524F"/>
    <w:rsid w:val="002453B7"/>
    <w:rsid w:val="002455DA"/>
    <w:rsid w:val="00245744"/>
    <w:rsid w:val="00246578"/>
    <w:rsid w:val="00247CC3"/>
    <w:rsid w:val="002500D5"/>
    <w:rsid w:val="002503BC"/>
    <w:rsid w:val="0025041E"/>
    <w:rsid w:val="00250492"/>
    <w:rsid w:val="002506F7"/>
    <w:rsid w:val="00250ACB"/>
    <w:rsid w:val="00251436"/>
    <w:rsid w:val="002515F4"/>
    <w:rsid w:val="00251F24"/>
    <w:rsid w:val="00253203"/>
    <w:rsid w:val="002538BA"/>
    <w:rsid w:val="0025394B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3D7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5E4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343"/>
    <w:rsid w:val="00293C56"/>
    <w:rsid w:val="0029455D"/>
    <w:rsid w:val="00294C1D"/>
    <w:rsid w:val="00294F7F"/>
    <w:rsid w:val="00295974"/>
    <w:rsid w:val="00295DFB"/>
    <w:rsid w:val="0029611A"/>
    <w:rsid w:val="00296A3A"/>
    <w:rsid w:val="00296A7E"/>
    <w:rsid w:val="00296F2D"/>
    <w:rsid w:val="0029722D"/>
    <w:rsid w:val="002A0317"/>
    <w:rsid w:val="002A05F8"/>
    <w:rsid w:val="002A08A1"/>
    <w:rsid w:val="002A0A9F"/>
    <w:rsid w:val="002A0D3C"/>
    <w:rsid w:val="002A0DA0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3C6"/>
    <w:rsid w:val="002A569F"/>
    <w:rsid w:val="002A639C"/>
    <w:rsid w:val="002A650E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1A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AEB"/>
    <w:rsid w:val="002B7C2C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1EBF"/>
    <w:rsid w:val="002D202E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CC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136"/>
    <w:rsid w:val="002E771E"/>
    <w:rsid w:val="002E7847"/>
    <w:rsid w:val="002E7A34"/>
    <w:rsid w:val="002E7F6B"/>
    <w:rsid w:val="002F0460"/>
    <w:rsid w:val="002F0654"/>
    <w:rsid w:val="002F0703"/>
    <w:rsid w:val="002F099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C5F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9F8"/>
    <w:rsid w:val="00322F81"/>
    <w:rsid w:val="003230D7"/>
    <w:rsid w:val="003236CD"/>
    <w:rsid w:val="0032375D"/>
    <w:rsid w:val="0032380E"/>
    <w:rsid w:val="00323D7D"/>
    <w:rsid w:val="00324B46"/>
    <w:rsid w:val="003256AC"/>
    <w:rsid w:val="00325F7C"/>
    <w:rsid w:val="003272BF"/>
    <w:rsid w:val="003276FA"/>
    <w:rsid w:val="00327766"/>
    <w:rsid w:val="00327A59"/>
    <w:rsid w:val="00327D0B"/>
    <w:rsid w:val="003302D4"/>
    <w:rsid w:val="003305EB"/>
    <w:rsid w:val="00330D6C"/>
    <w:rsid w:val="00331713"/>
    <w:rsid w:val="00331F67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49C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63C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77B"/>
    <w:rsid w:val="00382A4B"/>
    <w:rsid w:val="00382ED5"/>
    <w:rsid w:val="00383B81"/>
    <w:rsid w:val="00384FD6"/>
    <w:rsid w:val="00386BA4"/>
    <w:rsid w:val="00386BC6"/>
    <w:rsid w:val="00387650"/>
    <w:rsid w:val="00387DAE"/>
    <w:rsid w:val="00387E80"/>
    <w:rsid w:val="00387F24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5E6F"/>
    <w:rsid w:val="00396602"/>
    <w:rsid w:val="00396A8B"/>
    <w:rsid w:val="00396DE6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E90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98A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10A"/>
    <w:rsid w:val="003C53F8"/>
    <w:rsid w:val="003C5CF3"/>
    <w:rsid w:val="003C64AC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0E0"/>
    <w:rsid w:val="003D122B"/>
    <w:rsid w:val="003D12D7"/>
    <w:rsid w:val="003D1613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C71"/>
    <w:rsid w:val="003E6F0B"/>
    <w:rsid w:val="003E7497"/>
    <w:rsid w:val="003E78F8"/>
    <w:rsid w:val="003F070A"/>
    <w:rsid w:val="003F0998"/>
    <w:rsid w:val="003F1001"/>
    <w:rsid w:val="003F1033"/>
    <w:rsid w:val="003F116A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60F"/>
    <w:rsid w:val="00410820"/>
    <w:rsid w:val="00410893"/>
    <w:rsid w:val="00410C82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6994"/>
    <w:rsid w:val="00417137"/>
    <w:rsid w:val="0041747A"/>
    <w:rsid w:val="004176AF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3E3E"/>
    <w:rsid w:val="0042411D"/>
    <w:rsid w:val="0042412C"/>
    <w:rsid w:val="0042419B"/>
    <w:rsid w:val="004241A2"/>
    <w:rsid w:val="004244F7"/>
    <w:rsid w:val="00424A20"/>
    <w:rsid w:val="00424EE8"/>
    <w:rsid w:val="004274D0"/>
    <w:rsid w:val="004277B8"/>
    <w:rsid w:val="00427E63"/>
    <w:rsid w:val="004303E0"/>
    <w:rsid w:val="00430832"/>
    <w:rsid w:val="00430E61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86C"/>
    <w:rsid w:val="00434B96"/>
    <w:rsid w:val="004350B8"/>
    <w:rsid w:val="0043512C"/>
    <w:rsid w:val="00435265"/>
    <w:rsid w:val="004352E2"/>
    <w:rsid w:val="0043563D"/>
    <w:rsid w:val="00435F86"/>
    <w:rsid w:val="00436073"/>
    <w:rsid w:val="0043633C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43A"/>
    <w:rsid w:val="0044553B"/>
    <w:rsid w:val="004456D0"/>
    <w:rsid w:val="00445771"/>
    <w:rsid w:val="00445F3C"/>
    <w:rsid w:val="004467B1"/>
    <w:rsid w:val="00447696"/>
    <w:rsid w:val="00450F7C"/>
    <w:rsid w:val="00451492"/>
    <w:rsid w:val="00452302"/>
    <w:rsid w:val="00452B7D"/>
    <w:rsid w:val="00452D8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080"/>
    <w:rsid w:val="004617D9"/>
    <w:rsid w:val="004621F4"/>
    <w:rsid w:val="004626EA"/>
    <w:rsid w:val="00462CE0"/>
    <w:rsid w:val="00464034"/>
    <w:rsid w:val="004642B6"/>
    <w:rsid w:val="00464558"/>
    <w:rsid w:val="00464849"/>
    <w:rsid w:val="00464D1F"/>
    <w:rsid w:val="004653B2"/>
    <w:rsid w:val="0046562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CD7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97AD9"/>
    <w:rsid w:val="004A036B"/>
    <w:rsid w:val="004A0565"/>
    <w:rsid w:val="004A0912"/>
    <w:rsid w:val="004A10BF"/>
    <w:rsid w:val="004A16B2"/>
    <w:rsid w:val="004A19F3"/>
    <w:rsid w:val="004A1B81"/>
    <w:rsid w:val="004A2AB5"/>
    <w:rsid w:val="004A3195"/>
    <w:rsid w:val="004A3813"/>
    <w:rsid w:val="004A3AC0"/>
    <w:rsid w:val="004A444B"/>
    <w:rsid w:val="004A4813"/>
    <w:rsid w:val="004A493E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268"/>
    <w:rsid w:val="004D5393"/>
    <w:rsid w:val="004D5A1B"/>
    <w:rsid w:val="004D5BCC"/>
    <w:rsid w:val="004D6266"/>
    <w:rsid w:val="004D63C8"/>
    <w:rsid w:val="004D6787"/>
    <w:rsid w:val="004D69CE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81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1DC"/>
    <w:rsid w:val="004E753F"/>
    <w:rsid w:val="004F0055"/>
    <w:rsid w:val="004F010C"/>
    <w:rsid w:val="004F055E"/>
    <w:rsid w:val="004F0FE9"/>
    <w:rsid w:val="004F1225"/>
    <w:rsid w:val="004F17B4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D91"/>
    <w:rsid w:val="00502E3B"/>
    <w:rsid w:val="005032E0"/>
    <w:rsid w:val="00503381"/>
    <w:rsid w:val="00503438"/>
    <w:rsid w:val="005036E7"/>
    <w:rsid w:val="00503E38"/>
    <w:rsid w:val="0050439E"/>
    <w:rsid w:val="00504483"/>
    <w:rsid w:val="00504818"/>
    <w:rsid w:val="00504AC8"/>
    <w:rsid w:val="00504C8D"/>
    <w:rsid w:val="00504E77"/>
    <w:rsid w:val="005051E9"/>
    <w:rsid w:val="00505754"/>
    <w:rsid w:val="00505988"/>
    <w:rsid w:val="00505A6D"/>
    <w:rsid w:val="00505CD8"/>
    <w:rsid w:val="00506EF7"/>
    <w:rsid w:val="00507AD7"/>
    <w:rsid w:val="0051032A"/>
    <w:rsid w:val="00510486"/>
    <w:rsid w:val="00510A65"/>
    <w:rsid w:val="00510D1B"/>
    <w:rsid w:val="00510ED3"/>
    <w:rsid w:val="005110EC"/>
    <w:rsid w:val="00511499"/>
    <w:rsid w:val="00511B06"/>
    <w:rsid w:val="00511D51"/>
    <w:rsid w:val="005120B2"/>
    <w:rsid w:val="00512DA9"/>
    <w:rsid w:val="00513317"/>
    <w:rsid w:val="00513684"/>
    <w:rsid w:val="0051416E"/>
    <w:rsid w:val="00514BC5"/>
    <w:rsid w:val="00514D52"/>
    <w:rsid w:val="00514E66"/>
    <w:rsid w:val="00514EAA"/>
    <w:rsid w:val="00514FE2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2D9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2713"/>
    <w:rsid w:val="00532963"/>
    <w:rsid w:val="00532D66"/>
    <w:rsid w:val="00533615"/>
    <w:rsid w:val="00534866"/>
    <w:rsid w:val="00534CD2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F73"/>
    <w:rsid w:val="00541168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9FD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016"/>
    <w:rsid w:val="005642BE"/>
    <w:rsid w:val="0056434A"/>
    <w:rsid w:val="005647B4"/>
    <w:rsid w:val="00564D8A"/>
    <w:rsid w:val="00565312"/>
    <w:rsid w:val="00565AA6"/>
    <w:rsid w:val="00565CC0"/>
    <w:rsid w:val="005664ED"/>
    <w:rsid w:val="00566652"/>
    <w:rsid w:val="00566D95"/>
    <w:rsid w:val="00566E6C"/>
    <w:rsid w:val="00567271"/>
    <w:rsid w:val="0056765D"/>
    <w:rsid w:val="00567920"/>
    <w:rsid w:val="0057008B"/>
    <w:rsid w:val="00570F1A"/>
    <w:rsid w:val="00571827"/>
    <w:rsid w:val="00571A73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8A0"/>
    <w:rsid w:val="00585143"/>
    <w:rsid w:val="00585250"/>
    <w:rsid w:val="00585631"/>
    <w:rsid w:val="0058594D"/>
    <w:rsid w:val="00586322"/>
    <w:rsid w:val="0058650D"/>
    <w:rsid w:val="005866C8"/>
    <w:rsid w:val="00586737"/>
    <w:rsid w:val="00586915"/>
    <w:rsid w:val="00586F0C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08A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E7D"/>
    <w:rsid w:val="005A1F12"/>
    <w:rsid w:val="005A2112"/>
    <w:rsid w:val="005A2569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4E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FCC"/>
    <w:rsid w:val="005C1939"/>
    <w:rsid w:val="005C1B54"/>
    <w:rsid w:val="005C201A"/>
    <w:rsid w:val="005C2A5C"/>
    <w:rsid w:val="005C3A1C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7D8"/>
    <w:rsid w:val="005D1F9D"/>
    <w:rsid w:val="005D246C"/>
    <w:rsid w:val="005D2778"/>
    <w:rsid w:val="005D27A8"/>
    <w:rsid w:val="005D28F6"/>
    <w:rsid w:val="005D3035"/>
    <w:rsid w:val="005D352E"/>
    <w:rsid w:val="005D3892"/>
    <w:rsid w:val="005D3D56"/>
    <w:rsid w:val="005D3FA2"/>
    <w:rsid w:val="005D4092"/>
    <w:rsid w:val="005D409B"/>
    <w:rsid w:val="005D413A"/>
    <w:rsid w:val="005D4363"/>
    <w:rsid w:val="005D446C"/>
    <w:rsid w:val="005D4653"/>
    <w:rsid w:val="005D4DF5"/>
    <w:rsid w:val="005D5379"/>
    <w:rsid w:val="005D587C"/>
    <w:rsid w:val="005D5BAA"/>
    <w:rsid w:val="005D5CFE"/>
    <w:rsid w:val="005D5F87"/>
    <w:rsid w:val="005D60C8"/>
    <w:rsid w:val="005D6278"/>
    <w:rsid w:val="005D714E"/>
    <w:rsid w:val="005D7386"/>
    <w:rsid w:val="005D73C6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3ED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4E4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0FC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F8D"/>
    <w:rsid w:val="00620933"/>
    <w:rsid w:val="00620989"/>
    <w:rsid w:val="006209C1"/>
    <w:rsid w:val="00620D52"/>
    <w:rsid w:val="00620ECF"/>
    <w:rsid w:val="00621769"/>
    <w:rsid w:val="00622DAF"/>
    <w:rsid w:val="00623351"/>
    <w:rsid w:val="00623505"/>
    <w:rsid w:val="006238E7"/>
    <w:rsid w:val="00624152"/>
    <w:rsid w:val="0062524C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467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EC7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5C4"/>
    <w:rsid w:val="00660E35"/>
    <w:rsid w:val="0066176B"/>
    <w:rsid w:val="00661D27"/>
    <w:rsid w:val="0066294E"/>
    <w:rsid w:val="0066309E"/>
    <w:rsid w:val="0066359B"/>
    <w:rsid w:val="006637C0"/>
    <w:rsid w:val="00663882"/>
    <w:rsid w:val="0066510C"/>
    <w:rsid w:val="0066572D"/>
    <w:rsid w:val="006663BA"/>
    <w:rsid w:val="00667394"/>
    <w:rsid w:val="006677A7"/>
    <w:rsid w:val="0066780F"/>
    <w:rsid w:val="00667A18"/>
    <w:rsid w:val="00667B9C"/>
    <w:rsid w:val="00667F98"/>
    <w:rsid w:val="006708B0"/>
    <w:rsid w:val="006709CF"/>
    <w:rsid w:val="0067119A"/>
    <w:rsid w:val="00671562"/>
    <w:rsid w:val="00671FF3"/>
    <w:rsid w:val="0067256B"/>
    <w:rsid w:val="00673C2F"/>
    <w:rsid w:val="006740D3"/>
    <w:rsid w:val="00674BC5"/>
    <w:rsid w:val="00674FAF"/>
    <w:rsid w:val="0067501D"/>
    <w:rsid w:val="006756FE"/>
    <w:rsid w:val="00675C55"/>
    <w:rsid w:val="00675C56"/>
    <w:rsid w:val="00676983"/>
    <w:rsid w:val="00676F93"/>
    <w:rsid w:val="00677279"/>
    <w:rsid w:val="00677D70"/>
    <w:rsid w:val="00680488"/>
    <w:rsid w:val="00680787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0AC"/>
    <w:rsid w:val="0068537C"/>
    <w:rsid w:val="0068645D"/>
    <w:rsid w:val="00686603"/>
    <w:rsid w:val="006867B1"/>
    <w:rsid w:val="006869A0"/>
    <w:rsid w:val="0068726C"/>
    <w:rsid w:val="006873BC"/>
    <w:rsid w:val="006874F3"/>
    <w:rsid w:val="00687975"/>
    <w:rsid w:val="006902E9"/>
    <w:rsid w:val="006904D2"/>
    <w:rsid w:val="006906AA"/>
    <w:rsid w:val="006907AF"/>
    <w:rsid w:val="00690AB2"/>
    <w:rsid w:val="00690BAD"/>
    <w:rsid w:val="00690BB3"/>
    <w:rsid w:val="00690EC3"/>
    <w:rsid w:val="0069167F"/>
    <w:rsid w:val="0069182F"/>
    <w:rsid w:val="00691B2A"/>
    <w:rsid w:val="00692B14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B9"/>
    <w:rsid w:val="006A4187"/>
    <w:rsid w:val="006A431C"/>
    <w:rsid w:val="006A43C7"/>
    <w:rsid w:val="006A4681"/>
    <w:rsid w:val="006A470A"/>
    <w:rsid w:val="006A471A"/>
    <w:rsid w:val="006A4C53"/>
    <w:rsid w:val="006A562B"/>
    <w:rsid w:val="006A6AD7"/>
    <w:rsid w:val="006B0113"/>
    <w:rsid w:val="006B0200"/>
    <w:rsid w:val="006B0426"/>
    <w:rsid w:val="006B12A8"/>
    <w:rsid w:val="006B1583"/>
    <w:rsid w:val="006B1E38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4D3"/>
    <w:rsid w:val="006D281C"/>
    <w:rsid w:val="006D2900"/>
    <w:rsid w:val="006D3185"/>
    <w:rsid w:val="006D3539"/>
    <w:rsid w:val="006D50D5"/>
    <w:rsid w:val="006D51B9"/>
    <w:rsid w:val="006D5D92"/>
    <w:rsid w:val="006D6C3C"/>
    <w:rsid w:val="006D6DE0"/>
    <w:rsid w:val="006D6F9B"/>
    <w:rsid w:val="006D78C4"/>
    <w:rsid w:val="006D7944"/>
    <w:rsid w:val="006D7BC5"/>
    <w:rsid w:val="006E003A"/>
    <w:rsid w:val="006E09C5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5B8C"/>
    <w:rsid w:val="006E7F6A"/>
    <w:rsid w:val="006F0596"/>
    <w:rsid w:val="006F0894"/>
    <w:rsid w:val="006F0FA4"/>
    <w:rsid w:val="006F13AB"/>
    <w:rsid w:val="006F2001"/>
    <w:rsid w:val="006F2328"/>
    <w:rsid w:val="006F2A97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5FD9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64"/>
    <w:rsid w:val="00701FEA"/>
    <w:rsid w:val="0070210A"/>
    <w:rsid w:val="00702458"/>
    <w:rsid w:val="007026E9"/>
    <w:rsid w:val="00702A26"/>
    <w:rsid w:val="00702F3A"/>
    <w:rsid w:val="00703082"/>
    <w:rsid w:val="00703B99"/>
    <w:rsid w:val="0070439E"/>
    <w:rsid w:val="007052DC"/>
    <w:rsid w:val="0070534B"/>
    <w:rsid w:val="00705CDB"/>
    <w:rsid w:val="00705E09"/>
    <w:rsid w:val="007061FC"/>
    <w:rsid w:val="00706BE9"/>
    <w:rsid w:val="00706F6C"/>
    <w:rsid w:val="00707647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A05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611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2C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403"/>
    <w:rsid w:val="00754566"/>
    <w:rsid w:val="007545C4"/>
    <w:rsid w:val="0075468B"/>
    <w:rsid w:val="0075491A"/>
    <w:rsid w:val="0075526B"/>
    <w:rsid w:val="007555CE"/>
    <w:rsid w:val="00755756"/>
    <w:rsid w:val="00755796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810"/>
    <w:rsid w:val="00762AAF"/>
    <w:rsid w:val="00762F8E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3E"/>
    <w:rsid w:val="00770813"/>
    <w:rsid w:val="007709D9"/>
    <w:rsid w:val="00770B9C"/>
    <w:rsid w:val="00770C75"/>
    <w:rsid w:val="00771145"/>
    <w:rsid w:val="007718E1"/>
    <w:rsid w:val="00771C28"/>
    <w:rsid w:val="00771DE3"/>
    <w:rsid w:val="00771EC2"/>
    <w:rsid w:val="00771FD8"/>
    <w:rsid w:val="00772235"/>
    <w:rsid w:val="00772780"/>
    <w:rsid w:val="00772CB5"/>
    <w:rsid w:val="00772F13"/>
    <w:rsid w:val="00772F37"/>
    <w:rsid w:val="00772FCE"/>
    <w:rsid w:val="00773128"/>
    <w:rsid w:val="007732B5"/>
    <w:rsid w:val="007737CC"/>
    <w:rsid w:val="007739E7"/>
    <w:rsid w:val="0077415D"/>
    <w:rsid w:val="007741F4"/>
    <w:rsid w:val="0077487B"/>
    <w:rsid w:val="00774C4E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21B"/>
    <w:rsid w:val="00781B60"/>
    <w:rsid w:val="00782B4F"/>
    <w:rsid w:val="00782F35"/>
    <w:rsid w:val="0078411E"/>
    <w:rsid w:val="007854AE"/>
    <w:rsid w:val="00785F86"/>
    <w:rsid w:val="007862BA"/>
    <w:rsid w:val="007864F9"/>
    <w:rsid w:val="00786E6F"/>
    <w:rsid w:val="00786F8B"/>
    <w:rsid w:val="0078764A"/>
    <w:rsid w:val="007900BF"/>
    <w:rsid w:val="007905D2"/>
    <w:rsid w:val="00790C11"/>
    <w:rsid w:val="00790D61"/>
    <w:rsid w:val="00791302"/>
    <w:rsid w:val="0079148B"/>
    <w:rsid w:val="00791CED"/>
    <w:rsid w:val="007920E5"/>
    <w:rsid w:val="00792196"/>
    <w:rsid w:val="00792505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269"/>
    <w:rsid w:val="007972AD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603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67F3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06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2EF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848"/>
    <w:rsid w:val="00804A35"/>
    <w:rsid w:val="00806484"/>
    <w:rsid w:val="00806A4D"/>
    <w:rsid w:val="00806B0F"/>
    <w:rsid w:val="00806F53"/>
    <w:rsid w:val="0080770C"/>
    <w:rsid w:val="00807998"/>
    <w:rsid w:val="00807B1F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5BE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9D4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18"/>
    <w:rsid w:val="008337F9"/>
    <w:rsid w:val="00833848"/>
    <w:rsid w:val="00833C6E"/>
    <w:rsid w:val="00834382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453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0D2"/>
    <w:rsid w:val="0084419E"/>
    <w:rsid w:val="00844329"/>
    <w:rsid w:val="00844C31"/>
    <w:rsid w:val="00845062"/>
    <w:rsid w:val="0084545B"/>
    <w:rsid w:val="008454CE"/>
    <w:rsid w:val="00846289"/>
    <w:rsid w:val="00846421"/>
    <w:rsid w:val="0084652F"/>
    <w:rsid w:val="008467D7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A4D"/>
    <w:rsid w:val="00857FD1"/>
    <w:rsid w:val="008603DF"/>
    <w:rsid w:val="008606D0"/>
    <w:rsid w:val="008606F0"/>
    <w:rsid w:val="008608A3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127"/>
    <w:rsid w:val="0087013C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5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8E1"/>
    <w:rsid w:val="00887255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CC8"/>
    <w:rsid w:val="00894D27"/>
    <w:rsid w:val="00895135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43"/>
    <w:rsid w:val="008A1BF2"/>
    <w:rsid w:val="008A1F0F"/>
    <w:rsid w:val="008A2210"/>
    <w:rsid w:val="008A230F"/>
    <w:rsid w:val="008A2466"/>
    <w:rsid w:val="008A2E80"/>
    <w:rsid w:val="008A2EC9"/>
    <w:rsid w:val="008A3F7A"/>
    <w:rsid w:val="008A3F7F"/>
    <w:rsid w:val="008A4360"/>
    <w:rsid w:val="008A47A5"/>
    <w:rsid w:val="008A54BC"/>
    <w:rsid w:val="008A5D5C"/>
    <w:rsid w:val="008A5F29"/>
    <w:rsid w:val="008A62EF"/>
    <w:rsid w:val="008A62F1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337"/>
    <w:rsid w:val="008B24E0"/>
    <w:rsid w:val="008B2CC0"/>
    <w:rsid w:val="008B33DF"/>
    <w:rsid w:val="008B4863"/>
    <w:rsid w:val="008B563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15F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C7ECF"/>
    <w:rsid w:val="008D0418"/>
    <w:rsid w:val="008D054E"/>
    <w:rsid w:val="008D09DB"/>
    <w:rsid w:val="008D0EA4"/>
    <w:rsid w:val="008D1592"/>
    <w:rsid w:val="008D199F"/>
    <w:rsid w:val="008D1C01"/>
    <w:rsid w:val="008D2387"/>
    <w:rsid w:val="008D263F"/>
    <w:rsid w:val="008D27C5"/>
    <w:rsid w:val="008D2A16"/>
    <w:rsid w:val="008D2F58"/>
    <w:rsid w:val="008D3053"/>
    <w:rsid w:val="008D3415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F59"/>
    <w:rsid w:val="008E13ED"/>
    <w:rsid w:val="008E1AAC"/>
    <w:rsid w:val="008E1F1C"/>
    <w:rsid w:val="008E235C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2D2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76D"/>
    <w:rsid w:val="00925ABB"/>
    <w:rsid w:val="00925B39"/>
    <w:rsid w:val="00926533"/>
    <w:rsid w:val="00926D5F"/>
    <w:rsid w:val="00926DCE"/>
    <w:rsid w:val="00926E3B"/>
    <w:rsid w:val="00926F21"/>
    <w:rsid w:val="00926F9C"/>
    <w:rsid w:val="00926FCA"/>
    <w:rsid w:val="00926FFD"/>
    <w:rsid w:val="0092771A"/>
    <w:rsid w:val="0093006B"/>
    <w:rsid w:val="00931A0E"/>
    <w:rsid w:val="00931C8F"/>
    <w:rsid w:val="00931EAB"/>
    <w:rsid w:val="00931ECA"/>
    <w:rsid w:val="00931F82"/>
    <w:rsid w:val="009331EE"/>
    <w:rsid w:val="00933625"/>
    <w:rsid w:val="009336B6"/>
    <w:rsid w:val="00933DC8"/>
    <w:rsid w:val="00934B89"/>
    <w:rsid w:val="00934C51"/>
    <w:rsid w:val="00935142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262"/>
    <w:rsid w:val="0094571D"/>
    <w:rsid w:val="00945D6D"/>
    <w:rsid w:val="00945DEB"/>
    <w:rsid w:val="009475B9"/>
    <w:rsid w:val="00947790"/>
    <w:rsid w:val="00947A5C"/>
    <w:rsid w:val="009506C8"/>
    <w:rsid w:val="0095074A"/>
    <w:rsid w:val="00950768"/>
    <w:rsid w:val="009508F7"/>
    <w:rsid w:val="0095098A"/>
    <w:rsid w:val="0095168C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62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A0E"/>
    <w:rsid w:val="00964BFA"/>
    <w:rsid w:val="0096521B"/>
    <w:rsid w:val="00965B91"/>
    <w:rsid w:val="009667DB"/>
    <w:rsid w:val="00966D26"/>
    <w:rsid w:val="0096768B"/>
    <w:rsid w:val="0096780C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733"/>
    <w:rsid w:val="00980994"/>
    <w:rsid w:val="0098213D"/>
    <w:rsid w:val="0098233A"/>
    <w:rsid w:val="00982883"/>
    <w:rsid w:val="009828B4"/>
    <w:rsid w:val="0098373B"/>
    <w:rsid w:val="009837B7"/>
    <w:rsid w:val="00983B30"/>
    <w:rsid w:val="00983BC1"/>
    <w:rsid w:val="00983BDC"/>
    <w:rsid w:val="00983F9B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599"/>
    <w:rsid w:val="00991885"/>
    <w:rsid w:val="00991C33"/>
    <w:rsid w:val="009921A3"/>
    <w:rsid w:val="00992720"/>
    <w:rsid w:val="0099292C"/>
    <w:rsid w:val="00992A95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001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9B2"/>
    <w:rsid w:val="009A7AE7"/>
    <w:rsid w:val="009B001F"/>
    <w:rsid w:val="009B0263"/>
    <w:rsid w:val="009B055D"/>
    <w:rsid w:val="009B069D"/>
    <w:rsid w:val="009B07C7"/>
    <w:rsid w:val="009B0823"/>
    <w:rsid w:val="009B08F8"/>
    <w:rsid w:val="009B0C96"/>
    <w:rsid w:val="009B0D02"/>
    <w:rsid w:val="009B0D60"/>
    <w:rsid w:val="009B1AAB"/>
    <w:rsid w:val="009B1B45"/>
    <w:rsid w:val="009B37AA"/>
    <w:rsid w:val="009B3929"/>
    <w:rsid w:val="009B3977"/>
    <w:rsid w:val="009B443E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3CE"/>
    <w:rsid w:val="009D0515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A1C"/>
    <w:rsid w:val="009D7FE0"/>
    <w:rsid w:val="009E0224"/>
    <w:rsid w:val="009E08D3"/>
    <w:rsid w:val="009E09F9"/>
    <w:rsid w:val="009E0A73"/>
    <w:rsid w:val="009E11FC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4A7A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4A6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BFE"/>
    <w:rsid w:val="00A12E25"/>
    <w:rsid w:val="00A12ED5"/>
    <w:rsid w:val="00A13B55"/>
    <w:rsid w:val="00A13D53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2D4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57E46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6E3B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AB7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F1"/>
    <w:rsid w:val="00A86A6A"/>
    <w:rsid w:val="00A86AFF"/>
    <w:rsid w:val="00A87B36"/>
    <w:rsid w:val="00A9068F"/>
    <w:rsid w:val="00A90882"/>
    <w:rsid w:val="00A90C20"/>
    <w:rsid w:val="00A914AA"/>
    <w:rsid w:val="00A915E2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3D5A"/>
    <w:rsid w:val="00A94CE5"/>
    <w:rsid w:val="00A94E61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6EBE"/>
    <w:rsid w:val="00AA7039"/>
    <w:rsid w:val="00AA79BF"/>
    <w:rsid w:val="00AA7B8E"/>
    <w:rsid w:val="00AB044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2D9"/>
    <w:rsid w:val="00AB646A"/>
    <w:rsid w:val="00AB6699"/>
    <w:rsid w:val="00AB6B5D"/>
    <w:rsid w:val="00AB6C0E"/>
    <w:rsid w:val="00AB6FD2"/>
    <w:rsid w:val="00AB74CE"/>
    <w:rsid w:val="00AB7769"/>
    <w:rsid w:val="00AB7CAC"/>
    <w:rsid w:val="00AC0383"/>
    <w:rsid w:val="00AC06A1"/>
    <w:rsid w:val="00AC1E51"/>
    <w:rsid w:val="00AC1F49"/>
    <w:rsid w:val="00AC2007"/>
    <w:rsid w:val="00AC211D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13"/>
    <w:rsid w:val="00AC6E6E"/>
    <w:rsid w:val="00AC7002"/>
    <w:rsid w:val="00AC7278"/>
    <w:rsid w:val="00AC79D2"/>
    <w:rsid w:val="00AD03D1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181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003"/>
    <w:rsid w:val="00B044F8"/>
    <w:rsid w:val="00B04A9C"/>
    <w:rsid w:val="00B04B41"/>
    <w:rsid w:val="00B04C53"/>
    <w:rsid w:val="00B04C8E"/>
    <w:rsid w:val="00B06006"/>
    <w:rsid w:val="00B06E04"/>
    <w:rsid w:val="00B07358"/>
    <w:rsid w:val="00B073D2"/>
    <w:rsid w:val="00B077FE"/>
    <w:rsid w:val="00B10579"/>
    <w:rsid w:val="00B1109C"/>
    <w:rsid w:val="00B1130A"/>
    <w:rsid w:val="00B11619"/>
    <w:rsid w:val="00B117D3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B7A"/>
    <w:rsid w:val="00B15E7C"/>
    <w:rsid w:val="00B164E1"/>
    <w:rsid w:val="00B16AC0"/>
    <w:rsid w:val="00B16C1E"/>
    <w:rsid w:val="00B17139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6E9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994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2DD6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B53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55BB"/>
    <w:rsid w:val="00B764B3"/>
    <w:rsid w:val="00B77376"/>
    <w:rsid w:val="00B7759A"/>
    <w:rsid w:val="00B77FEB"/>
    <w:rsid w:val="00B80FE2"/>
    <w:rsid w:val="00B81130"/>
    <w:rsid w:val="00B81182"/>
    <w:rsid w:val="00B81B47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3EC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9E"/>
    <w:rsid w:val="00B90CEA"/>
    <w:rsid w:val="00B90DA6"/>
    <w:rsid w:val="00B912AD"/>
    <w:rsid w:val="00B918FE"/>
    <w:rsid w:val="00B91FDC"/>
    <w:rsid w:val="00B92584"/>
    <w:rsid w:val="00B92B01"/>
    <w:rsid w:val="00B9499C"/>
    <w:rsid w:val="00B94FBE"/>
    <w:rsid w:val="00B9500B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4F50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BCD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36E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6A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4ED"/>
    <w:rsid w:val="00BD36B9"/>
    <w:rsid w:val="00BD3D6C"/>
    <w:rsid w:val="00BD4374"/>
    <w:rsid w:val="00BD4B2E"/>
    <w:rsid w:val="00BD4BD4"/>
    <w:rsid w:val="00BD544E"/>
    <w:rsid w:val="00BD625D"/>
    <w:rsid w:val="00BD6264"/>
    <w:rsid w:val="00BD633C"/>
    <w:rsid w:val="00BD69FD"/>
    <w:rsid w:val="00BD75AB"/>
    <w:rsid w:val="00BD75E2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7F3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042"/>
    <w:rsid w:val="00C037AA"/>
    <w:rsid w:val="00C03AFB"/>
    <w:rsid w:val="00C0463E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1BA1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27D3F"/>
    <w:rsid w:val="00C300F2"/>
    <w:rsid w:val="00C3037B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6E3B"/>
    <w:rsid w:val="00C37188"/>
    <w:rsid w:val="00C377F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4C25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29F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655"/>
    <w:rsid w:val="00C55E15"/>
    <w:rsid w:val="00C57047"/>
    <w:rsid w:val="00C576B9"/>
    <w:rsid w:val="00C578E4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1BC"/>
    <w:rsid w:val="00C7625C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0BC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1EB"/>
    <w:rsid w:val="00C97437"/>
    <w:rsid w:val="00C97CAD"/>
    <w:rsid w:val="00CA0316"/>
    <w:rsid w:val="00CA0DFE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024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8CA"/>
    <w:rsid w:val="00CB6F0B"/>
    <w:rsid w:val="00CB7429"/>
    <w:rsid w:val="00CB7AEF"/>
    <w:rsid w:val="00CB7EC5"/>
    <w:rsid w:val="00CB7F98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3350"/>
    <w:rsid w:val="00CC457A"/>
    <w:rsid w:val="00CC5019"/>
    <w:rsid w:val="00CC51E1"/>
    <w:rsid w:val="00CC52A6"/>
    <w:rsid w:val="00CC5A3D"/>
    <w:rsid w:val="00CC5BD8"/>
    <w:rsid w:val="00CC5D0F"/>
    <w:rsid w:val="00CC5E2A"/>
    <w:rsid w:val="00CC5F40"/>
    <w:rsid w:val="00CC64A1"/>
    <w:rsid w:val="00CC6595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D9"/>
    <w:rsid w:val="00CE404C"/>
    <w:rsid w:val="00CE4482"/>
    <w:rsid w:val="00CE459C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4A1"/>
    <w:rsid w:val="00CE76C9"/>
    <w:rsid w:val="00CF038A"/>
    <w:rsid w:val="00CF1261"/>
    <w:rsid w:val="00CF1484"/>
    <w:rsid w:val="00CF2019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3FC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484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B43"/>
    <w:rsid w:val="00D33CA4"/>
    <w:rsid w:val="00D345FE"/>
    <w:rsid w:val="00D348BB"/>
    <w:rsid w:val="00D354B3"/>
    <w:rsid w:val="00D3575E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5BC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C05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81F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B28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228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398"/>
    <w:rsid w:val="00D903D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64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543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944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871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654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5C67"/>
    <w:rsid w:val="00DC635C"/>
    <w:rsid w:val="00DC6749"/>
    <w:rsid w:val="00DC695A"/>
    <w:rsid w:val="00DC6C34"/>
    <w:rsid w:val="00DC6EF1"/>
    <w:rsid w:val="00DC75B3"/>
    <w:rsid w:val="00DC7C32"/>
    <w:rsid w:val="00DD0401"/>
    <w:rsid w:val="00DD0546"/>
    <w:rsid w:val="00DD0DDA"/>
    <w:rsid w:val="00DD0EEB"/>
    <w:rsid w:val="00DD158C"/>
    <w:rsid w:val="00DD1ABA"/>
    <w:rsid w:val="00DD2B27"/>
    <w:rsid w:val="00DD2CA2"/>
    <w:rsid w:val="00DD3327"/>
    <w:rsid w:val="00DD4288"/>
    <w:rsid w:val="00DD454A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B4D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5807"/>
    <w:rsid w:val="00DE6513"/>
    <w:rsid w:val="00DE6673"/>
    <w:rsid w:val="00DE69A4"/>
    <w:rsid w:val="00DE776F"/>
    <w:rsid w:val="00DE7B82"/>
    <w:rsid w:val="00DE7BEE"/>
    <w:rsid w:val="00DE7C3B"/>
    <w:rsid w:val="00DF0F24"/>
    <w:rsid w:val="00DF17B8"/>
    <w:rsid w:val="00DF1B5C"/>
    <w:rsid w:val="00DF1C9D"/>
    <w:rsid w:val="00DF210D"/>
    <w:rsid w:val="00DF3D32"/>
    <w:rsid w:val="00DF3E32"/>
    <w:rsid w:val="00DF3F7C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5F3"/>
    <w:rsid w:val="00DF78FA"/>
    <w:rsid w:val="00DF7F90"/>
    <w:rsid w:val="00E00039"/>
    <w:rsid w:val="00E00075"/>
    <w:rsid w:val="00E0026F"/>
    <w:rsid w:val="00E00941"/>
    <w:rsid w:val="00E00BE0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60E"/>
    <w:rsid w:val="00E208CE"/>
    <w:rsid w:val="00E20B84"/>
    <w:rsid w:val="00E20DC5"/>
    <w:rsid w:val="00E21DC2"/>
    <w:rsid w:val="00E223E0"/>
    <w:rsid w:val="00E22BE4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3FD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7F5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11D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47E5D"/>
    <w:rsid w:val="00E5030D"/>
    <w:rsid w:val="00E50511"/>
    <w:rsid w:val="00E5053A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06D"/>
    <w:rsid w:val="00E55170"/>
    <w:rsid w:val="00E55778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483"/>
    <w:rsid w:val="00E70A7D"/>
    <w:rsid w:val="00E71249"/>
    <w:rsid w:val="00E713D3"/>
    <w:rsid w:val="00E71982"/>
    <w:rsid w:val="00E72453"/>
    <w:rsid w:val="00E724EE"/>
    <w:rsid w:val="00E7270A"/>
    <w:rsid w:val="00E73198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627"/>
    <w:rsid w:val="00E967EF"/>
    <w:rsid w:val="00E9697D"/>
    <w:rsid w:val="00E97608"/>
    <w:rsid w:val="00E978FB"/>
    <w:rsid w:val="00E979CB"/>
    <w:rsid w:val="00EA0264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25C"/>
    <w:rsid w:val="00EB43CB"/>
    <w:rsid w:val="00EB4BAD"/>
    <w:rsid w:val="00EB4E78"/>
    <w:rsid w:val="00EB5BB0"/>
    <w:rsid w:val="00EB615A"/>
    <w:rsid w:val="00EB6D9A"/>
    <w:rsid w:val="00EB728B"/>
    <w:rsid w:val="00EB77CC"/>
    <w:rsid w:val="00EB7AAF"/>
    <w:rsid w:val="00EB7E88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60A"/>
    <w:rsid w:val="00EC4B47"/>
    <w:rsid w:val="00EC4DD4"/>
    <w:rsid w:val="00EC5313"/>
    <w:rsid w:val="00EC5AA1"/>
    <w:rsid w:val="00EC5EE7"/>
    <w:rsid w:val="00EC6258"/>
    <w:rsid w:val="00EC6881"/>
    <w:rsid w:val="00EC6A83"/>
    <w:rsid w:val="00EC70F3"/>
    <w:rsid w:val="00EC73DB"/>
    <w:rsid w:val="00EC759E"/>
    <w:rsid w:val="00EC7B18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4D8"/>
    <w:rsid w:val="00EE1AEE"/>
    <w:rsid w:val="00EE1DEC"/>
    <w:rsid w:val="00EE20F0"/>
    <w:rsid w:val="00EE23B1"/>
    <w:rsid w:val="00EE28B4"/>
    <w:rsid w:val="00EE2C28"/>
    <w:rsid w:val="00EE3017"/>
    <w:rsid w:val="00EE3814"/>
    <w:rsid w:val="00EE3BF2"/>
    <w:rsid w:val="00EE4190"/>
    <w:rsid w:val="00EE4DA0"/>
    <w:rsid w:val="00EE51BA"/>
    <w:rsid w:val="00EE542C"/>
    <w:rsid w:val="00EE56B1"/>
    <w:rsid w:val="00EE58F5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861"/>
    <w:rsid w:val="00EF493E"/>
    <w:rsid w:val="00EF4DA5"/>
    <w:rsid w:val="00EF50A9"/>
    <w:rsid w:val="00EF5BA7"/>
    <w:rsid w:val="00EF6BE1"/>
    <w:rsid w:val="00EF6E00"/>
    <w:rsid w:val="00EF7234"/>
    <w:rsid w:val="00EF752F"/>
    <w:rsid w:val="00EF7948"/>
    <w:rsid w:val="00EF7BF5"/>
    <w:rsid w:val="00EF7D83"/>
    <w:rsid w:val="00F00786"/>
    <w:rsid w:val="00F009D9"/>
    <w:rsid w:val="00F00DD7"/>
    <w:rsid w:val="00F00F72"/>
    <w:rsid w:val="00F0134E"/>
    <w:rsid w:val="00F01E16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1F3A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6B3"/>
    <w:rsid w:val="00F36FF3"/>
    <w:rsid w:val="00F371A6"/>
    <w:rsid w:val="00F37721"/>
    <w:rsid w:val="00F37D6D"/>
    <w:rsid w:val="00F37F3D"/>
    <w:rsid w:val="00F40A47"/>
    <w:rsid w:val="00F40A98"/>
    <w:rsid w:val="00F40C11"/>
    <w:rsid w:val="00F413CA"/>
    <w:rsid w:val="00F41888"/>
    <w:rsid w:val="00F41A54"/>
    <w:rsid w:val="00F42292"/>
    <w:rsid w:val="00F4360E"/>
    <w:rsid w:val="00F45387"/>
    <w:rsid w:val="00F4568C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3CB"/>
    <w:rsid w:val="00F536FA"/>
    <w:rsid w:val="00F53CC8"/>
    <w:rsid w:val="00F544F6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170"/>
    <w:rsid w:val="00F6045D"/>
    <w:rsid w:val="00F60B51"/>
    <w:rsid w:val="00F60DA9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4A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CB7"/>
    <w:rsid w:val="00F73DD3"/>
    <w:rsid w:val="00F73E66"/>
    <w:rsid w:val="00F73F22"/>
    <w:rsid w:val="00F74A18"/>
    <w:rsid w:val="00F74B5C"/>
    <w:rsid w:val="00F74D3A"/>
    <w:rsid w:val="00F74E1D"/>
    <w:rsid w:val="00F74F48"/>
    <w:rsid w:val="00F751C2"/>
    <w:rsid w:val="00F75464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5E21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2C1"/>
    <w:rsid w:val="00F93677"/>
    <w:rsid w:val="00F9369E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A63"/>
    <w:rsid w:val="00FA7087"/>
    <w:rsid w:val="00FA7464"/>
    <w:rsid w:val="00FA7905"/>
    <w:rsid w:val="00FA7BB1"/>
    <w:rsid w:val="00FA7C2F"/>
    <w:rsid w:val="00FB0D6C"/>
    <w:rsid w:val="00FB1026"/>
    <w:rsid w:val="00FB15BD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0C69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8E9"/>
    <w:rsid w:val="00FC5AE5"/>
    <w:rsid w:val="00FC5C6A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3F3D34B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70483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70483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BD75E2"/>
    <w:pPr>
      <w:numPr>
        <w:numId w:val="75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6</TotalTime>
  <Pages>1</Pages>
  <Words>26075</Words>
  <Characters>148630</Characters>
  <Application>Microsoft Office Word</Application>
  <DocSecurity>0</DocSecurity>
  <Lines>1238</Lines>
  <Paragraphs>348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174357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2026-08-21T06:37:00Z</dcterms:created>
  <dcterms:modified xsi:type="dcterms:W3CDTF">2026-08-21T08:04:00Z</dcterms:modified>
</cp:coreProperties>
</file>