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72F6B" w14:textId="77777777" w:rsidR="003B66E3" w:rsidRPr="00FD1158" w:rsidRDefault="003B66E3" w:rsidP="00110E00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FD1158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29D969A9" w14:textId="59335199" w:rsidR="003B66E3" w:rsidRPr="00FD1158" w:rsidRDefault="003B66E3" w:rsidP="00110E00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FD1158">
        <w:rPr>
          <w:b/>
          <w:sz w:val="16"/>
          <w:szCs w:val="16"/>
          <w:lang w:val="ro-RO"/>
        </w:rPr>
        <w:t xml:space="preserve"> (de la pagina 1 la pagina )</w:t>
      </w:r>
    </w:p>
    <w:p w14:paraId="14B73C0F" w14:textId="77777777" w:rsidR="003B66E3" w:rsidRDefault="003B66E3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5487BFC0" w14:textId="77777777" w:rsidR="003B66E3" w:rsidRDefault="003B66E3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76D3FA58" w14:textId="77777777" w:rsidR="003B66E3" w:rsidRDefault="003B66E3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3D37FAC1" w14:textId="77777777" w:rsidR="003B66E3" w:rsidRDefault="003B66E3">
      <w:pPr>
        <w:jc w:val="center"/>
        <w:rPr>
          <w:sz w:val="28"/>
        </w:rPr>
      </w:pPr>
    </w:p>
    <w:p w14:paraId="279B9076" w14:textId="77777777" w:rsidR="003B66E3" w:rsidRDefault="003B66E3">
      <w:pPr>
        <w:jc w:val="center"/>
        <w:rPr>
          <w:sz w:val="28"/>
        </w:rPr>
      </w:pPr>
    </w:p>
    <w:p w14:paraId="1601CA3F" w14:textId="77777777" w:rsidR="003B66E3" w:rsidRDefault="003B66E3">
      <w:pPr>
        <w:jc w:val="center"/>
        <w:rPr>
          <w:sz w:val="28"/>
        </w:rPr>
      </w:pPr>
    </w:p>
    <w:p w14:paraId="0F3A7F18" w14:textId="77777777" w:rsidR="003B66E3" w:rsidRDefault="003B66E3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522A6800" w14:textId="77777777" w:rsidR="003B66E3" w:rsidRDefault="003B66E3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 xml:space="preserve"> BUCUREŞTI</w:t>
      </w:r>
    </w:p>
    <w:p w14:paraId="3FE4AF40" w14:textId="77777777" w:rsidR="003B66E3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4B8F5D9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43240FA1" w14:textId="77777777" w:rsidR="003B66E3" w:rsidRDefault="003B66E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5978641C" w14:textId="77777777" w:rsidR="003B66E3" w:rsidRDefault="003B66E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septembrie 2026</w:t>
      </w:r>
    </w:p>
    <w:p w14:paraId="7AA57117" w14:textId="77777777" w:rsidR="003B66E3" w:rsidRDefault="003B66E3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3B66E3" w14:paraId="186ED01E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37F08747" w14:textId="77777777" w:rsidR="003B66E3" w:rsidRDefault="003B66E3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21827574" w14:textId="77777777" w:rsidR="003B66E3" w:rsidRDefault="003B66E3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24E0A1A2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58A58A0F" w14:textId="77777777" w:rsidR="003B66E3" w:rsidRDefault="003B66E3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61AE42DB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7547AA7D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96482EE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7FFFD8AC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15283420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426469FF" w14:textId="77777777" w:rsidR="003B66E3" w:rsidRDefault="003B66E3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21432239" w14:textId="77777777" w:rsidR="003B66E3" w:rsidRDefault="003B66E3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27849C3B" w14:textId="77777777" w:rsidR="003B66E3" w:rsidRDefault="003B66E3" w:rsidP="001D0732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256A4DC4" w14:textId="77777777" w:rsidR="003B66E3" w:rsidRDefault="003B66E3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7A3612DE" w14:textId="77777777" w:rsidR="003B66E3" w:rsidRDefault="003B66E3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077ED779" w14:textId="77777777" w:rsidR="003B66E3" w:rsidRDefault="003B66E3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281CE425" w14:textId="77777777" w:rsidR="003B66E3" w:rsidRDefault="003B66E3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77693934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1AC470F6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7D2E4496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730A29AC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67ED9D00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21ACEA09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019B175E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35DC1830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798B544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3B66E3" w14:paraId="272AD358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6E32BD47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2B943758" w14:textId="77777777" w:rsidR="003B66E3" w:rsidRDefault="003B66E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701BE9D5" w14:textId="77777777" w:rsidR="003B66E3" w:rsidRDefault="003B66E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79E6796D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19CD3DEA" w14:textId="77777777" w:rsidR="003B66E3" w:rsidRDefault="003B66E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71CD0276" w14:textId="77777777" w:rsidR="003B66E3" w:rsidRDefault="003B66E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60E45B81" w14:textId="77777777" w:rsidR="003B66E3" w:rsidRDefault="003B66E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339760C5" w14:textId="77777777" w:rsidR="003B66E3" w:rsidRDefault="003B66E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5168378A" w14:textId="77777777" w:rsidR="003B66E3" w:rsidRDefault="003B66E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26277809" w14:textId="77777777" w:rsidR="003B66E3" w:rsidRDefault="003B66E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5334AF02" w14:textId="77777777" w:rsidR="003B66E3" w:rsidRDefault="003B66E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30FA94DC" w14:textId="77777777" w:rsidR="003B66E3" w:rsidRDefault="003B66E3">
      <w:pPr>
        <w:spacing w:line="192" w:lineRule="auto"/>
        <w:jc w:val="center"/>
      </w:pPr>
    </w:p>
    <w:p w14:paraId="182D971D" w14:textId="77777777" w:rsidR="003B66E3" w:rsidRDefault="003B66E3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280AE930" w14:textId="77777777" w:rsidR="003B66E3" w:rsidRPr="008D04AB" w:rsidRDefault="003B66E3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45A08C03" w14:textId="77777777" w:rsidR="003B66E3" w:rsidRPr="008D04AB" w:rsidRDefault="003B66E3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3B28240F" w14:textId="77777777" w:rsidR="003B66E3" w:rsidRPr="008D04AB" w:rsidRDefault="003B66E3" w:rsidP="001725F5">
      <w:pPr>
        <w:tabs>
          <w:tab w:val="center" w:pos="312"/>
        </w:tabs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3F324FFC" w14:textId="77777777" w:rsidR="003B66E3" w:rsidRPr="00A8307A" w:rsidRDefault="003B66E3" w:rsidP="00516DD3">
      <w:pPr>
        <w:pStyle w:val="Heading1"/>
        <w:spacing w:line="360" w:lineRule="auto"/>
      </w:pPr>
      <w:r w:rsidRPr="00A8307A">
        <w:t>LINIA 100</w:t>
      </w:r>
    </w:p>
    <w:p w14:paraId="08335BEE" w14:textId="77777777" w:rsidR="003B66E3" w:rsidRPr="00A8307A" w:rsidRDefault="003B66E3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3B66E3" w:rsidRPr="00AB76B4" w14:paraId="021289C3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A63B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074C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C64C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325358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77B45452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3C9A5" w14:textId="77777777" w:rsidR="003B66E3" w:rsidRPr="00AB76B4" w:rsidRDefault="003B66E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E2BA285" w14:textId="77777777" w:rsidR="003B66E3" w:rsidRPr="00AB76B4" w:rsidRDefault="003B66E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6B183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4EFB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C31F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4BFE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603BA171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BC1F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C656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A7D34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41FF7E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19F3692E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6CC79" w14:textId="77777777" w:rsidR="003B66E3" w:rsidRPr="00AB76B4" w:rsidRDefault="003B66E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7AF11BA" w14:textId="77777777" w:rsidR="003B66E3" w:rsidRPr="00AB76B4" w:rsidRDefault="003B66E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7E94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C56E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EB22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5AB5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2F13BB49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D4EB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23E3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A8FFC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42B0FB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0B8C5F89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9AFC9" w14:textId="77777777" w:rsidR="003B66E3" w:rsidRPr="00AB76B4" w:rsidRDefault="003B66E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77198184" w14:textId="77777777" w:rsidR="003B66E3" w:rsidRPr="00AB76B4" w:rsidRDefault="003B66E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A9A7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3B3B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19AE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0E86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1FEEA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3B66E3" w:rsidRPr="00AB76B4" w14:paraId="2A2C98C6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4BCF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1C9E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ADCDD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37C421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556C0885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FAAC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6C984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D9C2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C5DC9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6A4C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2D9BF74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B10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D563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1AC2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C595FA" w14:textId="77777777" w:rsidR="003B66E3" w:rsidRPr="00AB76B4" w:rsidRDefault="003B66E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1177AF4" w14:textId="77777777" w:rsidR="003B66E3" w:rsidRPr="00AB76B4" w:rsidRDefault="003B66E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4A207" w14:textId="77777777" w:rsidR="003B66E3" w:rsidRPr="00AB76B4" w:rsidRDefault="003B66E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3458DA02" w14:textId="77777777" w:rsidR="003B66E3" w:rsidRPr="00AB76B4" w:rsidRDefault="003B66E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4FB0551E" w14:textId="77777777" w:rsidR="003B66E3" w:rsidRPr="00AB76B4" w:rsidRDefault="003B66E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ABE4A4C" w14:textId="77777777" w:rsidR="003B66E3" w:rsidRPr="00AB76B4" w:rsidRDefault="003B66E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51CC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CD51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8411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D6698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16EE74D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B1DD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484E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BED9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E74307" w14:textId="77777777" w:rsidR="003B66E3" w:rsidRPr="00AB76B4" w:rsidRDefault="003B66E3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00336B7" w14:textId="77777777" w:rsidR="003B66E3" w:rsidRPr="00AB76B4" w:rsidRDefault="003B66E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6D5C8" w14:textId="77777777" w:rsidR="003B66E3" w:rsidRPr="00AB76B4" w:rsidRDefault="003B66E3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</w:t>
            </w:r>
            <w:r w:rsidRPr="00AB76B4">
              <w:rPr>
                <w:b/>
                <w:bCs/>
                <w:sz w:val="20"/>
                <w:lang w:val="ro-RO"/>
              </w:rPr>
              <w:t xml:space="preserve">ntre </w:t>
            </w:r>
            <w:r>
              <w:rPr>
                <w:b/>
                <w:bCs/>
                <w:sz w:val="20"/>
                <w:lang w:val="ro-RO"/>
              </w:rPr>
              <w:t>sch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5C54488C" w14:textId="77777777" w:rsidR="003B66E3" w:rsidRPr="00AB76B4" w:rsidRDefault="003B66E3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</w:t>
            </w:r>
            <w:r>
              <w:rPr>
                <w:b/>
                <w:bCs/>
                <w:sz w:val="20"/>
                <w:lang w:val="ro-RO"/>
              </w:rPr>
              <w:t xml:space="preserve">A </w:t>
            </w:r>
            <w:r w:rsidRPr="00AB76B4">
              <w:rPr>
                <w:b/>
                <w:bCs/>
                <w:sz w:val="20"/>
                <w:lang w:val="ro-RO"/>
              </w:rPr>
              <w:t>și</w:t>
            </w:r>
            <w:r>
              <w:rPr>
                <w:b/>
                <w:bCs/>
                <w:sz w:val="20"/>
                <w:lang w:val="ro-RO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01C78" w14:textId="77777777" w:rsidR="003B66E3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0F9D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E7E0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6D925" w14:textId="77777777" w:rsidR="003B66E3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B5363B" w14:textId="77777777" w:rsidR="003B66E3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București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  <w:lang w:val="ro-RO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</w:p>
        </w:tc>
      </w:tr>
      <w:tr w:rsidR="003B66E3" w:rsidRPr="00AB76B4" w14:paraId="7B3C693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214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EB40F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E6D8F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4DACB6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71E7B0EF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607BB376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0B2C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727E7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297D1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5347110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52D2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23BC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3B66E3" w:rsidRPr="00AB76B4" w14:paraId="2F41712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CF24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6F6A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1530C68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DC1F4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465FFE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35DD6F83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0B0BBF12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DDE2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00BA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BFA2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9A1D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3452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24D9F4B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E48D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D6D5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8B1F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0F56C0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677FC250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2B4E6A9B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C80D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8A634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D05E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6FF8A07F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214B6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1453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7EAE1030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D521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2244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58F6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DC432E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C0A1BD9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B090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65066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72076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52CAD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FD29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0C2AB2A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009E1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7F41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C4A8F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2523DF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7DDE646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7D11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07E1C8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01193C7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031576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2FC45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4B93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3084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1E26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36D23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3B66E3" w:rsidRPr="00AB76B4" w14:paraId="0790D4B3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3F553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76761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5D6E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12D7AC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10E8EDAE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2D9F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1BE70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3AE5F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54AA0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CCD5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BE6E0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3B66E3" w:rsidRPr="00AB76B4" w14:paraId="7C58E5D3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C80B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1B97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4ED5597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6AD8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CD13AC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3578ADB0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71AC0AAE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2BBE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08A13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DFB6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28C0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32B8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34981963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5DA6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923FF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6C17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696F57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35E12669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198B60C4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BF1C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7506F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596C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10D7269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F5854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C453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3A2D58D0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2AC9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479C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0CA1F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06C048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0C0B6CC4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8502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008B84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59930F4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79BEF90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5602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5CE4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7FA3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6400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036B0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3B66E3" w:rsidRPr="00AB76B4" w14:paraId="0DF811D9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4EDA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E853F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581AB0B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9DC09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7AF54D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06214F03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0D6D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FE60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788A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27C23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0FBCC" w14:textId="77777777" w:rsidR="003B66E3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E78739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6789599B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17413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E9FE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8E75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40B1A1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5FEB34F8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BF2DF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13A9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27E91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E38DF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8A5B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24C46BBC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F752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D93C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B583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9419DC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4EB0EBA1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C701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595E0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372B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597A0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69C3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54CB7D29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5DF2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E4BB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C351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2DFD11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5C5227C0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BE1E4" w14:textId="77777777" w:rsidR="003B66E3" w:rsidRPr="00AB76B4" w:rsidRDefault="003B66E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5D7C5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388A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DE0E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907C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1FA17A35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D6603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F4BF1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14800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13ED9B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028F49B3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B0B34" w14:textId="77777777" w:rsidR="003B66E3" w:rsidRPr="00AB76B4" w:rsidRDefault="003B66E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9A60F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4419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5749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738F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1F7E602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9FD4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54A5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25130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4166E5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12152B79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170FC" w14:textId="77777777" w:rsidR="003B66E3" w:rsidRPr="00AB76B4" w:rsidRDefault="003B66E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85DF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8E40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2E1D08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93337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EA7F7" w14:textId="77777777" w:rsidR="003B66E3" w:rsidRPr="00AB76B4" w:rsidRDefault="003B66E3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675DB7E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CC06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E9E71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501192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F180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B8BD98" w14:textId="77777777" w:rsidR="003B66E3" w:rsidRPr="00AB76B4" w:rsidRDefault="003B66E3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354E6B41" w14:textId="77777777" w:rsidR="003B66E3" w:rsidRPr="00AB76B4" w:rsidRDefault="003B66E3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559D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40337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C2FB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F7E69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1509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22493F64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3F25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548B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2EB5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9B7386" w14:textId="77777777" w:rsidR="003B66E3" w:rsidRPr="00AB76B4" w:rsidRDefault="003B66E3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BAC61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0D0C5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5CCA3" w14:textId="77777777" w:rsidR="003B66E3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0598767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56043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ACA8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2EB2989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1B3C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A819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AE6A9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2FA296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317D0905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FC4F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51C3B11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5B6C864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85F54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E1E4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CD1A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2D1A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7CDF91C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3A76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AD5A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2D4A4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1445F6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45CCB28D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AB04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E7A5516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F020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DF35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CB243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F788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7444561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79A9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267E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8C29C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4ED5C7" w14:textId="77777777" w:rsidR="003B66E3" w:rsidRPr="00AB76B4" w:rsidRDefault="003B66E3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C1DE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4862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A7DF4" w14:textId="77777777" w:rsidR="003B66E3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349EA493" w14:textId="77777777" w:rsidR="003B66E3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C7850" w14:textId="77777777" w:rsidR="003B66E3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077E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4BD66245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CE4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4364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2724C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478BCE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B082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2E054B8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1C2EBE0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83CD96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616DFDF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3B5D97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5263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7E05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6A467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DEDB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1D3B8D4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4DF9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2544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60E74F0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EA9D7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5653BB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35D6F05F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03246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55F06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B60D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EF51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D5D2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6F603B1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2DEC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668A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90E0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3B1F91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4136EA66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B140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73CC73F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9845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73E66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19065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DD352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4CF76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BCFDC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3B66E3" w:rsidRPr="00AB76B4" w14:paraId="533798C6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6E67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48DF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82189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3B83ED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640D803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BDEC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C8E638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C9606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41A3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E154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4380F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1A64374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CD16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A1E5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B5CE7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87ED93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3B1EA34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2C9E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748F3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6836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C8459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E3A6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6C4AF15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8490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63C8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4DD11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5BB127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66A82370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47A7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38BC28D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682C3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34C7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8E146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6F9D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2ABA6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3D64A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3B66E3" w:rsidRPr="00AB76B4" w14:paraId="1DECA72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AA4C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0231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08BDDC3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583FD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957D98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7DFFED48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EE4C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BAFC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397C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25409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E8D3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5AA6E53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4C4F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58DCC" w14:textId="77777777" w:rsidR="003B66E3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576DC94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FF13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6613A4" w14:textId="77777777" w:rsidR="003B66E3" w:rsidRPr="00AB76B4" w:rsidRDefault="003B66E3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C3EB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DC40D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6DF98" w14:textId="77777777" w:rsidR="003B66E3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C9EE3" w14:textId="77777777" w:rsidR="003B66E3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84E0B" w14:textId="77777777" w:rsidR="003B66E3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58530B9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89E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E3B7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5DFCD25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E730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30A7F0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43A7A9CF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122A3B5A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3944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D5F6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2085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729ED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0630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7B98AC6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0346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68AF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DE6C5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EAE085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35B416B3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79656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F3BC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4452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452D2A61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F9CD5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0902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D76D9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57949EB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2CAA263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D51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AF18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0B2E4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FBAF6A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02856681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A130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95EF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D360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454D52A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984EC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D35E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54460BB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95F3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6297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00411FA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7512F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A24EEA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70BA633C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DFB2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88825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BB4C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31F1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DA02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74C987A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C4D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A75B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2482EDF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0A3C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C8E5B6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6D2142B8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9714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A670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EB1D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A21C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DEB56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44A369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1DB586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3B66E3" w:rsidRPr="00AB76B4" w14:paraId="46D8607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617C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B7F9E" w14:textId="77777777" w:rsidR="003B66E3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3B4BA52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B40A0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BB1F34" w14:textId="77777777" w:rsidR="003B66E3" w:rsidRPr="00AB76B4" w:rsidRDefault="003B66E3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67A8E900" w14:textId="77777777" w:rsidR="003B66E3" w:rsidRPr="00AB76B4" w:rsidRDefault="003B66E3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FA06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995D7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62DB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408A5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C4289" w14:textId="77777777" w:rsidR="003B66E3" w:rsidRPr="00AB76B4" w:rsidRDefault="003B66E3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215C23" w14:textId="77777777" w:rsidR="003B66E3" w:rsidRPr="00AB76B4" w:rsidRDefault="003B66E3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B66E3" w:rsidRPr="00AB76B4" w14:paraId="778E4C0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88B9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01711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1C0B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5B08A4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39676574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BDFD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32B8217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5CE98A1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06632106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68B0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0F0C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0C1B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4DD7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E07FA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3B66E3" w:rsidRPr="00AB76B4" w14:paraId="606D439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E6B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AAE4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BE129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A9AACD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040A4A33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D443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2BDF87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7CF115C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DC145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C5AA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E38F9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C517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3B66E3" w:rsidRPr="00AB76B4" w14:paraId="1813C0E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745D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EE2E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2BE2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A5FE5E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C1CF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FF346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4CE3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1A16CC26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296E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5337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0DDF073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B6C7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D5E03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C5CD3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31EC48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01427A00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EFE6E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783B726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6157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2E002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87BC7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14CF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82B17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3B66E3" w:rsidRPr="00AB76B4" w14:paraId="3B1D822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55CF1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B6E37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02246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DFBFA7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02C85CE9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1180E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E24C0E1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868E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C6438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D8227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6C26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3B66E3" w:rsidRPr="00AB76B4" w14:paraId="57A77811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7C32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5871C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CE09D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81BDA7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3755889C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69373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3874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8B8B6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0932C768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8977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81416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6623E1F8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097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67D57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33B4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1640B4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34BD036C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919C3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E1D7C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E2179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4BB6E983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9162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41F5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42738E3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3689C403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0C8F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9F4A8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483BBDD4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E3DF7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CBFF4D" w14:textId="77777777" w:rsidR="003B66E3" w:rsidRDefault="003B66E3" w:rsidP="00344E0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690E0D41" w14:textId="77777777" w:rsidR="003B66E3" w:rsidRDefault="003B66E3" w:rsidP="00344E0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  <w:p w14:paraId="5B1F6030" w14:textId="77777777" w:rsidR="003B66E3" w:rsidRPr="00AB76B4" w:rsidRDefault="003B66E3" w:rsidP="00344E0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linia 4 directă Cap X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9E8A7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F38F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A3873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454E4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982C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15D26D47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16CC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6BEEC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73927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D869B4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5F5C04BE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ECB82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215F0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07E9E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7B16327C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BBD0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E8FE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AB76B4" w14:paraId="148CBE7D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6FBA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14515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4036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A473C4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66FA1A1D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23C8CAAA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6913A676" w14:textId="77777777" w:rsidR="003B66E3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  <w:p w14:paraId="31E5DA61" w14:textId="77777777" w:rsidR="003B66E3" w:rsidRPr="00075656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linia 3 directă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78916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306A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22F11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4444A48C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33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974FD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9D77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AB76B4" w14:paraId="0F6F3CCF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805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CC659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23373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7CAB01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6AB9123D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D95EF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36DE19F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79754489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2D32951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4D17C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53957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5C0C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0999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900D16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3B66E3" w:rsidRPr="00AB76B4" w14:paraId="5BEDCAB0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C8E7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34193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7A16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E7058A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30CC7047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C11E9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A47E160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29DEF85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2FFAC4BE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A7794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A3857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037B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59C8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273B4D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3B66E3" w:rsidRPr="00AB76B4" w14:paraId="364A2212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5A47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363F7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EC270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161601" w14:textId="77777777" w:rsidR="003B66E3" w:rsidRPr="00AB76B4" w:rsidRDefault="003B66E3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605723F7" w14:textId="77777777" w:rsidR="003B66E3" w:rsidRPr="00AB76B4" w:rsidRDefault="003B66E3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BA176" w14:textId="77777777" w:rsidR="003B66E3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B3DE077" w14:textId="77777777" w:rsidR="003B66E3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FD922B4" w14:textId="77777777" w:rsidR="003B66E3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18151568" w14:textId="77777777" w:rsidR="003B66E3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BE2EB3A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715F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29559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85165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77644" w14:textId="77777777" w:rsidR="003B66E3" w:rsidRPr="00AB76B4" w:rsidRDefault="003B66E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DD10217" w14:textId="77777777" w:rsidR="003B66E3" w:rsidRPr="00AB76B4" w:rsidRDefault="003B66E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3B66E3" w:rsidRPr="00AB76B4" w14:paraId="1623DCB1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9CDB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63375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0F60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3A70C8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1905A291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A5C89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CAEA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580C2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54E95383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5BBE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67BA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2A72EE11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1BB313B1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635F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0F908" w14:textId="77777777" w:rsidR="003B66E3" w:rsidRPr="00AB76B4" w:rsidRDefault="003B66E3" w:rsidP="0088186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E79A7" w14:textId="77777777" w:rsidR="003B66E3" w:rsidRPr="00AB76B4" w:rsidRDefault="003B66E3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4DDC07" w14:textId="77777777" w:rsidR="003B66E3" w:rsidRPr="00AB76B4" w:rsidRDefault="003B66E3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EC2CC" w14:textId="77777777" w:rsidR="003B66E3" w:rsidRPr="00AB76B4" w:rsidRDefault="003B66E3" w:rsidP="0088186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3E62C" w14:textId="77777777" w:rsidR="003B66E3" w:rsidRPr="00AB76B4" w:rsidRDefault="003B66E3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20C8F" w14:textId="77777777" w:rsidR="003B66E3" w:rsidRPr="00AB76B4" w:rsidRDefault="003B66E3" w:rsidP="0088186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330</w:t>
            </w:r>
          </w:p>
          <w:p w14:paraId="0848BD58" w14:textId="77777777" w:rsidR="003B66E3" w:rsidRPr="00AB76B4" w:rsidRDefault="003B66E3" w:rsidP="0088186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481F4" w14:textId="77777777" w:rsidR="003B66E3" w:rsidRPr="00AB76B4" w:rsidRDefault="003B66E3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A5532" w14:textId="77777777" w:rsidR="003B66E3" w:rsidRPr="00AB76B4" w:rsidRDefault="003B66E3" w:rsidP="0088186A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7BED2163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72D71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7199C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E57D5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8C380E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3A4F5B56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FBB7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676F004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BE276A3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59EE12FF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B9AE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34B37" w14:textId="77777777" w:rsidR="003B66E3" w:rsidRPr="00AB76B4" w:rsidRDefault="003B66E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9640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E713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498E8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3B66E3" w:rsidRPr="00AB76B4" w14:paraId="24CC96DB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6BF1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D8D0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81DCF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BC66FD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37C7DB1E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DD44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E34B0F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6757DB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3F59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0CF0F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4574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6118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CBE2E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3B66E3" w:rsidRPr="00AB76B4" w14:paraId="6B26E93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4085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158C3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6F22D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F5912D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38CF2352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ACE9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12358F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541979F6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7068B7F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C668A9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0D466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1106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F97AA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A107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1066D39C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CFF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CBB26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49624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B0CE4D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06E7370B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6F375704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2333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A44452A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E10D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98F08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0E7E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DFD3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1E080990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0D1D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F6B4B" w14:textId="77777777" w:rsidR="003B66E3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2393E09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B80C7" w14:textId="77777777" w:rsidR="003B66E3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284B86" w14:textId="77777777" w:rsidR="003B66E3" w:rsidRPr="00AB76B4" w:rsidRDefault="003B66E3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+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linia 3 directă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64FFC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75D80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AC102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FB247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2F904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76013A92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39D8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DF637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B7718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14A8C4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789B20E5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9EC2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8F54A7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791C7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0362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9DB6C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377A0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3B66E3" w:rsidRPr="00AB76B4" w14:paraId="02F3EDCB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0E03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6441E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01E3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D34232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689F76CA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89D2289" w14:textId="77777777" w:rsidR="003B66E3" w:rsidRPr="00AB76B4" w:rsidRDefault="003B66E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2C4F9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F8B712D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1BAB1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3EEFF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4662E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0DFBB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5DB5A761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6249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69644" w14:textId="77777777" w:rsidR="003B66E3" w:rsidRDefault="003B66E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F7E48" w14:textId="77777777" w:rsidR="003B66E3" w:rsidRDefault="003B66E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3C3FE3" w14:textId="77777777" w:rsidR="003B66E3" w:rsidRPr="00AB76B4" w:rsidRDefault="003B66E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6D6BB5FD" w14:textId="77777777" w:rsidR="003B66E3" w:rsidRPr="00AB76B4" w:rsidRDefault="003B66E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58319289" w14:textId="77777777" w:rsidR="003B66E3" w:rsidRPr="00AB76B4" w:rsidRDefault="003B66E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CF73B4" w14:textId="77777777" w:rsidR="003B66E3" w:rsidRPr="00AB76B4" w:rsidRDefault="003B66E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68361" w14:textId="77777777" w:rsidR="003B66E3" w:rsidRPr="00AB76B4" w:rsidRDefault="003B66E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AE28C" w14:textId="77777777" w:rsidR="003B66E3" w:rsidRPr="00AB76B4" w:rsidRDefault="003B66E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4C12170C" w14:textId="77777777" w:rsidR="003B66E3" w:rsidRPr="00AB76B4" w:rsidRDefault="003B66E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B0518" w14:textId="77777777" w:rsidR="003B66E3" w:rsidRPr="00AB76B4" w:rsidRDefault="003B66E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F4C79" w14:textId="77777777" w:rsidR="003B66E3" w:rsidRDefault="003B66E3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273A4791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323E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4614E" w14:textId="77777777" w:rsidR="003B66E3" w:rsidRDefault="003B66E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5BCC2" w14:textId="77777777" w:rsidR="003B66E3" w:rsidRDefault="003B66E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D74D00" w14:textId="77777777" w:rsidR="003B66E3" w:rsidRPr="00AB76B4" w:rsidRDefault="003B66E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45B1A967" w14:textId="77777777" w:rsidR="003B66E3" w:rsidRDefault="003B66E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CBB4B" w14:textId="77777777" w:rsidR="003B66E3" w:rsidRPr="00AB76B4" w:rsidRDefault="003B66E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26A1526" w14:textId="77777777" w:rsidR="003B66E3" w:rsidRPr="00AB76B4" w:rsidRDefault="003B66E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A11AB" w14:textId="77777777" w:rsidR="003B66E3" w:rsidRPr="00AB76B4" w:rsidRDefault="003B66E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4B62C" w14:textId="77777777" w:rsidR="003B66E3" w:rsidRPr="00AB76B4" w:rsidRDefault="003B66E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D82C8" w14:textId="77777777" w:rsidR="003B66E3" w:rsidRPr="00AB76B4" w:rsidRDefault="003B66E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F39D3" w14:textId="77777777" w:rsidR="003B66E3" w:rsidRDefault="003B66E3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057F8D44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5F8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51C9F" w14:textId="77777777" w:rsidR="003B66E3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5EB7FF84" w14:textId="77777777" w:rsidR="003B66E3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2502E" w14:textId="77777777" w:rsidR="003B66E3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5ADDC3" w14:textId="77777777" w:rsidR="003B66E3" w:rsidRPr="00AB76B4" w:rsidRDefault="003B66E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A4EA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7CA62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C0585" w14:textId="77777777" w:rsidR="003B66E3" w:rsidRPr="00AB76B4" w:rsidRDefault="003B66E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C72CB" w14:textId="77777777" w:rsidR="003B66E3" w:rsidRPr="00AB76B4" w:rsidRDefault="003B66E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CA76B" w14:textId="77777777" w:rsidR="003B66E3" w:rsidRDefault="003B66E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2F8EE01F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B119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DB36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94EF0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762E11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23D0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D3E18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3E9DF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3EEFF0F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C3596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066A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4E452D0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8DBB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25FE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74D36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99CDFC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2D800D52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BD54A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3822AD6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21B00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29ED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5C2FB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5D54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74B4B4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3B66E3" w:rsidRPr="00AB76B4" w14:paraId="563BF2A3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DB5B1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0381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3CC2C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7CB8AE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36C5DF6D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927D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01B769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1843A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A8B3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AED2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9ECC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4C894C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3B66E3" w:rsidRPr="00AB76B4" w14:paraId="48F92E8E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842BC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5193E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129+900</w:t>
            </w:r>
          </w:p>
          <w:p w14:paraId="18260511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D10BB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978835" w14:textId="77777777" w:rsidR="003B66E3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515154E3" w14:textId="77777777" w:rsidR="003B66E3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38325737" w14:textId="77777777" w:rsidR="003B66E3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7E48AF25" w14:textId="77777777" w:rsidR="003B66E3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41A4C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1B931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A4FA3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DFAF5" w14:textId="77777777" w:rsidR="003B66E3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13B35" w14:textId="77777777" w:rsidR="003B66E3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5387FCE3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BD04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32E8F" w14:textId="77777777" w:rsidR="003B66E3" w:rsidRDefault="003B66E3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DDED7" w14:textId="77777777" w:rsidR="003B66E3" w:rsidRDefault="003B66E3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6AD578" w14:textId="77777777" w:rsidR="003B66E3" w:rsidRDefault="003B66E3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798C1DB4" w14:textId="77777777" w:rsidR="003B66E3" w:rsidRDefault="003B66E3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C7CAD" w14:textId="77777777" w:rsidR="003B66E3" w:rsidRPr="00AB76B4" w:rsidRDefault="003B66E3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7BD1B" w14:textId="77777777" w:rsidR="003B66E3" w:rsidRPr="00AB76B4" w:rsidRDefault="003B66E3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EA0DC" w14:textId="77777777" w:rsidR="003B66E3" w:rsidRDefault="003B66E3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27BDC88D" w14:textId="77777777" w:rsidR="003B66E3" w:rsidRDefault="003B66E3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39EA4" w14:textId="77777777" w:rsidR="003B66E3" w:rsidRDefault="003B66E3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9D61E" w14:textId="77777777" w:rsidR="003B66E3" w:rsidRDefault="003B66E3" w:rsidP="008818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030A7B4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D6EF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63BF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83F56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F2ABC6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02B48334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21A252D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10D8A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4941179C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6133A984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15FB11BC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41889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E254C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9B32B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B5B4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59C47C4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8389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0FFD5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37794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7F4382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674D846D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E3E44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0077A11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9E29CF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65AC91C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2A97D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CDA7A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671C2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6E7A3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51089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3B66E3" w:rsidRPr="00AB76B4" w14:paraId="64BDDFB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0725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EE5BE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09312" w14:textId="77777777" w:rsidR="003B66E3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E70CDB" w14:textId="77777777" w:rsidR="003B66E3" w:rsidRPr="00AB76B4" w:rsidRDefault="003B66E3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07E4F5F1" w14:textId="77777777" w:rsidR="003B66E3" w:rsidRPr="00AB76B4" w:rsidRDefault="003B66E3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BE3DB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1496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B1159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5FA55DF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3D13B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EBD38" w14:textId="77777777" w:rsidR="003B66E3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4D37055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B54AD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C66B5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D233E" w14:textId="77777777" w:rsidR="003B66E3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EDD42C" w14:textId="77777777" w:rsidR="003B66E3" w:rsidRPr="00AB76B4" w:rsidRDefault="003B66E3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5FF15CDF" w14:textId="77777777" w:rsidR="003B66E3" w:rsidRPr="00AB76B4" w:rsidRDefault="003B66E3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4BC64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C18F4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60D34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  <w:p w14:paraId="67853F15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1F57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4066A" w14:textId="77777777" w:rsidR="003B66E3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118D4AD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3FB8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50A44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78A3A" w14:textId="77777777" w:rsidR="003B66E3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8E9D66" w14:textId="77777777" w:rsidR="003B66E3" w:rsidRPr="00AB76B4" w:rsidRDefault="003B66E3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65393316" w14:textId="77777777" w:rsidR="003B66E3" w:rsidRPr="00AB76B4" w:rsidRDefault="003B66E3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9B57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2CA2E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3128A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  <w:p w14:paraId="281B0B15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4DB07" w14:textId="77777777" w:rsidR="003B66E3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3706F" w14:textId="77777777" w:rsidR="003B66E3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3051C0C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BC40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C6922" w14:textId="77777777" w:rsidR="003B66E3" w:rsidRDefault="003B66E3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  <w:p w14:paraId="1BFA0B81" w14:textId="77777777" w:rsidR="003B66E3" w:rsidRDefault="003B66E3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818A5" w14:textId="77777777" w:rsidR="003B66E3" w:rsidRDefault="003B66E3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F66866" w14:textId="77777777" w:rsidR="003B66E3" w:rsidRPr="00AB76B4" w:rsidRDefault="003B66E3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017ED" w14:textId="77777777" w:rsidR="003B66E3" w:rsidRPr="00AB76B4" w:rsidRDefault="003B66E3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2B724" w14:textId="77777777" w:rsidR="003B66E3" w:rsidRPr="00AB76B4" w:rsidRDefault="003B66E3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8A3F8" w14:textId="77777777" w:rsidR="003B66E3" w:rsidRDefault="003B66E3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703F0" w14:textId="77777777" w:rsidR="003B66E3" w:rsidRDefault="003B66E3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8ED36D" w14:textId="77777777" w:rsidR="003B66E3" w:rsidRDefault="003B66E3" w:rsidP="008818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48BD192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D9DBC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9106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7C77612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84E80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4832E2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17D4CC4A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59ADF199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11A55B3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662B5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599D1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AA09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0C85A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327AC" w14:textId="77777777" w:rsidR="003B66E3" w:rsidRPr="00AB76B4" w:rsidRDefault="003B66E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3D15B871" w14:textId="77777777" w:rsidR="003B66E3" w:rsidRPr="00AB76B4" w:rsidRDefault="003B66E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0551A16B" w14:textId="77777777" w:rsidR="003B66E3" w:rsidRPr="00AB76B4" w:rsidRDefault="003B66E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27AA3B99" w14:textId="77777777" w:rsidR="003B66E3" w:rsidRPr="00AB76B4" w:rsidRDefault="003B66E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120E17E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9B17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9A486B" w14:textId="77777777" w:rsidR="003B66E3" w:rsidRPr="00AB76B4" w:rsidRDefault="003B66E3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92C6D" w14:textId="77777777" w:rsidR="003B66E3" w:rsidRPr="00AB76B4" w:rsidRDefault="003B66E3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8A3FAB" w14:textId="77777777" w:rsidR="003B66E3" w:rsidRPr="00AB76B4" w:rsidRDefault="003B66E3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DB95683" w14:textId="77777777" w:rsidR="003B66E3" w:rsidRPr="00AB76B4" w:rsidRDefault="003B66E3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8E629" w14:textId="77777777" w:rsidR="003B66E3" w:rsidRPr="00AB76B4" w:rsidRDefault="003B66E3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2956E" w14:textId="77777777" w:rsidR="003B66E3" w:rsidRPr="00AB76B4" w:rsidRDefault="003B66E3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B4AF8" w14:textId="77777777" w:rsidR="003B66E3" w:rsidRPr="00AB76B4" w:rsidRDefault="003B66E3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48C7D3CD" w14:textId="77777777" w:rsidR="003B66E3" w:rsidRPr="00AB76B4" w:rsidRDefault="003B66E3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532CB" w14:textId="77777777" w:rsidR="003B66E3" w:rsidRPr="00AB76B4" w:rsidRDefault="003B66E3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A6EFD" w14:textId="77777777" w:rsidR="003B66E3" w:rsidRPr="00AB76B4" w:rsidRDefault="003B66E3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790A034" w14:textId="77777777" w:rsidR="003B66E3" w:rsidRPr="00AB76B4" w:rsidRDefault="003B66E3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525E9885" w14:textId="77777777" w:rsidR="003B66E3" w:rsidRPr="00AB76B4" w:rsidRDefault="003B66E3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3B66E3" w:rsidRPr="00AB76B4" w14:paraId="4FAE42B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8073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9539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9CCA9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FD3754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46405361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B7D1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BA950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B2B7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05AEA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C8A31" w14:textId="77777777" w:rsidR="003B66E3" w:rsidRPr="00AB76B4" w:rsidRDefault="003B66E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3B66E3" w:rsidRPr="00AB76B4" w14:paraId="5E192E38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1E97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6D159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A300D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D25212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8A32CDF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16FD208F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6D49C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72329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CC87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19A35EA4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27227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1FAF6" w14:textId="77777777" w:rsidR="003B66E3" w:rsidRPr="00AB76B4" w:rsidRDefault="003B66E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B55A36E" w14:textId="77777777" w:rsidR="003B66E3" w:rsidRPr="00AB76B4" w:rsidRDefault="003B66E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6B9AA8" w14:textId="77777777" w:rsidR="003B66E3" w:rsidRPr="00AB76B4" w:rsidRDefault="003B66E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3B66E3" w:rsidRPr="00AB76B4" w14:paraId="7748D175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EF8A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6F8FC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ACA37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DC84AF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ADB0C35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036E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2BF71A41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6FD64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3ADA3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9048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09A3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E93FF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3B66E3" w:rsidRPr="00AB76B4" w14:paraId="11773623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85BB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2FF4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910EE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DB39C7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0444D6C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B290A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4F422166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82BC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5714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86D4A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59350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D13F53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3B66E3" w:rsidRPr="00AB76B4" w14:paraId="28C68697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48E2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EDCF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FC54C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20DF14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11B06BE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E5FE5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211A8D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7A87E380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4A2F8EB4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25AD9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3E6F0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F5031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43AD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616E06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3B66E3" w:rsidRPr="00AB76B4" w14:paraId="28D8F9B2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6215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A530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F6158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366335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288B403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E7CB4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6B2E64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8F6F3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6BB3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91F3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08DE1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7A6FA9FB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3B66E3" w:rsidRPr="00AB76B4" w14:paraId="4C589A3D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FF0B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2682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2B1E8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BFCFED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69864E2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2E4E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2FF4519A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B5910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485AB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8B635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2D4D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2CF24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3B66E3" w:rsidRPr="00AB76B4" w14:paraId="445F6F2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1F26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CFD8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73986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E6B1E9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243DE28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E8C4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97C34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EB800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59B10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A7E1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342AEC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3B66E3" w:rsidRPr="00AB76B4" w14:paraId="176ABA0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8400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E097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EE74A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BBC46C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C6B2219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80221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69F4D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A3BB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1C74D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7BD6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3B66E3" w:rsidRPr="00AB76B4" w14:paraId="59B41D6E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F06DD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73D33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3C38A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916231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A70E292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0BCC0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5F70D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39DB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74AB4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9BC93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3B66E3" w:rsidRPr="00AB76B4" w14:paraId="008058F1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9F07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B919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E732D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D56D32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8CB0DEC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21331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C070D54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710C8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B842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98830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A5FD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2CBDF5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3B66E3" w:rsidRPr="00AB76B4" w14:paraId="18A9A95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0CF7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41819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D2C6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BE5E63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D37E16A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13CF9D77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D89EB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EC7EC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88DF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AFF7D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8588A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7EA649E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1FDD1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30FE4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59D47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EFABF3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3A44633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5025B97D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9DBA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BACEA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58FC3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8DDF7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83A6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11E8CD5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08B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25B8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568E499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945B9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E4A253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39341502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6B2D0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69B2B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BB70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8A143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F89D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0C9CAB4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92A5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B1A6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01152" w14:textId="77777777" w:rsidR="003B66E3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954A08" w14:textId="77777777" w:rsidR="003B66E3" w:rsidRPr="00AB76B4" w:rsidRDefault="003B66E3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60D8B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2520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2C4A4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157+660</w:t>
            </w:r>
          </w:p>
          <w:p w14:paraId="3C8EB473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D824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CE51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2C1B1D0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2633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4C17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0DFFE581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43A77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13AE56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1A14018C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C055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5BE42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0DA25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D9422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8BC4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5CADE01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4477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772FC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2E898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D1C7CA" w14:textId="77777777" w:rsidR="003B66E3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Cap X </w:t>
            </w:r>
          </w:p>
          <w:p w14:paraId="30EA6F8C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60C34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EDF29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4118B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161+400</w:t>
            </w:r>
          </w:p>
          <w:p w14:paraId="6731DFA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167+450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EFC69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63F0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7DE9272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BA54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F9DF5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11DB96B3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10A93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6F700F" w14:textId="77777777" w:rsidR="003B66E3" w:rsidRPr="00AB76B4" w:rsidRDefault="003B66E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222AD44E" w14:textId="77777777" w:rsidR="003B66E3" w:rsidRPr="00AB76B4" w:rsidRDefault="003B66E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F7A8B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D07E7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507DA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B155B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F11C3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3B66E3" w:rsidRPr="00AB76B4" w14:paraId="2446B051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0D22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BC051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736DD7A3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67DED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49D4BA" w14:textId="77777777" w:rsidR="003B66E3" w:rsidRPr="00AB76B4" w:rsidRDefault="003B66E3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79729F0F" w14:textId="77777777" w:rsidR="003B66E3" w:rsidRPr="00AB76B4" w:rsidRDefault="003B66E3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D0B3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343AC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7F46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7E1D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0E24E" w14:textId="77777777" w:rsidR="003B66E3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379D900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CF2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58F5E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  <w:p w14:paraId="2D79C338" w14:textId="77777777" w:rsidR="003B66E3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30C6B" w14:textId="77777777" w:rsidR="003B66E3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402CE1" w14:textId="77777777" w:rsidR="003B66E3" w:rsidRPr="00AB76B4" w:rsidRDefault="003B66E3" w:rsidP="00344E0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6F067C91" w14:textId="77777777" w:rsidR="003B66E3" w:rsidRPr="00AB76B4" w:rsidRDefault="003B66E3" w:rsidP="00344E0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5B5CB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C14F9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D6155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BE1A7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CB377" w14:textId="77777777" w:rsidR="003B66E3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09CE25C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A63E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7AA8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6B2F1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6BD1F1" w14:textId="77777777" w:rsidR="003B66E3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5361F745" w14:textId="77777777" w:rsidR="003B66E3" w:rsidRPr="00AB76B4" w:rsidRDefault="003B66E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8016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AEFD5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FC4BA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3AFAE146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0FBC4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77707" w14:textId="77777777" w:rsidR="003B66E3" w:rsidRPr="00AB76B4" w:rsidRDefault="003B66E3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373F447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16A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A845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6FA4EE7A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DA08E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E52029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580F7DB0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5BD00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090B4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C0BDA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F8875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2B750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7821DA9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353B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05BD0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696F38D1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3864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A4837B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0354C60D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E955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35844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DDB4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223EE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96C4D" w14:textId="77777777" w:rsidR="003B66E3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A4CB624" w14:textId="77777777" w:rsidR="003B66E3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BF459B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3B66E3" w:rsidRPr="00AB76B4" w14:paraId="720073C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C371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A2B9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84A6D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EC255F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0662650A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AD49A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AD29E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EB37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27B8B62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1A82C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D994B" w14:textId="77777777" w:rsidR="003B66E3" w:rsidRDefault="003B66E3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4BEAF16" w14:textId="77777777" w:rsidR="003B66E3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24F947D" w14:textId="77777777" w:rsidR="003B66E3" w:rsidRPr="00AB76B4" w:rsidRDefault="003B66E3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3B66E3" w:rsidRPr="00AB76B4" w14:paraId="7EA80C2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6503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02D5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92B64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8276AB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3A0F41B5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6589072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A617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96B172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53BF2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96C89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59165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7B06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7E14D4C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81E9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A9DFC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01BBB48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A3D32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DA74F1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520DC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A738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01469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BC35A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25146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7E26F72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2C04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79825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4A54C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264561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03405BE1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17EB5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6D9E5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20580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9A9DB23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8AD2D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85A8F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6A65373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4F09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E5460" w14:textId="77777777" w:rsidR="003B66E3" w:rsidRPr="00AB76B4" w:rsidRDefault="003B66E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627D552" w14:textId="77777777" w:rsidR="003B66E3" w:rsidRPr="00AB76B4" w:rsidRDefault="003B66E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F7A96" w14:textId="77777777" w:rsidR="003B66E3" w:rsidRPr="00AB76B4" w:rsidRDefault="003B66E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7EB77D" w14:textId="77777777" w:rsidR="003B66E3" w:rsidRPr="00AB76B4" w:rsidRDefault="003B66E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19521EF0" w14:textId="77777777" w:rsidR="003B66E3" w:rsidRPr="00AB76B4" w:rsidRDefault="003B66E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7E799FA5" w14:textId="77777777" w:rsidR="003B66E3" w:rsidRDefault="003B66E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1AEE8191" w14:textId="77777777" w:rsidR="003B66E3" w:rsidRPr="0068517F" w:rsidRDefault="003B66E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D5EA2" w14:textId="77777777" w:rsidR="003B66E3" w:rsidRPr="00AB76B4" w:rsidRDefault="003B66E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44738" w14:textId="77777777" w:rsidR="003B66E3" w:rsidRPr="00AB76B4" w:rsidRDefault="003B66E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CE512" w14:textId="77777777" w:rsidR="003B66E3" w:rsidRPr="00AB76B4" w:rsidRDefault="003B66E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CA015" w14:textId="77777777" w:rsidR="003B66E3" w:rsidRPr="00AB76B4" w:rsidRDefault="003B66E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6167B" w14:textId="77777777" w:rsidR="003B66E3" w:rsidRDefault="003B66E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1991FCA" w14:textId="77777777" w:rsidR="003B66E3" w:rsidRPr="00AB76B4" w:rsidRDefault="003B66E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7DAD439E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009D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85EDA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BA68A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B0D1B4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3069AA80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ECE9C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30915E9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A39F3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E02DB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074C1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C113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3B66E3" w:rsidRPr="00AB76B4" w14:paraId="20FF527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8000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601A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A6047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3C39F8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C889F14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BC71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6227F53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B5A2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F9E6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CD3BF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429AB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3B66E3" w:rsidRPr="00AB76B4" w14:paraId="15458D1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ACAA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CA647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3F4B2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DF10BA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16919507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EDEC5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785125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E8215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1229D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9C9B7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C1B71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434227CF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EA2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C92A3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253235DB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8E6B5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C7608F" w14:textId="77777777" w:rsidR="003B66E3" w:rsidRPr="00AB76B4" w:rsidRDefault="003B66E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00745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3BA2E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A67EE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1DA8B" w14:textId="77777777" w:rsidR="003B66E3" w:rsidRPr="00AB76B4" w:rsidRDefault="003B66E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9F278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B37B5B2" w14:textId="77777777" w:rsidR="003B66E3" w:rsidRPr="00AB76B4" w:rsidRDefault="003B66E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5739065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E083D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EF66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FE35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11B8EF" w14:textId="77777777" w:rsidR="003B66E3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07F05602" w14:textId="77777777" w:rsidR="003B66E3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 Cap. X</w:t>
            </w:r>
          </w:p>
          <w:p w14:paraId="2A20528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A1F8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7E01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BF992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203+250</w:t>
            </w:r>
          </w:p>
          <w:p w14:paraId="4272002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C8EC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EC52F" w14:textId="77777777" w:rsidR="003B66E3" w:rsidRDefault="003B66E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55F61D6" w14:textId="77777777" w:rsidR="003B66E3" w:rsidRPr="00AB76B4" w:rsidRDefault="003B66E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5FB5C7F7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508E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2362D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9341D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51EBB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42CC82B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ABF083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DAACAC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2C31C88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CE6982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5687B2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144905E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5073F8A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17366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8EBA1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854EA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266DB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214B457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32AA3D77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53CB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B777E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80761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3F5CF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61DF7A3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560E9D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01F8F1F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466693E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844C73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19C09C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2F43D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249C22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00A0F742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DC4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82F4F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FCA6E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9B0F6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DA9EFE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66425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D0B1AD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121FF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605F5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436003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B4257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0EF38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3B66E3" w:rsidRPr="00AB76B4" w14:paraId="63AA79B5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A4C7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994082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09E22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3633D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5F70473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6960C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B26A9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AF000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A13E7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E7772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D4396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3B66E3" w:rsidRPr="00AB76B4" w14:paraId="34F39AB9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C006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79301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378C3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0A34D5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7D997A9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01AB7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1B79D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1E6B9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11B5E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7C2E1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020E8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3B66E3" w:rsidRPr="00AB76B4" w14:paraId="42859FDB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36A9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9D3CA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472DDBE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59A8B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AA947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A0DF86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FFBEE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24C111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378EE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71B93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DC2F0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7004FF8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CBABA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3B66E3" w:rsidRPr="00AB76B4" w14:paraId="12F18641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5B2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7F51F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783B0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7E8F7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53442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269E67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63BBC88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08281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F63C9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E80397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829496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3B66E3" w:rsidRPr="00AB76B4" w14:paraId="624287DA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27E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E0B7C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4F6C00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31C70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AE16E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2B0E22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76E0A3E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FD5F9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48E90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1200B0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53FDF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3B66E3" w:rsidRPr="00AB76B4" w14:paraId="78C0DC1D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2ACF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92090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70F2B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1D020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1E4417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B0CB3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57124B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09B817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8C2700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51509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8D1DE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3B66E3" w:rsidRPr="00AB76B4" w14:paraId="2AF5EEE5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9436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2B1AB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AD7C1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7F018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626AA38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11870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2B760ED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23BB7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4DAFBD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FCA25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ED2D7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3B66E3" w:rsidRPr="00AB76B4" w14:paraId="22656CC0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A97A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931B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62FD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95776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5912D51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63E1B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3096EB9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0BE96BAD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14D495BB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3A80DE28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7CD77959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73CD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631D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3CDD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B9F4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0AEE5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B66E3" w:rsidRPr="00AB76B4" w14:paraId="663AC02C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9B4A1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344C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25A4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5E941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764DE1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93C73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E80D9AC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B89C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17F8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5DE3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9E59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69284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B66E3" w:rsidRPr="00AB76B4" w14:paraId="3AED9844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B416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9226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A7BF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A1F6A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27FB17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90649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324B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47D8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0D0C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549D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3DC2C368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72B2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FC88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C5D1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8D612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67D3F3E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182C5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14297D4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22C79F2C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5F3217E6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1FCBC63F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678123BE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60452D74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58ED9787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2DDAEE76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42FAE53B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8E36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8872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6183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B0A0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FBD26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B66E3" w:rsidRPr="00AB76B4" w14:paraId="0E8DD99E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F436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978F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3997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A43BE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6E9C0C6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49751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267DFEC8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4AA3F7FA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D09F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3070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1F61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A493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38793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B66E3" w:rsidRPr="00AB76B4" w14:paraId="0F13CBD3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2383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2C00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E0C6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8FDF3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672C8D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00972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7216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813E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23FF547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815C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481DC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CAB34C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72D3DB0A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F0CDC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D180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552FC90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F7DB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C59D9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B3C26E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3DACBBA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8437F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237B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FC2B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CD30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8550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9D31B8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46AEB15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F60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9843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2471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1E02A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D590E4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55717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26AE805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4A53D96A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0DC889EF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616041CE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96D9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D964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A7DD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A00A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B83AA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3B66E3" w:rsidRPr="00AB76B4" w14:paraId="532957CF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5676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D121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AF7B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5EADC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123E8EC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75091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EDA84F9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02C0412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5088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5ACD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38C3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60B7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92C20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3B66E3" w:rsidRPr="00AB76B4" w14:paraId="7B9C756A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A89EC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A1EE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FE9E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EDB51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748E93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846EA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B35479D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92C4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3616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C713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FA7F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3B66E3" w:rsidRPr="00AB76B4" w14:paraId="20D878F8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161E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611F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C274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CB432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3DD0FA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D7E1D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44CBE438" w14:textId="77777777" w:rsidR="003B66E3" w:rsidRPr="00AB76B4" w:rsidRDefault="003B66E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F0F5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C2BA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3CEE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666D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63180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529E601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3B66E3" w:rsidRPr="00AB76B4" w14:paraId="4B7690A7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5812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9BFA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AC39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CD26E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3596F1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787A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50EC7B7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8937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E07E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23AA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0FDA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7083A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3B66E3" w:rsidRPr="00AB76B4" w14:paraId="6A68FAC2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365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9F2C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4E06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722DF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C59D59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4B80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BF5F0F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452AF62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1DA4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FEB2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C04D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27A4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3B66E3" w:rsidRPr="00AB76B4" w14:paraId="64FCE4E5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8DAF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409B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4C9B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8AE8A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10BA4C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D785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DBE090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7E6D3B9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F93046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D2F2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69A1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1998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AB21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2F207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3B66E3" w:rsidRPr="00AB76B4" w14:paraId="613A1998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60E7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5E3F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7AC65FE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AFCF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A7389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7231EC4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2B60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D76E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7E97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3749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D91E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2213809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724D0907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4C12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29BF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6C97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ABDFE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FB97C8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79EC331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7571F67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8204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BD5F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BE36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EAEF61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4129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E93DA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59F049D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3B66E3" w:rsidRPr="00AB76B4" w14:paraId="1957A6EF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0488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B4DF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ADE4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AE836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0FF36A4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FC15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10E8E0E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5108BD8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75BEC6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C89687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E795B6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50F1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10721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5D7E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8F3A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75B2F544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BD5D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6BF9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FF53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4E38A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1FDF84E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5CFA7AE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1049690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EF01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E2F5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B46C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6BA7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BA12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4F0BCAD6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1B33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86A2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CAF3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6B678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6270E63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BA86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8B05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1DE8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2FAF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1F33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3FFD4BAB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14F6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F1BB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18D6653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6AC6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3FC93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7F1679C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A8F6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B25D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6E23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6771852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D873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98B0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7428101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3321C78B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CC3B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E746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4F46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E1E55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6128427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A1BA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4BD4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D0E5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6F4B6A5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B131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8863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3B66E3" w:rsidRPr="00AB76B4" w14:paraId="12B910F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0F7FD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66C3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35D5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31A6A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48D2534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47D13D4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9BED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C02D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5FB2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0C32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CCED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1E959A2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C7FF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4FA79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7719B71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1E3F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E3693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1A499305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9E75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C6A6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B49B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89A5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6152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18D22AD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E471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3C32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3869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BE2DC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2BEE577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DA6C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4E00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2AF5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0A6CF3F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9463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892B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3688B8E5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326C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8304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1D65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295FE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2B515B5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B29EF7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3E1C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8C2F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B6DD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2C11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5F79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4F37ADC5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9FCE3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7663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7977EB1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3DA2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54041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432EF4D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31B2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521C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D7FC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B966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61EE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744D295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66B23D0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23D3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2B72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A178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65A29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331C0B3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7474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24A71FC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B5D3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35F0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209F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4B12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1C108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3B66E3" w:rsidRPr="00AB76B4" w14:paraId="14247E5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CA57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4A83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6F61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CC9B1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3A66920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DFA3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2975666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737E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80CE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4DDE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1BFC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5745F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3B66E3" w:rsidRPr="00AB76B4" w14:paraId="7A8D328E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0508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E6BB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6299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953F0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559E93A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2686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6EBC320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70A2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C95F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2EA5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601B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DCED6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3B66E3" w:rsidRPr="00AB76B4" w14:paraId="5EB6AA3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9682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C54E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D16A5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E8AE2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316E946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09CD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CF6D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7365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D122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D6A5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36145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3B66E3" w:rsidRPr="00AB76B4" w14:paraId="0EA7EE4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DCA31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2801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88E0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1C972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3BE078E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D8A404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0DD4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06C4CAF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A98E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9B55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E53A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CC68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295B6DE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BC73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785F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116C2D6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690D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C0ADA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74D2B635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5079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0FAE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661F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8DF6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E4AE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7140B610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3505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E004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CB7F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8A96A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7AC39F7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AC8D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2788BEB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4408888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166AA96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14F12EF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3276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A547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6EA6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AC8A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08839B31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5664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1329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FB12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BC62F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5E2D54E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C1E099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2B52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B939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9272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EBD5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337E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5A668ACE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5623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5D9C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17AFB20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DAC7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DEC0C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1C9660D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D198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A181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A99A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53BB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1919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ACBE03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3B66E3" w:rsidRPr="00AB76B4" w14:paraId="65B3C784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7EA5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5B57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41E06AD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0235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09450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04AB129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5D36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CAD8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9DEF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BC28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1DD1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35BB18D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384D651D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F8A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424F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CBB1F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77F39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14C939E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06BE4BE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28FC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3F01D57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6F91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DDBE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A789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06DB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7CB268E5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CD16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9CA9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DAD7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457BC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05ABA785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25463B6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1F76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35DC0A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3A48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B7FD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37EA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E543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6D19C84E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16F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D20D9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FB18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2B05F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0791118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635B1DD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5D11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4382904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02E6E85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C099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8408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0F3E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8E15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2C08C511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424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9BE5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6D98D97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A8DD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80E14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2D4E342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3CF8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E391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07A7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7555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2AFB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556C050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2ECE79B4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CDE83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1306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B30C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6ABC6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2FC97B4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C1D4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1D4CF52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4CAE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7F60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7222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6B67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32F42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3B66E3" w:rsidRPr="00AB76B4" w14:paraId="170DE5EB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FC4E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2D6C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71F0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BD73D5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6F117FA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A27B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56B37F5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9D65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1CE3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09CF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2CE8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2900B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3B66E3" w:rsidRPr="00AB76B4" w14:paraId="028BC36D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A360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6585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66E8FB1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5A59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DEF5A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28824F4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7066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E0B3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2113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BD7C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0E05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4AB121FB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4E13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D028A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3CE2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F89F6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0075E0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5AFDE5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132E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E3AA17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0E1A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E20A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6B39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40E9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6F4DF8F2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1739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B9CA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4983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314E7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69D656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7353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59D09BC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4E84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EB99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3982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FC03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4EE25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3B66E3" w:rsidRPr="00AB76B4" w14:paraId="2A73210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457D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AE41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D326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13706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2CC418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C0DD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00AC244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7DD6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69C8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0BF7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EF85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2960C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3B66E3" w:rsidRPr="00AB76B4" w14:paraId="4ED4404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6650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1F925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D0B2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E206A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5F79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1A97CA7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4C3F586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352F361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B05E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EE1F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063A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CC99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475EE60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1EAC30A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3B66E3" w:rsidRPr="00AB76B4" w14:paraId="5A73193B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2BF0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85F1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3E6F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01739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EBD49F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7ECB733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F700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11488F3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7ABC57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349D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3736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EEAC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2466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422A14FF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BE16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2CE4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0A44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BA345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377E39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596247A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4D0E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78AFF17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EFBC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DFF3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5FAB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F13D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46464418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4634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2C46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4D90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063A2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7CF1065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458DCBB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CDCAA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0E557D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6C84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D9C4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1969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A817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2B3AB96F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F229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EB47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E79F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C919A5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59E9BBF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CB13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0B879DE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1FB7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9D04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9681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B7B8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7E817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3B66E3" w:rsidRPr="00AB76B4" w14:paraId="44816F26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9811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E754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3F85177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28D7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5B035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7B9D433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9019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F62C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CA94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806B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5FA6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2BB471E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B76B4" w14:paraId="18E5388F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1D74D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D7E4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6CE2A42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FC8F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8D046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29EE62A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394C1B0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37B4C9E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2DB1B8B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1609427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7A93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3A8F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569C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8395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D432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26249A4E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78B2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35D9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B648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1D02C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3300AE2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55BB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D588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8DD1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53C7D81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8B1F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FDD2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426C0371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07A73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67EF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2C1B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AE9BF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77A230B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2432C79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0159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8457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E1F1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25BB203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0228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90CC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0FCEF1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3B66E3" w:rsidRPr="00AB76B4" w14:paraId="6AAF228D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CDC9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7853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D77B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E5F22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6486E69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9A380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72121B25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3BA85CBE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44FABA11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1C0FE3B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43E61864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290F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F348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E39A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711D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43375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3B66E3" w:rsidRPr="00AB76B4" w14:paraId="73C6861B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D778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F5CF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4F6C2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F4824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60E72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BD4F78B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042957F5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FF7E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6C8C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0CB3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1BA4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D5165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3B66E3" w:rsidRPr="00AB76B4" w14:paraId="6A614BD6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A1BC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080B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7AB8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0C1DD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0BE21CE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A6755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EDB1D4A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36FF9200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0590D60E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20709893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1A9A0FCE" w14:textId="77777777" w:rsidR="003B66E3" w:rsidRPr="00AB76B4" w:rsidRDefault="003B66E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D017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F065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2B04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0DBD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5DED3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3B66E3" w:rsidRPr="00AB76B4" w14:paraId="2342FAB2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7454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8B9C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B3DF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A400C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38BE649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7B25418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FC7F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2B7F6C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2D6C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7849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7447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A635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66FA9195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84791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E7BC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ECBD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3FF05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41F5359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7714D955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2940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5BE0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7617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12ED0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C9E8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3B976539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FFA9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D373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B1F7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E2780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3E22E0E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A171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2F5ABA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6B94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F891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A907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51B0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6A56F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3B66E3" w:rsidRPr="00AB76B4" w14:paraId="7A8319F1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229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2970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8CCC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A48A9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50669C3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83316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430B5DA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5186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5F28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4CC2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7C73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3B66E3" w:rsidRPr="00AB76B4" w14:paraId="19803146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27E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21AA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6A90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DE67C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3C3F092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F76F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58947C8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974B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EB8F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AAF9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E7E2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B9AF2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3B66E3" w:rsidRPr="00AB76B4" w14:paraId="27CB51C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F0B51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207C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23A7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C9856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1410882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42D3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7866F4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6B68567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1CC9818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BB6C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068E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55A2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F99A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F56FB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3B66E3" w:rsidRPr="00AB76B4" w14:paraId="1EADB47E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C8BF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272A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6189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790B4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2BB19D4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B460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7EAF60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0BEC4E5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55E0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616C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3B18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E192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A6CA5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3B66E3" w:rsidRPr="00AB76B4" w14:paraId="3EA080B7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1F86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43F5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7A8EF35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9A79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404AF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6588B52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489A87B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6B5441B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97D4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782A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D130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071E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F5E4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33613C34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6CBC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4E00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2FF4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C80A0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60349F9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ADB1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3013D18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035A0F8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2353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1296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ED9E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AE35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340CD4B2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F736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C02F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A02C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A8CE8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3708DDA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C0EC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373F001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06F272F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1E31C2C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7609291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587A8CC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7076BED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56D6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2834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1F3A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C6F5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27F5C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3B66E3" w:rsidRPr="00AB76B4" w14:paraId="4AE1DB85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7EBD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2FCD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A986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55682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6C899DF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E325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D5E1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04EC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B3D1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3DE3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1260F5E5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F65D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2D1D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995D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16972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6CB072A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C3EB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E299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DD05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F18B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4D0D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9DB62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3B66E3" w:rsidRPr="00AB76B4" w14:paraId="3EFA7F12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606D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240B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9DD6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2EF32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57343235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6F6D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7886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9383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DF9B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268C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723E3B97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BB3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0197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E37C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CDF08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7A91703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9D90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7912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7393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ABC7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DC22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747DD8B4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0FF7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69DD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2918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46DAD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0E4727C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EC34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9276D6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C57F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67E6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B5A8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CE0A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E3714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3B66E3" w:rsidRPr="00AB76B4" w14:paraId="19A40489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F73C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9022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3F40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86499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73C2594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906A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16F0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CBC5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D1C52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4119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3B66E3" w:rsidRPr="00AB76B4" w14:paraId="239709EC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EC01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C987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1B9B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9F5D7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4FD1043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C243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681E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2B45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E432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21FA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46361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3B66E3" w:rsidRPr="00AB76B4" w14:paraId="66B4E96C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4613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2B44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7EFAE94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4085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507FE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3248288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7617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2E25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1910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56B3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F2D9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23905409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BBFD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B21E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148E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95BA0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570E73A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8016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76DB5CB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068B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F048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DC87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189F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B70D9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3B66E3" w:rsidRPr="00AB76B4" w14:paraId="69616055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4A75F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5DA0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920D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7CE49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1159653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CE75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192DD5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19D4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ABA3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7275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C765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D4C39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3B66E3" w:rsidRPr="00AB76B4" w14:paraId="5B4E0E0D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9983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128B6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458+000</w:t>
            </w:r>
          </w:p>
          <w:p w14:paraId="5B53807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458+800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457D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5A50D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Slatina Timiș - </w:t>
            </w:r>
            <w:r w:rsidRPr="00AB76B4">
              <w:rPr>
                <w:b/>
                <w:bCs/>
                <w:sz w:val="20"/>
                <w:lang w:val="ro-RO"/>
              </w:rPr>
              <w:t>Vălișoara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CD08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8A54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8A32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6EDC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DC950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68A1A0D9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DE0C3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4831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5D28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2BA38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442E056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22E9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711249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5FD1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A35D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0499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38FC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0AAEA2A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3B66E3" w:rsidRPr="00AB76B4" w14:paraId="05F2CBB7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4A50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C1BF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66A8C5F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E7CC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C5AA0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53195A6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E561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8C7E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9E12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069A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1A0CE" w14:textId="77777777" w:rsidR="003B66E3" w:rsidRPr="00AB76B4" w:rsidRDefault="003B66E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6E9E80C5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DECE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5D69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76BE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33441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7BC8625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1E66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17AE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4B63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EAAE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F3ABC" w14:textId="77777777" w:rsidR="003B66E3" w:rsidRPr="00AB76B4" w:rsidRDefault="003B66E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08ACF779" w14:textId="77777777" w:rsidR="003B66E3" w:rsidRPr="00AB76B4" w:rsidRDefault="003B66E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3B66E3" w:rsidRPr="00AB76B4" w14:paraId="41461EDB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EFF0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A73F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F2B4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3B781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7A7AE09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72A1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48E7A75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A0B009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311E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28B6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BE3D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1542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535943F6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A845C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49E3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70AF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7D3F5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2EF2AAC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DFEB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1871805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50C2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014C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8E8C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6409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570EA1D6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1236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86B5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A5CD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98907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56EA7EA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944F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7034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5B54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9242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C326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D64B2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3B66E3" w:rsidRPr="00AB76B4" w14:paraId="1DEB8574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37A3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36F6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5DF2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AF4E2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7256570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69DF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16F6B32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4598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A7E6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F4B3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67AF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182FB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3B66E3" w:rsidRPr="00AB76B4" w14:paraId="647DCA0B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B844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ED9D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891C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BD7CB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5D66A19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21CA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7A21709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6FE8D60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5267928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6A6DF42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173B65B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5CB9DB2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119071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1BF5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753F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CE3E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FDF1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0E952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3B66E3" w:rsidRPr="00AB76B4" w14:paraId="670D739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CFB03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674F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1D72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D818E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6A40746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E00B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D2A0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2B41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4F81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E09E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EEDFD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3B66E3" w:rsidRPr="00AB76B4" w14:paraId="63106FAB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9900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725C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FFBF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E2C61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5FD64E8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E5EC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7408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2558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7EC8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960F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F8C0F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3B66E3" w:rsidRPr="00AB76B4" w14:paraId="0D286D16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98D12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CC3C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041E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BCF7C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3C79BA3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8FF8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EF4E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6BB4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B7FD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3336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3B66E3" w:rsidRPr="00AB76B4" w14:paraId="4653D114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ED96F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587D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9954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E0B1E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03153D4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D020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9A448C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4E87B5A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4751BC7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6E19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8391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2F0C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C292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4FA1B1C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888B52C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B28B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58BC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80644D" w14:textId="77777777" w:rsidR="003B66E3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2E94C65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A1F2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9ADF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41A00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6596453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517+200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B542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86D4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31561CF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3B66E3" w:rsidRPr="00AB76B4" w14:paraId="6ACB528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2D0F49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012A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84DD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5DE06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7BAD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6E27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B5A81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BEE31" w14:textId="77777777" w:rsidR="003B66E3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D93C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3B66E3" w:rsidRPr="00AB76B4" w14:paraId="19210D4A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529A39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69C1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E36C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9955C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C7E1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D5D0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6528B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99482" w14:textId="77777777" w:rsidR="003B66E3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31C4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3B66E3" w:rsidRPr="00AB76B4" w14:paraId="5B020E7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07918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679A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5C97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1DE2B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F918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F867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67796C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A026B" w14:textId="77777777" w:rsidR="003B66E3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BA91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3B66E3" w:rsidRPr="00AB76B4" w14:paraId="3268697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F135B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72C9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7493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71B0EE" w14:textId="77777777" w:rsidR="003B66E3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 - Belinț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D7965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6F6D9" w14:textId="77777777" w:rsidR="003B66E3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8D6E5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523+150</w:t>
            </w:r>
          </w:p>
          <w:p w14:paraId="2CD8F6E5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523+200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471A8" w14:textId="77777777" w:rsidR="003B66E3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8F1ED" w14:textId="77777777" w:rsidR="003B66E3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035FE46" w14:textId="77777777" w:rsidR="003B66E3" w:rsidRPr="00344E0A" w:rsidRDefault="003B66E3" w:rsidP="00C7433E">
            <w:pPr>
              <w:spacing w:before="40" w:after="40" w:line="276" w:lineRule="auto"/>
              <w:ind w:left="57" w:right="57"/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3B66E3" w:rsidRPr="00AB76B4" w14:paraId="3AB92873" w14:textId="77777777">
        <w:trPr>
          <w:cantSplit/>
          <w:trHeight w:val="271"/>
          <w:jc w:val="center"/>
        </w:trPr>
        <w:tc>
          <w:tcPr>
            <w:tcW w:w="645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AA3EB1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F34FD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523+200</w:t>
            </w:r>
          </w:p>
          <w:p w14:paraId="0420A10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525+050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D8E0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CFC877" w14:textId="77777777" w:rsidR="003B66E3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 - Belinț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A502E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2AB1C" w14:textId="77777777" w:rsidR="003B66E3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B2610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02C4D" w14:textId="77777777" w:rsidR="003B66E3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03C73" w14:textId="77777777" w:rsidR="003B66E3" w:rsidRDefault="003B66E3" w:rsidP="00344E0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D9BBD47" w14:textId="77777777" w:rsidR="003B66E3" w:rsidRDefault="003B66E3" w:rsidP="00344E0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3B66E3" w:rsidRPr="00AB76B4" w14:paraId="0F125064" w14:textId="77777777">
        <w:trPr>
          <w:cantSplit/>
          <w:trHeight w:val="390"/>
          <w:jc w:val="center"/>
        </w:trPr>
        <w:tc>
          <w:tcPr>
            <w:tcW w:w="645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519B5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24BF4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525+050</w:t>
            </w:r>
          </w:p>
          <w:p w14:paraId="65E88B3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525+550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1599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47519E" w14:textId="77777777" w:rsidR="003B66E3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31115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3480A" w14:textId="77777777" w:rsidR="003B66E3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F99AD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74701" w14:textId="77777777" w:rsidR="003B66E3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BE44D" w14:textId="77777777" w:rsidR="003B66E3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3579DDA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A2CDE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17B32" w14:textId="77777777" w:rsidR="003B66E3" w:rsidRPr="00AB76B4" w:rsidRDefault="003B66E3" w:rsidP="00344E0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FFF10" w14:textId="77777777" w:rsidR="003B66E3" w:rsidRPr="00AB76B4" w:rsidRDefault="003B66E3" w:rsidP="00344E0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08D0BF" w14:textId="77777777" w:rsidR="003B66E3" w:rsidRDefault="003B66E3" w:rsidP="00344E0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Belinț, </w:t>
            </w: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CF140" w14:textId="77777777" w:rsidR="003B66E3" w:rsidRPr="00AB76B4" w:rsidRDefault="003B66E3" w:rsidP="00344E0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BFFF121" w14:textId="77777777" w:rsidR="003B66E3" w:rsidRDefault="003B66E3" w:rsidP="00344E0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24067" w14:textId="77777777" w:rsidR="003B66E3" w:rsidRDefault="003B66E3" w:rsidP="00344E0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D78D9" w14:textId="77777777" w:rsidR="003B66E3" w:rsidRDefault="003B66E3" w:rsidP="00344E0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1F6F8" w14:textId="77777777" w:rsidR="003B66E3" w:rsidRDefault="003B66E3" w:rsidP="00344E0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C75A5" w14:textId="77777777" w:rsidR="003B66E3" w:rsidRDefault="003B66E3" w:rsidP="00344E0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S12</w:t>
            </w:r>
          </w:p>
        </w:tc>
      </w:tr>
      <w:tr w:rsidR="003B66E3" w:rsidRPr="00AB76B4" w14:paraId="4E72227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386D8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E166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D4E4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F08E6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3B70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5E11E1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C726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DEB0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D5C6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FC47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3B66E3" w:rsidRPr="00AB76B4" w14:paraId="1E0D8AFB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A1F3E6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1673E7" w14:textId="77777777" w:rsidR="003B66E3" w:rsidRDefault="003B66E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94B57" w14:textId="77777777" w:rsidR="003B66E3" w:rsidRDefault="003B66E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7C546D" w14:textId="77777777" w:rsidR="003B66E3" w:rsidRPr="00AB76B4" w:rsidRDefault="003B66E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F8AF9" w14:textId="77777777" w:rsidR="003B66E3" w:rsidRPr="00AB76B4" w:rsidRDefault="003B66E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4436731" w14:textId="77777777" w:rsidR="003B66E3" w:rsidRPr="00AB76B4" w:rsidRDefault="003B66E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AC2DA" w14:textId="77777777" w:rsidR="003B66E3" w:rsidRDefault="003B66E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20F5E" w14:textId="77777777" w:rsidR="003B66E3" w:rsidRPr="00AB76B4" w:rsidRDefault="003B66E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471C0" w14:textId="77777777" w:rsidR="003B66E3" w:rsidRPr="00AB76B4" w:rsidRDefault="003B66E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C9C1B" w14:textId="77777777" w:rsidR="003B66E3" w:rsidRDefault="003B66E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S6, S8 și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3B66E3" w:rsidRPr="00AB76B4" w14:paraId="208A4D1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998A7E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2A5F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4E1C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D7216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87103" w14:textId="77777777" w:rsidR="003B66E3" w:rsidRPr="00AB76B4" w:rsidRDefault="003B66E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A8453B6" w14:textId="77777777" w:rsidR="003B66E3" w:rsidRPr="00AB76B4" w:rsidRDefault="003B66E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C3BD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189D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0EC6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AA86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S20</w:t>
            </w:r>
          </w:p>
        </w:tc>
      </w:tr>
      <w:tr w:rsidR="003B66E3" w:rsidRPr="00AB76B4" w14:paraId="3CCF602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BCE3A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6EF5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7A1F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9D224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9A5D6" w14:textId="77777777" w:rsidR="003B66E3" w:rsidRPr="00AB76B4" w:rsidRDefault="003B66E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49BCF9F" w14:textId="77777777" w:rsidR="003B66E3" w:rsidRPr="00AB76B4" w:rsidRDefault="003B66E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8C82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42FC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9BF6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1CC8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S9, S14 și S16</w:t>
            </w:r>
          </w:p>
        </w:tc>
      </w:tr>
      <w:tr w:rsidR="003B66E3" w:rsidRPr="00AB76B4" w14:paraId="0848F21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A7C81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364EF" w14:textId="77777777" w:rsidR="003B66E3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569+300</w:t>
            </w:r>
          </w:p>
          <w:p w14:paraId="2A33EB2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2330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FD76C8" w14:textId="77777777" w:rsidR="003B66E3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Timişoara Est</w:t>
            </w:r>
            <w:r>
              <w:rPr>
                <w:b/>
                <w:bCs/>
                <w:sz w:val="20"/>
                <w:lang w:val="ro-RO"/>
              </w:rPr>
              <w:t xml:space="preserve"> linia 2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29033" w14:textId="77777777" w:rsidR="003B66E3" w:rsidRPr="00AB76B4" w:rsidRDefault="003B66E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2E18C" w14:textId="77777777" w:rsidR="003B66E3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39CB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FDEB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EE758" w14:textId="77777777" w:rsidR="003B66E3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85DF9E7" w14:textId="77777777" w:rsidR="003B66E3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3B66E3" w:rsidRPr="00AB76B4" w14:paraId="30182C0E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BB6F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7096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1EA1A9C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B624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F62AF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76DB122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46CD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1162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BB50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CA5B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EEF1E" w14:textId="77777777" w:rsidR="003B66E3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06D8393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3B66E3" w:rsidRPr="00AB76B4" w14:paraId="38BB268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EE19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122C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07D6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F84A2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A40F98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0AD1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9EC51E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EAD8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4377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089C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25DF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B76B4" w14:paraId="0B04095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121B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7572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8303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FD8F49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C6EA1E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7336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158CC22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0242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901C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52B6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F8DB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0BE01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23A0F14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055149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3B66E3" w:rsidRPr="00AB76B4" w14:paraId="10E0AF1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6839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38B9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F78E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6ED7B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3575DF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D245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829479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B9DE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690E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18E8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511F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CE99B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7EC577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0E4B42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3B66E3" w:rsidRPr="00AB76B4" w14:paraId="788F2C3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9B45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81CD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61BA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90739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9AF6D7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6CFE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261FBA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FF46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F2EB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FF78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7AFB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6DBA4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3B66E3" w:rsidRPr="00AB76B4" w14:paraId="7E15275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07407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00AF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2223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E85CF2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742812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0F1A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3A0F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3AD0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2ACD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D2A7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3205C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3B66E3" w:rsidRPr="00AB76B4" w14:paraId="79DEFC2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42D33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6AE4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9C9B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AB5F98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37F315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3EE3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7264C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51BC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7B04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19D5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AD990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13D5530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3B66E3" w:rsidRPr="00AB76B4" w14:paraId="7B44111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C180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245F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2FFF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920AB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BB19E2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CA39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BDF5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5165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7688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25AE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B6824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45AF906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3B66E3" w:rsidRPr="00AB76B4" w14:paraId="32FBD17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F9BD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B02F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C9E1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587C71" w14:textId="77777777" w:rsidR="003B66E3" w:rsidRPr="00AB76B4" w:rsidRDefault="003B66E3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4AAD078" w14:textId="77777777" w:rsidR="003B66E3" w:rsidRPr="00AB76B4" w:rsidRDefault="003B66E3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C6822" w14:textId="77777777" w:rsidR="003B66E3" w:rsidRPr="00AB76B4" w:rsidRDefault="003B66E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F03A057" w14:textId="77777777" w:rsidR="003B66E3" w:rsidRPr="00AB76B4" w:rsidRDefault="003B66E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392B0817" w14:textId="77777777" w:rsidR="003B66E3" w:rsidRPr="00AB76B4" w:rsidRDefault="003B66E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2361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1109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6C96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925C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3B66E3" w:rsidRPr="00AB76B4" w14:paraId="41F5AD4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05BBD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C256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3755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98CA3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3853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D6B516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491E808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5D08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D8CD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08D4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9156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065772E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63E0CBC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3B66E3" w:rsidRPr="00AB76B4" w14:paraId="6742DCC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4D0BD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89DA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4017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C8A26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40BD690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3172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CCA0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0311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8D796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37C3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D14B4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3B66E3" w:rsidRPr="00AB76B4" w14:paraId="28890D6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DB324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E199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7669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88121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BB92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C6AE61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C0A8AF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8170C2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F8C3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29CE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A270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6509157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B66E3" w:rsidRPr="00AB76B4" w14:paraId="757C679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3475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3925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1077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B92CF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FB2F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D80708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A1F53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067A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63E5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2C8C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3B66E3" w:rsidRPr="00AB76B4" w14:paraId="69CB7C4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EA67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49C9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713C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1EC6D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EB7C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079D9521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36ED72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19811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378E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2F124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9D223" w14:textId="77777777" w:rsidR="003B66E3" w:rsidRPr="007B5A25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519F5D4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B66E3" w:rsidRPr="00AB76B4" w14:paraId="35402AD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CD005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52A2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002CB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D82F17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8935D3F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D163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7BF973F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3024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C4513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2C27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B43E5" w14:textId="77777777" w:rsidR="003B66E3" w:rsidRPr="00AB76B4" w:rsidRDefault="003B66E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687AEA" w14:textId="77777777" w:rsidR="003B66E3" w:rsidRPr="00AB76B4" w:rsidRDefault="003B66E3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B66E3" w:rsidRPr="00AB76B4" w14:paraId="690002E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9418A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4427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7C34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1A422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969563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E749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ADC0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87F452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4F0B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2765D" w14:textId="77777777" w:rsidR="003B66E3" w:rsidRPr="00AB76B4" w:rsidRDefault="003B66E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03B33D" w14:textId="77777777" w:rsidR="003B66E3" w:rsidRPr="00AB76B4" w:rsidRDefault="003B66E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B66E3" w:rsidRPr="00AB76B4" w14:paraId="2A7B7C5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C264B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5E4E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C8EE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C3D55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0DD44A1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E80E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4AC8F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CC71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E685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69BAB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4EA77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B66E3" w:rsidRPr="00AB76B4" w14:paraId="2F2E012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E4B28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61BC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5018D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E97104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EA1646A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63F08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CC79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1896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0179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5F57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76A894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B66E3" w:rsidRPr="00AB76B4" w14:paraId="5DF7CF05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EB7F2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367A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627D2A7E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40B19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BAAA6E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77290A9C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8FBE7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4C93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876BC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FDAC5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8948D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:rsidRPr="00AB76B4" w14:paraId="6818FB1B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DDEF1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E7B26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7321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49EC5B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75FD41E3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591C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F468A4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3EA30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BFAD9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30E48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7A385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3B66E3" w:rsidRPr="00AB76B4" w14:paraId="19288501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63A30" w14:textId="77777777" w:rsidR="003B66E3" w:rsidRPr="00AB76B4" w:rsidRDefault="003B66E3" w:rsidP="003B66E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3152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08C6E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78486D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677F7016" w14:textId="77777777" w:rsidR="003B66E3" w:rsidRPr="00AB76B4" w:rsidRDefault="003B66E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BEAD0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BF9D7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C837F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D898A" w14:textId="77777777" w:rsidR="003B66E3" w:rsidRPr="00AB76B4" w:rsidRDefault="003B66E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0223EA" w14:textId="77777777" w:rsidR="003B66E3" w:rsidRPr="00AB76B4" w:rsidRDefault="003B66E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4283254B" w14:textId="77777777" w:rsidR="003B66E3" w:rsidRPr="00A8307A" w:rsidRDefault="003B66E3" w:rsidP="008B25EE">
      <w:pPr>
        <w:spacing w:before="40" w:after="40" w:line="192" w:lineRule="auto"/>
        <w:ind w:right="57"/>
        <w:rPr>
          <w:sz w:val="20"/>
          <w:lang w:val="ro-RO"/>
        </w:rPr>
      </w:pPr>
    </w:p>
    <w:p w14:paraId="1327887B" w14:textId="77777777" w:rsidR="003B66E3" w:rsidRDefault="003B66E3" w:rsidP="004C7D25">
      <w:pPr>
        <w:pStyle w:val="Heading1"/>
        <w:spacing w:line="360" w:lineRule="auto"/>
      </w:pPr>
      <w:r>
        <w:t>LINIA 101</w:t>
      </w:r>
    </w:p>
    <w:p w14:paraId="6EAB88A9" w14:textId="77777777" w:rsidR="003B66E3" w:rsidRDefault="003B66E3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0EAE9DCA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69B27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B0667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9+455</w:t>
            </w:r>
          </w:p>
          <w:p w14:paraId="0D517217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29993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A5F3C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Chitila - </w:t>
            </w:r>
          </w:p>
          <w:p w14:paraId="3DC481E6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2D32" w14:textId="77777777" w:rsidR="003B66E3" w:rsidRPr="009E41CA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AAC6F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5ECEC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F0855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F5C3F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F32E601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60847CFA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817BC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80D4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  <w:p w14:paraId="3FD236A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8A02D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5DEEC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Chitila</w:t>
            </w:r>
          </w:p>
          <w:p w14:paraId="76F5F83F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7409" w14:textId="77777777" w:rsidR="003B66E3" w:rsidRPr="009E41CA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D4D84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3AF65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CABDB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9B532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590155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94CCE8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liniile 4 - 11 și spre </w:t>
            </w:r>
          </w:p>
          <w:p w14:paraId="6185AE81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fir I Chitila - Săbăreni.</w:t>
            </w:r>
          </w:p>
        </w:tc>
      </w:tr>
      <w:tr w:rsidR="003B66E3" w14:paraId="54B8A54E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B7529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A86C8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154D0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F8534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 - Săbăreni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0D55" w14:textId="77777777" w:rsidR="003B66E3" w:rsidRPr="009E41CA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A4FDE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D742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10+600</w:t>
            </w:r>
          </w:p>
          <w:p w14:paraId="7A6CD01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92A9A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41ACE" w14:textId="77777777" w:rsidR="003B66E3" w:rsidRDefault="003B66E3" w:rsidP="002C0EEF">
            <w:pPr>
              <w:pStyle w:val="TableParagraph"/>
              <w:spacing w:line="221" w:lineRule="exact"/>
              <w:ind w:left="3"/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/>
                <w:b/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2"/>
                <w:sz w:val="20"/>
                <w:szCs w:val="20"/>
              </w:rPr>
              <w:t>S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1"/>
                <w:sz w:val="20"/>
                <w:szCs w:val="20"/>
              </w:rPr>
              <w:t>e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mnal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1"/>
                <w:sz w:val="20"/>
                <w:szCs w:val="20"/>
              </w:rPr>
              <w:t>i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z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1"/>
                <w:sz w:val="20"/>
                <w:szCs w:val="20"/>
              </w:rPr>
              <w:t>a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tă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pe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t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1"/>
                <w:sz w:val="20"/>
                <w:szCs w:val="20"/>
              </w:rPr>
              <w:t>ere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cu</w:t>
            </w:r>
          </w:p>
          <w:p w14:paraId="456527E7" w14:textId="77777777" w:rsidR="003B66E3" w:rsidRPr="002C0EEF" w:rsidRDefault="003B66E3" w:rsidP="002C0EEF">
            <w:pPr>
              <w:pStyle w:val="TableParagraph"/>
              <w:spacing w:line="221" w:lineRule="exact"/>
              <w:ind w:left="3"/>
              <w:rPr>
                <w:rFonts w:ascii="Times New Roman" w:eastAsia="Arial" w:hAnsi="Times New Roman"/>
                <w:i/>
                <w:iCs/>
                <w:sz w:val="20"/>
                <w:szCs w:val="20"/>
              </w:rPr>
            </w:pP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1"/>
                <w:sz w:val="20"/>
                <w:szCs w:val="20"/>
              </w:rPr>
              <w:t>a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l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1"/>
                <w:sz w:val="20"/>
                <w:szCs w:val="20"/>
              </w:rPr>
              <w:t>e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te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1"/>
                <w:sz w:val="20"/>
                <w:szCs w:val="20"/>
              </w:rPr>
              <w:t>c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u</w:t>
            </w:r>
            <w:r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diagon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1"/>
                <w:sz w:val="20"/>
                <w:szCs w:val="20"/>
              </w:rPr>
              <w:t>a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l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pacing w:val="-1"/>
                <w:sz w:val="20"/>
                <w:szCs w:val="20"/>
              </w:rPr>
              <w:t>ă</w:t>
            </w:r>
            <w:r w:rsidRPr="002C0EEF">
              <w:rPr>
                <w:rFonts w:ascii="Times New Roman" w:eastAsia="Arial" w:hAnsi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3B66E3" w14:paraId="4A18E31E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A79C0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DA17B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8A048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9D7A0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6341FD80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6F24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10 </w:t>
            </w:r>
          </w:p>
          <w:p w14:paraId="20AAC699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1A5D6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3DCC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AB16A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4FC89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şi 5.</w:t>
            </w:r>
          </w:p>
        </w:tc>
      </w:tr>
      <w:tr w:rsidR="003B66E3" w14:paraId="1B75F1BB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DD73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55FAA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1C23E343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4766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9E786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1C03E6DC" w14:textId="77777777" w:rsidR="003B66E3" w:rsidRDefault="003B66E3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și zona aparate de cale </w:t>
            </w:r>
            <w:r>
              <w:rPr>
                <w:b/>
                <w:bCs/>
                <w:sz w:val="20"/>
                <w:lang w:val="ro-RO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C3DF8" w14:textId="77777777" w:rsidR="003B66E3" w:rsidRPr="009E41CA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227D7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F274B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326F7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A867C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E4881FD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74CA2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39114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1AF3E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CA47A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EDD0C" w14:textId="77777777" w:rsidR="003B66E3" w:rsidRPr="009E41CA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2F199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B450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35+400</w:t>
            </w:r>
          </w:p>
          <w:p w14:paraId="6F253F6A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EC62A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4E818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8E562F4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FAA42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39924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6DAF6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AE3E3" w14:textId="77777777" w:rsidR="003B66E3" w:rsidRDefault="003B66E3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5511B" w14:textId="77777777" w:rsidR="003B66E3" w:rsidRPr="009E41CA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56A3F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9F364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  <w:p w14:paraId="088B0A84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F0C7E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F33DD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EED42A1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1F0EC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4761C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3EAFC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AA514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54BBE0CF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C3872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57FE3FA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0759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CB4F4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C364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2A97F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231A553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1FDFF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9DB80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  <w:p w14:paraId="5906C2B9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90B8B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CD99F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Ciocăneşti -</w:t>
            </w:r>
          </w:p>
          <w:p w14:paraId="5C6561A2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F5885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3C9E6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53F65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DBA12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7F6BD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E62F952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033E0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2E03B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  <w:p w14:paraId="499118B1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D0F4C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0BE03" w14:textId="77777777" w:rsidR="003B66E3" w:rsidRDefault="003B66E3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6460A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9DC60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83A8D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AE773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DF169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C742CC2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3B71F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515AD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D5986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0550E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</w:t>
            </w:r>
          </w:p>
          <w:p w14:paraId="689BB8CC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90D6B96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52E89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71DD4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229D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C9748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49279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278ABDB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5F189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FCD31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031FA207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7961F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70A38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-</w:t>
            </w:r>
          </w:p>
          <w:p w14:paraId="7CFFC08F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B3351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CB6EB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21F07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D1839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723E3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A21F9B8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DC14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8DE35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1634E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B8F2F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0A70F4D7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D8BC3" w14:textId="77777777" w:rsidR="003B66E3" w:rsidRPr="00A165AE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77F65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F3171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8772B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09286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7F55FD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5D5EC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C7C8D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47+800</w:t>
            </w:r>
          </w:p>
          <w:p w14:paraId="29630172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B2C2F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E2A3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1D755FB5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56A16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3A4D6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76D3A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6087C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62A6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- ax stație.</w:t>
            </w:r>
          </w:p>
        </w:tc>
      </w:tr>
      <w:tr w:rsidR="003B66E3" w14:paraId="6C31FECE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A4CEF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675DE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4A807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F0157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1803368F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0B828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5B6D1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33310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BD10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3D6E4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07DEFE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027AE9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3B66E3" w14:paraId="3BA60DC8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90D96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0AE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4BB0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7891C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CE3DFC6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C784A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F5BB1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D609A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FE2D8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E255B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96BBFF7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B06881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6, 7 și 8.</w:t>
            </w:r>
          </w:p>
        </w:tc>
      </w:tr>
      <w:tr w:rsidR="003B66E3" w14:paraId="72362A0C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B813A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98A86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2BA4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B2140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62D75297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497D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82A0E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25FC9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16FDE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D8D49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4620A40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302633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și 8.</w:t>
            </w:r>
          </w:p>
        </w:tc>
      </w:tr>
      <w:tr w:rsidR="003B66E3" w14:paraId="5CB9579F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7FF0E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076C2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8AC91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12A70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8A5FCF4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5F68E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07E3A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74C56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87435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EDD8F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8469BA8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CE344E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și 10.</w:t>
            </w:r>
          </w:p>
        </w:tc>
      </w:tr>
      <w:tr w:rsidR="003B66E3" w14:paraId="6C503954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34CF2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C61D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C3D73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E2272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114C35B3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4D60A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B841872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AACF2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B076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34B99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81748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251F1CF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B66512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3B66E3" w14:paraId="332A83EA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44AE4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A04F1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C4B8C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B03F6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2413E6DC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C4E61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3A7AB83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34 / 42 </w:t>
            </w:r>
          </w:p>
          <w:p w14:paraId="326BBD59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A4BC35D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792C449" w14:textId="77777777" w:rsidR="003B66E3" w:rsidRPr="00A165AE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2E3D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7AE9A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23EFC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718E5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92F0BE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5 - 9.</w:t>
            </w:r>
          </w:p>
        </w:tc>
      </w:tr>
      <w:tr w:rsidR="003B66E3" w14:paraId="554C891C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36827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F3FDC" w14:textId="77777777" w:rsidR="003B66E3" w:rsidRDefault="003B66E3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49+700</w:t>
            </w:r>
          </w:p>
          <w:p w14:paraId="7291D4C1" w14:textId="77777777" w:rsidR="003B66E3" w:rsidRDefault="003B66E3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BE2C1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6DCA7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BEB00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35469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A3244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70065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6E42E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D2CBC3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4CD30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985C" w14:textId="77777777" w:rsidR="003B66E3" w:rsidRDefault="003B66E3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52+850</w:t>
            </w:r>
          </w:p>
          <w:p w14:paraId="19D1C6E2" w14:textId="77777777" w:rsidR="003B66E3" w:rsidRDefault="003B66E3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78E31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6A938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Fusea linia 1 directă și sch 1, 15, 17, 10,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6A4C2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B7107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C0F7A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AB7ED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EDBA2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8CB010C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CF561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E3F97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42FA43EB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C73D4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43D3E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616E5A53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C0415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582FA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E997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6D76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B16EB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Se respectă doar cu primul vehicul din componența trenului.</w:t>
            </w:r>
          </w:p>
        </w:tc>
      </w:tr>
      <w:tr w:rsidR="003B66E3" w14:paraId="5640BA06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414BC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2EE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18156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B730B" w14:textId="77777777" w:rsidR="003B66E3" w:rsidRDefault="003B66E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79B94CAD" w14:textId="77777777" w:rsidR="003B66E3" w:rsidRDefault="003B66E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F8767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A4C50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E875B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58+960</w:t>
            </w:r>
          </w:p>
          <w:p w14:paraId="586B9648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13B66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07978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58+990.</w:t>
            </w:r>
          </w:p>
        </w:tc>
      </w:tr>
      <w:tr w:rsidR="003B66E3" w14:paraId="42EE0258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D5252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BDAF9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C4B5C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3FE82" w14:textId="77777777" w:rsidR="003B66E3" w:rsidRDefault="003B66E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22F7A542" w14:textId="77777777" w:rsidR="003B66E3" w:rsidRDefault="003B66E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9B43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01B5A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62682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59+600</w:t>
            </w:r>
          </w:p>
          <w:p w14:paraId="53F028C2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88B05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A11E9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59+625.</w:t>
            </w:r>
          </w:p>
        </w:tc>
      </w:tr>
      <w:tr w:rsidR="003B66E3" w14:paraId="1EE97CCD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CB69F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6C4A3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250A5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CA2F4" w14:textId="77777777" w:rsidR="003B66E3" w:rsidRDefault="003B66E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512462C0" w14:textId="77777777" w:rsidR="003B66E3" w:rsidRDefault="003B66E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D401B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13C46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23BF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41347510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BAEF9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436DC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63+370.</w:t>
            </w:r>
          </w:p>
        </w:tc>
      </w:tr>
      <w:tr w:rsidR="003B66E3" w14:paraId="366AA7E0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58701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3CF5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445C4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543F8" w14:textId="77777777" w:rsidR="003B66E3" w:rsidRDefault="003B66E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06DD8426" w14:textId="77777777" w:rsidR="003B66E3" w:rsidRDefault="003B66E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34D70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EC544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273A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65+850</w:t>
            </w:r>
          </w:p>
          <w:p w14:paraId="48DCB9F8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73E2D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93172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65+875.</w:t>
            </w:r>
          </w:p>
        </w:tc>
      </w:tr>
      <w:tr w:rsidR="003B66E3" w14:paraId="37F9259A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6FE76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CD6A5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69+230</w:t>
            </w:r>
          </w:p>
          <w:p w14:paraId="7DD379B7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15266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2E2B5" w14:textId="77777777" w:rsidR="003B66E3" w:rsidRDefault="003B66E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Găeşti, linia 2 directă și sch. 3, 7, 11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FF075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85C8B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32880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56E79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BE5BB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F8E9D49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469A6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5E3F0" w14:textId="77777777" w:rsidR="003B66E3" w:rsidRDefault="003B66E3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657EA" w14:textId="77777777" w:rsidR="003B66E3" w:rsidRDefault="003B66E3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76ACC" w14:textId="77777777" w:rsidR="003B66E3" w:rsidRDefault="003B66E3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5128F631" w14:textId="77777777" w:rsidR="003B66E3" w:rsidRDefault="003B66E3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986BA" w14:textId="77777777" w:rsidR="003B66E3" w:rsidRDefault="003B66E3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247A3" w14:textId="77777777" w:rsidR="003B66E3" w:rsidRPr="000625F2" w:rsidRDefault="003B66E3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32FA6" w14:textId="77777777" w:rsidR="003B66E3" w:rsidRDefault="003B66E3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3377E1D3" w14:textId="77777777" w:rsidR="003B66E3" w:rsidRDefault="003B66E3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F326C" w14:textId="77777777" w:rsidR="003B66E3" w:rsidRDefault="003B66E3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E19BF" w14:textId="77777777" w:rsidR="003B66E3" w:rsidRDefault="003B66E3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A0215AB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4DEC0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22E6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C4B7D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8DB37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727EC0E4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AEB09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34D763A7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9-11-7-13 </w:t>
            </w:r>
          </w:p>
          <w:p w14:paraId="4616DE07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6507CA5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abate-rile </w:t>
            </w:r>
          </w:p>
          <w:p w14:paraId="08CAB86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41242C7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8BEEF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1AD38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F0160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4BD61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C6DEBC4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61C61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BBE94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3206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AC635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7D22914D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322D4410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8F4DB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 </w:t>
            </w:r>
          </w:p>
          <w:p w14:paraId="3FF61D45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DC43E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791A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8E0F2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A5930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CC65E6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LFI SC Mairon SA.</w:t>
            </w:r>
          </w:p>
        </w:tc>
      </w:tr>
      <w:tr w:rsidR="003B66E3" w14:paraId="39FD9FD5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A956B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31432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A9269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FB496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043FD4A8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1FCDF5BE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94327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A7213CB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50C7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DA9B3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15D6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69C77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6D6663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3B66E3" w14:paraId="5AEADDF9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98D3D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C4C5C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A07D1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9EB6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09679864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664DF9DC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75C57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61E5343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D337F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D2FE1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2B30A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B5A7A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5 - 8.</w:t>
            </w:r>
          </w:p>
        </w:tc>
      </w:tr>
      <w:tr w:rsidR="003B66E3" w14:paraId="58C8F3C5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2899F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695BF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B72F8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63883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25C2B7B5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E647C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29</w:t>
            </w:r>
          </w:p>
          <w:p w14:paraId="5531B8B2" w14:textId="77777777" w:rsidR="003B66E3" w:rsidRPr="00FA554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761B9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CE6FA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C688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E34B6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si 7</w:t>
            </w:r>
          </w:p>
        </w:tc>
      </w:tr>
      <w:tr w:rsidR="003B66E3" w14:paraId="05F15A60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CBB9D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630DB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0B97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6503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7D9A1707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  <w:p w14:paraId="1B7259D0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C3431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14 </w:t>
            </w:r>
          </w:p>
          <w:p w14:paraId="5C9AF50B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79E82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B034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C7F9A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80014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87D489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3B66E3" w14:paraId="620E3C65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4B6BF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374C1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3193C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BD5DB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64982233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4F118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16, 18, 20 </w:t>
            </w:r>
          </w:p>
          <w:p w14:paraId="2A81F525" w14:textId="77777777" w:rsidR="003B66E3" w:rsidRPr="009E41CA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65499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84859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6535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38B28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90D36DD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FD7BD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460D3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35F76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1FF6C" w14:textId="77777777" w:rsidR="003B66E3" w:rsidRPr="006E4185" w:rsidRDefault="003B66E3" w:rsidP="00AD4FEF">
            <w:pPr>
              <w:spacing w:before="40" w:after="40" w:line="360" w:lineRule="auto"/>
              <w:ind w:left="57" w:right="57"/>
              <w:rPr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Golești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085A2" w14:textId="77777777" w:rsidR="003B66E3" w:rsidRPr="009E41CA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388EB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7CE2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70+490</w:t>
            </w:r>
          </w:p>
          <w:p w14:paraId="512BB7F4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CDAEB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72397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B7A5EC5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EA269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8616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1389E238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84B39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A8B1E" w14:textId="77777777" w:rsidR="003B66E3" w:rsidRDefault="003B66E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7EDB0" w14:textId="77777777" w:rsidR="003B66E3" w:rsidRPr="009E41CA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67970" w14:textId="77777777" w:rsidR="003B66E3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DAB50" w14:textId="77777777" w:rsidR="003B66E3" w:rsidRDefault="003B66E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1C593" w14:textId="77777777" w:rsidR="003B66E3" w:rsidRPr="000625F2" w:rsidRDefault="003B66E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640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3B66E3" w14:paraId="3C66518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26E53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F604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DAD35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A9842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FD2D4" w14:textId="77777777" w:rsidR="003B66E3" w:rsidRPr="009E41CA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7C0FE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3B00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10E501F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A3402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9F63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3B66E3" w14:paraId="4911C1D2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26376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E814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71B7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22B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CB664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248E0F3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A989A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D542A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2B1C9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B66C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4 - 7.</w:t>
            </w:r>
          </w:p>
        </w:tc>
      </w:tr>
      <w:tr w:rsidR="003B66E3" w14:paraId="530AA233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689C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01EA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2E4C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DED9C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2DB11E8A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D55B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D6507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9B5F4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62795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6614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9DFD4A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6.</w:t>
            </w:r>
          </w:p>
        </w:tc>
      </w:tr>
      <w:tr w:rsidR="003B66E3" w14:paraId="4B317589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D5FB5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932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2DDF8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A195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1B09B79B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7FDA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F96B4E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2CCD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1811F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7B7E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58CE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22C5F79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579D1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3B66E3" w14:paraId="268E2150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6D2E0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4A78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AC852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3BE1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5B1F689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B6D1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490B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30E5A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A6723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39EC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5AE6CB78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0D3AD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76FA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3A92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DE6A6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Călineşti</w:t>
            </w:r>
          </w:p>
          <w:p w14:paraId="2266790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CB0D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A1382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B3A6A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CECB1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129A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 abătute.</w:t>
            </w:r>
          </w:p>
        </w:tc>
      </w:tr>
      <w:tr w:rsidR="003B66E3" w14:paraId="28E636A9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8AD75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34CC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63283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C7D7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72390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C2E85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16AAC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99+500</w:t>
            </w:r>
          </w:p>
          <w:p w14:paraId="7DB637D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896DB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03D7A" w14:textId="77777777" w:rsidR="003B66E3" w:rsidRDefault="003B66E3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53135D11" w14:textId="77777777" w:rsidR="003B66E3" w:rsidRPr="003A43BB" w:rsidRDefault="003B66E3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3B66E3" w14:paraId="15064890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BB0F0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9BDC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B3B5C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11CC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1678D3E9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466432C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BCB4C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7522F40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9A7EF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CAC568F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1AAE0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483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2F3A2C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şi 6</w:t>
            </w:r>
          </w:p>
          <w:p w14:paraId="65D77091" w14:textId="77777777" w:rsidR="003B66E3" w:rsidRPr="002C6BE4" w:rsidRDefault="003B66E3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 expedieri.</w:t>
            </w:r>
          </w:p>
        </w:tc>
      </w:tr>
      <w:tr w:rsidR="003B66E3" w14:paraId="033557C5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A86A5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C229C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9D20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C889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49CA2FF9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F3520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60C61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5B389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587DB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9A46A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55E1881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4CB5A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A0AA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84433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D1897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7D753E4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4344B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EB6E1C2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78FFB85F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0551201B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96E93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3AACF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A3E2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80964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5D1792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3B66E3" w14:paraId="40F166E6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EC5E3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A51B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D6817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F244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5370982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005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C99DFF3" w14:textId="77777777" w:rsidR="003B66E3" w:rsidRPr="0016498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16A41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3EEB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88827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BFE48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970040" w14:textId="77777777" w:rsidR="003B66E3" w:rsidRPr="0058349B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 C. Brătianu - Goleşti.</w:t>
            </w:r>
          </w:p>
        </w:tc>
      </w:tr>
      <w:tr w:rsidR="003B66E3" w14:paraId="4BD84F71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5629F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511C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CD79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F794B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0A3D0006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6136AE7C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0AFC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între călcâiul sch.  15 </w:t>
            </w:r>
          </w:p>
          <w:p w14:paraId="25F3376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0943F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4396F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C3D9A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41489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24B292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şi 2 </w:t>
            </w:r>
          </w:p>
          <w:p w14:paraId="4CE36CF8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3B66E3" w14:paraId="1BDC908C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C8ABA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2D1E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B0D3D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7CF33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11A4C2E7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5D68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E95001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753171F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DAAA9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8C32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46E83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07746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F22A5DF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215B6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7D29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5CA6F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E248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Costești</w:t>
            </w:r>
          </w:p>
          <w:p w14:paraId="6F3CDBD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9BDD7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2849D9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DDA49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BD9B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D22D7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E83A0" w14:textId="77777777" w:rsidR="003B66E3" w:rsidRPr="0086098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6C4BB8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Cap Y, liniile 3 - 5 </w:t>
            </w:r>
          </w:p>
          <w:p w14:paraId="72A1AD54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Fâlfani L 101 și </w:t>
            </w:r>
          </w:p>
          <w:p w14:paraId="3F836767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>direc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L 110.</w:t>
            </w:r>
          </w:p>
        </w:tc>
      </w:tr>
      <w:tr w:rsidR="003B66E3" w14:paraId="4AC00728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327A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763B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132+800</w:t>
            </w:r>
          </w:p>
          <w:p w14:paraId="0FD829F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E7FBB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72011" w14:textId="77777777" w:rsidR="003B66E3" w:rsidRDefault="003B66E3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6252F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6366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B2C67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337EB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51DAC" w14:textId="77777777" w:rsidR="003B66E3" w:rsidRPr="0086098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4386F2B2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F61CD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BEE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141+400</w:t>
            </w:r>
          </w:p>
          <w:p w14:paraId="03237E10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7CCB6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50BA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021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8D20B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ED7D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B703A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5D73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4C64FB4A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9826A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CD7A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152+400</w:t>
            </w:r>
          </w:p>
          <w:p w14:paraId="5DD8FB07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31694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62035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E4F12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C39C2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0A79C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AE73B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5C14A" w14:textId="77777777" w:rsidR="003B66E3" w:rsidRPr="0086098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F3D7751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923B1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B270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4F656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AFCF6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Corbu</w:t>
            </w:r>
          </w:p>
          <w:p w14:paraId="07773A4B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40952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9E63980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8AB83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8630F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CFF34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76469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4</w:t>
            </w:r>
          </w:p>
          <w:p w14:paraId="79D3D91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3B66E3" w14:paraId="4105B716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73E6A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20FC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3D94C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4258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Sineşti</w:t>
            </w:r>
          </w:p>
          <w:p w14:paraId="78F19678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67266A49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8538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A2AAD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4229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ACF0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74D1A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1603BE6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D9C43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084F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162+900</w:t>
            </w:r>
          </w:p>
          <w:p w14:paraId="2EA8D9C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7AB65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6FE16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E54E7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C03A1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E59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AE0B6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B9BA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0E4EFD22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6D0A7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F784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0016EF74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CE194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6933B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779B02DC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si  Potcoava – Bălteni Olt</w:t>
            </w:r>
          </w:p>
          <w:p w14:paraId="10C9A40A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6DFB0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246C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23A00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7C1BA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FF176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076C2EF1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1BCD9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68CD9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64DA2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CE97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23844043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2044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A417A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EB59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86A1F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BF70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1</w:t>
            </w:r>
          </w:p>
          <w:p w14:paraId="3821E573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3B66E3" w14:paraId="4D5B2A8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95F0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EF7B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0C9D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AF17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7F9EC6D7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93F1CD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346B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0FDB58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AA37C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EADE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25973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E6525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A7DACF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AB6FC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AC1C2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7EBA5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7ED5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2E77DDC5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4783A1E3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5AB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2920A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983F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97281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A806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7203070F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151A1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5556B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AD219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AD5F6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Bălteni</w:t>
            </w:r>
          </w:p>
          <w:p w14:paraId="597EFFC7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78276515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DD722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2FA9C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5028B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8077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01359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7EBEC4F9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2C075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E4C0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693CF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1570B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Recea</w:t>
            </w:r>
          </w:p>
          <w:p w14:paraId="3ED541F3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FD1FC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F3767B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1E583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C83B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439A7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49AA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759E0B8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77466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95549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9781B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928D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19016E5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B29B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C86A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652B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A1A94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989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50E29F71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C9541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6B16A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0D7F8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A223B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01E002C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87CB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din </w:t>
            </w:r>
          </w:p>
          <w:p w14:paraId="5135573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în </w:t>
            </w:r>
          </w:p>
          <w:p w14:paraId="065ED40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9B86E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55FA0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26D25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1ED1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3B66E3" w14:paraId="12B3251F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BA285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6947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A1DF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3B449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60485146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8 </w:t>
            </w:r>
          </w:p>
          <w:p w14:paraId="5162D4D4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BA02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C01E3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135C2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3A94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C1735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B9BF1D5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3DA12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1CD24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7A770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F207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0C4E737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F7E9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27, 33,  22 </w:t>
            </w:r>
          </w:p>
          <w:p w14:paraId="3F97ED60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4E25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4CC3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B2D99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13BB2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3 - 11  primiri - expedieri.</w:t>
            </w:r>
          </w:p>
        </w:tc>
      </w:tr>
      <w:tr w:rsidR="003B66E3" w14:paraId="60989195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94DDF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4784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7530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56AE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8242B03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0A4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9FE06C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60689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5893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ED056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51BA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FB2848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</w:t>
            </w:r>
          </w:p>
          <w:p w14:paraId="1E453896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3B66E3" w14:paraId="40CCB386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D8B8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7F1A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E28DF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2DC5C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96C9E4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FB52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5AD5399C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00876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17B3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0F51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94A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5 - 11 primiri – expedieri.</w:t>
            </w:r>
          </w:p>
        </w:tc>
      </w:tr>
      <w:tr w:rsidR="003B66E3" w14:paraId="6D344B09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FED21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8CF79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C2F8B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8D87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5E609F4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8A79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300F0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7B4E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4DBB6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DB95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8 - 15</w:t>
            </w:r>
          </w:p>
          <w:p w14:paraId="04BD4CB4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3B66E3" w14:paraId="591CC8A2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F9A93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9A81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20DB0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3ED88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Milcov, linia 1 </w:t>
            </w:r>
          </w:p>
          <w:p w14:paraId="780C5704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321C7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7E3835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39034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F9A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A3312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60F7C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3A872F4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9DEB8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219F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A68B4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F8AB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Slătioara</w:t>
            </w:r>
          </w:p>
          <w:p w14:paraId="6FAA948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7E11FD4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D6F39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11091A2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C8F9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DB920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3AABC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9CB48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FBDEFC0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E6C3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7A4CC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205+450</w:t>
            </w:r>
          </w:p>
          <w:p w14:paraId="207A1DC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4EB8E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6A06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30B92DF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  <w:p w14:paraId="4B242E26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B391A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A775B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1C0E4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1B4B5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E6156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991B6D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Staţie paralelogram.</w:t>
            </w:r>
          </w:p>
        </w:tc>
      </w:tr>
      <w:tr w:rsidR="003B66E3" w14:paraId="451BA2DE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379B5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0F064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30BC9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807B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4F8DE92D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7456F" w14:textId="77777777" w:rsidR="003B66E3" w:rsidRDefault="003B66E3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D6F5DE2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18788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963EA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AFD58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60432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4 - 11.</w:t>
            </w:r>
          </w:p>
        </w:tc>
      </w:tr>
      <w:tr w:rsidR="003B66E3" w14:paraId="4F8E8134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3FB09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260AF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4004E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C64F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6849124B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FAF8C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A0E61B4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71A0C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F082B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909E0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CAF5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F83956E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F8C5F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8E23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C342C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A591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Balş</w:t>
            </w:r>
          </w:p>
          <w:p w14:paraId="3039CBA3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5E9BB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92489A4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14933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1DD4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3C085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D7738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1.</w:t>
            </w:r>
          </w:p>
        </w:tc>
      </w:tr>
      <w:tr w:rsidR="003B66E3" w14:paraId="0D7BE4F5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80FE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9568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219+775</w:t>
            </w:r>
          </w:p>
          <w:p w14:paraId="3B8A6DF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95141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F111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4B6071F5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9779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FE423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FCAC2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6F95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F91AD" w14:textId="77777777" w:rsidR="003B66E3" w:rsidRPr="006064A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1EB47F14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07BEE89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B3171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49CDB" w14:textId="77777777" w:rsidR="003B66E3" w:rsidRPr="006064A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221+910</w:t>
            </w:r>
          </w:p>
          <w:p w14:paraId="09B2717A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808CC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64BC8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1606110C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8C797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D913F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9E9D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DBB2C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25270" w14:textId="77777777" w:rsidR="003B66E3" w:rsidRPr="006064A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67916927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C5A9871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AD0CA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8B91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230+550</w:t>
            </w:r>
          </w:p>
          <w:p w14:paraId="02D25E50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8CF32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18A7B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Robăneşti-</w:t>
            </w:r>
          </w:p>
          <w:p w14:paraId="6A1A6EF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F00B9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B85A3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27C2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2D2DF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0668B" w14:textId="77777777" w:rsidR="003B66E3" w:rsidRPr="001D28D8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Fără inductori.</w:t>
            </w:r>
          </w:p>
        </w:tc>
      </w:tr>
      <w:tr w:rsidR="003B66E3" w14:paraId="7441E816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71EDD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7C8D8" w14:textId="77777777" w:rsidR="003B66E3" w:rsidRPr="006064A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0E807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21B0C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Pieleşti linia 3 </w:t>
            </w:r>
          </w:p>
          <w:p w14:paraId="041498A5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09A0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491DF3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C8D80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6FD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987F8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1F35C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3B66E3" w14:paraId="4F3A3985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181C4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BF3B9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241+900</w:t>
            </w:r>
          </w:p>
          <w:p w14:paraId="7411F0E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38896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BC505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 -</w:t>
            </w:r>
          </w:p>
          <w:p w14:paraId="42B24BA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C07E0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6F28A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93FC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1346B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4A8BE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673FFEBD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D7B83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7FC0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D3FAF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108EC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Plaiu Vulcănești</w:t>
            </w:r>
          </w:p>
          <w:p w14:paraId="16901264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32D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1191118A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A8DCA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E29C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52490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7290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2 și 3 primiri - expedieri, Cap X.</w:t>
            </w:r>
          </w:p>
        </w:tc>
      </w:tr>
      <w:tr w:rsidR="003B66E3" w14:paraId="7F948718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C7F3D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A142F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249+150</w:t>
            </w:r>
          </w:p>
          <w:p w14:paraId="59F544C9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CBA92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E4DED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1BB0639A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9D10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E6D6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B608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405FE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6DC6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Numai pentru trenuri de marfă în tranzit. Nesemnalizată pe teren.</w:t>
            </w:r>
          </w:p>
          <w:p w14:paraId="52115FC9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Stația  în  paralelogram.</w:t>
            </w:r>
          </w:p>
        </w:tc>
      </w:tr>
      <w:tr w:rsidR="003B66E3" w14:paraId="28A35C90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FA533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14434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28551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1307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C4BD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500693C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73 -77-</w:t>
            </w:r>
          </w:p>
          <w:p w14:paraId="2760324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69B3A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DBF1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87F9D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494F5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3B66E3" w14:paraId="7CD0592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2C6D3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23D35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2E8B5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6220C" w14:textId="77777777" w:rsidR="003B66E3" w:rsidRDefault="003B66E3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50C57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12472154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63E13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3F5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29750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3C66F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1 - 4B.</w:t>
            </w:r>
          </w:p>
        </w:tc>
      </w:tr>
      <w:tr w:rsidR="003B66E3" w14:paraId="39BC2C2C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91C49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F04B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5E044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95244" w14:textId="77777777" w:rsidR="003B66E3" w:rsidRDefault="003B66E3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1B75D212" w14:textId="77777777" w:rsidR="003B66E3" w:rsidRDefault="003B66E3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8CE70" w14:textId="77777777" w:rsidR="003B66E3" w:rsidRDefault="003B66E3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6E4669E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1A3A0" w14:textId="77777777" w:rsidR="003B66E3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EFE13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60DA6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65EC3" w14:textId="77777777" w:rsidR="003B66E3" w:rsidRDefault="003B66E3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FE474A" w14:textId="77777777" w:rsidR="003B66E3" w:rsidRDefault="003B66E3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linia 2A către liniile </w:t>
            </w:r>
          </w:p>
          <w:p w14:paraId="1701C3AB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26 și 27. </w:t>
            </w:r>
          </w:p>
        </w:tc>
      </w:tr>
      <w:tr w:rsidR="003B66E3" w14:paraId="6E7418A7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75E8B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2A3B4" w14:textId="77777777" w:rsidR="003B66E3" w:rsidRDefault="003B66E3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F2CDA" w14:textId="77777777" w:rsidR="003B66E3" w:rsidRPr="000625F2" w:rsidRDefault="003B66E3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8665B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40ABB5FB" w14:textId="77777777" w:rsidR="003B66E3" w:rsidRDefault="003B66E3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14104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1D8005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23, 33,  35, TDJ </w:t>
            </w:r>
          </w:p>
          <w:p w14:paraId="26919A77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/ 49, 45 / 51, sch. 55, 57, 59, 65, 67, 69</w:t>
            </w:r>
          </w:p>
          <w:p w14:paraId="3ADF9C0D" w14:textId="77777777" w:rsidR="003B66E3" w:rsidRDefault="003B66E3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269E1" w14:textId="77777777" w:rsidR="003B66E3" w:rsidRDefault="003B66E3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9755" w14:textId="77777777" w:rsidR="003B66E3" w:rsidRDefault="003B66E3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E735D" w14:textId="77777777" w:rsidR="003B66E3" w:rsidRPr="000625F2" w:rsidRDefault="003B66E3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CAEAC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25C7F0" w14:textId="77777777" w:rsidR="003B66E3" w:rsidRDefault="003B66E3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4A - 11.</w:t>
            </w:r>
          </w:p>
        </w:tc>
      </w:tr>
      <w:tr w:rsidR="003B66E3" w14:paraId="1402E94E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B008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81C5D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50690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96FA4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6ECCE2A8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03F7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12EA7FF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145,147, 149,151 </w:t>
            </w:r>
          </w:p>
          <w:p w14:paraId="75EFA239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F5494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7821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92C9B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10D0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7C98E9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12 - 16.</w:t>
            </w:r>
          </w:p>
        </w:tc>
      </w:tr>
      <w:tr w:rsidR="003B66E3" w14:paraId="0B31042A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13D3" w14:textId="77777777" w:rsidR="003B66E3" w:rsidRDefault="003B66E3" w:rsidP="003B66E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E7239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0D61E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2F577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478FDBC1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E48F6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1FB00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3618" w14:textId="77777777" w:rsidR="003B66E3" w:rsidRDefault="003B66E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323BE" w14:textId="77777777" w:rsidR="003B66E3" w:rsidRPr="000625F2" w:rsidRDefault="003B66E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EEE84" w14:textId="77777777" w:rsidR="003B66E3" w:rsidRDefault="003B66E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2797A4C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55E80A6E" w14:textId="77777777" w:rsidR="003B66E3" w:rsidRDefault="003B66E3" w:rsidP="00F22BF3">
      <w:pPr>
        <w:pStyle w:val="Heading1"/>
        <w:spacing w:line="360" w:lineRule="auto"/>
      </w:pPr>
      <w:r>
        <w:t xml:space="preserve">LINIA 103 </w:t>
      </w:r>
    </w:p>
    <w:p w14:paraId="41E510AD" w14:textId="77777777" w:rsidR="003B66E3" w:rsidRDefault="003B66E3" w:rsidP="003934D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BUCUREŞTI PROGRESU - GIURGIU ORAŞ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3B66E3" w14:paraId="278C55A3" w14:textId="7777777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9A36" w14:textId="77777777" w:rsidR="003B66E3" w:rsidRDefault="003B66E3" w:rsidP="003B66E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1C98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6+395</w:t>
            </w:r>
          </w:p>
          <w:p w14:paraId="222D3DE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6+445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D669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4AEBA" w14:textId="77777777" w:rsidR="003B66E3" w:rsidRPr="009E41C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5CEFFE8B" w14:textId="77777777" w:rsidR="003B66E3" w:rsidRPr="009E41C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506B0" w14:textId="77777777" w:rsidR="003B66E3" w:rsidRPr="009E41C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E993B" w14:textId="77777777" w:rsidR="003B66E3" w:rsidRPr="006307B2" w:rsidRDefault="003B66E3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939AF" w14:textId="77777777" w:rsidR="003B66E3" w:rsidRPr="009E41C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6D2D4" w14:textId="77777777" w:rsidR="003B66E3" w:rsidRPr="006307B2" w:rsidRDefault="003B66E3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2EA5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0568A4" w14:textId="77777777" w:rsidR="003B66E3" w:rsidRPr="009E41C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3B66E3" w14:paraId="70908EEC" w14:textId="77777777">
        <w:trPr>
          <w:cantSplit/>
          <w:trHeight w:val="1123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E23EF" w14:textId="77777777" w:rsidR="003B66E3" w:rsidRDefault="003B66E3" w:rsidP="003B66E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559E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595E1" w14:textId="77777777" w:rsidR="003B66E3" w:rsidRPr="006307B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3B8B8" w14:textId="77777777" w:rsidR="003B66E3" w:rsidRPr="009E41C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06E25ED6" w14:textId="77777777" w:rsidR="003B66E3" w:rsidRPr="009E41C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</w:t>
            </w:r>
            <w:r w:rsidRPr="009E41CA">
              <w:rPr>
                <w:b/>
                <w:bCs/>
                <w:sz w:val="20"/>
                <w:lang w:val="ro-RO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CF21D" w14:textId="77777777" w:rsidR="003B66E3" w:rsidRPr="009E41C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091E" w14:textId="77777777" w:rsidR="003B66E3" w:rsidRPr="006307B2" w:rsidRDefault="003B66E3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7A1C9" w14:textId="77777777" w:rsidR="003B66E3" w:rsidRPr="009E41C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6665A" w14:textId="77777777" w:rsidR="003B66E3" w:rsidRPr="006307B2" w:rsidRDefault="003B66E3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1455D" w14:textId="77777777" w:rsidR="003B66E3" w:rsidRPr="009E41C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EEE33E" w14:textId="77777777" w:rsidR="003B66E3" w:rsidRPr="009E41C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Cu acces la liniile 5 şi 6 primiri - expedieri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B66E3" w14:paraId="177DB825" w14:textId="77777777">
        <w:trPr>
          <w:cantSplit/>
          <w:trHeight w:val="174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7E5EC" w14:textId="77777777" w:rsidR="003B66E3" w:rsidRDefault="003B66E3" w:rsidP="003B66E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C880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EAD5" w14:textId="77777777" w:rsidR="003B66E3" w:rsidRPr="006307B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CC93E" w14:textId="77777777" w:rsidR="003B66E3" w:rsidRPr="009E41C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1D8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F567AE4" w14:textId="77777777" w:rsidR="003B66E3" w:rsidRDefault="003B66E3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8</w:t>
            </w:r>
          </w:p>
          <w:p w14:paraId="23B5552C" w14:textId="77777777" w:rsidR="003B66E3" w:rsidRDefault="003B66E3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E913260" w14:textId="77777777" w:rsidR="003B66E3" w:rsidRDefault="003B66E3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3469253" w14:textId="77777777" w:rsidR="003B66E3" w:rsidRPr="009E41CA" w:rsidRDefault="003B66E3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840F5" w14:textId="77777777" w:rsidR="003B66E3" w:rsidRDefault="003B66E3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0E9CB" w14:textId="77777777" w:rsidR="003B66E3" w:rsidRPr="009E41C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5F514" w14:textId="77777777" w:rsidR="003B66E3" w:rsidRPr="006307B2" w:rsidRDefault="003B66E3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BC2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F79433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1446D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1 - 3, 7, 8 și </w:t>
            </w:r>
          </w:p>
          <w:p w14:paraId="46ED4505" w14:textId="77777777" w:rsidR="003B66E3" w:rsidRPr="009E41C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Tehnică București Progresu.</w:t>
            </w:r>
          </w:p>
        </w:tc>
      </w:tr>
    </w:tbl>
    <w:p w14:paraId="4D0E296D" w14:textId="77777777" w:rsidR="003B66E3" w:rsidRPr="007C0989" w:rsidRDefault="003B66E3" w:rsidP="007C0989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46B895A1" w14:textId="77777777" w:rsidR="003B66E3" w:rsidRDefault="003B66E3" w:rsidP="00E15E78">
      <w:pPr>
        <w:pStyle w:val="Heading1"/>
        <w:spacing w:line="360" w:lineRule="auto"/>
      </w:pPr>
      <w:r>
        <w:t>LINIA 105</w:t>
      </w:r>
    </w:p>
    <w:p w14:paraId="32512897" w14:textId="77777777" w:rsidR="003B66E3" w:rsidRDefault="003B66E3" w:rsidP="00E15E78">
      <w:pPr>
        <w:pStyle w:val="Heading1"/>
        <w:spacing w:line="360" w:lineRule="auto"/>
      </w:pPr>
      <w:r>
        <w:t>GIURGIU NORD - VIDELE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3B66E3" w14:paraId="5D281122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F004B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B3C7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6D1BD84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5126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FE7F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2CD1B8F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4F8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463D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7876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32349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D745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644E9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călători.</w:t>
            </w:r>
          </w:p>
        </w:tc>
      </w:tr>
      <w:tr w:rsidR="003B66E3" w14:paraId="502ABAEA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61F1E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A39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358545C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CBC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3EA9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52CB4D0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75C9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CC2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07A1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9AB56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EE54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EF736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marfă.</w:t>
            </w:r>
          </w:p>
        </w:tc>
      </w:tr>
      <w:tr w:rsidR="003B66E3" w14:paraId="53310E4E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78F4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9E93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545F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8E94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Bălănoaia 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ACBA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A344EC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+ sch.6, diag </w:t>
            </w:r>
          </w:p>
          <w:p w14:paraId="73BE816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2-6,</w:t>
            </w:r>
          </w:p>
          <w:p w14:paraId="6E77423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B36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699F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E4679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22EF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50CDB6E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E9CE1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535B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A560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BB8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Stănești,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22A3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FB9CAC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+ sch.5 și</w:t>
            </w:r>
          </w:p>
          <w:p w14:paraId="35A535D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E0F7B7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8/10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F99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51DB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6807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D86E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42373A9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AD571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B18A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DBF3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A20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51DB1E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ABEF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D109A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2BBF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29CCB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6075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3B66E3" w14:paraId="61AEBE52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8EDF0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CFE5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5DD5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4F7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533E007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4CCD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6, </w:t>
            </w:r>
          </w:p>
          <w:p w14:paraId="295243D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28299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9177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577E3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5028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089CD79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8425C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66C7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C993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E36A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2B73B1E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3, Cap X,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CFA4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  <w:p w14:paraId="25997BD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F9922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2542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3AC8A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F2FC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6807F9D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C7A6B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11E1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E2D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6E5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7667820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3330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3BF8BB0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CCE2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34E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3B5D2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317B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A2102C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742A1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3B66E3" w14:paraId="20B6F0BE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C8526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D7D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17FE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422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5CE965E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7DCB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3FDBF58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6549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729E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F33B2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F170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72EF1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4BEC5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3B66E3" w14:paraId="2DDF4EF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7DC5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BB2C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554D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4242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6E6ADB0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1A1F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008F557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EED82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A52F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CCE2A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04E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8C60EE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517EB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3896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C32E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A929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68E6017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434C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9F9E01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6500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92AE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FE49D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24F2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9439C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7A601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3B66E3" w14:paraId="32F329A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78493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5B32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6980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38C4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43BA498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48F7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linia 2</w:t>
            </w:r>
          </w:p>
          <w:p w14:paraId="3021DCD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21EEA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8C5A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499C6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C1A8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5E40A18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0C4E1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DB8D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8E66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CA0A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762C750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229223C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diagonala 1 - 3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4210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122D95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7A384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89D1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EBC7D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03D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6B2A4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2, Cap X, din </w:t>
            </w:r>
            <w:r w:rsidRPr="002C5ADE">
              <w:rPr>
                <w:b/>
                <w:bCs/>
                <w:i/>
                <w:iCs/>
                <w:sz w:val="20"/>
                <w:lang w:val="ro-RO"/>
              </w:rPr>
              <w:t>St. Târnavele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B66E3" w14:paraId="1D5C1B9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2A949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55A8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E63A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2C90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7435E714" w14:textId="77777777" w:rsidR="003B66E3" w:rsidRPr="00CA6A06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>peste sch. 22</w:t>
            </w:r>
            <w:r>
              <w:rPr>
                <w:b/>
                <w:bCs/>
                <w:iCs/>
                <w:sz w:val="20"/>
                <w:lang w:val="ro-RO"/>
              </w:rPr>
              <w:t>,</w:t>
            </w: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EE18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314FBEA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2041A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447D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3E5C2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20C3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F7AA19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B0F66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AA7F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04B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2FE52" w14:textId="77777777" w:rsidR="003B66E3" w:rsidRDefault="003B66E3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753391F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+ sch. 8 și 14.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A89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07BA5AD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+ sch. 8 și 14.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B7D2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C86C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C2D34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F0FB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50EADD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51974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78E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199E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AE8AB" w14:textId="77777777" w:rsidR="003B66E3" w:rsidRDefault="003B66E3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732CE493" w14:textId="77777777" w:rsidR="003B66E3" w:rsidRDefault="003B66E3" w:rsidP="00211FEE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9D05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6CB6E7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5593CD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12 / 16 și </w:t>
            </w:r>
          </w:p>
          <w:p w14:paraId="5B80091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9EA141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BAE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C161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973D0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B02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B59DFE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023F6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0952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775C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D2C8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57A11DF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sch. 7, 11, 15 și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7630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7, 11, 15 </w:t>
            </w:r>
          </w:p>
          <w:p w14:paraId="456FA6C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17 </w:t>
            </w:r>
          </w:p>
          <w:p w14:paraId="675E6EA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792EC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C3F8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ED992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D655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54C5D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37AFA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5 și 6.</w:t>
            </w:r>
          </w:p>
        </w:tc>
      </w:tr>
      <w:tr w:rsidR="003B66E3" w14:paraId="7830EFB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F52AB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35B5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3DDB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C94E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6E597EA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D3FA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012A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79B6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1B45B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0DD2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D26D63C" w14:textId="77777777">
        <w:trPr>
          <w:cantSplit/>
          <w:trHeight w:val="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840EE" w14:textId="77777777" w:rsidR="003B66E3" w:rsidRDefault="003B66E3" w:rsidP="003B66E3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FA60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143E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66A8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0760A74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8B5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80FFB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9D59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2FD29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CD8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5F585C0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7DF5681E" w14:textId="77777777" w:rsidR="003B66E3" w:rsidRDefault="003B66E3" w:rsidP="00E15E78">
      <w:pPr>
        <w:pStyle w:val="Heading1"/>
        <w:spacing w:line="360" w:lineRule="auto"/>
      </w:pPr>
      <w:r>
        <w:t>LINIA 105 A</w:t>
      </w:r>
    </w:p>
    <w:p w14:paraId="4AA84D3F" w14:textId="77777777" w:rsidR="003B66E3" w:rsidRDefault="003B66E3" w:rsidP="00E15E78">
      <w:pPr>
        <w:pStyle w:val="Heading1"/>
        <w:spacing w:line="360" w:lineRule="auto"/>
      </w:pPr>
      <w:r>
        <w:t>R 1  VIDELE - R 2  VIDELE (Rac  Rădulești - Ciolpani)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3B66E3" w14:paraId="74E24D21" w14:textId="77777777">
        <w:trPr>
          <w:cantSplit/>
          <w:trHeight w:val="11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3797" w14:textId="77777777" w:rsidR="003B66E3" w:rsidRDefault="003B66E3" w:rsidP="003B66E3">
            <w:pPr>
              <w:numPr>
                <w:ilvl w:val="0"/>
                <w:numId w:val="5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95D3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22909A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31D6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B25C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– R2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4E95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92C64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8B41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2E127" w14:textId="77777777" w:rsidR="003B66E3" w:rsidRPr="004A289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4717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Numai pentru trenurile de marfă.</w:t>
            </w:r>
          </w:p>
        </w:tc>
      </w:tr>
    </w:tbl>
    <w:p w14:paraId="28B5D5D6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6E48AC78" w14:textId="77777777" w:rsidR="003B66E3" w:rsidRDefault="003B66E3" w:rsidP="00C81930">
      <w:pPr>
        <w:pStyle w:val="Heading1"/>
        <w:spacing w:line="360" w:lineRule="auto"/>
        <w:rPr>
          <w:spacing w:val="40"/>
        </w:rPr>
      </w:pPr>
      <w:r>
        <w:rPr>
          <w:spacing w:val="40"/>
        </w:rPr>
        <w:t>LINIA 107</w:t>
      </w:r>
    </w:p>
    <w:p w14:paraId="750D7638" w14:textId="77777777" w:rsidR="003B66E3" w:rsidRDefault="003B66E3" w:rsidP="008C0C31">
      <w:pPr>
        <w:pStyle w:val="Heading1"/>
        <w:spacing w:before="40" w:after="40" w:line="360" w:lineRule="auto"/>
        <w:ind w:left="57" w:right="57"/>
      </w:pPr>
      <w:r>
        <w:t>TITU - TEIŞ - PIETROŞIŢA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4"/>
        <w:gridCol w:w="2492"/>
      </w:tblGrid>
      <w:tr w:rsidR="003B66E3" w14:paraId="6D3B6C87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D41A6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C482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11F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38FC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</w:t>
            </w:r>
          </w:p>
          <w:p w14:paraId="77A03D2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6A04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6B5026C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10R-14R-12R-16R și abate-rile sch. 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B74DB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DEF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D32E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69B2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22A39CC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F61D1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62A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1+300</w:t>
            </w:r>
          </w:p>
          <w:p w14:paraId="7A8C437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97B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AB6E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5966966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4BDE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5B0D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D055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3868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D607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0DA35F8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84A75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D5461" w14:textId="77777777" w:rsidR="003B66E3" w:rsidRDefault="003B66E3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7+700</w:t>
            </w:r>
          </w:p>
          <w:p w14:paraId="59AAD9F7" w14:textId="77777777" w:rsidR="003B66E3" w:rsidRDefault="003B66E3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8B293" w14:textId="77777777" w:rsidR="003B66E3" w:rsidRDefault="003B66E3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75CB6" w14:textId="77777777" w:rsidR="003B66E3" w:rsidRDefault="003B66E3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3F5C8B82" w14:textId="77777777" w:rsidR="003B66E3" w:rsidRDefault="003B66E3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0C873" w14:textId="77777777" w:rsidR="003B66E3" w:rsidRDefault="003B66E3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6D5E6" w14:textId="77777777" w:rsidR="003B66E3" w:rsidRDefault="003B66E3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87E2C" w14:textId="77777777" w:rsidR="003B66E3" w:rsidRDefault="003B66E3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6+000</w:t>
            </w:r>
          </w:p>
          <w:p w14:paraId="608D1880" w14:textId="77777777" w:rsidR="003B66E3" w:rsidRDefault="003B66E3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1E162" w14:textId="77777777" w:rsidR="003B66E3" w:rsidRDefault="003B66E3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423F" w14:textId="77777777" w:rsidR="003B66E3" w:rsidRDefault="003B66E3" w:rsidP="005A6D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BDE1A26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51EB9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8587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62B4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84D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7BA0B0A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5000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004C1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360F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14+850</w:t>
            </w:r>
          </w:p>
          <w:p w14:paraId="446CB3E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FB27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F370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6CD165D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DF627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9018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  <w:p w14:paraId="0BBD275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BC38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A48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7318D03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7ADC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2C4AC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FCD5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5F1D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C113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391BC8E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FCE24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42B8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7660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433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0747435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E513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ADABA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FF4BF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D289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BF81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930C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F9C0913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B6123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A557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633E1A6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7258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8670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2C55DC2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B7EC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ADA55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9A1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31CF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AB55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D0FD4BE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4ED8D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A174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C15E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1E6C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0270788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BB68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5D500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932D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69CF899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F386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D41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2F92BF3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15B0F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F26B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D134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9214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520E40C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84E5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0431C7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543A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4221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CB14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A0AB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9F887AA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7E897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29E2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20+800</w:t>
            </w:r>
          </w:p>
          <w:p w14:paraId="72B9377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0F9F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3363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3BD333D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7CB5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0B074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E48E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F9C0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0ED9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02A2FA4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94053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5998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AC5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5CA6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04D30B5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5EED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90585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C7D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22+000</w:t>
            </w:r>
          </w:p>
          <w:p w14:paraId="3DF034C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5C6E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C7B7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75D979B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2A07C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A33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7218691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6C7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244F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255D480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0C4C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AD645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B013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96C6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0565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6293D30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DF824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546F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0029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02FA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2E91CB0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59FF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6557F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A944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4ED7F31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48EB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4F85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FC31F52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D2AC3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E49E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28+800</w:t>
            </w:r>
          </w:p>
          <w:p w14:paraId="3A657B8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FEF3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9B5CD" w14:textId="77777777" w:rsidR="003B66E3" w:rsidRDefault="003B66E3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5A504D9E" w14:textId="77777777" w:rsidR="003B66E3" w:rsidRDefault="003B66E3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E7F9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09700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8CC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D92F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BF92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990FAA8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55CD0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711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DCE9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BFA5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39EF698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0CB1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96C2A2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9796D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415F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BE75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03E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E18C1EE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CBFEC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B7FC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0B95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45C6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6A1AEFE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779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A06729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6D94F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65F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A74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1244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9C6C480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4AC03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7F48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D18F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2A1F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544CD82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D0BF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690B44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0244A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FC5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90D5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2836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CF82705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D5F69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1EAC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7BD0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B003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42334B6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105C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7A6E50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28AD198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41 și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A3887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741A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E566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5396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A5DDC12" w14:textId="77777777">
        <w:trPr>
          <w:cantSplit/>
          <w:trHeight w:val="5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DB54B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0ED3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9314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F94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281E46F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58AC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T.D.J.</w:t>
            </w:r>
          </w:p>
          <w:p w14:paraId="7FFB048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34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AC83A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030A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7AA3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9221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4 - 8.</w:t>
            </w:r>
          </w:p>
        </w:tc>
      </w:tr>
      <w:tr w:rsidR="003B66E3" w14:paraId="5BA2BEA3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060DA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05B8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3CC5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3FDE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2B5052E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8FC1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93B39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6B9E0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5B7E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C86D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E886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DEF0991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86569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719B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2D15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57EC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697D442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B638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B152A9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F13A9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1EE1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F54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A31A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277EDEC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EC0DD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9B92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1B37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F887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Doiceşti</w:t>
            </w:r>
          </w:p>
          <w:p w14:paraId="0E03371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 3 şi 4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447F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E2A935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28588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99CF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721B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56B0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1776DA6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F2C4F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3A7A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4243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E046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75EBECF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F6C4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95C1F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FEF0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8F6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9D89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FD2A9C4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6741E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14B4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05B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1066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04808D7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FE5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A8C85C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5E688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9E02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9E00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584C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4E7B33E" w14:textId="77777777">
        <w:trPr>
          <w:cantSplit/>
          <w:trHeight w:val="2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7B33F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4591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D19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9933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4590D82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3, 5, 6,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22F9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83CED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602C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4517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7557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C55BADC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41DA6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2581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B8FE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674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57242C1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C923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27810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4D21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3CE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68E1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13BA442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E4DBB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8E78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63+600</w:t>
            </w:r>
          </w:p>
          <w:p w14:paraId="30473C2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A6AC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FDF6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Fieni -</w:t>
            </w:r>
          </w:p>
          <w:p w14:paraId="1A6AAE0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Pietroşiţa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88E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6F20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F218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4FF1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C170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E9512F4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94D79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DD81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8195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FF0F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471D45C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 şi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B70C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6F39CE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70C61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2C38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2CC4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BF2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D36A997" w14:textId="77777777">
        <w:trPr>
          <w:cantSplit/>
          <w:trHeight w:val="5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FCCC" w14:textId="77777777" w:rsidR="003B66E3" w:rsidRDefault="003B66E3" w:rsidP="003B66E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2F60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3A5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DE08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1F5ADD1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 şi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019C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A25D6" w14:textId="77777777" w:rsidR="003B66E3" w:rsidRPr="00C83AE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A594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0177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20BA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514D31B" w14:textId="77777777" w:rsidR="003B66E3" w:rsidRDefault="003B66E3">
      <w:pPr>
        <w:rPr>
          <w:sz w:val="20"/>
          <w:lang w:val="ro-RO"/>
        </w:rPr>
      </w:pPr>
    </w:p>
    <w:p w14:paraId="5AAEEAB2" w14:textId="77777777" w:rsidR="003B66E3" w:rsidRDefault="003B66E3" w:rsidP="000507C8">
      <w:pPr>
        <w:pStyle w:val="Heading1"/>
        <w:spacing w:line="360" w:lineRule="auto"/>
      </w:pPr>
      <w:r>
        <w:t>LINIA 107 A</w:t>
      </w:r>
    </w:p>
    <w:p w14:paraId="036EA009" w14:textId="77777777" w:rsidR="003B66E3" w:rsidRDefault="003B66E3" w:rsidP="00B85474">
      <w:pPr>
        <w:pStyle w:val="Heading1"/>
        <w:spacing w:line="360" w:lineRule="auto"/>
        <w:rPr>
          <w:b w:val="0"/>
          <w:bCs w:val="0"/>
          <w:sz w:val="8"/>
        </w:rPr>
      </w:pPr>
      <w:r>
        <w:t>TÂRGOVIŞTE NORD - ANINOASA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3B66E3" w14:paraId="590D6EB1" w14:textId="77777777" w:rsidTr="001931BF">
        <w:trPr>
          <w:cantSplit/>
          <w:trHeight w:val="2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E25ED" w14:textId="77777777" w:rsidR="003B66E3" w:rsidRDefault="003B66E3" w:rsidP="003B66E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1D8D4" w14:textId="77777777" w:rsidR="003B66E3" w:rsidRDefault="003B66E3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80DC9" w14:textId="77777777" w:rsidR="003B66E3" w:rsidRPr="004659BE" w:rsidRDefault="003B66E3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5D0E0" w14:textId="77777777" w:rsidR="003B66E3" w:rsidRDefault="003B66E3" w:rsidP="005F031C">
            <w:pPr>
              <w:pStyle w:val="Heading2"/>
              <w:spacing w:before="40" w:after="40" w:line="36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St. Târgovişte Nord</w:t>
            </w:r>
          </w:p>
          <w:p w14:paraId="0D0B210E" w14:textId="77777777" w:rsidR="003B66E3" w:rsidRDefault="003B66E3" w:rsidP="005F03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FDD57" w14:textId="77777777" w:rsidR="003B66E3" w:rsidRDefault="003B66E3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8DB48D8" w14:textId="77777777" w:rsidR="003B66E3" w:rsidRDefault="003B66E3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65238" w14:textId="77777777" w:rsidR="003B66E3" w:rsidRPr="004659BE" w:rsidRDefault="003B66E3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659BE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D20AF" w14:textId="77777777" w:rsidR="003B66E3" w:rsidRDefault="003B66E3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BBA74" w14:textId="77777777" w:rsidR="003B66E3" w:rsidRPr="004659BE" w:rsidRDefault="003B66E3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CEF1A" w14:textId="77777777" w:rsidR="003B66E3" w:rsidRDefault="003B66E3" w:rsidP="005F03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35C699E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660AF75B" w14:textId="77777777" w:rsidR="003B66E3" w:rsidRDefault="003B66E3" w:rsidP="00410133">
      <w:pPr>
        <w:pStyle w:val="Heading1"/>
        <w:spacing w:line="360" w:lineRule="auto"/>
      </w:pPr>
      <w:r>
        <w:lastRenderedPageBreak/>
        <w:t>LINIA 108</w:t>
      </w:r>
    </w:p>
    <w:p w14:paraId="4DC05A24" w14:textId="77777777" w:rsidR="003B66E3" w:rsidRDefault="003B66E3" w:rsidP="00410133">
      <w:pPr>
        <w:pStyle w:val="Heading1"/>
        <w:spacing w:line="360" w:lineRule="auto"/>
      </w:pPr>
      <w:r>
        <w:t>GOLEŞTI - ARGEŞEL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B66E3" w:rsidRPr="0058349B" w14:paraId="4F17FA36" w14:textId="77777777">
        <w:trPr>
          <w:cantSplit/>
          <w:trHeight w:val="11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EE91F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2467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72FC2" w14:textId="77777777" w:rsidR="003B66E3" w:rsidRPr="000625F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FF31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243E0D2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644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3F06F2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49E435C1" w14:textId="77777777" w:rsidR="003B66E3" w:rsidRPr="0016498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>i 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F151D" w14:textId="77777777" w:rsidR="003B66E3" w:rsidRPr="000625F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9D7D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B53C9" w14:textId="77777777" w:rsidR="003B66E3" w:rsidRPr="000625F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A34B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8428A5" w14:textId="77777777" w:rsidR="003B66E3" w:rsidRPr="0058349B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3B66E3" w14:paraId="707773BB" w14:textId="77777777">
        <w:trPr>
          <w:cantSplit/>
          <w:trHeight w:val="21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6D344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3B5E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5ABAB" w14:textId="77777777" w:rsidR="003B66E3" w:rsidRPr="000625F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78FA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420F771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7F99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80E8F4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AD7C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4D05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9C51F" w14:textId="77777777" w:rsidR="003B66E3" w:rsidRPr="000625F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BE13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1B181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I.C. Brătianu - Goleşti.</w:t>
            </w:r>
          </w:p>
        </w:tc>
      </w:tr>
      <w:tr w:rsidR="003B66E3" w14:paraId="6900DADC" w14:textId="77777777">
        <w:trPr>
          <w:cantSplit/>
          <w:trHeight w:val="15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FBD41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C24E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FA368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C943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734DD33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BAE019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0A2E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3AF63A9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3191D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727F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595BB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E271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</w:t>
            </w:r>
          </w:p>
          <w:p w14:paraId="47DD5BA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4 - 6 </w:t>
            </w:r>
          </w:p>
          <w:p w14:paraId="1212743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3B66E3" w:rsidRPr="00F80ACE" w14:paraId="35155B52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9204F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9503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101+208</w:t>
            </w:r>
          </w:p>
          <w:p w14:paraId="54481052" w14:textId="77777777" w:rsidR="003B66E3" w:rsidRPr="001571B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168+242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703A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45D7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Goleşti -</w:t>
            </w:r>
          </w:p>
          <w:p w14:paraId="36C337E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Argeşel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D12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B1092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7776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C4D08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428F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*Interzis circulaţia trenurilor care au în componenţă mai mult de două locomotive cuplate.</w:t>
            </w:r>
          </w:p>
          <w:p w14:paraId="0BF4455B" w14:textId="77777777" w:rsidR="003B66E3" w:rsidRPr="00F80ACE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F80ACE" w14:paraId="7763AAB2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D3986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4904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F383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CD366" w14:textId="77777777" w:rsidR="003B66E3" w:rsidRDefault="003B66E3" w:rsidP="00584A4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I.C. Brătianu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6D116" w14:textId="77777777" w:rsidR="003B66E3" w:rsidRDefault="003B66E3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57001B72" w14:textId="77777777" w:rsidR="003B66E3" w:rsidRDefault="003B66E3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sch.3 până la călcâi</w:t>
            </w:r>
          </w:p>
          <w:p w14:paraId="3A29D82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72889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B091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8211A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ABE4E" w14:textId="77777777" w:rsidR="003B66E3" w:rsidRPr="00F80ACE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3B66E3" w14:paraId="731E66F3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8723D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3668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107+600</w:t>
            </w:r>
          </w:p>
          <w:p w14:paraId="74601C4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8EF1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7FFA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I.C. Brătianu - </w:t>
            </w:r>
          </w:p>
          <w:p w14:paraId="2FC6433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C6CC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57D5C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70A5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37B60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0E35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</w:t>
            </w:r>
            <w:r>
              <w:rPr>
                <w:b/>
                <w:bCs/>
                <w:iCs/>
                <w:sz w:val="20"/>
                <w:lang w:val="ro-RO"/>
              </w:rPr>
              <w:t xml:space="preserve">Valabil pentru </w:t>
            </w:r>
            <w:r w:rsidRPr="00F80ACE">
              <w:rPr>
                <w:b/>
                <w:bCs/>
                <w:iCs/>
                <w:sz w:val="20"/>
                <w:lang w:val="ro-RO"/>
              </w:rPr>
              <w:t>trenuril</w:t>
            </w:r>
            <w:r>
              <w:rPr>
                <w:b/>
                <w:bCs/>
                <w:iCs/>
                <w:sz w:val="20"/>
                <w:lang w:val="ro-RO"/>
              </w:rPr>
              <w:t>e</w:t>
            </w:r>
            <w:r w:rsidRPr="00F80ACE">
              <w:rPr>
                <w:b/>
                <w:bCs/>
                <w:iCs/>
                <w:sz w:val="20"/>
                <w:lang w:val="ro-RO"/>
              </w:rPr>
              <w:t xml:space="preserve"> care au în componenţă două locomotive cuplate.</w:t>
            </w:r>
          </w:p>
          <w:p w14:paraId="002DABA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F1ED3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521F3C2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07734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A08F1" w14:textId="77777777" w:rsidR="003B66E3" w:rsidRPr="00346ED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5D38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A56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7B446BA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AE3389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EDEF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51BD332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25F3AB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</w:t>
            </w:r>
          </w:p>
          <w:p w14:paraId="7A5BCA5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(de la km 113+</w:t>
            </w:r>
          </w:p>
          <w:p w14:paraId="2E6DE88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160 până la km 113+</w:t>
            </w:r>
          </w:p>
          <w:p w14:paraId="497E988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E34D5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D954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4FD6A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ABAE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3B66E3" w14:paraId="46F8C81E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13544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538B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E65A1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DA97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0B7AAA6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7BE8BE8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35F2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C6F22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398FB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0A9A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8542A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19E7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A333783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20A07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7944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0F4B6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8C07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6F6B45C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D86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54FCBE0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121D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E17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F60AF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D3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1BB17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0B75330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</w:t>
            </w:r>
            <w:r w:rsidRPr="00CD357C">
              <w:rPr>
                <w:b/>
                <w:bCs/>
                <w:i/>
                <w:iCs/>
                <w:sz w:val="20"/>
                <w:lang w:val="ro-RO"/>
              </w:rPr>
              <w:t xml:space="preserve"> I.C. Brătianu.</w:t>
            </w:r>
          </w:p>
        </w:tc>
      </w:tr>
      <w:tr w:rsidR="003B66E3" w14:paraId="0007D9C2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55743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616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3ACB9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6276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16B2470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A7C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40E2B8B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5D6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FA3B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8329D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AA56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78174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3421640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 Stâlpeni.</w:t>
            </w:r>
          </w:p>
        </w:tc>
      </w:tr>
      <w:tr w:rsidR="003B66E3" w14:paraId="27690CB4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9A032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38B4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25C70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0F90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333E27D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14 </w:t>
            </w:r>
          </w:p>
          <w:p w14:paraId="728AE93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  <w:p w14:paraId="5623120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 IAP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8091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A0169B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1+700</w:t>
            </w:r>
          </w:p>
          <w:p w14:paraId="734120F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1R, 3R și 2R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B7AC1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106D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15ACD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5308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D3A4E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Uzina de Autoturisme pentru toate convoaiele de manevră.</w:t>
            </w:r>
          </w:p>
        </w:tc>
      </w:tr>
      <w:tr w:rsidR="003B66E3" w:rsidRPr="00884DD1" w14:paraId="137A9F54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91B61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BFE60" w14:textId="77777777" w:rsidR="003B66E3" w:rsidRPr="00E804A9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115+600</w:t>
            </w:r>
          </w:p>
          <w:p w14:paraId="629A942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33A05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5AA1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4A9AC0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4AC1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A419F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4601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C281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D8869" w14:textId="77777777" w:rsidR="003B66E3" w:rsidRPr="00E804A9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E804A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E804A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1A56EACE" w14:textId="77777777" w:rsidR="003B66E3" w:rsidRPr="00884DD1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054DFC" w14:paraId="7D511BFF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F1FB9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0DD9E" w14:textId="77777777" w:rsidR="003B66E3" w:rsidRPr="00DD4D10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129+535</w:t>
            </w:r>
          </w:p>
          <w:p w14:paraId="5E32AEF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F3F40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6E5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25C6DAC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353A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D7F04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A99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E2B8D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9A48E" w14:textId="77777777" w:rsidR="003B66E3" w:rsidRPr="00DD4D10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DD4D10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DD4D10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5CBA9774" w14:textId="77777777" w:rsidR="003B66E3" w:rsidRPr="00054DFC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54DF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054DFC" w14:paraId="2C6DEC36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C0431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99DB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129+917</w:t>
            </w:r>
          </w:p>
          <w:p w14:paraId="3493A3F6" w14:textId="77777777" w:rsidR="003B66E3" w:rsidRPr="00DD4D10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155+311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5D63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6DD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Stâlpeni -</w:t>
            </w:r>
          </w:p>
          <w:p w14:paraId="7E99949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880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96C1A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4DDD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F4405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12F3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054DFC" w14:paraId="1B46C160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B9E2D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CD8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131+000</w:t>
            </w:r>
          </w:p>
          <w:p w14:paraId="613DBD0A" w14:textId="77777777" w:rsidR="003B66E3" w:rsidRPr="00DD4D10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A1D8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B5EF2" w14:textId="77777777" w:rsidR="003B66E3" w:rsidRDefault="003B66E3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34962568" w14:textId="77777777" w:rsidR="003B66E3" w:rsidRDefault="003B66E3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5E92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EB6B0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3743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F8DE5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3718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:rsidRPr="00884DD1" w14:paraId="254A9506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55359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3E26" w14:textId="77777777" w:rsidR="003B66E3" w:rsidRPr="00535AB9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137+685</w:t>
            </w:r>
          </w:p>
          <w:p w14:paraId="5E5BEFD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137+735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D52F1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3ABB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1350306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CADF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BAEF5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3C40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2E30E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D6CA0" w14:textId="77777777" w:rsidR="003B66E3" w:rsidRPr="00535AB9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535AB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535AB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6D0CF61D" w14:textId="77777777" w:rsidR="003B66E3" w:rsidRPr="00884DD1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7C25C6B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BC9B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74D56" w14:textId="77777777" w:rsidR="003B66E3" w:rsidRPr="00535AB9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EE3F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B463A" w14:textId="77777777" w:rsidR="003B66E3" w:rsidRDefault="003B66E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3612095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CFC582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569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1DD907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CE1E1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23FB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42F0B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D9CB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3B66E3" w14:paraId="6C800C9A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04E56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A0E6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8A651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16425" w14:textId="77777777" w:rsidR="003B66E3" w:rsidRDefault="003B66E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053B9671" w14:textId="77777777" w:rsidR="003B66E3" w:rsidRDefault="003B66E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şi 3 </w:t>
            </w:r>
          </w:p>
          <w:p w14:paraId="5A072CF7" w14:textId="77777777" w:rsidR="003B66E3" w:rsidRDefault="003B66E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4D73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1D26BB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57E5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7D52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99887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D5E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EDC8E66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73F9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DCD0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F80E1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FEA7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70A2BE4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2E6BE25B" w14:textId="77777777" w:rsidR="003B66E3" w:rsidRDefault="003B66E3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7A4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47AB8A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9D33A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930A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BAB83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FB9C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05C9A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1 - 4, peste TDJ </w:t>
            </w:r>
          </w:p>
          <w:p w14:paraId="4015C96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19 / 21 și sch. 27, 18 și 16.</w:t>
            </w:r>
          </w:p>
        </w:tc>
      </w:tr>
      <w:tr w:rsidR="003B66E3" w14:paraId="088F76F6" w14:textId="77777777">
        <w:trPr>
          <w:cantSplit/>
          <w:trHeight w:val="26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F9CF3" w14:textId="77777777" w:rsidR="003B66E3" w:rsidRDefault="003B66E3" w:rsidP="003B66E3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4CB1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08075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CE47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4194980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şi 7 </w:t>
            </w:r>
          </w:p>
          <w:p w14:paraId="7C98D0E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32D0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2320ED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171DB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9A72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ED079" w14:textId="77777777" w:rsidR="003B66E3" w:rsidRPr="00D16CE1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0801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2D36542" w14:textId="77777777" w:rsidR="003B66E3" w:rsidRPr="00FE25BC" w:rsidRDefault="003B66E3" w:rsidP="00423AC0">
      <w:pPr>
        <w:spacing w:before="40" w:after="40" w:line="192" w:lineRule="auto"/>
        <w:ind w:right="57"/>
        <w:rPr>
          <w:b/>
          <w:sz w:val="20"/>
          <w:szCs w:val="20"/>
          <w:lang w:val="ro-RO"/>
        </w:rPr>
      </w:pPr>
    </w:p>
    <w:p w14:paraId="548C9C19" w14:textId="77777777" w:rsidR="003B66E3" w:rsidRDefault="003B66E3" w:rsidP="00815695">
      <w:pPr>
        <w:pStyle w:val="Heading1"/>
        <w:spacing w:line="360" w:lineRule="auto"/>
      </w:pPr>
      <w:r>
        <w:t>LINIA 109</w:t>
      </w:r>
    </w:p>
    <w:p w14:paraId="314D45D2" w14:textId="77777777" w:rsidR="003B66E3" w:rsidRDefault="003B66E3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PITEŞTI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3B66E3" w14:paraId="070C2A9A" w14:textId="77777777">
        <w:trPr>
          <w:cantSplit/>
          <w:trHeight w:val="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C61DA" w14:textId="77777777" w:rsidR="003B66E3" w:rsidRDefault="003B66E3" w:rsidP="003B66E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2DCD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FB6B8" w14:textId="77777777" w:rsidR="003B66E3" w:rsidRPr="001B30CD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17FA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57FBA04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FD56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AEB7B1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DAF5F" w14:textId="77777777" w:rsidR="003B66E3" w:rsidRPr="001B30CD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D81B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617C9" w14:textId="77777777" w:rsidR="003B66E3" w:rsidRPr="001B30CD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B266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57131296" w14:textId="77777777">
        <w:trPr>
          <w:cantSplit/>
          <w:trHeight w:val="1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AF929" w14:textId="77777777" w:rsidR="003B66E3" w:rsidRDefault="003B66E3" w:rsidP="003B66E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581F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7EC79" w14:textId="77777777" w:rsidR="003B66E3" w:rsidRPr="001B30CD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7AE9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42514EB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977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674A9A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CF5DC" w14:textId="77777777" w:rsidR="003B66E3" w:rsidRPr="001B30CD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0C75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D682C" w14:textId="77777777" w:rsidR="003B66E3" w:rsidRPr="001B30CD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21F9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FC9788B" w14:textId="77777777">
        <w:trPr>
          <w:cantSplit/>
          <w:trHeight w:val="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CF4D0" w14:textId="77777777" w:rsidR="003B66E3" w:rsidRDefault="003B66E3" w:rsidP="003B66E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88DC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F5CF" w14:textId="77777777" w:rsidR="003B66E3" w:rsidRPr="001B30CD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CF81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Bascov </w:t>
            </w:r>
          </w:p>
          <w:p w14:paraId="4A9667C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primiri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89DA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FCE2" w14:textId="77777777" w:rsidR="003B66E3" w:rsidRPr="001B30CD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94A4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49B3C" w14:textId="77777777" w:rsidR="003B66E3" w:rsidRPr="001B30CD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3FAC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F223FD2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1655E0F2" w14:textId="77777777" w:rsidR="003B66E3" w:rsidRDefault="003B66E3" w:rsidP="00DB78D2">
      <w:pPr>
        <w:pStyle w:val="Heading1"/>
        <w:spacing w:line="360" w:lineRule="auto"/>
      </w:pPr>
      <w:r>
        <w:t>LINIA 112</w:t>
      </w:r>
    </w:p>
    <w:p w14:paraId="77A350CB" w14:textId="77777777" w:rsidR="003B66E3" w:rsidRDefault="003B66E3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3B66E3" w14:paraId="38CEAAF9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F7461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0982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3E73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AAEA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012AED3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B7228" w14:textId="77777777" w:rsidR="003B66E3" w:rsidRDefault="003B66E3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BB7493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26, 32, 38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</w:rPr>
              <w:t>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FA7E2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83CB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E8B2D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E34D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3B66E3" w14:paraId="508347A5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1DE22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A9B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034A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E2B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048315C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6DC2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A98260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8737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1DB7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E4D02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D369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2FE2BFE6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5F27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F4FAF" w14:textId="77777777" w:rsidR="003B66E3" w:rsidRDefault="003B66E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5D10B15B" w14:textId="77777777" w:rsidR="003B66E3" w:rsidRDefault="003B66E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E685" w14:textId="77777777" w:rsidR="003B66E3" w:rsidRPr="00483148" w:rsidRDefault="003B66E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85CD3" w14:textId="77777777" w:rsidR="003B66E3" w:rsidRDefault="003B66E3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DE2B2" w14:textId="77777777" w:rsidR="003B66E3" w:rsidRDefault="003B66E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E8A8E" w14:textId="77777777" w:rsidR="003B66E3" w:rsidRDefault="003B66E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60C6E" w14:textId="77777777" w:rsidR="003B66E3" w:rsidRDefault="003B66E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79D32" w14:textId="77777777" w:rsidR="003B66E3" w:rsidRPr="00483148" w:rsidRDefault="003B66E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5AB5" w14:textId="77777777" w:rsidR="003B66E3" w:rsidRDefault="003B66E3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3A92E48B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8B4FF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4575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4447104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92B32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B0A1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FB23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4738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08E1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8504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3B0C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46F55FA3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67F30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A345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7C9700F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DCEC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206F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178A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CF5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748E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527D5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5BC4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3C6EF4B2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2DA9D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9902D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CF1B5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15AB0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2FE0D2AD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0E4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9D405B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D5A8F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808A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FB272" w14:textId="77777777" w:rsidR="003B66E3" w:rsidRPr="00483148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DB4D5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76A3FD64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E15AD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4C7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D2B8D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CBFC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6E95089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6677222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727D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770108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64E48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C7B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BB416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88C8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1C27686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CEA2E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09C2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2B1C0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9CDB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71A5E3C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15FA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F5E7ED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44E9A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3DA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1924B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3FA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F4E5F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3B66E3" w14:paraId="5AFD2A98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D4DA7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8BA6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3314379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4A565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9E6D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75CA779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A46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3D35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612F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25930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4368A" w14:textId="77777777" w:rsidR="003B66E3" w:rsidRPr="00EB0A86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140D3D8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1937ED4A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7F3EB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54B0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018BF80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7E0AA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C0B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5417DB2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F93F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CC3C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6F66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7E11A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37CD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5A92946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6EC6E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8E27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181408E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574E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3BC7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1E1A0D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4CEE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2F3A6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9FED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19E20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BF15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1A57E8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74F4489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3B66E3" w14:paraId="6B266081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47735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DF7C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911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0CA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FF1233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0AAB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6019E4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29A75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540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10629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6166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3B66E3" w14:paraId="68F0470F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3511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D9EE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6A41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1F6D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EE6C8C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66B1749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2160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3D03A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8180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4B3FF33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2FAF8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2E27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7F60E0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85CC0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3B66E3" w14:paraId="6FD882C5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2FE96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AF2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59C9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5783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C31BFA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161A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335CE9C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0B55C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A43E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B67E1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D0BD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9CF10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3B66E3" w14:paraId="3E5538ED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DB3DA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9AEC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3CAE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D125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6061D9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A700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C991A5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4893FB8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025635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1507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86D8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F73EC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ED2F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B02A5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3B66E3" w14:paraId="3E11E966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5B676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5A8F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F7B8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37AB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07074B3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D788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4660DC3" w14:textId="77777777" w:rsidR="003B66E3" w:rsidRPr="000A20AF" w:rsidRDefault="003B66E3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AE48F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EF90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42210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B933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DB387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3B66E3" w14:paraId="335C2838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3C26C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6974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5EA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72C4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34A39B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51BD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9D26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9CEA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AA18F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B53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A865F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3B66E3" w14:paraId="08CEC072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FB95E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740D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1F8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71FB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789891D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091B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4C830FC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1B15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C50B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11940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2A2D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3B66E3" w14:paraId="0830810D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985D0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F89C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667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50F9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08E4B89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AB91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CB78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552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22E41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5797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3B66E3" w14:paraId="6A999490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38E83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F19A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8AC68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F23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0E8AF90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1563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0D65F4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280C2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27B7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D70C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4D34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579540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3B66E3" w14:paraId="3C6E9678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55A77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C4E4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341AC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B3B7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1048E0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46CAA2C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3712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8A8BC3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A262F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7B17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0EF22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2ECA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60529C83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F4977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2633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476DE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0E63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93D5F7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62853A7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1C5D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6AEDF2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3E184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F529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FD87F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16D1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53F98C4E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B3E48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1313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3BE8E0E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87E97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D590D" w14:textId="77777777" w:rsidR="003B66E3" w:rsidRPr="002F2938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F44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2311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2612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4E8AE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F562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00660C30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880A0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B505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7029C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BFA0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7FB4CDB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5643DAA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0427893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8C3D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00D473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334BE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B5CB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02CA7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DAC4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16F0D1CB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E475B" w14:textId="77777777" w:rsidR="003B66E3" w:rsidRDefault="003B66E3" w:rsidP="003B66E3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4579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FE795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428C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250D43F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08F452BD" w14:textId="77777777" w:rsidR="003B66E3" w:rsidRPr="007D0C0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DC8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815EB0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6BE70F5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355BE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D203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A58D7" w14:textId="77777777" w:rsidR="003B66E3" w:rsidRPr="0048314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F0F0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433334DB" w14:textId="77777777" w:rsidR="003B66E3" w:rsidRDefault="003B66E3" w:rsidP="006B4CB8">
      <w:pPr>
        <w:pStyle w:val="Heading1"/>
        <w:spacing w:line="360" w:lineRule="auto"/>
      </w:pPr>
    </w:p>
    <w:p w14:paraId="1E7F93E5" w14:textId="77777777" w:rsidR="003B66E3" w:rsidRPr="005905D7" w:rsidRDefault="003B66E3" w:rsidP="006B4CB8">
      <w:pPr>
        <w:pStyle w:val="Heading1"/>
        <w:spacing w:line="360" w:lineRule="auto"/>
      </w:pPr>
      <w:r w:rsidRPr="005905D7">
        <w:t>LINIA 116</w:t>
      </w:r>
    </w:p>
    <w:p w14:paraId="1F5985F8" w14:textId="77777777" w:rsidR="003B66E3" w:rsidRPr="005905D7" w:rsidRDefault="003B66E3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3B66E3" w:rsidRPr="00743905" w14:paraId="6FD66F73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54366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784C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E51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4CD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6BA5F27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3F228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277DDF7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D602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BCA0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2CE2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AA26D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E1612A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3B66E3" w:rsidRPr="00743905" w14:paraId="6177416A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E865E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573B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58D8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3173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6DCD472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992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1E6F9D1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98EC9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874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E0CA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5CA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3B66E3" w:rsidRPr="00743905" w14:paraId="42CC629C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57C0B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4782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1646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68CA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50BEC17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4110505D" w14:textId="77777777" w:rsidR="003B66E3" w:rsidRPr="00743905" w:rsidRDefault="003B66E3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7D5B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2786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C093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9312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09B2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42B41C55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FCCCB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0649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83F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77546" w14:textId="77777777" w:rsidR="003B66E3" w:rsidRPr="00743905" w:rsidRDefault="003B66E3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16CADBB8" w14:textId="77777777" w:rsidR="003B66E3" w:rsidRPr="00743905" w:rsidRDefault="003B66E3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BDAC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5306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EC65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C34E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55F79" w14:textId="77777777" w:rsidR="003B66E3" w:rsidRPr="00743905" w:rsidRDefault="003B66E3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31AC8697" w14:textId="77777777" w:rsidR="003B66E3" w:rsidRPr="00743905" w:rsidRDefault="003B66E3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3B66E3" w:rsidRPr="00743905" w14:paraId="6B452A3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FBBAE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FAAA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3659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E563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1D1E1A1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C322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E0DA3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E1AE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9FC7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702B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78D0547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3B66E3" w:rsidRPr="00743905" w14:paraId="2CA7316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DA8C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A00D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575F9CC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EB2F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3C54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52E42D0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13A1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E738D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3B0F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94EF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6C8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D7AD76C" w14:textId="77777777" w:rsidR="003B66E3" w:rsidRPr="0007721B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B66E3" w:rsidRPr="00743905" w14:paraId="35C8E695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F7E8F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FFA0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72C9887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6552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D1A3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1E63D5E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0ABB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A3C7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2FA8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138A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80A7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4E5FA86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B66E3" w:rsidRPr="00743905" w14:paraId="74C4ABE3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BE5D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DE6A0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1CD5773F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C6DAC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84BC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161F170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2972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441A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A753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045D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3B75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A2DA94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B66E3" w:rsidRPr="00743905" w14:paraId="282BF210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31728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C1E6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2546B96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3341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1BBA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74F9E8E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A1A2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116D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B527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7B78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9CD5B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8F7DED3" w14:textId="77777777" w:rsidR="003B66E3" w:rsidRPr="00537749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B66E3" w:rsidRPr="00743905" w14:paraId="5604BA55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0623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23AA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7CF07BD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B03C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BBC48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155306B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4D44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053B3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7E4C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1601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04778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45C29CC3" w14:textId="77777777" w:rsidR="003B66E3" w:rsidRPr="005A7670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B66E3" w:rsidRPr="00743905" w14:paraId="106AA938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D3263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2BBD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CB93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B315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5CE11B8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42E97E4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E562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F5B6F9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46C10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27FD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F801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217D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51969BEE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A8FB3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B55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5D43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AAEC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3790B52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197D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B16AF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1E98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9A5F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16D4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6B69B6C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3B66E3" w:rsidRPr="00743905" w14:paraId="46377DDE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8E1FD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2694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E5FE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1EBD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4FB1AFE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6EB558F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2590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46BEAAB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1BA87019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27E13059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050881D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32695E0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0F4945B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DA58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C0E2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8B4A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66E10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F49330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3B66E3" w:rsidRPr="00743905" w14:paraId="64B1CD49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47DD2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BC8C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1DB2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01EE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057DB02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41DB78C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60D3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32249AF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AD0B9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629D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0E94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1915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3B66E3" w:rsidRPr="00743905" w14:paraId="3ABAC8DE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D4E27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BDF7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EC5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0899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464B75F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883B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17278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15CE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5042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DDD0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3316507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7A19616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3B66E3" w:rsidRPr="00743905" w14:paraId="233AE56D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8D0AE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A697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691DEF2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C5F9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D0FE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38790E0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B0F7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CE635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8258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5185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4A3F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D222D90" w14:textId="77777777" w:rsidR="003B66E3" w:rsidRPr="001D7D9E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2CB9ED0C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40AB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DB13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3932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C7D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308B65A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8AC5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238931B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61443F4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123C307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BABAE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60E6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23C6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6EB2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D7A6D2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3B66E3" w:rsidRPr="00743905" w14:paraId="641F2133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7BF92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D388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647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D407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5B9F8B1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720F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0A834A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9398C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176E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AEA2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5FED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56777D6E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99538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E4A3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183F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02A6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16D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06B33DA0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254FD39B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0275A8C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3229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6348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8E8B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59D7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3B66E3" w:rsidRPr="00743905" w14:paraId="2CC48D97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3C791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E10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44541A0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7C55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9FD3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6FD4B8D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40C5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A1F60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2817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C7E2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1720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9A0E6D6" w14:textId="77777777" w:rsidR="003B66E3" w:rsidRPr="0007721B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B66E3" w:rsidRPr="00743905" w14:paraId="6524857A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986D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C346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33F37D6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FC44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966B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03A5E6D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5FC6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0F900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D38F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F058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4669C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4C14297" w14:textId="77777777" w:rsidR="003B66E3" w:rsidRPr="00951746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B66E3" w:rsidRPr="00743905" w14:paraId="73C93393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1855E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63E24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348AC07F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64+600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7A4AC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540D7" w14:textId="77777777" w:rsidR="003B66E3" w:rsidRDefault="003B66E3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55D5303A" w14:textId="77777777" w:rsidR="003B66E3" w:rsidRDefault="003B66E3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7FCC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96B15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DEA2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CDF1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75809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184A78D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C743C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3CF94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0F8F39EF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E3F26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9468F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7DD4A6C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FF1E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0B07F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FAFB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5909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8F421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5B1BF104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9DA2A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38135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0A326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FBAED" w14:textId="77777777" w:rsidR="003B66E3" w:rsidRPr="00743905" w:rsidRDefault="003B66E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38B2F2EF" w14:textId="77777777" w:rsidR="003B66E3" w:rsidRDefault="003B66E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E96B0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6487ABF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BF366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686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2CA7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D7CDD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3B66E3" w:rsidRPr="00743905" w14:paraId="1481BB14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A1246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BEFE1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E6C86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605BB" w14:textId="77777777" w:rsidR="003B66E3" w:rsidRPr="00743905" w:rsidRDefault="003B66E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1936A17D" w14:textId="77777777" w:rsidR="003B66E3" w:rsidRDefault="003B66E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E07FB" w14:textId="77777777" w:rsidR="003B66E3" w:rsidRDefault="003B66E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63E524A3" w14:textId="77777777" w:rsidR="003B66E3" w:rsidRPr="00743905" w:rsidRDefault="003B66E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B761A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EAB1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5B36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00C3A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3B66E3" w:rsidRPr="00743905" w14:paraId="175C0B53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2B5F9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E4C7" w14:textId="77777777" w:rsidR="003B66E3" w:rsidRDefault="003B66E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47F88" w14:textId="77777777" w:rsidR="003B66E3" w:rsidRDefault="003B66E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D6B0F" w14:textId="77777777" w:rsidR="003B66E3" w:rsidRPr="00743905" w:rsidRDefault="003B66E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8E0F297" w14:textId="77777777" w:rsidR="003B66E3" w:rsidRDefault="003B66E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78A63" w14:textId="77777777" w:rsidR="003B66E3" w:rsidRDefault="003B66E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3A14B149" w14:textId="77777777" w:rsidR="003B66E3" w:rsidRPr="00743905" w:rsidRDefault="003B66E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215A3" w14:textId="77777777" w:rsidR="003B66E3" w:rsidRPr="00743905" w:rsidRDefault="003B66E3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4D911" w14:textId="77777777" w:rsidR="003B66E3" w:rsidRPr="00743905" w:rsidRDefault="003B66E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84CA0" w14:textId="77777777" w:rsidR="003B66E3" w:rsidRPr="00743905" w:rsidRDefault="003B66E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05BBC" w14:textId="77777777" w:rsidR="003B66E3" w:rsidRDefault="003B66E3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3B66E3" w:rsidRPr="00743905" w14:paraId="5BB4766E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B2254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CCA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8F2B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46FE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196FDA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346E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727E395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AFFEB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8CC7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9A37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0CDCC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0E3BC1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3B66E3" w:rsidRPr="00743905" w14:paraId="59A0B80D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4842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CDD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57DF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EEDF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1B2BBFE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786CAF1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6FB5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164688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A1678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CF23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585D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C832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42F61920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A3BE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35B6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2BC6852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E805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E16F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1083024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38C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D3196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4096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A94C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B867E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EE359BB" w14:textId="77777777" w:rsidR="003B66E3" w:rsidRPr="00351657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B66E3" w:rsidRPr="00743905" w14:paraId="5A680733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EB152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588AD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046958A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9F4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A7B3" w14:textId="77777777" w:rsidR="003B66E3" w:rsidRPr="00743905" w:rsidRDefault="003B66E3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78FA807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FAB4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B80DE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B7A9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B110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93B63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5A4734DC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91F3E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0871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A15C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155A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2E8F79B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513DA5C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E32B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CBB70E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6A455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B31F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979F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0EB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4BCCC0B8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3D1B5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0FB4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4834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CDBE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6EBD5E6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C3AD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8CA094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27AB3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A0EA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1E10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2D61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79653A74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A36CD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515C9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5A81AC8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41E6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C561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30771F6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BEA4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6E941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F1F1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8328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682D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08B37B7C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06CA0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412F6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0AE8433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7FC7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C0B89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13635F1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494E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24D8B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5BA9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41EA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9BB4C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273348B" w14:textId="77777777" w:rsidR="003B66E3" w:rsidRPr="003B409E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B66E3" w:rsidRPr="00743905" w14:paraId="107AAC20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065B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1C7BF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02F8B97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EC95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FE029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57375A8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92B3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B909B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769E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7390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4C274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EB4931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B66E3" w:rsidRPr="00743905" w14:paraId="720BD105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9FCE6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7E30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CD3A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F7F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02F5F5C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30E2C9D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5B17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35719B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1A339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F883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97CE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9520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1F57D2F2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E92CB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257D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0B6030F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247A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26FD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27492CC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68AA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21EC1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2B62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26FB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4F49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3B66E3" w:rsidRPr="00743905" w14:paraId="6BC1FC0B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44717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7E12B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62814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C71F6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3B9CDD62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0BE5CB7A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BB6C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15EBCC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C7CF4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256A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280D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4D311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1283CDC0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F1175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D78DD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01929B71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1F9EA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D8B3A" w14:textId="77777777" w:rsidR="003B66E3" w:rsidRPr="00743905" w:rsidRDefault="003B66E3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77933A29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B2E1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49B5A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8817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CA8A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EB509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547BB998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8EA0E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81AD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A785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720A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234BB2D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2A184FE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DFF1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0EF518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832F1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7124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4251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0A7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7DF299DD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BDCCE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2837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AEBC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5543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548CB11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2F43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391067B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7504A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FEFF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4A7D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80BA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3B66E3" w:rsidRPr="00743905" w14:paraId="74D90690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5C1F3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E723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FF01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A42A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5C6BBF2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14E1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E1CDA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5B62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8EF2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B528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3B66E3" w:rsidRPr="00743905" w14:paraId="5143C1E5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DAB23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B3C0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B8C7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9D2C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90D9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25A2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CC3BF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586E2EA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0CCA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90D6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3B66E3" w:rsidRPr="00743905" w14:paraId="3B9135B5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23EBE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BC9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9B8B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00A9D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4037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1C04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D7DE0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2CB98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98286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3B66E3" w:rsidRPr="00743905" w14:paraId="32F35AF0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6313A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5B0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111E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7F73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323423A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9286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2A084C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2ECC8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A5B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C87B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F6BB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371DEEEB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489C5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6299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5D28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A74F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2596CFA0" w14:textId="77777777" w:rsidR="003B66E3" w:rsidRPr="00D73778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7EC11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361811D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0E10F" w14:textId="77777777" w:rsidR="003B66E3" w:rsidRPr="00D73778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6DDA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159E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1F84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5F654381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7947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04C5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DA49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C9F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FF126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32D65" w14:textId="77777777" w:rsidR="003B66E3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17FC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04B3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246D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3B66E3" w:rsidRPr="00743905" w14:paraId="59B53CD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BA70C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4428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87C8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EE259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066E41D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13A03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317B5B8F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647447F3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5BF92EA9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017FED21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8B566" w14:textId="77777777" w:rsidR="003B66E3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3DC8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0F20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23F8A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E5C6F13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4B1E051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3B66E3" w:rsidRPr="00743905" w14:paraId="3A3ED562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C9C0A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AF67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EDE7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A73C0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7667366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F33AE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E9CD0" w14:textId="77777777" w:rsidR="003B66E3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2A21E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73B2287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7800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8415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3B66E3" w:rsidRPr="00743905" w14:paraId="732B8D2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CEE57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03C00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A8EE9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9625B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3FEEB2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F92C0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C550" w14:textId="77777777" w:rsidR="003B66E3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767AD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46A13AFA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06E93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ECA81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596A2EE7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40123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9D6B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386FD575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CBD33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3233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5BFBF9E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01BB1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33549" w14:textId="77777777" w:rsidR="003B66E3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FFF38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70AEEF0B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561D3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693A1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6CE9F530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3337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B7B1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F0506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09D9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0B6B28C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986F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236F9AC4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0B910CC6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56A3CAEA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5BAE" w14:textId="77777777" w:rsidR="003B66E3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618E6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5FE9A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54BFC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3F0EE12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3B66E3" w:rsidRPr="00743905" w14:paraId="4E495954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2BAB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83B6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CAB8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09E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0AFDC56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B7B0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C921E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E4E0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5620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E727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4C8878BD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4C427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607CD" w14:textId="77777777" w:rsidR="003B66E3" w:rsidRDefault="003B66E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4B361239" w14:textId="77777777" w:rsidR="003B66E3" w:rsidRPr="00743905" w:rsidRDefault="003B66E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5EADF" w14:textId="77777777" w:rsidR="003B66E3" w:rsidRPr="00743905" w:rsidRDefault="003B66E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068DF" w14:textId="77777777" w:rsidR="003B66E3" w:rsidRDefault="003B66E3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15F3F03B" w14:textId="77777777" w:rsidR="003B66E3" w:rsidRPr="00743905" w:rsidRDefault="003B66E3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3CA45" w14:textId="77777777" w:rsidR="003B66E3" w:rsidRPr="00743905" w:rsidRDefault="003B66E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393CF" w14:textId="77777777" w:rsidR="003B66E3" w:rsidRPr="00743905" w:rsidRDefault="003B66E3" w:rsidP="00C26DA1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A1E67" w14:textId="77777777" w:rsidR="003B66E3" w:rsidRDefault="003B66E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51FD23B8" w14:textId="77777777" w:rsidR="003B66E3" w:rsidRPr="00743905" w:rsidRDefault="003B66E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01C90" w14:textId="77777777" w:rsidR="003B66E3" w:rsidRPr="00743905" w:rsidRDefault="003B66E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4AE88" w14:textId="77777777" w:rsidR="003B66E3" w:rsidRPr="00743905" w:rsidRDefault="003B66E3" w:rsidP="00C26DA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011332A0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CC2A1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3576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CFE1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D3D08" w14:textId="77777777" w:rsidR="003B66E3" w:rsidRDefault="003B66E3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Merișor </w:t>
            </w:r>
          </w:p>
          <w:p w14:paraId="2A9B32FA" w14:textId="77777777" w:rsidR="003B66E3" w:rsidRPr="00743905" w:rsidRDefault="003B66E3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F6DD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5ED2E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8E542" w14:textId="77777777" w:rsidR="003B66E3" w:rsidRDefault="003B66E3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61+300</w:t>
            </w:r>
          </w:p>
          <w:p w14:paraId="5A50163A" w14:textId="77777777" w:rsidR="003B66E3" w:rsidRPr="004E7F11" w:rsidRDefault="003B66E3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195A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6CE55" w14:textId="77777777" w:rsidR="003B66E3" w:rsidRDefault="003B66E3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63A6623A" w14:textId="77777777" w:rsidR="003B66E3" w:rsidRPr="00743905" w:rsidRDefault="003B66E3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4AED42A9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9D8A6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93EC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B5CB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0F0A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53BD59D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D3E4A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3CBB6FE7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7DC0D4A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AB513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192E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DDBE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9C59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6A129F5C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33852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45CF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FF60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F4E01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69904AD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2EE3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C053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3EBCC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32D9BB1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A395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79BD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56B0A666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869DB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1E3CF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3F0D293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39CA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D221B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2AA2609E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15C26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8F3F9" w14:textId="77777777" w:rsidR="003B66E3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46CF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489C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69FE3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202EB011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C7636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E9AE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01349FEA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79678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57DC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4D2B3ED4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635CB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A6577" w14:textId="77777777" w:rsidR="003B66E3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3735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C22F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692E8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53C4125A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5313A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E48A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4F1B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9361E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0A6E11CA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33A5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322CB" w14:textId="77777777" w:rsidR="003B66E3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ACE7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07E4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96714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3218EF35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0E75B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84DAC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2688A17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828B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F4C1F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79883852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79E593AD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775F57A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2424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4DEC8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35B5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4441D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6041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16659CE1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D84EC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0FBD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A6A7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2D97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3A3C987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19EE0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5628DBC7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78844A6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7BEA5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9766A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09C5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BB684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3B66E3" w:rsidRPr="00743905" w14:paraId="4F18C080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01CAF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9583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A0C5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982E8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63BFFBC9" w14:textId="77777777" w:rsidR="003B66E3" w:rsidRPr="00CD295A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B317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4E40B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D369D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11A4FCD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50C8B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EDFB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B66E3" w:rsidRPr="00743905" w14:paraId="09D7B0BE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DD814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7281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AF13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4E7E2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5E108A3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3B9333E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AE92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04104F6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00C2ACB0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78AFE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C0ECF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10D05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D28E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30E38A2A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42CAF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3103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2C5C3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975E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677CCAE6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3980CB4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F21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3B6BEB4C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E9542" w14:textId="77777777" w:rsidR="003B66E3" w:rsidRPr="00743905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0C5DE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394A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B0E61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B66E3" w:rsidRPr="00743905" w14:paraId="56F7B679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82874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4B0A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9A739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0429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07895331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93E6A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C4A84" w14:textId="77777777" w:rsidR="003B66E3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373E8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26FD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93570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1803FB95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6BD73A33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3AE0A3C6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3B66E3" w:rsidRPr="00743905" w14:paraId="7A35D00D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02E19" w14:textId="77777777" w:rsidR="003B66E3" w:rsidRPr="00743905" w:rsidRDefault="003B66E3" w:rsidP="003B66E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575B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2827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4E368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EF4D922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ACAB7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447F8E65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6C869035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01572117" w14:textId="77777777" w:rsidR="003B66E3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D2F20" w14:textId="77777777" w:rsidR="003B66E3" w:rsidRDefault="003B66E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581D7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308AD" w14:textId="77777777" w:rsidR="003B66E3" w:rsidRPr="00743905" w:rsidRDefault="003B66E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0C133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542067AA" w14:textId="77777777" w:rsidR="003B66E3" w:rsidRDefault="003B66E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7D7B871E" w14:textId="77777777" w:rsidR="003B66E3" w:rsidRPr="005905D7" w:rsidRDefault="003B66E3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34416DA3" w14:textId="77777777" w:rsidR="003B66E3" w:rsidRDefault="003B66E3" w:rsidP="00740BAB">
      <w:pPr>
        <w:pStyle w:val="Heading1"/>
        <w:spacing w:line="360" w:lineRule="auto"/>
      </w:pPr>
      <w:r>
        <w:t>LINIA 136</w:t>
      </w:r>
    </w:p>
    <w:p w14:paraId="4D17C741" w14:textId="77777777" w:rsidR="003B66E3" w:rsidRDefault="003B66E3" w:rsidP="00CF5ED3">
      <w:pPr>
        <w:pStyle w:val="Heading1"/>
        <w:spacing w:line="360" w:lineRule="auto"/>
        <w:rPr>
          <w:sz w:val="8"/>
        </w:rPr>
      </w:pPr>
      <w:r>
        <w:t>STREHAIA - MOTRU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3B66E3" w14:paraId="1F38B0F6" w14:textId="77777777">
        <w:trPr>
          <w:cantSplit/>
          <w:trHeight w:val="4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3D591" w14:textId="77777777" w:rsidR="003B66E3" w:rsidRDefault="003B66E3" w:rsidP="003B66E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E40E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DD8C3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64FD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004C27F0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4D691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2C82AE1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12 </w:t>
            </w:r>
          </w:p>
          <w:p w14:paraId="1421D66A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5794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BB603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264A2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B8900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B37914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2 - 5 către staţia Jirov.</w:t>
            </w:r>
          </w:p>
        </w:tc>
      </w:tr>
      <w:tr w:rsidR="003B66E3" w14:paraId="0E8B7D9C" w14:textId="77777777">
        <w:trPr>
          <w:cantSplit/>
          <w:trHeight w:val="4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985C9" w14:textId="77777777" w:rsidR="003B66E3" w:rsidRDefault="003B66E3" w:rsidP="003B66E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E679C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97B40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A2D34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6A44ED8B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9DC8A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F6E7B51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D9C87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AD989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8253A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8EE5A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DCCA2B9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linia 1.</w:t>
            </w:r>
          </w:p>
        </w:tc>
      </w:tr>
      <w:tr w:rsidR="003B66E3" w14:paraId="23E5F4D9" w14:textId="77777777">
        <w:trPr>
          <w:cantSplit/>
          <w:trHeight w:val="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E7A74" w14:textId="77777777" w:rsidR="003B66E3" w:rsidRDefault="003B66E3" w:rsidP="003B66E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7121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CF9A5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2161F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62F75B4E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BA71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3DB6B99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/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BB1AA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B7B81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FF45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6DA33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23DB217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și 5 direcţia Jirov.</w:t>
            </w:r>
          </w:p>
        </w:tc>
      </w:tr>
      <w:tr w:rsidR="003B66E3" w14:paraId="342AC6B5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EF02A" w14:textId="77777777" w:rsidR="003B66E3" w:rsidRDefault="003B66E3" w:rsidP="003B66E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0521A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A76ED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146E1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Jirov</w:t>
            </w:r>
          </w:p>
          <w:p w14:paraId="6AD8E4FA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1DD5305A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CA4F8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78418160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D446D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6C984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D7E1A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BB1A5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1105853B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D755" w14:textId="77777777" w:rsidR="003B66E3" w:rsidRDefault="003B66E3" w:rsidP="003B66E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2BFF5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27+250</w:t>
            </w:r>
          </w:p>
          <w:p w14:paraId="03BAD8F3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18592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DFAB8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72584606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4493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A8090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2E0E4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A56BC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E1DD9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 și 11.</w:t>
            </w:r>
          </w:p>
          <w:p w14:paraId="2C3BE679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6C145597" w14:textId="77777777">
        <w:trPr>
          <w:cantSplit/>
          <w:trHeight w:val="64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4D0AC" w14:textId="77777777" w:rsidR="003B66E3" w:rsidRDefault="003B66E3" w:rsidP="003B66E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61EB7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53037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790BC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64F86592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D73D2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4311AB4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A35F3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4547C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A1580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7C477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318D189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7 şi 8 </w:t>
            </w:r>
          </w:p>
          <w:p w14:paraId="7A2B5978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3B66E3" w14:paraId="7D42DA57" w14:textId="77777777">
        <w:trPr>
          <w:cantSplit/>
          <w:trHeight w:val="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46B94" w14:textId="77777777" w:rsidR="003B66E3" w:rsidRDefault="003B66E3" w:rsidP="003B66E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F1FF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38653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4EAF4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31A67373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D054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29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00048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794DC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6996E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9052D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3A85E9F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– 13, Cap X.</w:t>
            </w:r>
          </w:p>
        </w:tc>
      </w:tr>
      <w:tr w:rsidR="003B66E3" w14:paraId="5110CECF" w14:textId="77777777">
        <w:trPr>
          <w:cantSplit/>
          <w:trHeight w:val="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40FB" w14:textId="77777777" w:rsidR="003B66E3" w:rsidRDefault="003B66E3" w:rsidP="003B66E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C9CF3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DDFDB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1BCA2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483E7828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  <w:p w14:paraId="1F946030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DA1F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ECE9214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6F9A9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48D8E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74D2B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8102A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73F8AE13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AB3D8" w14:textId="77777777" w:rsidR="003B66E3" w:rsidRDefault="003B66E3" w:rsidP="003B66E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1460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4757A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B918C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49EBABF5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0B8D5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52FB39E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AB87F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4C2F8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86DF9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FC70B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5F3C5D2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3B66E3" w14:paraId="2D0EA652" w14:textId="77777777">
        <w:trPr>
          <w:cantSplit/>
          <w:trHeight w:val="1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163A" w14:textId="77777777" w:rsidR="003B66E3" w:rsidRDefault="003B66E3" w:rsidP="003B66E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06458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6636E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1362D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0EC80D34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F47DA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22 / 26 şi </w:t>
            </w:r>
          </w:p>
          <w:p w14:paraId="7E64465D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67EC6B9F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30, 38, 40 </w:t>
            </w:r>
          </w:p>
          <w:p w14:paraId="73E9AD1E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3497D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72857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3429C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F2C92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DDA4F9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1 - 13.</w:t>
            </w:r>
          </w:p>
        </w:tc>
      </w:tr>
    </w:tbl>
    <w:p w14:paraId="260F64AB" w14:textId="77777777" w:rsidR="003B66E3" w:rsidRDefault="003B66E3">
      <w:pPr>
        <w:spacing w:line="192" w:lineRule="auto"/>
        <w:ind w:right="57"/>
        <w:rPr>
          <w:sz w:val="20"/>
          <w:lang w:val="ro-RO"/>
        </w:rPr>
      </w:pPr>
    </w:p>
    <w:p w14:paraId="7A960384" w14:textId="77777777" w:rsidR="003B66E3" w:rsidRDefault="003B66E3" w:rsidP="00C83010">
      <w:pPr>
        <w:pStyle w:val="Heading1"/>
        <w:spacing w:line="360" w:lineRule="auto"/>
      </w:pPr>
      <w:r>
        <w:t>LINIA 143</w:t>
      </w:r>
    </w:p>
    <w:p w14:paraId="6811E55F" w14:textId="77777777" w:rsidR="003B66E3" w:rsidRDefault="003B66E3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3B66E3" w14:paraId="711977D5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689F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F5FF2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1120ABF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30A63" w14:textId="77777777" w:rsidR="003B66E3" w:rsidRPr="00984839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24D02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33125C9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649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7B7A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D224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3EB5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A5B7A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5F543A39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3D4A93E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533E7D5F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721EF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BBE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E139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241B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387F528F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F0C52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86D8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D747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729985B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CB0AE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2B0FE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44CD97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3B66E3" w14:paraId="5350DDA3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C7DA1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C545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C790E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CD3B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1E223B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3B7FF07A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9547C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ADC8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C26A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378494B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8F59B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33B1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FDA31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39676242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4E3145D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44803A3D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38736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70A0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82EC5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7040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E22267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A2CE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0093797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672F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683F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27B92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B50C6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E36B9B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3B66E3" w14:paraId="1B035EC9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70104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EBB8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D62BF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1E32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A22FCC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7E99C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0D9C98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63C2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E8FC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E25C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AFE89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83381B1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3B66E3" w14:paraId="750B16AE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805AE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EDB0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6387F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23183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AA22C1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2E68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AD2469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FEA291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7B10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F003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7C09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4BB8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49D206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3B66E3" w14:paraId="7774EFB8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1FDA2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C036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B27D5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41708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7246307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7C43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12EF5B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195BD8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DA62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7D93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5355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C88C6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F7EE12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3B66E3" w14:paraId="6255A02B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D551C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7095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DECE0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535E6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931A14E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604A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1EC5F6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241557E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61DAE09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24E6AAE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4036C2D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FDDC66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A10AFB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1BA9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0657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22117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C1724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20AB3A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3B66E3" w14:paraId="11C103EF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E7222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D340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1DACA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366F4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0E163F3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43BC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70369E67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7D67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A52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EF65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CC5A9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37D9B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1CA8C602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3B66E3" w14:paraId="07FA1DA8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0AD0F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BEBF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95D6A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1AC2A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B167604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A381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E07B2D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6009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2343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A102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975E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CD672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3B66E3" w14:paraId="182DE611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06025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5221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8A99C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FB1C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22496B6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6F0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1CF22A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083A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89A7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A31B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28164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8AA47C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0ED4E3A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3B66E3" w14:paraId="31F92799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FEBB3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1FD7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62E27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5592C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81AC002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4CA1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B09CB7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0734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2F762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31DC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A94C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6B21B7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3B66E3" w14:paraId="0870F1F0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E250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6E6B7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DB12E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2FC1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E7ECC8A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9821C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D81139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4BD929CC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5675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9554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A8B1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6F7EC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2221A2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3B66E3" w14:paraId="050936E2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E2C7F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DF9B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121B8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7539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42E3666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9B48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FBF983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D1B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0369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C1CC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89571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FA152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3B66E3" w14:paraId="5F61D7E4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B2FCD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5B20C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C69C0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1BA19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F7D38A3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279B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6E352E2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0938C752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41F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6B53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3BF7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473E4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0EFF38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3B66E3" w14:paraId="7F3A19C4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429C8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3C35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98060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BD5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7C1891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622A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245D64E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39BE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18F9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D778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06052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BC0C8C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3B66E3" w14:paraId="3E460158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B7C45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5DE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D2920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F86C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2B2EF3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0DAA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1218DF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4F5101C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BAC1" w14:textId="77777777" w:rsidR="003B66E3" w:rsidRPr="00B53EFA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2764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28EF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C452C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36757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3B66E3" w14:paraId="51166BD9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E6B02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BDDA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24248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580FF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4A2A35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1C96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8784B4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C10D3" w14:textId="77777777" w:rsidR="003B66E3" w:rsidRPr="00B53EFA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E2D1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3CAC8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719D3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561A9404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44683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1F1E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9C405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1C7E4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D6E21AA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E3432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CF5604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B0585" w14:textId="77777777" w:rsidR="003B66E3" w:rsidRPr="00B53EFA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F799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93BA6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2315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33F1B1D7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4202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A176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17C21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3B51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DB5EDB2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C991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C38B4A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77390" w14:textId="77777777" w:rsidR="003B66E3" w:rsidRPr="00B53EFA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92FC2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9F426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84B5E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602ED6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3B66E3" w14:paraId="02304DDD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066BC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22E22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C783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2BB7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DAF8E83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B2B3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8B54E37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E869C8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6D2EC977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36F3DAC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E055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0127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1C8C8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0812A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F8004C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3B66E3" w14:paraId="75F9B2DD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7BA21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C493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6D31FA4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A74B1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B857C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647CE86C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D532C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93F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4D0BC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86EBA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C926A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683FB022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FB7A2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4725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14E2EE5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F243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C9E21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26CB3D8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3CF9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F972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61E4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3D68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A630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5680F4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539DCFF4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40EF9929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50927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D003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E69A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797B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2484FB5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BE02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EE17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7A04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752BA46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F8FA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2AB9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3EDD5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54BF10A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518212A1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38B57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5737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B03BB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AE791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5EA255DA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14C48488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244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4306A87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8C44D" w14:textId="77777777" w:rsidR="003B66E3" w:rsidRPr="00B53EFA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FA23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666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88DB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1B6096FD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18036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434C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2B6D7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3616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48D0DDF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0FE0C6E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BEBF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7CD87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47E5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0E38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62E07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7D9B42BB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D3695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3E7B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C4AEA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2D623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787DE277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5E2B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69D0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40C7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154FC83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FBCC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A8C0A" w14:textId="77777777" w:rsidR="003B66E3" w:rsidRPr="006611B7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3B66E3" w14:paraId="1E9E7044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BFDBD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2149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127D22B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9F7AF" w14:textId="77777777" w:rsidR="003B66E3" w:rsidRPr="00984839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E4A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5F4443C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8B9A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1FE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255D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3845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93E79" w14:textId="77777777" w:rsidR="003B66E3" w:rsidRPr="003B25AA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3B66E3" w14:paraId="4F68ABB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59F0B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47A1" w14:textId="77777777" w:rsidR="003B66E3" w:rsidRPr="00CB3DC4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4C0FD52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07E0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0867F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4D54A4CE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3579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507A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2DDB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1A09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56D0" w14:textId="77777777" w:rsidR="003B66E3" w:rsidRPr="00CB3DC4" w:rsidRDefault="003B66E3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3E12581" w14:textId="77777777" w:rsidR="003B66E3" w:rsidRPr="00F11CE2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155A4835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F795E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003B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B1AA2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9978F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25083992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479549B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BE3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9A0F72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7BBCA" w14:textId="77777777" w:rsidR="003B66E3" w:rsidRPr="00B53EFA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F5A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B9CCD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B207E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4041C9FC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0E934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F4277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58926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B604E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5F8A609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82292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F43313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4FC35C8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14C1693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AEDD8A4" w14:textId="77777777" w:rsidR="003B66E3" w:rsidRPr="00260477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CE2DE" w14:textId="77777777" w:rsidR="003B66E3" w:rsidRPr="00B53EFA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84FF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F9C9A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7A7CC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3D0DA9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3B66E3" w14:paraId="180F1413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EAE3A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EAD3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77E54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63FA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59A482B1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6B3C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B3C8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9DB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164983A7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C5A4A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07A57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7FD20A9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37ECF21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3B66E3" w14:paraId="50720477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1E297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E6B7C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E4978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536C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0972E38F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09D1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1E6974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558A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CA4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C391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3521E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3B66E3" w14:paraId="18E72281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23294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B407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5CE3FF5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D4ED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D53C8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2EA3BE4E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5AC874FA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573C7A77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30F1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66907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8078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6E6D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3BE66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4C0A2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462F1FE3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3B66E3" w14:paraId="6D6E1F2F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37CF0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E75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34C4D572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D372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AA9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0F92FB9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B80D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9900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BFB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3123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ECB68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092DDB6A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F3613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A553D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4764D2F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D097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20B7A" w14:textId="77777777" w:rsidR="003B66E3" w:rsidRDefault="003B66E3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435F25F5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0024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4CC5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0F2D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FE60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C442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29DA88CF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73744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09A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900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6460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78182A77" w14:textId="77777777" w:rsidR="003B66E3" w:rsidRDefault="003B66E3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52220779" w14:textId="77777777" w:rsidR="003B66E3" w:rsidRDefault="003B66E3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58AB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4268B0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18183" w14:textId="77777777" w:rsidR="003B66E3" w:rsidRPr="00B53EFA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247D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C0237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DC77B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40763A16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F3FD8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128B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72840038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95B54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1906F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EFA3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3098C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FE5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788E8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BE754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00AAFAE8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F3D27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9CED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025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0F92A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178368CC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275817DA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7997DEF2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0DCD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3341991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588C6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CD725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66E4B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2015D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65A0198E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85542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BA54C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212139E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78FA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F3571" w14:textId="77777777" w:rsidR="003B66E3" w:rsidRDefault="003B66E3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EADF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C370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86627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3D91C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CD339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050211BE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15359" w14:textId="77777777" w:rsidR="003B66E3" w:rsidRDefault="003B66E3" w:rsidP="003B66E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7535A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56B4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06200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42DC551E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A45C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A14A483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24F803A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174F0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FEF6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048EA" w14:textId="77777777" w:rsidR="003B66E3" w:rsidRPr="00984839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A1493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63FD88" w14:textId="77777777" w:rsidR="003B66E3" w:rsidRDefault="003B66E3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3B6F61F7" w14:textId="77777777" w:rsidR="003B66E3" w:rsidRDefault="003B66E3">
      <w:pPr>
        <w:spacing w:after="40" w:line="192" w:lineRule="auto"/>
        <w:ind w:right="57"/>
        <w:rPr>
          <w:sz w:val="20"/>
          <w:lang w:val="ro-RO"/>
        </w:rPr>
      </w:pPr>
    </w:p>
    <w:p w14:paraId="0E203B5D" w14:textId="77777777" w:rsidR="003B66E3" w:rsidRDefault="003B66E3" w:rsidP="00EF6A64">
      <w:pPr>
        <w:pStyle w:val="Heading1"/>
        <w:spacing w:line="360" w:lineRule="auto"/>
      </w:pPr>
      <w:r>
        <w:t>LINIA 144</w:t>
      </w:r>
    </w:p>
    <w:p w14:paraId="05921F4D" w14:textId="77777777" w:rsidR="003B66E3" w:rsidRDefault="003B66E3" w:rsidP="00DF2A65">
      <w:pPr>
        <w:pStyle w:val="Heading1"/>
        <w:spacing w:line="360" w:lineRule="auto"/>
        <w:rPr>
          <w:b w:val="0"/>
          <w:bCs w:val="0"/>
          <w:sz w:val="8"/>
        </w:rPr>
      </w:pPr>
      <w:r>
        <w:t>TURCENI - DRĂGOTEŞTI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3B66E3" w14:paraId="01E19043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78F82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95374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7F63723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08EC1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14A91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B668F51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4ECF8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3B811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93313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94401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2CDFB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4054D426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 47.</w:t>
            </w:r>
          </w:p>
          <w:p w14:paraId="115B97F7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3B66E3" w14:paraId="3D418E40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8104A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5B855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D705E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C97A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7BA36CE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709A8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A3D30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A1509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1735AF66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68738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E1470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AF2BCCB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3B66E3" w14:paraId="61269F94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B0EEC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8317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EE292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6DF4B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C811B95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Y,</w:t>
            </w:r>
          </w:p>
          <w:p w14:paraId="300C0D14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şi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E8C1C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1F1D4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71BD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1F931DE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F2638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A237D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28, 18, 14, 12, 6 </w:t>
            </w:r>
          </w:p>
          <w:p w14:paraId="32503087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496274C6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1DD05FF2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4CDD4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9086C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D8DF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0C15A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566411C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C977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FAC0806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CACD1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E9137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5A2CE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378AE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496C65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 direcția Borăscu.</w:t>
            </w:r>
          </w:p>
        </w:tc>
      </w:tr>
      <w:tr w:rsidR="003B66E3" w14:paraId="021F71DA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D870D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2EA24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D60E9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BB1D1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731A3B4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1DEC5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3AC161D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3B9E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0D126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473DA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2BE5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599E6C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3B66E3" w14:paraId="60FD4179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F58CB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E17B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1ED77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FDF26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3608460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35356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47</w:t>
            </w:r>
          </w:p>
          <w:p w14:paraId="4860B267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9010B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9E4D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D6193" w14:textId="77777777" w:rsidR="003B66E3" w:rsidRPr="00984839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53134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linia 4 până la axa staţiei Turceni. </w:t>
            </w:r>
          </w:p>
        </w:tc>
      </w:tr>
      <w:tr w:rsidR="003B66E3" w14:paraId="093CC290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5B7E4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C861D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1C9BE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57B9B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CA3AD44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B003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8850BA4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C4022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542F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73695" w14:textId="77777777" w:rsidR="003B66E3" w:rsidRPr="00984839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5A9BB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5FD15DD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3B66E3" w14:paraId="0CAAB025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0CAC7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248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67982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02C9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01C92AC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3B23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147D63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37 / 41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2FD90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64C84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21734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10906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E3EA91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3B66E3" w14:paraId="6DE1D729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42B66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1A51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7187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804C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82D5EF4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09AB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F5D5EA3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55 /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47777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11C8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01BD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2B8E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2D534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3B66E3" w14:paraId="0A32C89A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83B74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D98D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D9026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00169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4D2D983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F2B3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D58BDE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407A55A8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3034E8D8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78D5860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2829E8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53 / 59 și </w:t>
            </w:r>
          </w:p>
          <w:p w14:paraId="58090DB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E61044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E9C06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43F83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55A4F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65AB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142740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3B66E3" w14:paraId="2EE767A9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66348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BA8D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9C262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307E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B644FF6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C7F3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18820C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și 24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EC2BF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1F04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CAEC9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A35AE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4A13D3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3B66E3" w14:paraId="6BCCC9B6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08858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BA2E3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4AF51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66987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96B353C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62CC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1341A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8072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45553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A4F08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B6C5BD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3B66E3" w14:paraId="27F9339F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33418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42A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2E006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90F3D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E7A4E74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0BA4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397965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96FE2F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247C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86658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AE16A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64FC3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2ED049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 Cap Y.</w:t>
            </w:r>
          </w:p>
        </w:tc>
      </w:tr>
      <w:tr w:rsidR="003B66E3" w14:paraId="0A8109F1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E2FF5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291A2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9E692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F2609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D930D8D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B8B6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79EC1B5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A22CE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621C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EE66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57D9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68FA69F5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197A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91643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80A58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18B23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EA3AE43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0ED13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973B63C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30ECF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C1482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B9BFD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C0DC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39C2995F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FB8D6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2EBF7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35719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11101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82632AD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2CC1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B0DA0B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B9C6A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C8C17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71252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67D9A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7D3E0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 Cap Y.</w:t>
            </w:r>
          </w:p>
        </w:tc>
      </w:tr>
      <w:tr w:rsidR="003B66E3" w14:paraId="1C8E6751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2A145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1CECD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75654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7B5C5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1E53DEE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59493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9A19F52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4869F76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24456345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14FE05A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C1C0D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D21F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E1678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0C379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17D68B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3B66E3" w14:paraId="32BD6EFF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E5995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F63B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18+150</w:t>
            </w:r>
          </w:p>
          <w:p w14:paraId="1F818BB2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23+750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8FD30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5E5E3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4801324C" w14:textId="77777777" w:rsidR="003B66E3" w:rsidRPr="00B61351" w:rsidRDefault="003B66E3">
            <w:pPr>
              <w:spacing w:before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Borăscu și linia 2 directă St. Borăscu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3589C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B520E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7C6D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310B3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47587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7065BB17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7F3E5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4681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1FC7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4F9B2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0B3C0ACB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6BB28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  <w:p w14:paraId="7AF6A3D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8D67B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9294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1D858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58781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7C2A0C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3B66E3" w14:paraId="1C3FC5DB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74C0F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D98D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C5AB3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05786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3F3A88F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43A665E5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FD21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B4AA1C7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D33B3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51CCA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4526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44C60C93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6308F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BB28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7205EC3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499A1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9B9E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204CC5FB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3EFE5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B27097E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416C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B3280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D40A6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35BBC617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D4F5F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AE5E6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26+750</w:t>
            </w:r>
          </w:p>
          <w:p w14:paraId="5B928218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5AEE2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2D79C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3DF66EC3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408A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FCDCCE2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9D37D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5700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66C0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61E8ECF9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B413C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295AD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28+350</w:t>
            </w:r>
          </w:p>
          <w:p w14:paraId="606509D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7E1A4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80434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23261E80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CE5A7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4B2E047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2EEDD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283C8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4DEB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1082E66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interzice circulația cu două locomotive cuplate.</w:t>
            </w:r>
          </w:p>
        </w:tc>
      </w:tr>
      <w:tr w:rsidR="003B66E3" w14:paraId="39F23C7B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7F847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A43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40+000</w:t>
            </w:r>
          </w:p>
          <w:p w14:paraId="0C15C04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F4BC0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9CF4D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38E2B2E9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66ABC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6769A32F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629B3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A99E3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557B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227DEE62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70AA2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FBB6C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5FE84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1F773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  <w:p w14:paraId="252EED64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5DD7D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D1EB4D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11, 15 17, 19 </w:t>
            </w:r>
          </w:p>
          <w:p w14:paraId="5E0B767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B8F95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52B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45F9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30EDE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1E10F9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și 7.</w:t>
            </w:r>
          </w:p>
        </w:tc>
      </w:tr>
      <w:tr w:rsidR="003B66E3" w14:paraId="0616FBA2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EFBD8" w14:textId="77777777" w:rsidR="003B66E3" w:rsidRDefault="003B66E3" w:rsidP="003B66E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069E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CAED8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C7712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0EF3D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</w:t>
            </w:r>
          </w:p>
          <w:p w14:paraId="0D16E11D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</w:t>
            </w:r>
          </w:p>
          <w:p w14:paraId="41C6C2D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diag. </w:t>
            </w:r>
          </w:p>
          <w:p w14:paraId="012E945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4 - 8 </w:t>
            </w:r>
          </w:p>
          <w:p w14:paraId="72FEAC3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F20D00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18D9AE6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7E89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4400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97343" w14:textId="77777777" w:rsidR="003B66E3" w:rsidRPr="00DA0087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8A95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4C6DA3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 3 - 5 și 7.</w:t>
            </w:r>
          </w:p>
        </w:tc>
      </w:tr>
    </w:tbl>
    <w:p w14:paraId="3AC01B2B" w14:textId="77777777" w:rsidR="003B66E3" w:rsidRDefault="003B66E3">
      <w:pPr>
        <w:spacing w:before="40" w:line="192" w:lineRule="auto"/>
        <w:ind w:right="57"/>
        <w:rPr>
          <w:sz w:val="20"/>
          <w:lang w:val="ro-RO"/>
        </w:rPr>
      </w:pPr>
    </w:p>
    <w:p w14:paraId="5C72EE29" w14:textId="77777777" w:rsidR="003B66E3" w:rsidRDefault="003B66E3" w:rsidP="00E56A6A">
      <w:pPr>
        <w:pStyle w:val="Heading1"/>
        <w:spacing w:line="360" w:lineRule="auto"/>
      </w:pPr>
      <w:r>
        <w:t>LINIA 200</w:t>
      </w:r>
    </w:p>
    <w:p w14:paraId="402774E2" w14:textId="77777777" w:rsidR="003B66E3" w:rsidRDefault="003B66E3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B66E3" w14:paraId="2C292104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BE1B6" w14:textId="77777777" w:rsidR="003B66E3" w:rsidRDefault="003B66E3" w:rsidP="00226A39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ED44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77B203A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3EF13" w14:textId="77777777" w:rsidR="003B66E3" w:rsidRPr="00032DF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75CA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46EB629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13FF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0117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BE70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55BB436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66985" w14:textId="77777777" w:rsidR="003B66E3" w:rsidRPr="00032DF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ABA47" w14:textId="77777777" w:rsidR="003B66E3" w:rsidRPr="00F716C0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3B66E3" w14:paraId="7488CA7D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46D85" w14:textId="77777777" w:rsidR="003B66E3" w:rsidRDefault="003B66E3" w:rsidP="00226A39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A63B5" w14:textId="77777777" w:rsidR="003B66E3" w:rsidRDefault="003B66E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3EDFC8CE" w14:textId="77777777" w:rsidR="003B66E3" w:rsidRDefault="003B66E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6D90" w14:textId="77777777" w:rsidR="003B66E3" w:rsidRDefault="003B66E3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30847" w14:textId="77777777" w:rsidR="003B66E3" w:rsidRDefault="003B66E3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1A8152E7" w14:textId="77777777" w:rsidR="003B66E3" w:rsidRDefault="003B66E3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629DA" w14:textId="77777777" w:rsidR="003B66E3" w:rsidRDefault="003B66E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08A66" w14:textId="77777777" w:rsidR="003B66E3" w:rsidRDefault="003B66E3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A7527" w14:textId="77777777" w:rsidR="003B66E3" w:rsidRDefault="003B66E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100D03A8" w14:textId="77777777" w:rsidR="003B66E3" w:rsidRDefault="003B66E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1F721" w14:textId="77777777" w:rsidR="003B66E3" w:rsidRDefault="003B66E3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2A88C" w14:textId="77777777" w:rsidR="003B66E3" w:rsidRDefault="003B66E3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3B66E3" w14:paraId="2E787D92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D1020" w14:textId="77777777" w:rsidR="003B66E3" w:rsidRDefault="003B66E3" w:rsidP="00226A39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0790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336121B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67D0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888A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F779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AA3A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643B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1C1B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06BE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2DBC851B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61F28" w14:textId="77777777" w:rsidR="003B66E3" w:rsidRDefault="003B66E3" w:rsidP="00226A39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6288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EC66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EFA3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2202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F13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D0F9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245ADF9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0098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B6FC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3D1335DD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B25CA" w14:textId="77777777" w:rsidR="003B66E3" w:rsidRDefault="003B66E3" w:rsidP="00226A39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58D13" w14:textId="77777777" w:rsidR="003B66E3" w:rsidRDefault="003B66E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0431F1D1" w14:textId="77777777" w:rsidR="003B66E3" w:rsidRDefault="003B66E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7F39" w14:textId="77777777" w:rsidR="003B66E3" w:rsidRDefault="003B66E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B6C32" w14:textId="77777777" w:rsidR="003B66E3" w:rsidRDefault="003B66E3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A6BD" w14:textId="77777777" w:rsidR="003B66E3" w:rsidRDefault="003B66E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35BC7" w14:textId="77777777" w:rsidR="003B66E3" w:rsidRDefault="003B66E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4C732" w14:textId="77777777" w:rsidR="003B66E3" w:rsidRDefault="003B66E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65CAA433" w14:textId="77777777" w:rsidR="003B66E3" w:rsidRDefault="003B66E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2CF8" w14:textId="77777777" w:rsidR="003B66E3" w:rsidRDefault="003B66E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BE3E8" w14:textId="77777777" w:rsidR="003B66E3" w:rsidRDefault="003B66E3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406CC1D0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63F6C" w14:textId="77777777" w:rsidR="003B66E3" w:rsidRDefault="003B66E3" w:rsidP="00226A39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BC76E" w14:textId="77777777" w:rsidR="003B66E3" w:rsidRDefault="003B66E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EC5D0" w14:textId="77777777" w:rsidR="003B66E3" w:rsidRDefault="003B66E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7AA56" w14:textId="77777777" w:rsidR="003B66E3" w:rsidRDefault="003B66E3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3C2E5CC4" w14:textId="77777777" w:rsidR="003B66E3" w:rsidRDefault="003B66E3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9588" w14:textId="77777777" w:rsidR="003B66E3" w:rsidRDefault="003B66E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A6370" w14:textId="77777777" w:rsidR="003B66E3" w:rsidRDefault="003B66E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5A225" w14:textId="77777777" w:rsidR="003B66E3" w:rsidRDefault="003B66E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527+400</w:t>
            </w:r>
          </w:p>
          <w:p w14:paraId="00CA32D9" w14:textId="77777777" w:rsidR="003B66E3" w:rsidRDefault="003B66E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D544B" w14:textId="77777777" w:rsidR="003B66E3" w:rsidRDefault="003B66E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BA8E" w14:textId="77777777" w:rsidR="003B66E3" w:rsidRDefault="003B66E3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29FD7A46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41571" w14:textId="77777777" w:rsidR="003B66E3" w:rsidRDefault="003B66E3" w:rsidP="00226A39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7517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D0BA8" w14:textId="77777777" w:rsidR="003B66E3" w:rsidRPr="00032DF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2C8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438A4B0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D1B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3C1A37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93D5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3DB8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A5DA2" w14:textId="77777777" w:rsidR="003B66E3" w:rsidRPr="00032DF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6C62C" w14:textId="77777777" w:rsidR="003B66E3" w:rsidRPr="00F716C0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2AD63D69" w14:textId="77777777" w:rsidTr="00816AE9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8A5AB" w14:textId="77777777" w:rsidR="003B66E3" w:rsidRDefault="003B66E3" w:rsidP="00226A39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893F3" w14:textId="77777777" w:rsidR="003B66E3" w:rsidRDefault="003B66E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06208A74" w14:textId="77777777" w:rsidR="003B66E3" w:rsidRDefault="003B66E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27F5" w14:textId="77777777" w:rsidR="003B66E3" w:rsidRDefault="003B66E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5B51A" w14:textId="77777777" w:rsidR="003B66E3" w:rsidRDefault="003B66E3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4E416AC8" w14:textId="77777777" w:rsidR="003B66E3" w:rsidRDefault="003B66E3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A474F" w14:textId="77777777" w:rsidR="003B66E3" w:rsidRDefault="003B66E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E7492" w14:textId="77777777" w:rsidR="003B66E3" w:rsidRDefault="003B66E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ADAD4" w14:textId="77777777" w:rsidR="003B66E3" w:rsidRDefault="003B66E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75B9F664" w14:textId="77777777" w:rsidR="003B66E3" w:rsidRDefault="003B66E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E526F" w14:textId="77777777" w:rsidR="003B66E3" w:rsidRDefault="003B66E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731E" w14:textId="77777777" w:rsidR="003B66E3" w:rsidRDefault="003B66E3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1AF11C21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B41E" w14:textId="77777777" w:rsidR="003B66E3" w:rsidRDefault="003B66E3" w:rsidP="00226A39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0CDFA" w14:textId="77777777" w:rsidR="003B66E3" w:rsidRDefault="003B66E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592+450</w:t>
            </w:r>
          </w:p>
          <w:p w14:paraId="13FA92AA" w14:textId="77777777" w:rsidR="003B66E3" w:rsidRDefault="003B66E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948FF" w14:textId="77777777" w:rsidR="003B66E3" w:rsidRDefault="003B66E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21752" w14:textId="77777777" w:rsidR="003B66E3" w:rsidRDefault="003B66E3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Radna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57B38" w14:textId="77777777" w:rsidR="003B66E3" w:rsidRDefault="003B66E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4EE02" w14:textId="77777777" w:rsidR="003B66E3" w:rsidRDefault="003B66E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B9453" w14:textId="77777777" w:rsidR="003B66E3" w:rsidRDefault="003B66E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60693" w14:textId="77777777" w:rsidR="003B66E3" w:rsidRDefault="003B66E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707C0" w14:textId="77777777" w:rsidR="003B66E3" w:rsidRDefault="003B66E3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Inclusiv peste sch. 16 Cap Y</w:t>
            </w:r>
          </w:p>
        </w:tc>
      </w:tr>
    </w:tbl>
    <w:p w14:paraId="2ED0ED7D" w14:textId="77777777" w:rsidR="003B66E3" w:rsidRDefault="003B66E3" w:rsidP="00623FF6">
      <w:pPr>
        <w:spacing w:before="40" w:after="40" w:line="192" w:lineRule="auto"/>
        <w:ind w:right="57"/>
        <w:rPr>
          <w:lang w:val="ro-RO"/>
        </w:rPr>
      </w:pPr>
    </w:p>
    <w:p w14:paraId="3BDABF16" w14:textId="77777777" w:rsidR="003B66E3" w:rsidRDefault="003B66E3" w:rsidP="006D4098">
      <w:pPr>
        <w:pStyle w:val="Heading1"/>
        <w:spacing w:line="360" w:lineRule="auto"/>
      </w:pPr>
      <w:r>
        <w:t>LINIA 201</w:t>
      </w:r>
    </w:p>
    <w:p w14:paraId="51E17F04" w14:textId="77777777" w:rsidR="003B66E3" w:rsidRDefault="003B66E3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3B66E3" w14:paraId="31E48D91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295FE" w14:textId="77777777" w:rsidR="003B66E3" w:rsidRDefault="003B66E3" w:rsidP="003B66E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10D6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D4533" w14:textId="77777777" w:rsidR="003B66E3" w:rsidRPr="00C937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4825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518B15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78AB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4C70F52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2479CA3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6F503D4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CCD8C" w14:textId="77777777" w:rsidR="003B66E3" w:rsidRPr="00C937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6699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CEDA9" w14:textId="77777777" w:rsidR="003B66E3" w:rsidRPr="00C937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749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BF86610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7C80C" w14:textId="77777777" w:rsidR="003B66E3" w:rsidRDefault="003B66E3" w:rsidP="003B66E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23C1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72B7F" w14:textId="77777777" w:rsidR="003B66E3" w:rsidRPr="00C937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C806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E15C98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1140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9CA8ED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775D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DD3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2BF94" w14:textId="77777777" w:rsidR="003B66E3" w:rsidRPr="00C937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C404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7A770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35FB5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3B66E3" w14:paraId="634ACAE8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060C3" w14:textId="77777777" w:rsidR="003B66E3" w:rsidRDefault="003B66E3" w:rsidP="003B66E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CE77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A248" w14:textId="77777777" w:rsidR="003B66E3" w:rsidRPr="00C937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981E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0A8EA9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C3F6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159342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1841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4753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8E2E" w14:textId="77777777" w:rsidR="003B66E3" w:rsidRPr="00C937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8545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7237D74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475719E5" w14:textId="77777777" w:rsidR="003B66E3" w:rsidRPr="003012FC" w:rsidRDefault="003B66E3">
      <w:pPr>
        <w:spacing w:before="40" w:after="40" w:line="192" w:lineRule="auto"/>
        <w:ind w:right="57"/>
      </w:pPr>
    </w:p>
    <w:p w14:paraId="4A6A1B95" w14:textId="77777777" w:rsidR="003B66E3" w:rsidRDefault="003B66E3" w:rsidP="002A4CB1">
      <w:pPr>
        <w:pStyle w:val="Heading1"/>
        <w:spacing w:line="360" w:lineRule="auto"/>
      </w:pPr>
      <w:r>
        <w:lastRenderedPageBreak/>
        <w:t>LINIA 203</w:t>
      </w:r>
    </w:p>
    <w:p w14:paraId="63B10BA7" w14:textId="77777777" w:rsidR="003B66E3" w:rsidRDefault="003B66E3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3B66E3" w:rsidRPr="007126D7" w14:paraId="4358B78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8EE6C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F562A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95430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F817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78D78042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05ABC" w14:textId="77777777" w:rsidR="003B66E3" w:rsidRDefault="003B66E3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5185DAC1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5ECB7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6F0B7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D53DB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B4F3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3B66E3" w:rsidRPr="007126D7" w14:paraId="7B371427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7DEE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9E7E7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27DF6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6EF5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7699373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946E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0652C04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61C1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1353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418B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3704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3B66E3" w:rsidRPr="007126D7" w14:paraId="0C8BB0E4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D1D7F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15866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2D18EA91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B8848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7F032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6C269749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6C5BB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C544E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ADEBF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017E2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112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22C5A20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A8A73DC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713F6C6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DD8DE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5A5C6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56F570B3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15FB7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1BD6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62FC1506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F63A3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E69F5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3E50C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6DFBD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2427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6BC5275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1B3FEB7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3F4DC8D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E6E8F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424E9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3818EAF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BDEED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3FCF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212C8BE4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F5C7B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BAC6F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2D851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18BE5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09C6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2EC9E1D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A7AAD0E" w14:textId="77777777" w:rsidR="003B66E3" w:rsidRPr="008F5A6B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28FE61EE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F3A13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3AD71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032186EB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1A80F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91441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27EAD310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FD14B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D2B32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F0E3A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1CAF1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373C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18CF57B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7B229E8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5FA936CC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B2BA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861CD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6A4CB78F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ACABC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04359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751477E2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80F0A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5C8E0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815D7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A9221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4B83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B3C9647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E5DCDB4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4102532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2A17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3A97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616936D6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98C35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48647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32100E09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74A9C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60642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AE5AB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CD34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215F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D006E0F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48AEF11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13BF67AB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D52FE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5A0DA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0518CF73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B12D2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DC3EE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5C02396E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22519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1EC0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69075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090C6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EE59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C9A53F5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79394C7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30CEEDDC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8C8A3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F3EC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57DB955A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D77C3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8340E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2A21CA1D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389E2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D8AA7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03B5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404D4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A1D3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C9EDB63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5531EBD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634FBA73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7E96A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24ED7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036764F4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885C3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04841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30F0CB38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0E283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E73C9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CC8B4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5D56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56BB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1E1D2D2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F61BAFF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03E38FA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CAB0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C6D8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2DE362C3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09096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77161" w14:textId="77777777" w:rsidR="003B66E3" w:rsidRPr="007126D7" w:rsidRDefault="003B66E3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56557A7E" w14:textId="77777777" w:rsidR="003B66E3" w:rsidRPr="007126D7" w:rsidRDefault="003B66E3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90EF7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FCF62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3982C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1CB52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1BB8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3B66E3" w:rsidRPr="007126D7" w14:paraId="15EEE15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865C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E5F32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1B06F0F6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C124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C6FA0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0C93162F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6C060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D84D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CC901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823B3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E58E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4766034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C557825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15494CBC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75512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7493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4DDF9260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41D9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DD490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1F204AAB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D37FF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9FC1E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9D380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3D613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88B6A" w14:textId="77777777" w:rsidR="003B66E3" w:rsidRPr="00F13EC0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3B66E3" w:rsidRPr="007126D7" w14:paraId="137E67E1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17913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EB143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78C30545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E0F2A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8BC0F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4A38AC0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ED8F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6672D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11551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BBAD0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A971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6739C9B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C4BD02F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026DD1DA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3DD2E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921A0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19FBD0F7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6566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AF9CE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62EE487F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0293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A3791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27092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6209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EDAA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017C570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AFE2211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68E9AB5F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84C6C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895D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12DA2CD5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6B048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B03E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30D71E8E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BF3D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77407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E4F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FC3D0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A66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4B6AA56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EB17531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437302A1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3BCB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2C43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238F7523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D87DF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24CC7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1668552C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83B85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0428B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5B78D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F42AA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D2E3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0624E71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6681ED0" w14:textId="77777777" w:rsidR="003B66E3" w:rsidRPr="00744E1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7BE70050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8B800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7A5D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47A26B7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1BB2D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68C5C" w14:textId="77777777" w:rsidR="003B66E3" w:rsidRPr="007126D7" w:rsidRDefault="003B66E3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CF36530" w14:textId="77777777" w:rsidR="003B66E3" w:rsidRPr="007126D7" w:rsidRDefault="003B66E3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DAC04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CFD88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7096B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144DB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707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3B66E3" w:rsidRPr="007126D7" w14:paraId="67360021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3F0E6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DA0DC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1B0C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77068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11EFFF7B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3F28BFEA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7509F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45BCAAB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71EE2F34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5995E057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65CC4C95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2EE4E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D220B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FD590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0DFC9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3B66E3" w:rsidRPr="007126D7" w14:paraId="2CAEC164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FD139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A4C5F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0E275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C656B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399B7537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C936D" w14:textId="77777777" w:rsidR="003B66E3" w:rsidRPr="007126D7" w:rsidRDefault="003B66E3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5DE08B45" w14:textId="77777777" w:rsidR="003B66E3" w:rsidRPr="007126D7" w:rsidRDefault="003B66E3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0A4BCBA2" w14:textId="77777777" w:rsidR="003B66E3" w:rsidRPr="007126D7" w:rsidRDefault="003B66E3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18CFB91B" w14:textId="77777777" w:rsidR="003B66E3" w:rsidRPr="007126D7" w:rsidRDefault="003B66E3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CFD93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8D62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C89C8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EA1E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303642D5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3B66E3" w:rsidRPr="007126D7" w14:paraId="5349F990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DF544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706AC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7CD93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6591D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7335B022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2F944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06119BB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6C8F989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5BDEB6C5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68799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CBED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30CAA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98A3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F97F2CA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3B66E3" w:rsidRPr="007126D7" w14:paraId="28CFBDBB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7DC68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6C7A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17755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F11E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79EDBB53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5E8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7D8F592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7F5C0D8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097FBE4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04B443C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1297E3E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681010B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4B5EA5A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60210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9E61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D0F18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8E68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DC0CEF1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3B66E3" w:rsidRPr="007126D7" w14:paraId="14382C74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E8207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F313D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0E42D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E654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2310CB0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5648E09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E05E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14948BF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9520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D8AB9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B86A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B93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3B66E3" w:rsidRPr="007126D7" w14:paraId="6879D12A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E1DD4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B36F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9741B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814BD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4A1063D6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2E606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F79DA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27BD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24D579D7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FF051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32AA4" w14:textId="77777777" w:rsidR="003B66E3" w:rsidRDefault="003B66E3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32A7BFE7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535C4CC2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A26B4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9731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3F76F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845D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518C7E9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15E0F16C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A872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5040224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477118A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58CA897D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78AB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726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998BB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5312C" w14:textId="77777777" w:rsidR="003B66E3" w:rsidRDefault="003B66E3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3B66E3" w:rsidRPr="007126D7" w14:paraId="5EB6DFB2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99E46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99736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196A9370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6F898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BBA72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794C73BA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093A2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C5CB0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6D34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6569B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56CAC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3B66E3" w:rsidRPr="007126D7" w14:paraId="2C6D2ADD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8802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E6E2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1CB37A59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96F1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A4A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3C76C34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ărului – </w:t>
            </w:r>
          </w:p>
          <w:p w14:paraId="332F42C1" w14:textId="77777777" w:rsidR="003B66E3" w:rsidRPr="00F87E98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0C187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D2298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5172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62FC5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39B64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3B66E3" w:rsidRPr="007126D7" w14:paraId="0C650347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22A76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3EA54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15CEE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6C3B9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408F3898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517AF563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4AC75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1AF8E803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976F5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573DC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ABD7A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3C337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3B66E3" w:rsidRPr="007126D7" w14:paraId="722223C6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B7CA8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A05E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22317D0F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71F4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B7EB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7E3A4ECF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>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E4AD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A0CD2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AB1A6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E1395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212A6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3B66E3" w:rsidRPr="007126D7" w14:paraId="16C77B98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348FC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3AE4F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2E078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A3847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414DF015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02BDF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FE679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98F5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CDF37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BF5F5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3B66E3" w:rsidRPr="007126D7" w14:paraId="5C2AD857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D238C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9ADF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3382C899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6B73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4FAC2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4D87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12DF7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D2350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091F2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BE19C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3B66E3" w:rsidRPr="007126D7" w14:paraId="6B215E75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640F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D8736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14E1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FC17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DDE0B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BFDC1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799A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F465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99F0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4F5C6925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19946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20C7D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5ED34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9BCE8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1330E208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C06E6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19606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5304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68FB0F27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13DE3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FE477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3B66E3" w:rsidRPr="007126D7" w14:paraId="58107F47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9EF6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11A23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4713A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A6F8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072A5D5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7F4AFBD6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C33E7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02C2A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B1BDB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5E2856C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70A28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D7AE5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3B66E3" w:rsidRPr="007126D7" w14:paraId="3C04F5BD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FA9B4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E08E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752D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1D74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7FDD6C9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6C9C42A8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2AD5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5F457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B619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206C5366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82C98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3BA6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24F3E78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3B66E3" w:rsidRPr="007126D7" w14:paraId="5BAA4124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41E24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513AF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FAC9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E58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198F7DA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30D3608E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C03F9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13FE0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C34B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092011A0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0EE3C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035BB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3B66E3" w:rsidRPr="007126D7" w14:paraId="5F98D93E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1E5CF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A06F9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A50F4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079F5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69B37342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9A13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1D8A8696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E688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DD888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8AD2D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87409" w14:textId="77777777" w:rsidR="003B66E3" w:rsidRPr="007126D7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38C84B3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6F99367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3B66E3" w:rsidRPr="007126D7" w14:paraId="30554573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2FF10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ACA2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E6F95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B91D4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4DC63EAB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F8F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FE11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9AB31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9488C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10337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3B66E3" w:rsidRPr="007126D7" w14:paraId="49551BEC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618E7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644B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2787D2F0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1795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732A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3E965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DD169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77D97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9D889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4A89C" w14:textId="77777777" w:rsidR="003B66E3" w:rsidRPr="007126D7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3B66E3" w:rsidRPr="007126D7" w14:paraId="05E9BA50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D0FDD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6770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344187B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0D9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4237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677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C2FC0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0D700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51DAC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0474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3B3BF31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3B66E3" w:rsidRPr="007126D7" w14:paraId="2087038D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D3353" w14:textId="77777777" w:rsidR="003B66E3" w:rsidRPr="007126D7" w:rsidRDefault="003B66E3" w:rsidP="003B66E3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6F41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528DB57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89F0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8C95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53D128F5" w14:textId="77777777" w:rsidR="003B66E3" w:rsidRPr="00037854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1A1D1FB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75C3E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A9469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4A79" w14:textId="77777777" w:rsidR="003B66E3" w:rsidRPr="007126D7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1E4FD" w14:textId="77777777" w:rsidR="003B66E3" w:rsidRPr="007126D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AA05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76A0040C" w14:textId="77777777" w:rsidR="003B66E3" w:rsidRDefault="003B66E3" w:rsidP="000039F1">
      <w:pPr>
        <w:spacing w:before="40" w:after="40" w:line="192" w:lineRule="auto"/>
        <w:ind w:right="57"/>
        <w:rPr>
          <w:sz w:val="20"/>
          <w:lang w:val="ro-RO"/>
        </w:rPr>
      </w:pPr>
    </w:p>
    <w:p w14:paraId="7AAEABC1" w14:textId="77777777" w:rsidR="003B66E3" w:rsidRDefault="003B66E3" w:rsidP="00CC0982">
      <w:pPr>
        <w:pStyle w:val="Heading1"/>
        <w:spacing w:line="360" w:lineRule="auto"/>
      </w:pPr>
      <w:r>
        <w:lastRenderedPageBreak/>
        <w:t>LINIA 205</w:t>
      </w:r>
    </w:p>
    <w:p w14:paraId="1A000327" w14:textId="77777777" w:rsidR="003B66E3" w:rsidRDefault="003B66E3" w:rsidP="000F0227">
      <w:pPr>
        <w:pStyle w:val="Heading1"/>
        <w:spacing w:line="360" w:lineRule="auto"/>
        <w:rPr>
          <w:b w:val="0"/>
          <w:bCs w:val="0"/>
          <w:sz w:val="8"/>
        </w:rPr>
      </w:pPr>
      <w:r>
        <w:t>BRAŞOV - PODU OLT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3B66E3" w14:paraId="2F421ECF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5A259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1E62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669D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8100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C</w:t>
            </w:r>
            <w:r>
              <w:rPr>
                <w:b/>
                <w:bCs/>
                <w:sz w:val="20"/>
                <w:lang w:val="ro-RO"/>
              </w:rPr>
              <w:t xml:space="preserve">ălători </w:t>
            </w:r>
          </w:p>
          <w:p w14:paraId="737B1CED" w14:textId="77777777" w:rsidR="003B66E3" w:rsidRPr="00985789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1A82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216BF9E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50, 52,</w:t>
            </w:r>
          </w:p>
          <w:p w14:paraId="465E7BF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56, 58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782C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25B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1EA3A" w14:textId="77777777" w:rsidR="003B66E3" w:rsidRPr="007343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384B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C8466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12 - 15.</w:t>
            </w:r>
          </w:p>
        </w:tc>
      </w:tr>
      <w:tr w:rsidR="003B66E3" w14:paraId="145622A3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4BDEC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6CE9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1+190</w:t>
            </w:r>
          </w:p>
          <w:p w14:paraId="0B00581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1218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045D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2E32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1178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141A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198BC" w14:textId="77777777" w:rsidR="003B66E3" w:rsidRPr="007343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D4D0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 X 3 și vârf sch.4</w:t>
            </w:r>
          </w:p>
          <w:p w14:paraId="1A019CA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AE37D9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71B1A821" w14:textId="77777777">
        <w:trPr>
          <w:cantSplit/>
          <w:trHeight w:val="5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88B4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831C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  <w:p w14:paraId="2BDAE86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27EF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E023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Braş</w:t>
            </w:r>
            <w:r>
              <w:rPr>
                <w:b/>
                <w:bCs/>
                <w:sz w:val="20"/>
                <w:lang w:val="en-US"/>
              </w:rPr>
              <w:t>ov -</w:t>
            </w:r>
          </w:p>
          <w:p w14:paraId="70C7665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F306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12D8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D21E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BB201" w14:textId="77777777" w:rsidR="003B66E3" w:rsidRPr="007343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8A4A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3B66E3" w14:paraId="396DA758" w14:textId="77777777">
        <w:trPr>
          <w:cantSplit/>
          <w:trHeight w:val="6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BF7CB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DFFA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  <w:p w14:paraId="3136CDB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C9F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6AC1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5DD50AB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directă, 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984F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0008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034D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83689" w14:textId="77777777" w:rsidR="003B66E3" w:rsidRPr="007343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0E71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69EDFA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7F6281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5, 11 și 17.</w:t>
            </w:r>
          </w:p>
        </w:tc>
      </w:tr>
      <w:tr w:rsidR="003B66E3" w14:paraId="35C77AB9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A779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91E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BB5D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CB7A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54F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1210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DFF0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ECEA6" w14:textId="77777777" w:rsidR="003B66E3" w:rsidRPr="007343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A74D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DF25C3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3.</w:t>
            </w:r>
          </w:p>
        </w:tc>
      </w:tr>
      <w:tr w:rsidR="003B66E3" w14:paraId="4AD7629C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BEA84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0A598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3+850</w:t>
            </w:r>
          </w:p>
          <w:p w14:paraId="737D7150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0F3A3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F8B82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C528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35B95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D4AFC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24F95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3DD27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FF7D95C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625AA777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3B66E3" w14:paraId="481C5DF3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EE778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2B68B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1791C512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1FD75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55B01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</w:t>
            </w:r>
          </w:p>
          <w:p w14:paraId="66A1059C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1201E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9EEB3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70DA9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3F4EB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7C431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98E906C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D476C8E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nr. 1, 3, 8 și 16.</w:t>
            </w:r>
          </w:p>
        </w:tc>
      </w:tr>
      <w:tr w:rsidR="003B66E3" w14:paraId="10722683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D0F5E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345B1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56827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96A46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Ghimbav,</w:t>
            </w:r>
          </w:p>
          <w:p w14:paraId="1F8ECB8F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3F568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365EC3">
              <w:rPr>
                <w:b/>
                <w:bCs/>
                <w:sz w:val="20"/>
                <w:lang w:val="ro-RO"/>
              </w:rPr>
              <w:t>vărf sch. 10 - semnal ieșire cap X (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365EC3">
              <w:rPr>
                <w:b/>
                <w:bCs/>
                <w:sz w:val="20"/>
                <w:lang w:val="ro-RO"/>
              </w:rPr>
              <w:t>+240 - 10+000)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630F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70CD8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47E80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5F201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520AB9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3B66E3" w14:paraId="7D4E4521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C3820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1D082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28+500</w:t>
            </w:r>
          </w:p>
          <w:p w14:paraId="2AE8DD80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63BE9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52D44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Vlădeni Ardeal -</w:t>
            </w:r>
          </w:p>
          <w:p w14:paraId="6B965873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Brădeț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C3050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1C58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A270D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8E85A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9B3E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1DAE2697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F840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6936E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2B72F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A3FD8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Şercaia</w:t>
            </w:r>
          </w:p>
          <w:p w14:paraId="06C01D09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69466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7D463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BB0CF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ABCAD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543FD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8203C6F" w14:textId="77777777">
        <w:trPr>
          <w:cantSplit/>
          <w:trHeight w:val="5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34FD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CA859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34164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051E6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Făgăraş</w:t>
            </w:r>
          </w:p>
          <w:p w14:paraId="50D2C3B7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4, 6 şi 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B112E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DBEF969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319F9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81D6E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DD2BD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64F7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859F9AC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B4CF5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43CA6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B0DB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88179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Voila</w:t>
            </w:r>
          </w:p>
          <w:p w14:paraId="3CBBD679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FBFCB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60D8E70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E214D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04CCF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F5FC3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9AF62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9AD53C1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C28BB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6154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B3B9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0A2BD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Ucea</w:t>
            </w:r>
          </w:p>
          <w:p w14:paraId="52200107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4579D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D31F55B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E7D4C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9B343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EE556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0DF77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5119E685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2 abătute.</w:t>
            </w:r>
          </w:p>
        </w:tc>
      </w:tr>
      <w:tr w:rsidR="003B66E3" w14:paraId="09A8950F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31258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37DC8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  <w:p w14:paraId="4B4D23E4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95+140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6D18B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1BB08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Ucea - Arpaș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0ED36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8F926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AFA0C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796FE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8790D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6CBB6D89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B0FCE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A23E2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F6AF9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78C15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Arpaș</w:t>
            </w:r>
          </w:p>
          <w:p w14:paraId="5F55A8E4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D21EF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B60C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3DDAD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BFE3B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4E2BF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AA90364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0ACA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8E87B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100+350</w:t>
            </w:r>
          </w:p>
          <w:p w14:paraId="16BBB5B1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F648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5FDB9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Arpaș - </w:t>
            </w:r>
          </w:p>
          <w:p w14:paraId="09538CAF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Porumbacu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8CD52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9A206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94D9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02C6A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4A157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7FE87B5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712A160A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40EF5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EC1F7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40F67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FA0C2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Avrig linia 4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7111C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F0848D2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7E79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6CE28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FCB71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C9201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1F17ECC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C6A20" w14:textId="77777777" w:rsidR="003B66E3" w:rsidRDefault="003B66E3" w:rsidP="003B66E3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04E6D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120+240</w:t>
            </w:r>
          </w:p>
          <w:p w14:paraId="45ED8EBA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120+290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95B53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14C41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Avrig  - Podu Olt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72FEF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A0E4" w14:textId="77777777" w:rsidR="003B66E3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72617" w14:textId="77777777" w:rsidR="003B66E3" w:rsidRDefault="003B66E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D2356" w14:textId="77777777" w:rsidR="003B66E3" w:rsidRPr="0073437A" w:rsidRDefault="003B66E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1720E" w14:textId="77777777" w:rsidR="003B66E3" w:rsidRDefault="003B66E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789A0750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73B911C9" w14:textId="77777777" w:rsidR="003B66E3" w:rsidRDefault="003B66E3" w:rsidP="005B00A7">
      <w:pPr>
        <w:pStyle w:val="Heading1"/>
        <w:spacing w:line="360" w:lineRule="auto"/>
      </w:pPr>
      <w:r>
        <w:lastRenderedPageBreak/>
        <w:t>LINIA 218</w:t>
      </w:r>
    </w:p>
    <w:p w14:paraId="1DEC4D46" w14:textId="77777777" w:rsidR="003B66E3" w:rsidRDefault="003B66E3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3B66E3" w14:paraId="3EF6D9F9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D36A6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624F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50D72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18F9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5D0EE1D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A8EF5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0D4B1A09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27442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2C92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C2B25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010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:rsidRPr="00A8307A" w14:paraId="238264E4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4F8EE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E8347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EF2D8" w14:textId="77777777" w:rsidR="003B66E3" w:rsidRPr="00A830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6F6DA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F48E461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5F9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5756E5F9" w14:textId="77777777" w:rsidR="003B66E3" w:rsidRPr="00664FA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566D" w14:textId="77777777" w:rsidR="003B66E3" w:rsidRPr="00A830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D6CB1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F74A8" w14:textId="77777777" w:rsidR="003B66E3" w:rsidRPr="00A830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B06E9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94D3C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298CC5B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88AE510" w14:textId="77777777" w:rsidR="003B66E3" w:rsidRPr="00664FA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3B66E3" w:rsidRPr="00A8307A" w14:paraId="598A6B0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53CA4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45A29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3B708" w14:textId="77777777" w:rsidR="003B66E3" w:rsidRPr="00A830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1631C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9A3DB4D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0E04E" w14:textId="77777777" w:rsidR="003B66E3" w:rsidRPr="00664FA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0E49E72E" w14:textId="77777777" w:rsidR="003B66E3" w:rsidRPr="00664FA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69731" w14:textId="77777777" w:rsidR="003B66E3" w:rsidRPr="00A830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31793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C6E5E" w14:textId="77777777" w:rsidR="003B66E3" w:rsidRPr="00A830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2F1AE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5E587C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9755055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497AB10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3B66E3" w:rsidRPr="00A8307A" w14:paraId="7DC2849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84901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568F4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83E52" w14:textId="77777777" w:rsidR="003B66E3" w:rsidRPr="003F40D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95EB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663592C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0D01D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CCE49" w14:textId="77777777" w:rsidR="003B66E3" w:rsidRPr="003F40D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2BA22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B8E9A" w14:textId="77777777" w:rsidR="003B66E3" w:rsidRPr="003F40D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AAB7F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82033A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3B66E3" w:rsidRPr="00A8307A" w14:paraId="5931E17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4BE2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9F6A4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7CDBE" w14:textId="77777777" w:rsidR="003B66E3" w:rsidRPr="003F40D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CB588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DED157F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E82F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3D3827F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1F551" w14:textId="77777777" w:rsidR="003B66E3" w:rsidRPr="003F40D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CDA39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CA694" w14:textId="77777777" w:rsidR="003B66E3" w:rsidRPr="003F40D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F6EEE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9F8158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3B66E3" w:rsidRPr="00A8307A" w14:paraId="2533E67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44E0D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33A2A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3740" w14:textId="77777777" w:rsidR="003B66E3" w:rsidRPr="007328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34B7E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1641848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4777F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907FF" w14:textId="77777777" w:rsidR="003B66E3" w:rsidRPr="007B4F6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498B4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30DC6" w14:textId="77777777" w:rsidR="003B66E3" w:rsidRPr="007328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463B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21FD7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220632B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D4B14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4A1FB57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3B66E3" w:rsidRPr="00A8307A" w14:paraId="498D5CA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D1D00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E6491" w14:textId="77777777" w:rsidR="003B66E3" w:rsidRPr="00A8307A" w:rsidRDefault="003B66E3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C0CE" w14:textId="77777777" w:rsidR="003B66E3" w:rsidRPr="00732832" w:rsidRDefault="003B66E3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5662A" w14:textId="77777777" w:rsidR="003B66E3" w:rsidRPr="00A8307A" w:rsidRDefault="003B66E3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51D5678" w14:textId="77777777" w:rsidR="003B66E3" w:rsidRPr="00A8307A" w:rsidRDefault="003B66E3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ADAC9" w14:textId="77777777" w:rsidR="003B66E3" w:rsidRDefault="003B66E3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6F83CC4" w14:textId="77777777" w:rsidR="003B66E3" w:rsidRDefault="003B66E3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C400CB0" w14:textId="77777777" w:rsidR="003B66E3" w:rsidRDefault="003B66E3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37B7B" w14:textId="77777777" w:rsidR="003B66E3" w:rsidRPr="007B4F6A" w:rsidRDefault="003B66E3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4D25C" w14:textId="77777777" w:rsidR="003B66E3" w:rsidRPr="00A8307A" w:rsidRDefault="003B66E3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6E180" w14:textId="77777777" w:rsidR="003B66E3" w:rsidRPr="00732832" w:rsidRDefault="003B66E3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5A951" w14:textId="77777777" w:rsidR="003B66E3" w:rsidRDefault="003B66E3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3B66E3" w:rsidRPr="00A8307A" w14:paraId="7C52971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80613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DE277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5C7B8" w14:textId="77777777" w:rsidR="003B66E3" w:rsidRPr="00B2699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BCB89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1AC43FA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954D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48FC1" w14:textId="77777777" w:rsidR="003B66E3" w:rsidRPr="00B2699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B9E5A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6C83A" w14:textId="77777777" w:rsidR="003B66E3" w:rsidRPr="00B2699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C1145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6F406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6A05D1E8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B66E3" w:rsidRPr="00A8307A" w14:paraId="33DF4BC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BE13F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CD9DF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F0B63" w14:textId="77777777" w:rsidR="003B66E3" w:rsidRPr="00B2699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CAD4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5F63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643759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5032B59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2DB1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BA83F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236C6" w14:textId="77777777" w:rsidR="003B66E3" w:rsidRPr="00B2699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C4B7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0B9889C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75EA2D78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B66E3" w:rsidRPr="00A8307A" w14:paraId="08B70F1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BF761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DFA0A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E1525" w14:textId="77777777" w:rsidR="003B66E3" w:rsidRPr="00B2699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DF92B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CBF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7E97CB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362B5AE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079F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3447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65424" w14:textId="77777777" w:rsidR="003B66E3" w:rsidRPr="00B2699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6ECC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69875AE6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B66E3" w:rsidRPr="00A8307A" w14:paraId="1723D4B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A7730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B4F1D" w14:textId="77777777" w:rsidR="003B66E3" w:rsidRPr="00A8307A" w:rsidRDefault="003B66E3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71448" w14:textId="77777777" w:rsidR="003B66E3" w:rsidRPr="00B26991" w:rsidRDefault="003B66E3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1D4AB" w14:textId="77777777" w:rsidR="003B66E3" w:rsidRPr="00A8307A" w:rsidRDefault="003B66E3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854AC" w14:textId="77777777" w:rsidR="003B66E3" w:rsidRDefault="003B66E3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A253F4C" w14:textId="77777777" w:rsidR="003B66E3" w:rsidRDefault="003B66E3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1FA32BB" w14:textId="77777777" w:rsidR="003B66E3" w:rsidRDefault="003B66E3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90DE4" w14:textId="77777777" w:rsidR="003B66E3" w:rsidRDefault="003B66E3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6DB7D" w14:textId="77777777" w:rsidR="003B66E3" w:rsidRPr="00A8307A" w:rsidRDefault="003B66E3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F2753" w14:textId="77777777" w:rsidR="003B66E3" w:rsidRPr="00B26991" w:rsidRDefault="003B66E3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4579E" w14:textId="77777777" w:rsidR="003B66E3" w:rsidRPr="00FD3B28" w:rsidRDefault="003B66E3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146238A5" w14:textId="77777777" w:rsidR="003B66E3" w:rsidRDefault="003B66E3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B66E3" w:rsidRPr="00A8307A" w14:paraId="4029A1D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D129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EE95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C980F" w14:textId="77777777" w:rsidR="003B66E3" w:rsidRPr="00B2699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22755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B9DF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85F3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9307E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6537A" w14:textId="77777777" w:rsidR="003B66E3" w:rsidRPr="00B2699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D32F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B66E3" w:rsidRPr="00A8307A" w14:paraId="31655E0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2D36F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5F561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382F3" w14:textId="77777777" w:rsidR="003B66E3" w:rsidRPr="000D3BB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36FBB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AA22F66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14D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C03FB42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AD058" w14:textId="77777777" w:rsidR="003B66E3" w:rsidRPr="000D3BB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790BF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89B85" w14:textId="77777777" w:rsidR="003B66E3" w:rsidRPr="000D3BB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316A1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280C1D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B66E3" w:rsidRPr="00A8307A" w14:paraId="67107F5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5BDF7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56AC5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DF0B1" w14:textId="77777777" w:rsidR="003B66E3" w:rsidRPr="009658E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78A13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888B139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3CBFF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5CBE1" w14:textId="77777777" w:rsidR="003B66E3" w:rsidRPr="009658E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B5333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3AAEA" w14:textId="77777777" w:rsidR="003B66E3" w:rsidRPr="009658E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08F53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574576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B66E3" w:rsidRPr="00A8307A" w14:paraId="54BEEA1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1B3F2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1437A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65CD5" w14:textId="77777777" w:rsidR="003B66E3" w:rsidRPr="00472E1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45C73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84B9865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34C2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B6B1" w14:textId="77777777" w:rsidR="003B66E3" w:rsidRPr="00472E1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37153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F72DE" w14:textId="77777777" w:rsidR="003B66E3" w:rsidRPr="00472E1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66FD5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3D3FA0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B66E3" w:rsidRPr="00A8307A" w14:paraId="45864AD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65B47" w14:textId="77777777" w:rsidR="003B66E3" w:rsidRPr="00A75A00" w:rsidRDefault="003B66E3" w:rsidP="003B66E3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8891C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0DA9B" w14:textId="77777777" w:rsidR="003B66E3" w:rsidRPr="00530A8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F2135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A39D13C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CC29C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2D661" w14:textId="77777777" w:rsidR="003B66E3" w:rsidRPr="00530A8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71CE1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BD52F" w14:textId="77777777" w:rsidR="003B66E3" w:rsidRPr="00530A8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E1FB3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B2F5A3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B66E3" w14:paraId="2A66EFCB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16DF9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4C3D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92B61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1E4C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5E29D8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71C1375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466B6" w14:textId="77777777" w:rsidR="003B66E3" w:rsidRPr="00447EF5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38951BD3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940F9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69B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B851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0CF6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122D7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3B66E3" w14:paraId="0006147D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A161D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F286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EF241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8FD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57AF80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498B1FD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0F3AF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1817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002C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84D22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095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3B66E3" w14:paraId="17357FA9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AB66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80D1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A48B2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39E3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7F9870A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8381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C99A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F281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2737E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580E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3E75A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3B66E3" w14:paraId="4D349674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F3C00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DC26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72981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160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2659CE0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2BBD0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BF46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BE51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07CBF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E799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EC47C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3F8ADC5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3B66E3" w14:paraId="1E99B997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CC298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34F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5CF7737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DCB2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34AF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73ED4D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74AE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0D51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A7E3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7B3D4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AB54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4E6B6F3C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1AA4E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F1AA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E218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82B7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06D8CA7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B838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1C58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2E28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9D1ED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74C5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49486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3B66E3" w14:paraId="28D8978B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72625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F08A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B8C6A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69C9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781338A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07386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390C990C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322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814D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4A225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D530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085CB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3B66E3" w14:paraId="5C3F161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A6D8A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909E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684D69F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6DF0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7EA0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0AA94B5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BD858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760F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0AC8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71F4A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843D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3B66E3" w14:paraId="36CFBD02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EAC9E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121C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452AD82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2C40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306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90D40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E39A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76B2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59D58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1EFF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3B66E3" w14:paraId="03C154A0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2CD3E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8A35B" w14:textId="77777777" w:rsidR="003B66E3" w:rsidRDefault="003B66E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2DFFC01D" w14:textId="77777777" w:rsidR="003B66E3" w:rsidRDefault="003B66E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9DB25" w14:textId="77777777" w:rsidR="003B66E3" w:rsidRDefault="003B66E3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906A4" w14:textId="77777777" w:rsidR="003B66E3" w:rsidRDefault="003B66E3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08025" w14:textId="77777777" w:rsidR="003B66E3" w:rsidRPr="00465A98" w:rsidRDefault="003B66E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0D89E" w14:textId="77777777" w:rsidR="003B66E3" w:rsidRDefault="003B66E3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302B0" w14:textId="77777777" w:rsidR="003B66E3" w:rsidRDefault="003B66E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AD2E3" w14:textId="77777777" w:rsidR="003B66E3" w:rsidRPr="00984D71" w:rsidRDefault="003B66E3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903BE" w14:textId="77777777" w:rsidR="003B66E3" w:rsidRDefault="003B66E3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680204F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8299F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1906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D236F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5260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19A90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357F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337F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5C06A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36E4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D9CC5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3B66E3" w14:paraId="2310FEC9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44B38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78F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C4CFE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2600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3A4B99E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C2231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46985B29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E17E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B0D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52ED3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2451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C2826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3B66E3" w14:paraId="2F6D69BF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B314C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F070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346C756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0A132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4DE8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1529689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709F0FC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F660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4737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DF3E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362D9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40EE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3B66E3" w14:paraId="43CE8279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EA187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7630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FCD9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F6BBB" w14:textId="77777777" w:rsidR="003B66E3" w:rsidRDefault="003B66E3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7444B627" w14:textId="77777777" w:rsidR="003B66E3" w:rsidRDefault="003B66E3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F27A" w14:textId="77777777" w:rsidR="003B66E3" w:rsidRDefault="003B66E3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0ABEF2FD" w14:textId="77777777" w:rsidR="003B66E3" w:rsidRPr="0017470F" w:rsidRDefault="003B66E3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7E0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B62C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A3C45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70F3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31E458B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3439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05E8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62EA4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10C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6E67D1B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5C1D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63688233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7CB2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A3F5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D873C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E85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92CF0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3B66E3" w14:paraId="7D960B6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ED032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5DAD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856CC" w14:textId="77777777" w:rsidR="003B66E3" w:rsidRPr="00CF787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6A5E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10C767F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B0D92" w14:textId="77777777" w:rsidR="003B66E3" w:rsidRPr="00465A98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47A6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8652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A218" w14:textId="77777777" w:rsidR="003B66E3" w:rsidRPr="00984D7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688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3B66E3" w14:paraId="20759CD0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F855F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C4E2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477FE4D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A37A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336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57DEA43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134E11B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992FC" w14:textId="77777777" w:rsidR="003B66E3" w:rsidRPr="00465A98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8A5A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8359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D8D1E" w14:textId="77777777" w:rsidR="003B66E3" w:rsidRPr="00984D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A3D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1C7A720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0D4EB4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D8D5C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4EC4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9EC5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C791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EC4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F1F5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3010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A9BD8" w14:textId="77777777" w:rsidR="003B66E3" w:rsidRPr="00984D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9797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3B66E3" w14:paraId="12C7529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9722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9A2A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0F76F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108A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5083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A00C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B918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9CDD8" w14:textId="77777777" w:rsidR="003B66E3" w:rsidRPr="00984D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AA06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3B66E3" w14:paraId="059C774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89B9E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69C5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7B7C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30E4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7E60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1714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310F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E0C8C" w14:textId="77777777" w:rsidR="003B66E3" w:rsidRPr="00984D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41C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3B66E3" w14:paraId="6E50129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91F6F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7BF1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AA00F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B3CF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688E773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06EB1" w14:textId="77777777" w:rsidR="003B66E3" w:rsidRPr="00465A98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363D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A7D1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D7522" w14:textId="77777777" w:rsidR="003B66E3" w:rsidRPr="00984D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35F6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B2A9CF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F837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D0E1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2D72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4FFF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407C3F7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B431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9D68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78E3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8F03C" w14:textId="77777777" w:rsidR="003B66E3" w:rsidRPr="00984D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5169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E1B00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3B66E3" w14:paraId="2A880BE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5626A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417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47+950</w:t>
            </w:r>
          </w:p>
          <w:p w14:paraId="20346A1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6A64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50AC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Valea Viilor – </w:t>
            </w:r>
          </w:p>
          <w:p w14:paraId="4A6AE46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Aradu Nou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9568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85BD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442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BCFCF" w14:textId="77777777" w:rsidR="003B66E3" w:rsidRPr="00984D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FF5D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739F2DD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E91D6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D998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8BC1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BB7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834B14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282E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DC8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F613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1235F" w14:textId="77777777" w:rsidR="003B66E3" w:rsidRPr="00984D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6A35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B42FE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3B66E3" w14:paraId="3F9F6DC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FCC9B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9353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C6AA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5894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7D02A3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FFCA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D9FB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4F6A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7A0AA" w14:textId="77777777" w:rsidR="003B66E3" w:rsidRPr="00984D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B697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0A77B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3B66E3" w14:paraId="0AD1596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2BA37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EAAC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B0D4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94D5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E78AF5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B610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5AA1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69A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401D6" w14:textId="77777777" w:rsidR="003B66E3" w:rsidRPr="00984D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7443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91A0C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3B66E3" w14:paraId="5C450622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02C06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5A6F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21D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5A28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5908C6B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C6B1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54E9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B1C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9D86" w14:textId="77777777" w:rsidR="003B66E3" w:rsidRPr="00984D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0034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1AC6A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3B66E3" w14:paraId="70CC9B9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92908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7FA3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6CF7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1C8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2781733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CDF1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7495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5CCE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361AA" w14:textId="77777777" w:rsidR="003B66E3" w:rsidRPr="00984D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67C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D775B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  <w:tr w:rsidR="003B66E3" w14:paraId="6EDD45E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D814" w14:textId="77777777" w:rsidR="003B66E3" w:rsidRDefault="003B66E3" w:rsidP="003B66E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36A96" w14:textId="77777777" w:rsidR="003B66E3" w:rsidRDefault="003B66E3" w:rsidP="007F289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52+000</w:t>
            </w:r>
          </w:p>
          <w:p w14:paraId="5DFC9E95" w14:textId="77777777" w:rsidR="003B66E3" w:rsidRDefault="003B66E3" w:rsidP="007F289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CACC5" w14:textId="77777777" w:rsidR="003B66E3" w:rsidRDefault="003B66E3" w:rsidP="007F289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CE36C" w14:textId="77777777" w:rsidR="003B66E3" w:rsidRDefault="003B66E3" w:rsidP="007F2898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Aradu Nou - Arad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889E" w14:textId="77777777" w:rsidR="003B66E3" w:rsidRDefault="003B66E3" w:rsidP="007F289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EDBD5" w14:textId="77777777" w:rsidR="003B66E3" w:rsidRDefault="003B66E3" w:rsidP="007F289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44A53" w14:textId="77777777" w:rsidR="003B66E3" w:rsidRDefault="003B66E3" w:rsidP="007F289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44B17" w14:textId="77777777" w:rsidR="003B66E3" w:rsidRPr="00984D71" w:rsidRDefault="003B66E3" w:rsidP="007F289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16B46" w14:textId="77777777" w:rsidR="003B66E3" w:rsidRDefault="003B66E3" w:rsidP="007F289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39D08BB6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2E0A44CD" w14:textId="77777777" w:rsidR="003B66E3" w:rsidRDefault="003B66E3" w:rsidP="0095691E">
      <w:pPr>
        <w:pStyle w:val="Heading1"/>
        <w:spacing w:line="360" w:lineRule="auto"/>
      </w:pPr>
      <w:r>
        <w:t>LINIA 300</w:t>
      </w:r>
    </w:p>
    <w:p w14:paraId="5AFE2591" w14:textId="77777777" w:rsidR="003B66E3" w:rsidRDefault="003B66E3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3B66E3" w14:paraId="5E74DD44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4153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00F77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E328D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641C2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A3596F4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CE28F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C7293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43716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21DFB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521F8" w14:textId="77777777" w:rsidR="003B66E3" w:rsidRPr="00D344C9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03B94A2E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9600E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6D792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8D7C0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C72C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FAAEEDF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AE603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C473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B54ED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6108C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5757F" w14:textId="77777777" w:rsidR="003B66E3" w:rsidRPr="00D344C9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0D2A944D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F6D4C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0F9BA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924AB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094A2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782BC87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7714A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012139B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6CE31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10012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CAAF2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70225" w14:textId="77777777" w:rsidR="003B66E3" w:rsidRPr="00D344C9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26A256D" w14:textId="77777777" w:rsidR="003B66E3" w:rsidRPr="00D344C9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3B66E3" w14:paraId="502F5E24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80F50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03286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F1CF0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6105C" w14:textId="77777777" w:rsidR="003B66E3" w:rsidRDefault="003B66E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70E65DA" w14:textId="77777777" w:rsidR="003B66E3" w:rsidRDefault="003B66E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61A29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6790D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EBF9E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9C658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B15C8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DD4AA51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65A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81BC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D6B4A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9EE37" w14:textId="77777777" w:rsidR="003B66E3" w:rsidRDefault="003B66E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4A965" w14:textId="77777777" w:rsidR="003B66E3" w:rsidRPr="00E4222D" w:rsidRDefault="003B66E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3D33535F" w14:textId="77777777" w:rsidR="003B66E3" w:rsidRPr="00E4222D" w:rsidRDefault="003B66E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75122885" w14:textId="77777777" w:rsidR="003B66E3" w:rsidRPr="00E4222D" w:rsidRDefault="003B66E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4A95B52" w14:textId="77777777" w:rsidR="003B66E3" w:rsidRDefault="003B66E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12CF0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5A5FE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DBA99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C3FB4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6C4996F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6BBA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A6B96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E1283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90E33" w14:textId="77777777" w:rsidR="003B66E3" w:rsidRPr="00E4222D" w:rsidRDefault="003B66E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26F80" w14:textId="77777777" w:rsidR="003B66E3" w:rsidRPr="00E4222D" w:rsidRDefault="003B66E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C6B72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2EE79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48636DAD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357E5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FC20F" w14:textId="77777777" w:rsidR="003B66E3" w:rsidRPr="00E4222D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3B66E3" w14:paraId="3CFF1D3F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04F4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DBF02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59CAC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85084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6495D694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5EB11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227DC51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BF3E7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8D516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83AF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FB07B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13624BB5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74536DD6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1C019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33A21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9BC8E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3991C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18B59506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2D675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88A00BA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A9838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E5C1C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067C1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92454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1F3781C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3B66E3" w14:paraId="2E0FD899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99644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69248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6BD5A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B26CD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38C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9F304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CD56A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59E4322D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5CD21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B2A3B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3E30B985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54425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FBC2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671E23C8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F957D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68A1E" w14:textId="77777777" w:rsidR="003B66E3" w:rsidRDefault="003B66E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D7319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54387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C436D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3549C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1BE5C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2E980DC6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A04F2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CABC1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5DE10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4C236" w14:textId="77777777" w:rsidR="003B66E3" w:rsidRDefault="003B66E3" w:rsidP="0014696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767B6683" w14:textId="77777777" w:rsidR="003B66E3" w:rsidRDefault="003B66E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3, 7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898B6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77854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FEBE3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50+500</w:t>
            </w:r>
          </w:p>
          <w:p w14:paraId="51C90DE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61CDF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80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E7054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4E79CAE5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34CE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78E7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04317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AB27B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2DBDEC74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4FAD3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764F1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847CB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71334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8B7A4" w14:textId="77777777" w:rsidR="003B66E3" w:rsidRPr="00D344C9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1EE1051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99580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90EF7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FEDCD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2A3AB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413DBAED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8EDD6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B091F7B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68098B85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513A655A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484F0716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FA538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2119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C8810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C8855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0DC6F967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255A93B3" w14:textId="77777777" w:rsidR="003B66E3" w:rsidRPr="004870EE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3B66E3" w14:paraId="7F59604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DB6CC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A8FB9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065856FF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060E1D40" w14:textId="77777777" w:rsidR="003B66E3" w:rsidRDefault="003B66E3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6684E4F5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07A80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3EC5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CBCDE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67E6A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CACAF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978EF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4DFA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6B35480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FC303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9128C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95124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A821C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E3035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C3865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C5E0C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2BB0C6A8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1DBC5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8EC03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22E198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3B66E3" w14:paraId="096964B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91D24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FDDCC" w14:textId="77777777" w:rsidR="003B66E3" w:rsidRDefault="003B66E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106CAE5C" w14:textId="77777777" w:rsidR="003B66E3" w:rsidRDefault="003B66E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9AB55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EA04A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0A8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7C59D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4EE47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5F640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4FAFF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EDEB50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3B66E3" w14:paraId="0DFC338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A3FC3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EFE8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C8FD8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70EE9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3D862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11C57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90F4B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60+000-</w:t>
            </w:r>
          </w:p>
          <w:p w14:paraId="4FCC9A58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A0399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F86B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4DF1A2E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3B66E3" w14:paraId="6C28336B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25DB9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25035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462BDE77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25393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CE7CD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55C32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EB0E5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52D03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CB48A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F3EA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016E0219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980C9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E9508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830F7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B6480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B4422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1D10C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DAD93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7388AFAC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8606E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83B0B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1582F3EA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3182D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35ECD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8A56D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F4754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1C001764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E21CE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9B3CACE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1B0E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28FDF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64929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179FF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B61E5C8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5B901B3" w14:textId="77777777" w:rsidR="003B66E3" w:rsidRPr="00D344C9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3B66E3" w14:paraId="7662F537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42136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B0036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41186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2FE6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38C76BD0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FDB8F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6E45A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1DA5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31AF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FF266" w14:textId="77777777" w:rsidR="003B66E3" w:rsidRPr="00D344C9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4E2D87DA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627B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F086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123BD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4F3D5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B1AFB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D88B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DF94E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0F51F0A4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98C1C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0E16C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0649825" w14:textId="77777777" w:rsidR="003B66E3" w:rsidRPr="00D344C9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3B66E3" w14:paraId="5673EE39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189D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0E5AC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5307F404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91318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E712A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80C08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27C74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D370C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59715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1E4A8" w14:textId="77777777" w:rsidR="003B66E3" w:rsidRDefault="003B66E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85DEDAD" w14:textId="77777777" w:rsidR="003B66E3" w:rsidRPr="00D344C9" w:rsidRDefault="003B66E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3B66E3" w14:paraId="28F1D013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6DB85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5CDA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2B16E16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0F2F9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5FECB" w14:textId="77777777" w:rsidR="003B66E3" w:rsidRDefault="003B66E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7F0C7E65" w14:textId="77777777" w:rsidR="003B66E3" w:rsidRDefault="003B66E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9E1EE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C3D170B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6EA9C195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0174610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68B9F7D1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164FD52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70369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ABE11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1DCA73BC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6B9CD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2EAC1" w14:textId="77777777" w:rsidR="003B66E3" w:rsidRDefault="003B66E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A84BC91" w14:textId="77777777" w:rsidR="003B66E3" w:rsidRDefault="003B66E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142C0F8" w14:textId="77777777" w:rsidR="003B66E3" w:rsidRPr="00D344C9" w:rsidRDefault="003B66E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3B66E3" w14:paraId="683BE2F5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8249E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1B8B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6F202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F07CC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3DB0B7C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43685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ABC2EB6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8BDE7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A3331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AA469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2202C" w14:textId="77777777" w:rsidR="003B66E3" w:rsidRDefault="003B66E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6A8EB29" w14:textId="77777777" w:rsidR="003B66E3" w:rsidRDefault="003B66E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952600E" w14:textId="77777777" w:rsidR="003B66E3" w:rsidRDefault="003B66E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3B66E3" w14:paraId="643759E6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EC42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866F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9F783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9365A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61D70BC3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B155A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029EEB8D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F2923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DDF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0FD5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61CE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F4E665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3B66E3" w14:paraId="19C58588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0C903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C469D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DDCA9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72153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65681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1552D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D6FAB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3641E889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29B86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52FA8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05220E9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B66E3" w14:paraId="28B060C6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061B0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06804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33B71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C3DA8" w14:textId="77777777" w:rsidR="003B66E3" w:rsidRDefault="003B66E3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64D8B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99C8C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77289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1DD25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D9316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6FD5E694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D6519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C2968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2C8A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24EA0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31F1536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D7E3A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04718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43D42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E924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CD96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49C87DD4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BBBF7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EAD8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C1A8A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2F134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4E0C4642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0412C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0FDBD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323D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1A878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8EF7D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581DF2C9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00BAD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CC7A2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37F3E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7539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6FEBD62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442D9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F756E66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57192AA7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B861C36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531C3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2E047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2E6D8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F1C4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54DCB6F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4825C5B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3B66E3" w14:paraId="5BD2A55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80029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AD107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1D2DB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3092E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6F23F995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ABB18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C586C32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BAA41" w14:textId="77777777" w:rsidR="003B66E3" w:rsidRPr="00600D25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F75A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05843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6D3B7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804D100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3B66E3" w14:paraId="4DA22CA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E1196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5818F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0B2B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1749" w14:textId="77777777" w:rsidR="003B66E3" w:rsidRDefault="003B66E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7C171ADE" w14:textId="77777777" w:rsidR="003B66E3" w:rsidRDefault="003B66E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EA9AA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FB1B4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12328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E640F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18BEF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3B66E3" w14:paraId="55404B5A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82B4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050FB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F6408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D5F3F" w14:textId="77777777" w:rsidR="003B66E3" w:rsidRDefault="003B66E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1E9BD3A6" w14:textId="77777777" w:rsidR="003B66E3" w:rsidRDefault="003B66E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34006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C1347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C5040" w14:textId="77777777" w:rsidR="003B66E3" w:rsidRDefault="003B66E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F8FB3" w14:textId="77777777" w:rsidR="003B66E3" w:rsidRDefault="003B66E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8A7F6" w14:textId="77777777" w:rsidR="003B66E3" w:rsidRDefault="003B66E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3B66E3" w14:paraId="2320DF5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7A45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9A0D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C00CB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7376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0546159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7C04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9913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4777E" w14:textId="77777777" w:rsidR="003B66E3" w:rsidRPr="00E731A9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7D09036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5DD5409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BD28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82736" w14:textId="77777777" w:rsidR="003B66E3" w:rsidRDefault="003B66E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05B515DE" w14:textId="77777777" w:rsidR="003B66E3" w:rsidRDefault="003B66E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0F14918F" w14:textId="77777777" w:rsidR="003B66E3" w:rsidRPr="001D4392" w:rsidRDefault="003B66E3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3B66E3" w14:paraId="7B6CB91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5A00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994B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C398E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8D21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5FB02CC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263C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B67F8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06D49" w14:textId="77777777" w:rsidR="003B66E3" w:rsidRPr="00E731A9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6D2D5B57" w14:textId="77777777" w:rsidR="003B66E3" w:rsidRPr="00E731A9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0015FFF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670839E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16693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8E3DA" w14:textId="77777777" w:rsidR="003B66E3" w:rsidRPr="00616BAF" w:rsidRDefault="003B66E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C7A02DA" w14:textId="77777777" w:rsidR="003B66E3" w:rsidRDefault="003B66E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FCC4B2D" w14:textId="77777777" w:rsidR="003B66E3" w:rsidRPr="003B726B" w:rsidRDefault="003B66E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3B66E3" w14:paraId="3349D74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4921A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A98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4FE07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1AB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51371BC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2219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0B9AA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F6D9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26BD55D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1E7C0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48CC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248F0C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B66E3" w14:paraId="4E21048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3FE6E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9AA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EBB16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C0578" w14:textId="77777777" w:rsidR="003B66E3" w:rsidRDefault="003B66E3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758ABB8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A5D8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D231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68CF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A1661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9417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09E84D5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6FBB7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8B6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9650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B3A1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56CFE1E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9AC6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7338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0623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7143B010" w14:textId="77777777" w:rsidR="003B66E3" w:rsidRPr="00E731A9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4CC653EB" w14:textId="77777777" w:rsidR="003B66E3" w:rsidRPr="00E731A9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6F8E2CD2" w14:textId="77777777" w:rsidR="003B66E3" w:rsidRPr="001D4392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A54F2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9AE0A" w14:textId="77777777" w:rsidR="003B66E3" w:rsidRDefault="003B66E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716A594" w14:textId="77777777" w:rsidR="003B66E3" w:rsidRDefault="003B66E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ADAE0A2" w14:textId="77777777" w:rsidR="003B66E3" w:rsidRPr="003B726B" w:rsidRDefault="003B66E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3B66E3" w14:paraId="04FBAC9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D090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9EDB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26C2A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C4E7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77CA0DF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3FB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7A69A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F283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13472173" w14:textId="77777777" w:rsidR="003B66E3" w:rsidRPr="00E731A9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2ADAED3B" w14:textId="77777777" w:rsidR="003B66E3" w:rsidRPr="00E731A9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2BCBA99B" w14:textId="77777777" w:rsidR="003B66E3" w:rsidRPr="001D4392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6697D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9B382" w14:textId="77777777" w:rsidR="003B66E3" w:rsidRPr="00616BAF" w:rsidRDefault="003B66E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8E84690" w14:textId="77777777" w:rsidR="003B66E3" w:rsidRDefault="003B66E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1E7CEF8" w14:textId="77777777" w:rsidR="003B66E3" w:rsidRPr="003B726B" w:rsidRDefault="003B66E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3B66E3" w14:paraId="29F29E9A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965BD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DCA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EAA98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3699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24561CD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E633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10467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2D1F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72DCBAF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D098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2F5E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581714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1E42F2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3B66E3" w14:paraId="79CD0D7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B37D6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FEE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5E9C4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6075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64C3F68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4CD6AC0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19D5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2F67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0496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6CABC23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77A40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9A5D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3B66E3" w14:paraId="507D5E12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A6393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AD40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59B70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8F1A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5C0C597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0AEA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90BA5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07DA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138CD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CCEB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CB40053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3B66E3" w14:paraId="4F0D1BEA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EC45C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FE5E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10F27DF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66FE6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FB33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55DBAEC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C178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F61B9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4BB3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F11FD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1C4B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9139378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B66E3" w14:paraId="52E47852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4B820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86E7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24C329C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63052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8BE1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22FF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79B08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35C7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03EC5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4BBBF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0A93605D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B66E3" w14:paraId="5002ED9B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8C5E5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CAF7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3664D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899A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5B8C458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2F5366E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F0A6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FCA05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5F42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7D04BAA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8CEDD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4D16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3B66E3" w14:paraId="55B83647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2373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C0B2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47B0E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1C88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3B96305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86E6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33FB97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9BF9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930F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87DB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CF88E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0D93B29E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21B4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4BD0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55A36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2B63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576430D8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2AD6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32794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2267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578A8AE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0B548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78FC8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302135A3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80B65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242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95C10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D834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19D0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2AB0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7107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6BFE990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1F43E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BFAB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141CF87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6748BBA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3B66E3" w14:paraId="1F61FAB4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38A9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90E5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8C626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67AC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5B209EA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414D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116BC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09D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589FFA8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C1333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376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0B08819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B66E3" w14:paraId="74F6D12F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B9A25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52D3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59F6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02FB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77046E4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6927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72E044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5B67B75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4F27DE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454F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B757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6738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29508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326C0489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2E74F587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3FAF9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008E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1AB8F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F3E2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0A812B2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132B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43FA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A859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7F94CEB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B5E43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BD5B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07332E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B66E3" w14:paraId="60E27149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C1090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439F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2F00371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DFAC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A1EB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A74A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20C1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7702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3EA601C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DE7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5DED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7655D4C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0F614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D411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7F06274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DC388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3123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FCC8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76356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ACEE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06D00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28739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4DA50A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3B66E3" w14:paraId="739D324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212FE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F759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FCB9E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3669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42C0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10A4C6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20446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AF11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0866D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1F9E8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7D6E231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F2835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665A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77164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5F779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3B73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CD9C10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2A64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D0EC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DAB76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7914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346235A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52DA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63DA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840E2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DD25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AAB2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25480F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51584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75E3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64829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B211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20E50241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1BCB0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0751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35B7F1C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44380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E734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0278FBF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689F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7D02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8551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6B34F15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AF02A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C7491" w14:textId="77777777" w:rsidR="003B66E3" w:rsidRPr="0019324E" w:rsidRDefault="003B66E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690BB70" w14:textId="77777777" w:rsidR="003B66E3" w:rsidRPr="000160B5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39738C95" w14:textId="77777777" w:rsidR="003B66E3" w:rsidRPr="006B78FD" w:rsidRDefault="003B66E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8948284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42E17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8DDD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3E88E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D9328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223643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931A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3B81D38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D3E1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47E0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2D14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3F780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2B1AA764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3B66E3" w14:paraId="6CDC61A0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FDDF7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328A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BFD17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9347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1B1DD22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62131839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5338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770D5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04F3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C5896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3747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B287A5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AEACD8D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3B66E3" w14:paraId="7BD1C8C4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A3B4C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1BC5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2EE08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8AF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B4AE87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43C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B6894D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4622BF6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E153D8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5B0CB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C2C4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C1D34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9133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A629E6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4632D68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3B66E3" w14:paraId="7020B5C2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00D2D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6487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7FF1C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2C03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9C5FA1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8300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09F7570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39E1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572D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34D7E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094C5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3B881F2C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3B66E3" w14:paraId="49BFA297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C2AC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E093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55150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D301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08BE8B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C351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E5196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C95E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E8D8E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94D50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F07CFE6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3B66E3" w14:paraId="67CAB29A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D543E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5C31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FB49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11F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387E5B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6F85CE1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7B4126C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A281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1CFCE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DE19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30EF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27978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70E55D1C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2BF1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AE7C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474A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AB4F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82DC58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4EFF4BF8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33123BF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3488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215B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1F6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CDF95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A01D6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400A6CB7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1F8D4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3A80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24F19AD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DE778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5DDB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688216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7525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F14E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26D7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035F206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A56D8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2975A" w14:textId="77777777" w:rsidR="003B66E3" w:rsidRPr="0019324E" w:rsidRDefault="003B66E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7FC52D56" w14:textId="77777777" w:rsidR="003B66E3" w:rsidRPr="000160B5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4A692DAF" w14:textId="77777777" w:rsidR="003B66E3" w:rsidRPr="005C2BB7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53B2DE0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96FA9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D95A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1BA36A8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BB4A8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808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0DE5795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BA37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9F46D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2D34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819F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96C07" w14:textId="77777777" w:rsidR="003B66E3" w:rsidRPr="00DE4F3A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5C323C6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0E434E6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47236DE1" w14:textId="77777777" w:rsidR="003B66E3" w:rsidRPr="00DE4F3A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3B66E3" w14:paraId="2739A5A8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BBBB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724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32B2796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8A1C4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28FE8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27A7777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5EA01029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8EA9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D23DC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589D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4B0B3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BAF72" w14:textId="77777777" w:rsidR="003B66E3" w:rsidRPr="00DE4F3A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1006A25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698E11E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0A52D81E" w14:textId="77777777" w:rsidR="003B66E3" w:rsidRPr="00DE4F3A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3B66E3" w14:paraId="3408D03D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DEB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0232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0D2B3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06D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62F2B8C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61E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3391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35D8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8339A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064D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2875A14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988FA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8D05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52DD543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040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ADEF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1658E84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39BE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0918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CEE0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06B2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EA75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3F14767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9B667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7666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3941821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7CCE6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C5DA9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1CD1E88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2252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77BF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C95A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8527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F26A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5BB77D7" w14:textId="77777777" w:rsidR="003B66E3" w:rsidRPr="00CB2A72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37C030BE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CFB28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C04F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79D53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B3CF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592E91F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2A07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2EF2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EB9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7BBC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0B582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0725C359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AADE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D8E2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E40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EF92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0FC8C0C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979C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51E2749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F3A10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3720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A0D8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684A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A3B0D8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681A864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3B66E3" w14:paraId="214C2F27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3D797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2A6C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501DA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4CEB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77CAA64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AF32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ED98A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49B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2F84CF5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4137B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C105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3B66E3" w14:paraId="45360917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9B893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A84D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80B99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1B9F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0A8C46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269D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7227A0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199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0949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16F06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D1C6C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DC8384B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65248603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3B66E3" w14:paraId="7511B628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795B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6751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64892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AEDB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03DF70A9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1C6A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F5FDF6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A0BE6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720B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FD69E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92AD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4FE345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72B5968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3B66E3" w14:paraId="79FDABD8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61265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C7BE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9B372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5D92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3C799F7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7655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827443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1598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9437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EA8AA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959A6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EB1119E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3B66E3" w14:paraId="2718E77F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66852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CC62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B11D2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799F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75E9F85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9CFA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3CFA7E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96D9D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EDCF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F49F7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73F3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A0E2EB6" w14:textId="77777777" w:rsidR="003B66E3" w:rsidRPr="00D344C9" w:rsidRDefault="003B66E3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2D22B224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3B66E3" w14:paraId="746C2909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5B38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4107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271+650</w:t>
            </w:r>
          </w:p>
          <w:p w14:paraId="4EA86C5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1130C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46F7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Vânători, linia 2 și </w:t>
            </w:r>
          </w:p>
          <w:p w14:paraId="7D44828A" w14:textId="77777777" w:rsidR="003B66E3" w:rsidRDefault="003B66E3" w:rsidP="00E134F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–</w:t>
            </w:r>
          </w:p>
          <w:p w14:paraId="4850DA66" w14:textId="77777777" w:rsidR="003B66E3" w:rsidRDefault="003B66E3" w:rsidP="00E134F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7550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6669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B197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C6C7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6F6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0803ED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  <w:p w14:paraId="22F6E2EB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Poziții kilometrice noi.</w:t>
            </w:r>
          </w:p>
        </w:tc>
      </w:tr>
      <w:tr w:rsidR="003B66E3" w14:paraId="49427673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F2C09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9598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C0DB8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733D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Tîrnava, linia 2 directă Cap X între semnal X- vârf sch.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CC3C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083B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8C63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275+951</w:t>
            </w:r>
          </w:p>
          <w:p w14:paraId="6988E63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41D00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9671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C57C69" w14:textId="77777777" w:rsidR="003B66E3" w:rsidRPr="00E134F4" w:rsidRDefault="003B66E3" w:rsidP="00FF6B4A">
            <w:pPr>
              <w:spacing w:before="40" w:line="276" w:lineRule="auto"/>
              <w:ind w:left="57" w:right="57"/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Poziții kilometrice noi.</w:t>
            </w:r>
          </w:p>
        </w:tc>
      </w:tr>
      <w:tr w:rsidR="003B66E3" w14:paraId="00EC373A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6FD5C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754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93FB7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E280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Albeşti Tîrnava Cap X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322A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8C5801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1/7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0C6C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5BB5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1FCA9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AE5F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4D23F4BD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F4ED8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0635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0EEFC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D23C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32B3127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1AD83267" w14:textId="77777777" w:rsidR="003B66E3" w:rsidRDefault="003B66E3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264B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ED5BD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A86E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1726448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0BFF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26D4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9D64BB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B66E3" w14:paraId="60EAA529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0CC26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4D7A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2C3B6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B225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56E13BF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592A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8AF91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43AC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409F836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0556A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9A54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A26E34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B66E3" w14:paraId="290BEEB4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F0BD5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5C07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5B07C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0464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AD6268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1F81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EE86B4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7FDC7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F684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387E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6FA1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5A4174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31F0B9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3B66E3" w14:paraId="2E4E28C3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1433C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387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B83F2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1B19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347673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F960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93A62D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F31E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ACD5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4CC63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1D1E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BFD4509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3B66E3" w14:paraId="36B24114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E870D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B8C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1624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E1BE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3102E1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4769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206DAC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395E6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A8CB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4511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8DE8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9FE2A86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3B66E3" w14:paraId="5EF162D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77368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3402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05329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31A9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82F223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157D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3CD40A0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0B0F7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BD1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FC82A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EBE8F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482B318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9CBB6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8FDC1" w14:textId="77777777" w:rsidR="003B66E3" w:rsidRDefault="003B66E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B99AC" w14:textId="77777777" w:rsidR="003B66E3" w:rsidRPr="00600D25" w:rsidRDefault="003B66E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33D0B" w14:textId="77777777" w:rsidR="003B66E3" w:rsidRDefault="003B66E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5F99580" w14:textId="77777777" w:rsidR="003B66E3" w:rsidRDefault="003B66E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4CC9" w14:textId="77777777" w:rsidR="003B66E3" w:rsidRDefault="003B66E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B33631B" w14:textId="77777777" w:rsidR="003B66E3" w:rsidRDefault="003B66E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DE379" w14:textId="77777777" w:rsidR="003B66E3" w:rsidRPr="00600D25" w:rsidRDefault="003B66E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C4936" w14:textId="77777777" w:rsidR="003B66E3" w:rsidRDefault="003B66E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1758F" w14:textId="77777777" w:rsidR="003B66E3" w:rsidRPr="00600D25" w:rsidRDefault="003B66E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7B9B9" w14:textId="77777777" w:rsidR="003B66E3" w:rsidRPr="00D344C9" w:rsidRDefault="003B66E3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23CF90D" w14:textId="77777777" w:rsidR="003B66E3" w:rsidRPr="00D344C9" w:rsidRDefault="003B66E3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3B66E3" w14:paraId="293A81F8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7DEA9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5D25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1222F80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1BC7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7391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2655A20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6111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A15FD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A701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F7E6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7DD1D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3B66E3" w14:paraId="6320B8C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8D82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B1A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03652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0B08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1981ACA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223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25D84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A5A0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119BDC6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29DC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ABC26" w14:textId="77777777" w:rsidR="003B66E3" w:rsidRPr="00FF6B4A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3B66E3" w14:paraId="0B8E5B7E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D5BE4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B437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8465C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0034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9813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E37EC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453F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01E7097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32467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834CC" w14:textId="77777777" w:rsidR="003B66E3" w:rsidRPr="00FF6B4A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3B66E3" w14:paraId="349B6B00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89B08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06CD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039BE2A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2C7C9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7167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52EF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796DE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3940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267B2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0F673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7AE3B4E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4B4F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E688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BE65F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1854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Aiud </w:t>
            </w:r>
            <w:r>
              <w:rPr>
                <w:b/>
                <w:bCs/>
                <w:sz w:val="20"/>
                <w:lang w:val="ro-RO"/>
              </w:rPr>
              <w:br/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1F80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560EA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3BD3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E900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8BE26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33BEE728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11BD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64AB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E3EFA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2E28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80EA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6374A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F4F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879F9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16AD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193A50C3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6AA32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C10A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1A34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5005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5B6A5C4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2C77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A8AF87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BF8EE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97F4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599B1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60AA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98332A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3B66E3" w14:paraId="4FFDBD0C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90F7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45FF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59A2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264D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3161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12-14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29072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C526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35CA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E42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Cu acces de pe fir I pe fir II și invers</w:t>
            </w:r>
          </w:p>
        </w:tc>
      </w:tr>
      <w:tr w:rsidR="003B66E3" w14:paraId="55AFE70F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A6740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7DFB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3CFD29D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A30AF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A89C8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0834A03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225E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41DC7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72A7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5FD64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6A219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2AD55879" w14:textId="77777777" w:rsidR="003B66E3" w:rsidRPr="00F1027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3B66E3" w14:paraId="78D330D1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000C4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A42A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B1C1D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26783" w14:textId="77777777" w:rsidR="003B66E3" w:rsidRDefault="003B66E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550A0AC5" w14:textId="77777777" w:rsidR="003B66E3" w:rsidRDefault="003B66E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BFCE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24C36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29E3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6C9D763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CA63E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2946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 Valabil numai pentru trenurile cu tracțiune electrică</w:t>
            </w:r>
          </w:p>
        </w:tc>
      </w:tr>
      <w:tr w:rsidR="003B66E3" w14:paraId="6804178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4AB20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5C55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7B11595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D9FFE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CC6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8D2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DC7F1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C39E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6F69D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FC3D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6F8208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B66E3" w14:paraId="01A2DFE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7A35D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2C9E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6A3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C43F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7B32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1560E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F445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6E7D446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6D161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B50A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3B66E3" w14:paraId="38E213E1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47FB3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3ED9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5ECF817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AAFC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D64B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417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4E6D7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8AEE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BBEB8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0860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6E788D6B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831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E055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F65C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012E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23A1133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9DCE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94D245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4EDC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9052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73143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9A27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EBB9CB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3B66E3" w14:paraId="6A55961A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639C2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292E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8AED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D977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28F88354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2F1D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504DA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7CBB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E8E2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17A17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47E242BC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C43CD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1FFF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24748CC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978A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A514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3D3D5AA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B792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4C29D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BFE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0C39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DE1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9C1B8FA" w14:textId="77777777" w:rsidR="003B66E3" w:rsidRPr="00056F61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3B66E3" w14:paraId="4403118E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7000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A308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41576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84416" w14:textId="77777777" w:rsidR="003B66E3" w:rsidRDefault="003B66E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7678A8E6" w14:textId="77777777" w:rsidR="003B66E3" w:rsidRDefault="003B66E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4868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8BB9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303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1BC3E68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FB17E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108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5FCF30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numai pentru trenurile cu tracțiune electrică</w:t>
            </w:r>
          </w:p>
        </w:tc>
      </w:tr>
      <w:tr w:rsidR="003B66E3" w14:paraId="314EB81A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54429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4AEFC" w14:textId="77777777" w:rsidR="003B66E3" w:rsidRDefault="003B66E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2049EE70" w14:textId="77777777" w:rsidR="003B66E3" w:rsidRDefault="003B66E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CFFF3" w14:textId="77777777" w:rsidR="003B66E3" w:rsidRDefault="003B66E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3EF22" w14:textId="77777777" w:rsidR="003B66E3" w:rsidRDefault="003B66E3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Unirea -</w:t>
            </w:r>
          </w:p>
          <w:p w14:paraId="29F9CDBC" w14:textId="77777777" w:rsidR="003B66E3" w:rsidRDefault="003B66E3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66BBA" w14:textId="77777777" w:rsidR="003B66E3" w:rsidRDefault="003B66E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FB4E1" w14:textId="77777777" w:rsidR="003B66E3" w:rsidRDefault="003B66E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B14C0" w14:textId="77777777" w:rsidR="003B66E3" w:rsidRDefault="003B66E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2DD7CAA4" w14:textId="77777777" w:rsidR="003B66E3" w:rsidRDefault="003B66E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5B498" w14:textId="77777777" w:rsidR="003B66E3" w:rsidRDefault="003B66E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DFBD8" w14:textId="77777777" w:rsidR="003B66E3" w:rsidRDefault="003B66E3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Nesemnalizată pe teren.</w:t>
            </w:r>
          </w:p>
          <w:p w14:paraId="44635207" w14:textId="77777777" w:rsidR="003B66E3" w:rsidRDefault="003B66E3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Valabil numai pentru trenurile tip automotor (trecere la nivel Unirea hc.)</w:t>
            </w:r>
          </w:p>
        </w:tc>
      </w:tr>
      <w:tr w:rsidR="003B66E3" w14:paraId="1EC9180C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983F4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7FE9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D8267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063B7" w14:textId="77777777" w:rsidR="003B66E3" w:rsidRDefault="003B66E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327E2319" w14:textId="77777777" w:rsidR="003B66E3" w:rsidRDefault="003B66E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531B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17686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CD73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1769E97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F78AA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EF3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3B66E3" w14:paraId="30554402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C57C2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F6753" w14:textId="77777777" w:rsidR="003B66E3" w:rsidRDefault="003B66E3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B9752" w14:textId="77777777" w:rsidR="003B66E3" w:rsidRDefault="003B66E3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8F929" w14:textId="77777777" w:rsidR="003B66E3" w:rsidRDefault="003B66E3" w:rsidP="00DF66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Războieni linia 2 directă ax. st. – semnal YA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B619B" w14:textId="77777777" w:rsidR="003B66E3" w:rsidRPr="00DF66C9" w:rsidRDefault="003B66E3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9"/>
                <w:szCs w:val="19"/>
                <w:lang w:val="ro-RO"/>
              </w:rPr>
            </w:pPr>
            <w:r w:rsidRPr="00DF66C9">
              <w:rPr>
                <w:b/>
                <w:bCs/>
                <w:sz w:val="19"/>
                <w:szCs w:val="19"/>
                <w:lang w:val="ro-RO"/>
              </w:rPr>
              <w:t>433+160</w:t>
            </w:r>
          </w:p>
          <w:p w14:paraId="206C2445" w14:textId="77777777" w:rsidR="003B66E3" w:rsidRDefault="003B66E3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DF66C9">
              <w:rPr>
                <w:b/>
                <w:bCs/>
                <w:sz w:val="19"/>
                <w:szCs w:val="19"/>
                <w:lang w:val="ro-RO"/>
              </w:rPr>
              <w:t>434+035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1DF1" w14:textId="77777777" w:rsidR="003B66E3" w:rsidRDefault="003B66E3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18D35" w14:textId="77777777" w:rsidR="003B66E3" w:rsidRDefault="003B66E3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D80A" w14:textId="77777777" w:rsidR="003B66E3" w:rsidRDefault="003B66E3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6AA6E" w14:textId="77777777" w:rsidR="003B66E3" w:rsidRDefault="003B66E3" w:rsidP="00DF66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1E0C9305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D8E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48132" w14:textId="77777777" w:rsidR="003B66E3" w:rsidRDefault="003B66E3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1C21" w14:textId="77777777" w:rsidR="003B66E3" w:rsidRDefault="003B66E3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CE3F9" w14:textId="77777777" w:rsidR="003B66E3" w:rsidRDefault="003B66E3" w:rsidP="00DF66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 linia 4 abătută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293F6" w14:textId="77777777" w:rsidR="003B66E3" w:rsidRDefault="003B66E3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vârf sch. 14 și semnal M8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3094D" w14:textId="77777777" w:rsidR="003B66E3" w:rsidRDefault="003B66E3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8AD02" w14:textId="77777777" w:rsidR="003B66E3" w:rsidRDefault="003B66E3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1FDFE" w14:textId="77777777" w:rsidR="003B66E3" w:rsidRDefault="003B66E3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9D211" w14:textId="77777777" w:rsidR="003B66E3" w:rsidRDefault="003B66E3" w:rsidP="00DF66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51C35B20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ED2C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7A053" w14:textId="77777777" w:rsidR="003B66E3" w:rsidRDefault="003B66E3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E8D36" w14:textId="77777777" w:rsidR="003B66E3" w:rsidRDefault="003B66E3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C0A3D" w14:textId="77777777" w:rsidR="003B66E3" w:rsidRDefault="003B66E3" w:rsidP="00DF66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 linia 1 abătută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193C9" w14:textId="77777777" w:rsidR="003B66E3" w:rsidRDefault="003B66E3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ax. st. și semnal YA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F66C0" w14:textId="77777777" w:rsidR="003B66E3" w:rsidRDefault="003B66E3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5C0B2" w14:textId="77777777" w:rsidR="003B66E3" w:rsidRDefault="003B66E3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E4A8C" w14:textId="77777777" w:rsidR="003B66E3" w:rsidRDefault="003B66E3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ECDA0" w14:textId="77777777" w:rsidR="003B66E3" w:rsidRDefault="003B66E3" w:rsidP="00DF66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01211FAA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BB8F6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3832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EAB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C8618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7610FEF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3199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8C8614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8FB4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D5AE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A7B7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FCFC1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641E26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897583F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3B66E3" w14:paraId="2722BB4B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867C4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1AE1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045F5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871D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5443200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0F3A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F32B8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97E6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4983332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E0AB3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D635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0D8290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FAA4B5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4318BD4B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3B66E3" w14:paraId="440849E5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7E5F0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232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1F21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02E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1A14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3F0B6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6558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AF21A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6D12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2B826277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3B66E3" w14:paraId="59F152A7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7A7C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CC2C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A2B2E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7758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4754928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769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3783E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89FE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17AABE9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EC72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845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3F5FD168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3B66E3" w14:paraId="43FEB625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CC2A3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3A54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797BD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5016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7C4B5A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96F3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DAD00A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FC962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D9B0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14113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A2E19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584757C3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3B66E3" w14:paraId="2C194EE4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E8F45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B1E2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FF6E9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02C7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07160F86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E2FB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872FD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03E1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A943A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564C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67686C8D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3B66E3" w14:paraId="38F2CF66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4495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F21A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B6F65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D3A40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08AC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9EDDC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6CF6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FDBB8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CDCE4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3B66E3" w14:paraId="33752801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B5B36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71AA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76CE9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A0F78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04CD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3F1345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0772C6A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93BB9A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34F06D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6AD56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4BBC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4544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F35E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19CCE1FC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C7373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5C86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54DFE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DBC7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225363F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DD80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1DC6AA8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949F8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A72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766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13577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3B66E3" w14:paraId="70E48E83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64C86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2918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715D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D620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3864B42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6201FCF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2865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8A60C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71086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1B4C8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116C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56AD08AE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C21E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DDE4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520E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CD93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730F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167F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1EAC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838DF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A8A6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1626D6D5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2E4E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589FB" w14:textId="77777777" w:rsidR="003B66E3" w:rsidRDefault="003B66E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1DE7" w14:textId="77777777" w:rsidR="003B66E3" w:rsidRDefault="003B66E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6F7D7" w14:textId="77777777" w:rsidR="003B66E3" w:rsidRDefault="003B66E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11DED38B" w14:textId="77777777" w:rsidR="003B66E3" w:rsidRDefault="003B66E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2C662635" w14:textId="77777777" w:rsidR="003B66E3" w:rsidRDefault="003B66E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48742" w14:textId="77777777" w:rsidR="003B66E3" w:rsidRDefault="003B66E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5DE2C" w14:textId="77777777" w:rsidR="003B66E3" w:rsidRDefault="003B66E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906BD" w14:textId="77777777" w:rsidR="003B66E3" w:rsidRDefault="003B66E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28C468D0" w14:textId="77777777" w:rsidR="003B66E3" w:rsidRDefault="003B66E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B979" w14:textId="77777777" w:rsidR="003B66E3" w:rsidRDefault="003B66E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1C7E" w14:textId="77777777" w:rsidR="003B66E3" w:rsidRDefault="003B66E3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1778E2C6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C60AC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5A8A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33C53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DFE18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4FF98C3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4642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428E0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165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379FF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1CC8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26E6FCE0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08FAA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4160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E810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9E6D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08CA213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8598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73E514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6CC0D91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78C9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795A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51152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62E9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39A047AE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FEDED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75AB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EF79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E2E9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  <w:t>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ED1B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0386A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119A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282D2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19A1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6AC9D8C3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BF5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A6FD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1C77A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E5F85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671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73EF7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7607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4C6DCF0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B8EFE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96523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21533E86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DA427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F5AF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53B2683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3CFD4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8E269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2D3A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E6ABC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1899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715ED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12347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200FAC28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26B75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113A3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B2D88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E81A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126A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6E93E07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A16A68C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12000BA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A689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38C1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242A5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8A2F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0E99098A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3B66E3" w14:paraId="1AF09881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C36C7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E254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88BA7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2595D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51CB1A8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498E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AF883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C99BA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57F229C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94310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E5DC8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5158C5E6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73C5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3C22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24EB5FFB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DDA8D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6402C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88FA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BF84B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1546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FB055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CA092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20CAADDA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CDF9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BB32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49139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F811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0A58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A0D1F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62E2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1DC4C052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2C7D5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F925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3B66E3" w14:paraId="52BA6E66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C3A85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DCE3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DF6C5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099A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3EE25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D53BDA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0BDE9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27D97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0411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DBD78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7D2DFCCB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A15AC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E406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6060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0275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01D297CB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5F00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63FF8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0EE7D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A2792" w14:textId="77777777" w:rsidR="003B66E3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CF70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05DD2BA2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7E07E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C3F94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FE9A1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2AFAA" w14:textId="77777777" w:rsidR="003B66E3" w:rsidRDefault="003B66E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9CEFE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0476D5FF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5DFC4471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31DA94B8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29881F60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8791E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B6C89" w14:textId="77777777" w:rsidR="003B66E3" w:rsidRDefault="003B66E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F882D" w14:textId="77777777" w:rsidR="003B66E3" w:rsidRPr="00600D25" w:rsidRDefault="003B66E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82055" w14:textId="77777777" w:rsidR="003B66E3" w:rsidRPr="00D344C9" w:rsidRDefault="003B66E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B66E3" w14:paraId="0C870A71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F95A9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D2386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8AF30" w14:textId="77777777" w:rsidR="003B66E3" w:rsidRPr="00600D25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804F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4D480F32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BC95A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07E879E2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7C989410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475162A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ADFEF8C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1BF5A0BC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923FBBA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CE796" w14:textId="77777777" w:rsidR="003B66E3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D373D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CFF84" w14:textId="77777777" w:rsidR="003B66E3" w:rsidRPr="00600D25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35B6C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009C73A3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83A1D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A32B1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78712" w14:textId="77777777" w:rsidR="003B66E3" w:rsidRPr="00600D25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57E0D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6351A19F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4CFE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08C42" w14:textId="77777777" w:rsidR="003B66E3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18D9A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22DAD" w14:textId="77777777" w:rsidR="003B66E3" w:rsidRPr="00600D25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F32CB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451B4A13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CD82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3DBF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8FFB" w14:textId="77777777" w:rsidR="003B66E3" w:rsidRPr="00600D25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76C32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E961A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031386A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0B4E139A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2AD4C" w14:textId="77777777" w:rsidR="003B66E3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18D8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9074F" w14:textId="77777777" w:rsidR="003B66E3" w:rsidRPr="00600D25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A50D2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3B66E3" w14:paraId="6ABD30D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A72D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B2EE1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5EE25D28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CA531" w14:textId="77777777" w:rsidR="003B66E3" w:rsidRPr="00600D25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A2497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1D5A7BE4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F94CC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C2E14" w14:textId="77777777" w:rsidR="003B66E3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0722E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94266" w14:textId="77777777" w:rsidR="003B66E3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52E47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764ACAF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8444E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1631E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43642" w14:textId="77777777" w:rsidR="003B66E3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2834D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40E71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AED59" w14:textId="77777777" w:rsidR="003B66E3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0698A" w14:textId="77777777" w:rsidR="003B66E3" w:rsidRDefault="003B66E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DB6DD" w14:textId="77777777" w:rsidR="003B66E3" w:rsidRDefault="003B66E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0D0E" w14:textId="77777777" w:rsidR="003B66E3" w:rsidRDefault="003B66E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4C85522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87F4E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8A1A4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0FFDBCF0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60B0C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28640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6D853C9C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31413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5E9DA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93EF1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6902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95A2D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76C2E2A7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9767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914F9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39E66408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85CFF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49787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32A5D74F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1AD32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132F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2B883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D232C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B47EB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B66E3" w14:paraId="57E7317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E0A2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8E3DE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082AAA19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C2A84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F4F4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60CCF6CD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FF39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004FF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C9BEE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6C584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41A71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B66E3" w14:paraId="6D57E637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DEC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FFFAB" w14:textId="77777777" w:rsidR="003B66E3" w:rsidRDefault="003B66E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00881" w14:textId="77777777" w:rsidR="003B66E3" w:rsidRDefault="003B66E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31E58" w14:textId="77777777" w:rsidR="003B66E3" w:rsidRDefault="003B66E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FFBDF" w14:textId="77777777" w:rsidR="003B66E3" w:rsidRDefault="003B66E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E750C" w14:textId="77777777" w:rsidR="003B66E3" w:rsidRDefault="003B66E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41CC" w14:textId="77777777" w:rsidR="003B66E3" w:rsidRDefault="003B66E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67B21349" w14:textId="77777777" w:rsidR="003B66E3" w:rsidRDefault="003B66E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AD22E" w14:textId="77777777" w:rsidR="003B66E3" w:rsidRDefault="003B66E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DEF74" w14:textId="77777777" w:rsidR="003B66E3" w:rsidRDefault="003B66E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59B69AA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7CB35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B9A93" w14:textId="77777777" w:rsidR="003B66E3" w:rsidRDefault="003B66E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5EFF0" w14:textId="77777777" w:rsidR="003B66E3" w:rsidRDefault="003B66E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2B1CF" w14:textId="77777777" w:rsidR="003B66E3" w:rsidRDefault="003B66E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C5A6B" w14:textId="77777777" w:rsidR="003B66E3" w:rsidRDefault="003B66E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9D68" w14:textId="77777777" w:rsidR="003B66E3" w:rsidRDefault="003B66E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44CCA" w14:textId="77777777" w:rsidR="003B66E3" w:rsidRDefault="003B66E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33E2A917" w14:textId="77777777" w:rsidR="003B66E3" w:rsidRDefault="003B66E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DAAAE" w14:textId="77777777" w:rsidR="003B66E3" w:rsidRDefault="003B66E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98817" w14:textId="77777777" w:rsidR="003B66E3" w:rsidRDefault="003B66E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1EA0E36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77FE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3E56B" w14:textId="77777777" w:rsidR="003B66E3" w:rsidRDefault="003B66E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4FB6F" w14:textId="77777777" w:rsidR="003B66E3" w:rsidRDefault="003B66E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EA8B0" w14:textId="77777777" w:rsidR="003B66E3" w:rsidRDefault="003B66E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6032" w14:textId="77777777" w:rsidR="003B66E3" w:rsidRDefault="003B66E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4C75" w14:textId="77777777" w:rsidR="003B66E3" w:rsidRDefault="003B66E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70CBB" w14:textId="77777777" w:rsidR="003B66E3" w:rsidRDefault="003B66E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41A02ECF" w14:textId="77777777" w:rsidR="003B66E3" w:rsidRDefault="003B66E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0A2FA" w14:textId="77777777" w:rsidR="003B66E3" w:rsidRDefault="003B66E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91A41" w14:textId="77777777" w:rsidR="003B66E3" w:rsidRDefault="003B66E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B66E3" w14:paraId="3C26903B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03A83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17C7F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6DE1E3DC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F52F4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E2100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4C5FC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C04E0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3E549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71CFE82D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AEB33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DF03F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10AE587E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7FE2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CF188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ADB6E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0C973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E2D2D5A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190BD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A8197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A8361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EEE16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0B7A1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0EC17C13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2FC19D8D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1C5E9FD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3B66E3" w14:paraId="3D07FF6B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59B7D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AC95A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B4B59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8460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7913834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62139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544C6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C3B32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7A9C8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9357A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1505384E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044DB78B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487139B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3B66E3" w14:paraId="0765F28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E8B1A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B5F7A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AAF0D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567F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F5518A3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ED82A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7B0E1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9779C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E8DA3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C8AB2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0C119866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1A102A58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93528AA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3B66E3" w14:paraId="14756DA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5E6C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25F6A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5587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4E4CD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A4E43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9263F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2AC8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F2A13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DF890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51058819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43147A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3B66E3" w14:paraId="0203D222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C77A1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66522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296C0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E35F1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4283180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FB1E5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89973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3A2E7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D2E65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98E31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1210BBCE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7019026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3B66E3" w14:paraId="0FC77BD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10B09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14A51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CBB14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A3D7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3174414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B65FD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499FD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45B27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98B49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3820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71D2FDD6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660EF41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3B66E3" w14:paraId="32CCF2E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97CE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ABC97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19EFC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F0E1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BE95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0929219D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B4274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11B62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43DC5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266C4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B5D2986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00ECCA0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3B66E3" w14:paraId="27688A6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C35B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9728B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4CDC1B55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167BE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5B206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B6D63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06DAB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18E1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34ED2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3BB63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B66E3" w14:paraId="6832AF9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339AF" w14:textId="77777777" w:rsidR="003B66E3" w:rsidRDefault="003B66E3" w:rsidP="003B66E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8D05B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61FE0E8B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0E261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9950D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8108D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FE2BE" w14:textId="77777777" w:rsidR="003B66E3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A4DB2" w14:textId="77777777" w:rsidR="003B66E3" w:rsidRDefault="003B66E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361C2" w14:textId="77777777" w:rsidR="003B66E3" w:rsidRPr="00600D25" w:rsidRDefault="003B66E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1CE0" w14:textId="77777777" w:rsidR="003B66E3" w:rsidRDefault="003B66E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7B86209E" w14:textId="77777777" w:rsidR="003B66E3" w:rsidRPr="00836022" w:rsidRDefault="003B66E3" w:rsidP="0095691E">
      <w:pPr>
        <w:spacing w:before="40" w:line="192" w:lineRule="auto"/>
        <w:ind w:right="57"/>
        <w:rPr>
          <w:sz w:val="20"/>
          <w:lang w:val="en-US"/>
        </w:rPr>
      </w:pPr>
    </w:p>
    <w:p w14:paraId="46A8E09F" w14:textId="77777777" w:rsidR="003B66E3" w:rsidRDefault="003B66E3" w:rsidP="00E512BA">
      <w:pPr>
        <w:pStyle w:val="Heading1"/>
        <w:spacing w:line="360" w:lineRule="auto"/>
      </w:pPr>
      <w:r>
        <w:t>LINIA 301 B</w:t>
      </w:r>
    </w:p>
    <w:p w14:paraId="57BDFFE3" w14:textId="77777777" w:rsidR="003B66E3" w:rsidRDefault="003B66E3" w:rsidP="009020B3">
      <w:pPr>
        <w:pStyle w:val="Heading1"/>
        <w:spacing w:line="360" w:lineRule="auto"/>
        <w:rPr>
          <w:b w:val="0"/>
          <w:bCs w:val="0"/>
          <w:sz w:val="8"/>
        </w:rPr>
      </w:pPr>
      <w:r>
        <w:t>P. mac. R3  BUCIUMENI - BUFTEA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3B66E3" w14:paraId="7716169F" w14:textId="77777777">
        <w:trPr>
          <w:cantSplit/>
          <w:trHeight w:val="555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E9649" w14:textId="77777777" w:rsidR="003B66E3" w:rsidRDefault="003B66E3" w:rsidP="003B66E3">
            <w:pPr>
              <w:numPr>
                <w:ilvl w:val="0"/>
                <w:numId w:val="4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83AC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0+040</w:t>
            </w:r>
          </w:p>
          <w:p w14:paraId="19E47A8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2+320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C6AE5" w14:textId="77777777" w:rsidR="003B66E3" w:rsidRPr="004856F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DD0B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Bucimeni-</w:t>
            </w:r>
          </w:p>
          <w:p w14:paraId="759C201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Buftea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13F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3675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F4DD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9237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3671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03263A5" w14:textId="77777777" w:rsidR="003B66E3" w:rsidRDefault="003B66E3" w:rsidP="00C64D9B">
      <w:pPr>
        <w:pStyle w:val="Heading1"/>
        <w:spacing w:line="360" w:lineRule="auto"/>
      </w:pPr>
      <w:r>
        <w:lastRenderedPageBreak/>
        <w:t xml:space="preserve">LINIA 301 Ba </w:t>
      </w:r>
    </w:p>
    <w:p w14:paraId="38257E91" w14:textId="77777777" w:rsidR="003B66E3" w:rsidRDefault="003B66E3" w:rsidP="00501B1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PR Buciumeni  - mogoşoaia - VOLUNTARI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3B66E3" w14:paraId="5DB53381" w14:textId="77777777">
        <w:trPr>
          <w:cantSplit/>
          <w:trHeight w:val="1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56169" w14:textId="77777777" w:rsidR="003B66E3" w:rsidRDefault="003B66E3" w:rsidP="003B66E3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6BFB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62074" w14:textId="77777777" w:rsidR="003B66E3" w:rsidRPr="00244AE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7F2D5" w14:textId="77777777" w:rsidR="003B66E3" w:rsidRDefault="003B66E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BB66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3F1BC9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11B</w:t>
            </w:r>
          </w:p>
          <w:p w14:paraId="2BDD2D7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73AE6" w14:textId="77777777" w:rsidR="003B66E3" w:rsidRPr="00771A0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B7A9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C0345" w14:textId="77777777" w:rsidR="003B66E3" w:rsidRPr="00244AE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66248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3B66E3" w14:paraId="6BC5C514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5C36B" w14:textId="77777777" w:rsidR="003B66E3" w:rsidRDefault="003B66E3" w:rsidP="003B66E3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69466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7CD33" w14:textId="77777777" w:rsidR="003B66E3" w:rsidRPr="00244AE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BD3A" w14:textId="77777777" w:rsidR="003B66E3" w:rsidRDefault="003B66E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3072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F074787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3B </w:t>
            </w:r>
          </w:p>
          <w:p w14:paraId="454FDB63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 5B </w:t>
            </w:r>
          </w:p>
          <w:p w14:paraId="23A0518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5864D62D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95B48" w14:textId="77777777" w:rsidR="003B66E3" w:rsidRPr="00771A0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FB85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C921" w14:textId="77777777" w:rsidR="003B66E3" w:rsidRPr="00244AE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6B854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Remiza Specială Mogoşoaia.</w:t>
            </w:r>
          </w:p>
          <w:p w14:paraId="54CA30FA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3B66E3" w14:paraId="38F28A06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67D70" w14:textId="77777777" w:rsidR="003B66E3" w:rsidRDefault="003B66E3" w:rsidP="003B66E3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6FE3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1+100</w:t>
            </w:r>
          </w:p>
          <w:p w14:paraId="697262BC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2A454" w14:textId="77777777" w:rsidR="003B66E3" w:rsidRPr="00244AE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72924" w14:textId="77777777" w:rsidR="003B66E3" w:rsidRDefault="003B66E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Buciumeni -</w:t>
            </w:r>
          </w:p>
          <w:p w14:paraId="06E2493C" w14:textId="77777777" w:rsidR="003B66E3" w:rsidRDefault="003B66E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Mogoşoaia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03FB7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91CCF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2F61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67485" w14:textId="77777777" w:rsidR="003B66E3" w:rsidRPr="00244AE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0C857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3B66E3" w14:paraId="624F1672" w14:textId="77777777">
        <w:trPr>
          <w:cantSplit/>
          <w:trHeight w:val="294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5C88B" w14:textId="77777777" w:rsidR="003B66E3" w:rsidRDefault="003B66E3" w:rsidP="003B66E3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5776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710F9" w14:textId="77777777" w:rsidR="003B66E3" w:rsidRPr="00244AE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308C3" w14:textId="77777777" w:rsidR="003B66E3" w:rsidRDefault="003B66E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E33CE53" w14:textId="77777777" w:rsidR="003B66E3" w:rsidRDefault="003B66E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F037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7B3F638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şi 27 </w:t>
            </w:r>
          </w:p>
          <w:p w14:paraId="5DF9990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0CE2D" w14:textId="77777777" w:rsidR="003B66E3" w:rsidRPr="00771A0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2815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9D801" w14:textId="77777777" w:rsidR="003B66E3" w:rsidRPr="00244AE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06492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3B66E3" w14:paraId="7BC3E435" w14:textId="77777777">
        <w:trPr>
          <w:cantSplit/>
          <w:trHeight w:val="21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CF25A" w14:textId="77777777" w:rsidR="003B66E3" w:rsidRDefault="003B66E3" w:rsidP="003B66E3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A1F7D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6F27A" w14:textId="77777777" w:rsidR="003B66E3" w:rsidRPr="00244AE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0F3A9" w14:textId="77777777" w:rsidR="003B66E3" w:rsidRDefault="003B66E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Mogoşoaia </w:t>
            </w:r>
          </w:p>
          <w:p w14:paraId="3DC05CDB" w14:textId="77777777" w:rsidR="003B66E3" w:rsidRDefault="003B66E3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1BD2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66B30E18" w14:textId="77777777" w:rsidR="003B66E3" w:rsidRPr="00964B09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0A181" w14:textId="77777777" w:rsidR="003B66E3" w:rsidRPr="00771A0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0DC8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15D1" w14:textId="77777777" w:rsidR="003B66E3" w:rsidRPr="00244AE6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3D1C9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</w:tbl>
    <w:p w14:paraId="2516BD71" w14:textId="77777777" w:rsidR="003B66E3" w:rsidRDefault="003B66E3">
      <w:pPr>
        <w:spacing w:before="40" w:line="192" w:lineRule="auto"/>
        <w:ind w:right="57"/>
        <w:rPr>
          <w:sz w:val="20"/>
          <w:lang w:val="ro-RO"/>
        </w:rPr>
      </w:pPr>
    </w:p>
    <w:p w14:paraId="75F855BC" w14:textId="77777777" w:rsidR="003B66E3" w:rsidRDefault="003B66E3" w:rsidP="009E1E10">
      <w:pPr>
        <w:pStyle w:val="Heading1"/>
        <w:spacing w:line="360" w:lineRule="auto"/>
      </w:pPr>
      <w:r>
        <w:lastRenderedPageBreak/>
        <w:t>LINIA 301 Bb</w:t>
      </w:r>
    </w:p>
    <w:p w14:paraId="52FE12AB" w14:textId="77777777" w:rsidR="003B66E3" w:rsidRDefault="003B66E3" w:rsidP="004B35A3">
      <w:pPr>
        <w:pStyle w:val="Heading1"/>
        <w:spacing w:line="360" w:lineRule="auto"/>
        <w:rPr>
          <w:b w:val="0"/>
          <w:bCs w:val="0"/>
          <w:sz w:val="8"/>
        </w:rPr>
      </w:pPr>
      <w:r>
        <w:t>MOGOŞOAIA - VOLUNTARI - Ram. PASĂREA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3B66E3" w14:paraId="59DC1279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F103F" w14:textId="77777777" w:rsidR="003B66E3" w:rsidRDefault="003B66E3" w:rsidP="003B66E3">
            <w:pPr>
              <w:numPr>
                <w:ilvl w:val="0"/>
                <w:numId w:val="46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30D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11D3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BA06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Mogoșoaia -</w:t>
            </w:r>
          </w:p>
          <w:p w14:paraId="519550F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Otopeni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0848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9E71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4583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7+900</w:t>
            </w:r>
          </w:p>
          <w:p w14:paraId="6E58380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8+500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A316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15</w:t>
            </w: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6BDC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ABDA437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1C651301" w14:textId="77777777" w:rsidR="003B66E3" w:rsidRDefault="003B66E3" w:rsidP="00CF0E71">
      <w:pPr>
        <w:pStyle w:val="Heading1"/>
        <w:spacing w:line="276" w:lineRule="auto"/>
      </w:pPr>
      <w:r>
        <w:t>LINIA 301 D</w:t>
      </w:r>
    </w:p>
    <w:p w14:paraId="6C96C316" w14:textId="77777777" w:rsidR="003B66E3" w:rsidRDefault="003B66E3" w:rsidP="00CF0E71">
      <w:pPr>
        <w:pStyle w:val="Heading1"/>
        <w:spacing w:line="276" w:lineRule="auto"/>
        <w:rPr>
          <w:b w:val="0"/>
          <w:bCs w:val="0"/>
          <w:sz w:val="8"/>
        </w:rPr>
      </w:pPr>
      <w:r>
        <w:t>PANTELIMON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3B66E3" w14:paraId="107BF969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705E5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A1967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31+250</w:t>
            </w:r>
          </w:p>
          <w:p w14:paraId="23ED5DF6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A5C2A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EA122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Pantelimon - </w:t>
            </w:r>
          </w:p>
          <w:p w14:paraId="36A86214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7731A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7A47C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DC39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652DF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5F887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58FCBA63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BE49E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E796E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570DD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7AA85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4705A129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46AA6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A7C4A74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1306A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B180A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6270E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4FB61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556DB586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7556F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56BA0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EACF9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E89C1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4597548E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3A234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FC294D6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49775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32272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D3912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33039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EEC9853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9C612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8C0F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A0E77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9BE2D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1A11B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2FE8411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D5260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DEA52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2FD2C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728FF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096F4D5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C9241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382E1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0E594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43191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5A7E3023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98BDA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746FB92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DCD8E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39F4C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2F0DD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F285A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0BC4E8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58DEBAC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 Cap X.</w:t>
            </w:r>
          </w:p>
        </w:tc>
      </w:tr>
      <w:tr w:rsidR="003B66E3" w14:paraId="3A176EC0" w14:textId="77777777">
        <w:trPr>
          <w:cantSplit/>
          <w:trHeight w:val="10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B76EE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E6359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33D5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F5ECC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6224B1F1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B51BA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10, 12, 34</w:t>
            </w:r>
          </w:p>
          <w:p w14:paraId="770B2AFA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27CB3EE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050F75B9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FFE5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BBD1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DFDFE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5D48A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B0AD86E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09391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9F705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65062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6AA13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77904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C9A4754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/ 8</w:t>
            </w:r>
          </w:p>
          <w:p w14:paraId="65AF0FD2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7FEDD42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 14 /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EB04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6E194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8BE89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26A75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către Antestaţia Faur.</w:t>
            </w:r>
          </w:p>
        </w:tc>
      </w:tr>
      <w:tr w:rsidR="003B66E3" w14:paraId="23E952B4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DCA33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3095A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37+165</w:t>
            </w:r>
          </w:p>
          <w:p w14:paraId="17EAA13B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81E9D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B4021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Grupa Tehnică - </w:t>
            </w:r>
          </w:p>
          <w:p w14:paraId="2FD81CB0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15898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06BBA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1945D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58CCD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76638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88D5D88" w14:textId="77777777">
        <w:trPr>
          <w:cantSplit/>
          <w:trHeight w:val="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68D7F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F0D45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CB228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B9B2D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CC8EA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9B4A25C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565BC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CAD9F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7BD0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A63E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CB873B2" w14:textId="77777777"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A0F69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E034B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1070B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8370B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51747930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9F841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5E34E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DED64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90F29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77F38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AF4820B" w14:textId="77777777">
        <w:trPr>
          <w:cantSplit/>
          <w:trHeight w:val="4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B19CE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9B8C5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23B9B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55B36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6308FF68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1BFC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</w:t>
            </w:r>
          </w:p>
          <w:p w14:paraId="55AD7F44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diag.</w:t>
            </w:r>
          </w:p>
          <w:p w14:paraId="7BF8431E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3D9EB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0EAC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BB187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681B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237AE19" w14:textId="77777777">
        <w:trPr>
          <w:cantSplit/>
          <w:trHeight w:val="25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963E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9C159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B3605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2A9F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3723D035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74ECD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12, 14, 16 </w:t>
            </w:r>
          </w:p>
          <w:p w14:paraId="71970E99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4B17F4CC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T.D.J. </w:t>
            </w:r>
          </w:p>
          <w:p w14:paraId="711721A1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2106E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D1803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F12F1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67819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4E7A3B09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C7EEAFD" w14:textId="77777777">
        <w:trPr>
          <w:cantSplit/>
          <w:trHeight w:val="18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EC926" w14:textId="77777777" w:rsidR="003B66E3" w:rsidRDefault="003B66E3" w:rsidP="003B66E3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7AF5D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F66AB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26678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7F21D3D8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905E5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</w:t>
            </w:r>
          </w:p>
          <w:p w14:paraId="6DF408EA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3, 5, </w:t>
            </w:r>
          </w:p>
          <w:p w14:paraId="4606FA56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7, 9 </w:t>
            </w:r>
          </w:p>
          <w:p w14:paraId="14BE7C81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şi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B0A5F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9D07B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FBCB9" w14:textId="77777777" w:rsidR="003B66E3" w:rsidRPr="00935D4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7EE55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750F06A5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C09E047" w14:textId="77777777" w:rsidR="003B66E3" w:rsidRDefault="003B66E3" w:rsidP="00CF0E71">
      <w:pPr>
        <w:spacing w:before="40" w:line="276" w:lineRule="auto"/>
        <w:ind w:right="57"/>
        <w:rPr>
          <w:sz w:val="20"/>
          <w:lang w:val="ro-RO"/>
        </w:rPr>
      </w:pPr>
    </w:p>
    <w:p w14:paraId="28216611" w14:textId="77777777" w:rsidR="003B66E3" w:rsidRDefault="003B66E3" w:rsidP="008F15F5">
      <w:pPr>
        <w:pStyle w:val="Heading1"/>
        <w:spacing w:line="360" w:lineRule="auto"/>
      </w:pPr>
      <w:r>
        <w:t>LINIA 301 De</w:t>
      </w:r>
    </w:p>
    <w:p w14:paraId="245563DF" w14:textId="77777777" w:rsidR="003B66E3" w:rsidRDefault="003B66E3" w:rsidP="003A6DFA">
      <w:pPr>
        <w:pStyle w:val="Heading1"/>
        <w:spacing w:line="360" w:lineRule="auto"/>
        <w:rPr>
          <w:b w:val="0"/>
          <w:bCs w:val="0"/>
          <w:sz w:val="8"/>
        </w:rPr>
      </w:pPr>
      <w:r>
        <w:t>BUCUREŞTI SUD - ANTESTAŢIA FAUR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B66E3" w14:paraId="6AAD94D4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51AFE" w14:textId="77777777" w:rsidR="003B66E3" w:rsidRDefault="003B66E3" w:rsidP="003B66E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9749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2+510</w:t>
            </w:r>
          </w:p>
          <w:p w14:paraId="170A1C0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1C5E1" w14:textId="77777777" w:rsidR="003B66E3" w:rsidRPr="00A5601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12F5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Antestaţia Faur</w:t>
            </w:r>
          </w:p>
          <w:p w14:paraId="4231038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285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634DA" w14:textId="77777777" w:rsidR="003B66E3" w:rsidRPr="00A5601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66A8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1CD5C" w14:textId="77777777" w:rsidR="003B66E3" w:rsidRPr="00A5601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FEFC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033816D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356E1826" w14:textId="77777777" w:rsidR="003B66E3" w:rsidRDefault="003B66E3" w:rsidP="00125915">
      <w:pPr>
        <w:pStyle w:val="Heading1"/>
        <w:spacing w:line="360" w:lineRule="auto"/>
      </w:pPr>
      <w:r>
        <w:t>LINIA 301 E1</w:t>
      </w:r>
    </w:p>
    <w:p w14:paraId="5BA14C1C" w14:textId="77777777" w:rsidR="003B66E3" w:rsidRDefault="003B66E3" w:rsidP="005A0AD9">
      <w:pPr>
        <w:pStyle w:val="Heading1"/>
        <w:spacing w:line="360" w:lineRule="auto"/>
        <w:rPr>
          <w:b w:val="0"/>
          <w:bCs w:val="0"/>
          <w:sz w:val="8"/>
        </w:rPr>
      </w:pPr>
      <w:r>
        <w:t>RACORDARE R1 - R2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3B66E3" w14:paraId="126BFAB0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B400" w14:textId="77777777" w:rsidR="003B66E3" w:rsidRDefault="003B66E3" w:rsidP="003B66E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3381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EDADCB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2FC19" w14:textId="77777777" w:rsidR="003B66E3" w:rsidRPr="00C61E1A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E492F" w14:textId="77777777" w:rsidR="003B66E3" w:rsidRDefault="003B66E3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R1 -</w:t>
            </w:r>
          </w:p>
          <w:p w14:paraId="1A6A84E4" w14:textId="77777777" w:rsidR="003B66E3" w:rsidRDefault="003B66E3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 Jilava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8D93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1401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5500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19C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2C85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37CDFF1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4C838888" w14:textId="77777777" w:rsidR="003B66E3" w:rsidRDefault="003B66E3" w:rsidP="001D4EEA">
      <w:pPr>
        <w:pStyle w:val="Heading1"/>
        <w:spacing w:line="360" w:lineRule="auto"/>
      </w:pPr>
      <w:r>
        <w:lastRenderedPageBreak/>
        <w:t>LINIA 301 Eb</w:t>
      </w:r>
    </w:p>
    <w:p w14:paraId="6D19A1F8" w14:textId="77777777" w:rsidR="003B66E3" w:rsidRDefault="003B66E3" w:rsidP="00FF6DB8">
      <w:pPr>
        <w:pStyle w:val="Heading1"/>
        <w:spacing w:line="360" w:lineRule="auto"/>
        <w:rPr>
          <w:b w:val="0"/>
          <w:bCs w:val="0"/>
          <w:sz w:val="8"/>
        </w:rPr>
      </w:pPr>
      <w:r>
        <w:t>CHIAJNA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B66E3" w14:paraId="18446111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79BC3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F344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304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0AB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5A4E391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24</w:t>
            </w:r>
          </w:p>
          <w:p w14:paraId="05F23E4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C8988" w14:textId="77777777" w:rsidR="003B66E3" w:rsidRDefault="003B66E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4E86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52BB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72+528</w:t>
            </w:r>
          </w:p>
          <w:p w14:paraId="73B9B81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72+028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8D45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753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3C16D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3B66E3" w14:paraId="46C01635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C7670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84F1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E621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5220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4127706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04E61" w14:textId="77777777" w:rsidR="003B66E3" w:rsidRDefault="003B66E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B97B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DF7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71+900</w:t>
            </w:r>
          </w:p>
          <w:p w14:paraId="2242903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40EC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14D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46AF4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pod metalic Km. 71+350 și sch. 2 Cap. Y Chiajna Km. 71+900.</w:t>
            </w:r>
          </w:p>
        </w:tc>
      </w:tr>
      <w:tr w:rsidR="003B66E3" w14:paraId="16796C14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C50C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4366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68+850</w:t>
            </w:r>
          </w:p>
          <w:p w14:paraId="4416D29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AFE1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3B55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7A21A34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A33F" w14:textId="77777777" w:rsidR="003B66E3" w:rsidRDefault="003B66E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09A9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7E36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AED7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819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D0D8F3B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3F629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753E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A393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2596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01BBF35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362A5" w14:textId="77777777" w:rsidR="003B66E3" w:rsidRDefault="003B66E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F9C0818" w14:textId="77777777" w:rsidR="003B66E3" w:rsidRDefault="003B66E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5B6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1903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C6F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E2AA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76079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 Cap X.</w:t>
            </w:r>
          </w:p>
        </w:tc>
      </w:tr>
      <w:tr w:rsidR="003B66E3" w14:paraId="004448DC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BBCD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D7A9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F76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5EA8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14431B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F95F2" w14:textId="77777777" w:rsidR="003B66E3" w:rsidRDefault="003B66E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2A864B4" w14:textId="77777777" w:rsidR="003B66E3" w:rsidRDefault="003B66E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325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340F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210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75C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05957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7 - 10.</w:t>
            </w:r>
          </w:p>
        </w:tc>
      </w:tr>
      <w:tr w:rsidR="003B66E3" w14:paraId="1A887DCD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BC3BD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0FCC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D7132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C796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7FE985E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3F9C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29DD0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D0FD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F4A3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C2A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6DEF7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  linia 7 abătută.</w:t>
            </w:r>
          </w:p>
        </w:tc>
      </w:tr>
      <w:tr w:rsidR="003B66E3" w14:paraId="16FDCEFA" w14:textId="77777777">
        <w:trPr>
          <w:cantSplit/>
          <w:trHeight w:val="19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EE596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A633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DFA65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D4D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0A707E3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6DC79" w14:textId="77777777" w:rsidR="003B66E3" w:rsidRDefault="003B66E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464D54A" w14:textId="77777777" w:rsidR="003B66E3" w:rsidRDefault="003B66E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74EBA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3FD0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FC080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8D41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420F28C" w14:textId="77777777">
        <w:trPr>
          <w:cantSplit/>
          <w:trHeight w:val="62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A0505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F4D2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EF3A8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659D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64A2211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B62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632A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7EFE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AC90F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0060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B3787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 abătute.</w:t>
            </w:r>
          </w:p>
        </w:tc>
      </w:tr>
      <w:tr w:rsidR="003B66E3" w14:paraId="61BB67C8" w14:textId="77777777">
        <w:trPr>
          <w:cantSplit/>
          <w:trHeight w:val="6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5E118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90F7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09F8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F6DF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3499CAA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1796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29A8E5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2EB4F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9F1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F66CB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75A2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0AA549C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5206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C9F6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EEA2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17EA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34A41F7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8C3F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1E3F8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37EC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28DE6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A9DF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28137C8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BCA4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D9C7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59+280</w:t>
            </w:r>
          </w:p>
          <w:p w14:paraId="3749817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59+330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87718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84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77CDFF9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  <w:p w14:paraId="34D44F4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1380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EF5A0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1E4D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53E10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AAE8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45314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2 și III.</w:t>
            </w:r>
          </w:p>
        </w:tc>
      </w:tr>
      <w:tr w:rsidR="003B66E3" w14:paraId="26732F54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5D84A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7403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60+300</w:t>
            </w:r>
          </w:p>
          <w:p w14:paraId="0BB638D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F944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518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2FBC1A1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5, 9, 13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25FE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7EC0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C6C2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1825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E31C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E9C17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1, 2 și 3 directă </w:t>
            </w:r>
          </w:p>
          <w:p w14:paraId="7BAFE86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3B66E3" w14:paraId="2777608B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6BAE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EB49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53+300</w:t>
            </w:r>
          </w:p>
          <w:p w14:paraId="5AB328D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3E44E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A5BD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01329A0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BE49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D8432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5437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52B6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041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4BF5907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F7B15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18C2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A7E7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3AF2B" w14:textId="77777777" w:rsidR="003B66E3" w:rsidRDefault="003B66E3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2643E714" w14:textId="77777777" w:rsidR="003B66E3" w:rsidRDefault="003B66E3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4B7A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6E6F3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6CB3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53+400</w:t>
            </w:r>
          </w:p>
          <w:p w14:paraId="403F267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9EA3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9B34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53D43CD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717DD" w14:textId="77777777" w:rsidR="003B66E3" w:rsidRDefault="003B66E3" w:rsidP="003B66E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6D9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776A6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F747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3E5452A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46EF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1FBCF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5F44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6FE893C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AAA56" w14:textId="77777777" w:rsidR="003B66E3" w:rsidRPr="0052117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58C1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A5ECE56" w14:textId="77777777" w:rsidR="003B66E3" w:rsidRPr="007972D9" w:rsidRDefault="003B66E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471871F6" w14:textId="77777777" w:rsidR="003B66E3" w:rsidRDefault="003B66E3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0FD8D239" w14:textId="77777777" w:rsidR="003B66E3" w:rsidRPr="005D215B" w:rsidRDefault="003B66E3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B66E3" w14:paraId="2661AE6F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57EBF" w14:textId="77777777" w:rsidR="003B66E3" w:rsidRDefault="003B66E3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C150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00E8E" w14:textId="77777777" w:rsidR="003B66E3" w:rsidRPr="00B3607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B22F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9659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9E4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7F15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3833BE0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DD76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D617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3B66E3" w14:paraId="039C1480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DB0BE" w14:textId="77777777" w:rsidR="003B66E3" w:rsidRDefault="003B66E3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2296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95EE" w14:textId="77777777" w:rsidR="003B66E3" w:rsidRPr="00B3607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6929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1ACF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50B5C6A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34B6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0EB4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032A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5162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DFA0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4D2E486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3B66E3" w14:paraId="71E8B5B5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B22C2" w14:textId="77777777" w:rsidR="003B66E3" w:rsidRDefault="003B66E3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1F0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126DE" w14:textId="77777777" w:rsidR="003B66E3" w:rsidRPr="00B3607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D0C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36B1B8E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787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21EA970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0653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7FD5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EF74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2393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3B66E3" w14:paraId="6D32820D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FE7B4" w14:textId="77777777" w:rsidR="003B66E3" w:rsidRDefault="003B66E3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9D1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2844" w14:textId="77777777" w:rsidR="003B66E3" w:rsidRPr="00B3607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5A48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1945912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directă, </w:t>
            </w:r>
          </w:p>
          <w:p w14:paraId="1CDD80C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1E0F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0C7B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B6D4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4+617</w:t>
            </w:r>
          </w:p>
          <w:p w14:paraId="6FDD4CD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97F1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E5F9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D503F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  <w:p w14:paraId="6305B66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53A1458" w14:textId="77777777" w:rsidR="003B66E3" w:rsidRDefault="003B66E3" w:rsidP="00F14E3C">
      <w:pPr>
        <w:pStyle w:val="Heading1"/>
        <w:spacing w:line="360" w:lineRule="auto"/>
      </w:pPr>
      <w:r>
        <w:lastRenderedPageBreak/>
        <w:t>LINIA 301 F1</w:t>
      </w:r>
    </w:p>
    <w:p w14:paraId="302B5E98" w14:textId="77777777" w:rsidR="003B66E3" w:rsidRDefault="003B66E3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3B66E3" w14:paraId="4D73A656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8B2E8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41EE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2A61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9905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DC38CB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F41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7BF2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D6E5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253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7931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45AC389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1132C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9685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46D8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BB0E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25EA9B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DD5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3DF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9BD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C831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F047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D143B4F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C401B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3FD6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886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78AE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6696AF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101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A5EE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828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3C25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2787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E61D1F6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403AB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D72E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E52E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F1DD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4199F1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95D9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5A877B8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1A9C0EC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F4BA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6D07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91E8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4259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257F18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C39B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CC0E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0AB6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CF16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1A4D0F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2169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A27F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B87F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CF8A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B452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0D96B5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8DEFE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F9D2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A3B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159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937377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703B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6E55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819B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01BC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7BE3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D56BDD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8ED1D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D1D9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5229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BE00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46F489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0719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F538D0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6C65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3242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E1F3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06C4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3B03475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4649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E10F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CF71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1269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B736AD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B19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20AA34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3D26C83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13DABAC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BEF8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117B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6884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65D9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C8DD1A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92980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9C16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E800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3BD4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5203F7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0157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6B5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0B3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CA99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36A9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DE63A6D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05ACB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7EBE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19B5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128B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7B361E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8C9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A818D7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071CFDC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166B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014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4AED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3DC4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DD7D830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4F00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F7FF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C7C0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EB77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3B210E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017C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C482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5EA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4E54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C71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0475D08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D5366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53F1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2BA7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9126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89477E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A08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5E77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E395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BA34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3328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5982F2A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8E7E0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472C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37C6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7716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1B63FE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F5A2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3BD4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11E8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D747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AE6E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798AF3F3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6278B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7A55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EA3A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99F4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0103D8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67DF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0BEBB05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9EA1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6CD2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80AD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46EC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591DD953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DB6CC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AA45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ED36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1DD2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1AF0CB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7D4F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5D021E0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3547275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D404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7871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61FA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9EAA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8C6C2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3B66E3" w14:paraId="63443C4D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3817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FBCA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3F9A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E3A7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1F6A2A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BBD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4BF0E2C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339637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A487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9DA1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153E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C250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3B66E3" w14:paraId="6D54381F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44DE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0CBE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AE27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EB3A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22E6E3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6694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19EF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C2FD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50BB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F9B4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F6FFA18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9F4D9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2FEC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4D8E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11F9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B865E7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3D1C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4910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B533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30E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4280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72F5B02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A3FFD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59B8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BB8D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E2E0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6287EF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A801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120C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3B9D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CC8C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EDD5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6F59535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318F2" w14:textId="77777777" w:rsidR="003B66E3" w:rsidRDefault="003B66E3" w:rsidP="003B66E3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0BEB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2A67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9E20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6E1E1F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79BE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3A89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8200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23FC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4AF5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3686BF5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6A66812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7975C99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36C3EC4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154BC5F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6669BFE2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09E14DC5" w14:textId="77777777" w:rsidR="003B66E3" w:rsidRDefault="003B66E3" w:rsidP="007E3B63">
      <w:pPr>
        <w:pStyle w:val="Heading1"/>
        <w:spacing w:line="360" w:lineRule="auto"/>
      </w:pPr>
      <w:r>
        <w:t>LINIA 301 G</w:t>
      </w:r>
    </w:p>
    <w:p w14:paraId="23713FE8" w14:textId="77777777" w:rsidR="003B66E3" w:rsidRDefault="003B66E3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3B66E3" w14:paraId="2759E78D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D69BE" w14:textId="77777777" w:rsidR="003B66E3" w:rsidRDefault="003B66E3" w:rsidP="003B66E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E7C48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2C354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C3A05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E4A96B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621C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</w:t>
            </w:r>
          </w:p>
          <w:p w14:paraId="3ACAF45C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 și 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D4D2F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6BCC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5A4D8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1B7EE" w14:textId="77777777" w:rsidR="003B66E3" w:rsidRDefault="003B66E3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CD8A7A1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4C7A4" w14:textId="77777777" w:rsidR="003B66E3" w:rsidRDefault="003B66E3" w:rsidP="003B66E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BB9F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B0FD3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B0798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FDF01F3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A95C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331C119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6C9BDF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88293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5E17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7AEE7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DCCDA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998D1C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39CA3" w14:textId="77777777" w:rsidR="003B66E3" w:rsidRDefault="003B66E3" w:rsidP="003B66E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CE83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46482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0BEB9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F117D79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7629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F5B88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74E4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35D94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9B16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36F82F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4CA0F" w14:textId="77777777" w:rsidR="003B66E3" w:rsidRDefault="003B66E3" w:rsidP="003B66E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88A92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8FD2B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55DD2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0ED1D39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70F0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8CBB8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C50EC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949F8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79FE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493474C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F3FC8" w14:textId="77777777" w:rsidR="003B66E3" w:rsidRDefault="003B66E3" w:rsidP="003B66E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E822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49367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7797C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BAC6430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C4C9E" w14:textId="77777777" w:rsidR="003B66E3" w:rsidRDefault="003B66E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46438AA" w14:textId="77777777" w:rsidR="003B66E3" w:rsidRDefault="003B66E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EC7EB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6D7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B778B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5F421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4E4C53F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2CFA8" w14:textId="77777777" w:rsidR="003B66E3" w:rsidRDefault="003B66E3" w:rsidP="003B66E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5177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28D0B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C426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5F6C7E3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F2076" w14:textId="77777777" w:rsidR="003B66E3" w:rsidRDefault="003B66E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76D3644" w14:textId="77777777" w:rsidR="003B66E3" w:rsidRDefault="003B66E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3C7C205" w14:textId="77777777" w:rsidR="003B66E3" w:rsidRDefault="003B66E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0246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303B5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20D26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F2ED6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69871C6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E552" w14:textId="77777777" w:rsidR="003B66E3" w:rsidRDefault="003B66E3" w:rsidP="003B66E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D2FC3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E35C9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25A14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C06870F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82377" w14:textId="77777777" w:rsidR="003B66E3" w:rsidRDefault="003B66E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68F55DFA" w14:textId="77777777" w:rsidR="003B66E3" w:rsidRDefault="003B66E3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3202E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64ED0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A740E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058B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DA6F23E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18F52" w14:textId="77777777" w:rsidR="003B66E3" w:rsidRDefault="003B66E3" w:rsidP="003B66E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4272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03394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79831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836916D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5E5BA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5FAF652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37C89B67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A2C0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65B8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2BB63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BA146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3E51679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7F902" w14:textId="77777777" w:rsidR="003B66E3" w:rsidRDefault="003B66E3" w:rsidP="003B66E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89C5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19A0E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FE1A0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05FAF75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B10C5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F1361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76AD1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9DA6D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D3CDE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C2506A8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BE352" w14:textId="77777777" w:rsidR="003B66E3" w:rsidRDefault="003B66E3" w:rsidP="003B66E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C7F94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732D8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67FC2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22FEF8B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59EE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6AEFED5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2FA36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5B25F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8CEAA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15AA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11CBEEB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D2417" w14:textId="77777777" w:rsidR="003B66E3" w:rsidRDefault="003B66E3" w:rsidP="003B66E3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E3DA6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00B74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44E9C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0789EFA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78A4E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18FA1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FE8CB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990D" w14:textId="77777777" w:rsidR="003B66E3" w:rsidRDefault="003B66E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65162" w14:textId="77777777" w:rsidR="003B66E3" w:rsidRDefault="003B66E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6D51E8E" w14:textId="77777777" w:rsidR="003B66E3" w:rsidRDefault="003B66E3">
      <w:pPr>
        <w:spacing w:before="40" w:line="192" w:lineRule="auto"/>
        <w:ind w:right="57"/>
        <w:rPr>
          <w:sz w:val="20"/>
          <w:lang w:val="ro-RO"/>
        </w:rPr>
      </w:pPr>
    </w:p>
    <w:p w14:paraId="3F653A28" w14:textId="77777777" w:rsidR="003B66E3" w:rsidRDefault="003B66E3" w:rsidP="00C87A96">
      <w:pPr>
        <w:pStyle w:val="Heading1"/>
        <w:spacing w:line="360" w:lineRule="auto"/>
      </w:pPr>
      <w:r>
        <w:t>LINIA 301 J</w:t>
      </w:r>
    </w:p>
    <w:p w14:paraId="2974EA72" w14:textId="77777777" w:rsidR="003B66E3" w:rsidRDefault="003B66E3" w:rsidP="00294919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GRUPA 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B66E3" w14:paraId="0FBBFFB3" w14:textId="77777777">
        <w:trPr>
          <w:cantSplit/>
          <w:trHeight w:val="60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F00F" w14:textId="77777777" w:rsidR="003B66E3" w:rsidRDefault="003B66E3" w:rsidP="003B66E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01E5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957A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4B69F" w14:textId="77777777" w:rsidR="003B66E3" w:rsidRDefault="003B66E3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 Triaj Grupa D 2 Cap Giulești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EF5DC" w14:textId="77777777" w:rsidR="003B66E3" w:rsidRPr="007C4752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7C4752">
              <w:rPr>
                <w:b/>
                <w:bCs/>
                <w:sz w:val="20"/>
                <w:szCs w:val="20"/>
                <w:lang w:val="ro-RO"/>
              </w:rPr>
              <w:t>linia 8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ADBC1" w14:textId="77777777" w:rsidR="003B66E3" w:rsidRPr="007C4752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475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D44F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CA1D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A49B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100 ml de la călcâi sch. 9 Post Giulești spre Post 23.</w:t>
            </w:r>
          </w:p>
          <w:p w14:paraId="174BC92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teren. </w:t>
            </w:r>
          </w:p>
          <w:p w14:paraId="5171A46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Post 23 cu palete galbene cu diagonală.</w:t>
            </w:r>
          </w:p>
        </w:tc>
      </w:tr>
    </w:tbl>
    <w:p w14:paraId="3A4D1D11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618930C0" w14:textId="77777777" w:rsidR="003B66E3" w:rsidRDefault="003B66E3" w:rsidP="00A04CFB">
      <w:pPr>
        <w:pStyle w:val="Heading1"/>
        <w:spacing w:line="360" w:lineRule="auto"/>
      </w:pPr>
      <w:r>
        <w:t>LINIA 301 K</w:t>
      </w:r>
    </w:p>
    <w:p w14:paraId="67201608" w14:textId="77777777" w:rsidR="003B66E3" w:rsidRDefault="003B66E3" w:rsidP="009F157E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- MOGOŞOAIA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3B66E3" w14:paraId="76142EE2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A3168" w14:textId="77777777" w:rsidR="003B66E3" w:rsidRDefault="003B66E3" w:rsidP="003B66E3">
            <w:pPr>
              <w:numPr>
                <w:ilvl w:val="0"/>
                <w:numId w:val="4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6505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6F6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351F5" w14:textId="77777777" w:rsidR="003B66E3" w:rsidRDefault="003B66E3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Mogoșoaia Cap Y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C080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în abatere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D078D" w14:textId="77777777" w:rsidR="003B66E3" w:rsidRPr="00DC00E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40"/>
                <w:szCs w:val="40"/>
                <w:lang w:val="ro-RO"/>
              </w:rPr>
            </w:pPr>
            <w:r w:rsidRPr="00DC00E9">
              <w:rPr>
                <w:b/>
                <w:bCs/>
                <w:sz w:val="40"/>
                <w:szCs w:val="40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7949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C8C6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2DE3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8A46D55" w14:textId="77777777" w:rsidR="003B66E3" w:rsidRDefault="003B66E3" w:rsidP="00956F37">
      <w:pPr>
        <w:pStyle w:val="Heading1"/>
        <w:spacing w:line="360" w:lineRule="auto"/>
      </w:pPr>
      <w:r>
        <w:lastRenderedPageBreak/>
        <w:t>LINIA 301 N</w:t>
      </w:r>
    </w:p>
    <w:p w14:paraId="270317BE" w14:textId="77777777" w:rsidR="003B66E3" w:rsidRDefault="003B66E3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3B66E3" w14:paraId="7A5D7E3D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2A0E7" w14:textId="77777777" w:rsidR="003B66E3" w:rsidRDefault="003B66E3" w:rsidP="003B66E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37F5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8A94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415D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996A05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2DFA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B222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D7C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7F4AF" w14:textId="77777777" w:rsidR="003B66E3" w:rsidRPr="0022092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E66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C52D7BA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0EA49" w14:textId="77777777" w:rsidR="003B66E3" w:rsidRDefault="003B66E3" w:rsidP="003B66E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8E3B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58ED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4DAD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B7D428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EF52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F185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305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8D51E" w14:textId="77777777" w:rsidR="003B66E3" w:rsidRPr="0022092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4A82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18C02E9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AB6F7" w14:textId="77777777" w:rsidR="003B66E3" w:rsidRDefault="003B66E3" w:rsidP="003B66E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9E4A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5494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9556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E2F239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6494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508D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041B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52899" w14:textId="77777777" w:rsidR="003B66E3" w:rsidRPr="0022092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354B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B6CAB9" w14:textId="77777777" w:rsidR="003B66E3" w:rsidRPr="00474FB0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3B66E3" w14:paraId="44359ADB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7291" w14:textId="77777777" w:rsidR="003B66E3" w:rsidRDefault="003B66E3" w:rsidP="003B66E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0214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9A39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6C3C8" w14:textId="77777777" w:rsidR="003B66E3" w:rsidRDefault="003B66E3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611B256" w14:textId="77777777" w:rsidR="003B66E3" w:rsidRDefault="003B66E3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36F9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E138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124E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15E1F" w14:textId="77777777" w:rsidR="003B66E3" w:rsidRPr="0022092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4D1E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5AE539F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29AC6" w14:textId="77777777" w:rsidR="003B66E3" w:rsidRDefault="003B66E3" w:rsidP="003B66E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88841" w14:textId="77777777" w:rsidR="003B66E3" w:rsidRDefault="003B66E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F5C9" w14:textId="77777777" w:rsidR="003B66E3" w:rsidRDefault="003B66E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077F" w14:textId="77777777" w:rsidR="003B66E3" w:rsidRDefault="003B66E3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D670F" w14:textId="77777777" w:rsidR="003B66E3" w:rsidRPr="00E4222D" w:rsidRDefault="003B66E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48376EB5" w14:textId="77777777" w:rsidR="003B66E3" w:rsidRPr="00E4222D" w:rsidRDefault="003B66E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119F01CE" w14:textId="77777777" w:rsidR="003B66E3" w:rsidRPr="00E4222D" w:rsidRDefault="003B66E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C14EC78" w14:textId="77777777" w:rsidR="003B66E3" w:rsidRDefault="003B66E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066A6" w14:textId="77777777" w:rsidR="003B66E3" w:rsidRDefault="003B66E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ECAD8" w14:textId="77777777" w:rsidR="003B66E3" w:rsidRDefault="003B66E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88075" w14:textId="77777777" w:rsidR="003B66E3" w:rsidRPr="0022092F" w:rsidRDefault="003B66E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4E6FE" w14:textId="77777777" w:rsidR="003B66E3" w:rsidRDefault="003B66E3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9CA5819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AE130" w14:textId="77777777" w:rsidR="003B66E3" w:rsidRDefault="003B66E3" w:rsidP="003B66E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DD3F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9894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BEB8" w14:textId="77777777" w:rsidR="003B66E3" w:rsidRDefault="003B66E3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53C5C" w14:textId="77777777" w:rsidR="003B66E3" w:rsidRDefault="003B66E3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9730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DFF8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18650" w14:textId="77777777" w:rsidR="003B66E3" w:rsidRPr="0022092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667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43A7C7B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281A3" w14:textId="77777777" w:rsidR="003B66E3" w:rsidRDefault="003B66E3" w:rsidP="003B66E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419C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686E307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686D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FF41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0B341E9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5CFC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1187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3EA1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46EE" w14:textId="77777777" w:rsidR="003B66E3" w:rsidRPr="0022092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5D28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2E6DD0F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64E27" w14:textId="77777777" w:rsidR="003B66E3" w:rsidRDefault="003B66E3" w:rsidP="003B66E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1155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CAF6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0F0F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2099B7B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662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99E1BF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2DFB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D504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DF470" w14:textId="77777777" w:rsidR="003B66E3" w:rsidRPr="0022092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7201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DBB65F6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6EE29B4D" w14:textId="77777777" w:rsidR="003B66E3" w:rsidRDefault="003B66E3" w:rsidP="007F72A5">
      <w:pPr>
        <w:pStyle w:val="Heading1"/>
        <w:spacing w:line="360" w:lineRule="auto"/>
      </w:pPr>
      <w:r>
        <w:t>LINIA 301 O</w:t>
      </w:r>
    </w:p>
    <w:p w14:paraId="066CCB8B" w14:textId="77777777" w:rsidR="003B66E3" w:rsidRDefault="003B66E3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0D200A07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93CA2" w14:textId="77777777" w:rsidR="003B66E3" w:rsidRDefault="003B66E3" w:rsidP="003B66E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7E1F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50678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5EA7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721560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F748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5911E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D095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BEF20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1720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C343F6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D6AB6" w14:textId="77777777" w:rsidR="003B66E3" w:rsidRDefault="003B66E3" w:rsidP="003B66E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39C7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72F1F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7653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4D2EE9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7B0D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89C85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987C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B1265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D878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D1C0A3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0F650" w14:textId="77777777" w:rsidR="003B66E3" w:rsidRDefault="003B66E3" w:rsidP="003B66E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60EC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1356C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B16E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56A44E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2397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9C38B7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AD42F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AFB7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F0A9B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6C3A3" w14:textId="77777777" w:rsidR="003B66E3" w:rsidRDefault="003B66E3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88E67D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01308" w14:textId="77777777" w:rsidR="003B66E3" w:rsidRDefault="003B66E3" w:rsidP="003B66E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6DED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FBC25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895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401ECDC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86EA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C4AF5E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9AE2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7876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22FD7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2388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77B88CB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22E59" w14:textId="77777777" w:rsidR="003B66E3" w:rsidRDefault="003B66E3" w:rsidP="003B66E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8C93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D6993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8179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1FF2C3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F303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9F879D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79DEE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25EF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32492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EB6E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76B410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BBB87" w14:textId="77777777" w:rsidR="003B66E3" w:rsidRDefault="003B66E3" w:rsidP="003B66E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5CD1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8550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9153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B80DAC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66D7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3B278A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A5868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E762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7B758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18A8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62A43A6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B1617" w14:textId="77777777" w:rsidR="003B66E3" w:rsidRDefault="003B66E3" w:rsidP="003B66E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B5B2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3D49C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0336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1218C6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20E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23F6E2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18A0A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95A3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65C0C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62C6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F312E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3B66E3" w14:paraId="2364CB49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215A3" w14:textId="77777777" w:rsidR="003B66E3" w:rsidRDefault="003B66E3" w:rsidP="003B66E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5025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2584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4054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C5EB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A89B8F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CD12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FE50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163C8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DBDC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36030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1FC8B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3B66E3" w14:paraId="70D7B9C3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77414" w14:textId="77777777" w:rsidR="003B66E3" w:rsidRDefault="003B66E3" w:rsidP="003B66E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D04D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D94F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3908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D5DC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5774162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1B82B51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A859C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4590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896F" w14:textId="77777777" w:rsidR="003B66E3" w:rsidRPr="00F1029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00EE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D960A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645D782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1EFE4F8C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425722EA" w14:textId="77777777" w:rsidR="003B66E3" w:rsidRDefault="003B66E3" w:rsidP="003260D9">
      <w:pPr>
        <w:pStyle w:val="Heading1"/>
        <w:spacing w:line="360" w:lineRule="auto"/>
      </w:pPr>
      <w:r>
        <w:t>LINIA 301 P</w:t>
      </w:r>
    </w:p>
    <w:p w14:paraId="23E33AA9" w14:textId="77777777" w:rsidR="003B66E3" w:rsidRDefault="003B66E3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B66E3" w14:paraId="5EEFF615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E1C17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88F1F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78043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068A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B7C829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FC6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FECB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9F44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C93DD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18A3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1AED6E6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073F3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CEF79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B9F4B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ACBC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878485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050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D74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E852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8183E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6D6E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F022329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708F3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F327D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0A193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37F2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1296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EE78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60BD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08FEA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E044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3473D2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3B66E3" w:rsidRPr="00A8307A" w14:paraId="046F17DE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BD0DC" w14:textId="77777777" w:rsidR="003B66E3" w:rsidRPr="00A75A00" w:rsidRDefault="003B66E3" w:rsidP="003B66E3">
            <w:pPr>
              <w:numPr>
                <w:ilvl w:val="0"/>
                <w:numId w:val="2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8503B" w14:textId="77777777" w:rsidR="003B66E3" w:rsidRPr="00A8307A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AA5C6" w14:textId="77777777" w:rsidR="003B66E3" w:rsidRPr="00A830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7B9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083F2CF7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CB7B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0422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73414" w14:textId="77777777" w:rsidR="003B66E3" w:rsidRPr="00A8307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5AF8C" w14:textId="77777777" w:rsidR="003B66E3" w:rsidRPr="00A8307A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C3DE4" w14:textId="77777777" w:rsidR="003B66E3" w:rsidRPr="00A8307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4E8163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3506E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48F3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8CF0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940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46D1A26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06AE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6F21710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655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0BD8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9E11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0D5D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BE0C91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7DFB1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D623E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EAF4C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017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0EC88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E828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7F2745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64530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079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54528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B01C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3B66E3" w14:paraId="23BB7C0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FA3C5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A6E51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70AA4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0210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F9FCF2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ADB4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71AA03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0FA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95B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78193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BF4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561606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3B66E3" w14:paraId="1480C99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1C5A6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587A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74518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27E7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22A5F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B4A9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689379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70A5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4FEC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E06DB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9EA1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66F2E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3B66E3" w14:paraId="244C622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207D0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7042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96892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D85A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D7D1EA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CBA7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75B297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3D00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106D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065EF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3570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0E227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3B66E3" w14:paraId="59904D5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D695A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F619D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07530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C924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D94471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9330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0A740F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386F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D7FA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72647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427E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6B353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E5523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3B66E3" w14:paraId="4A88A89B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3ED62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675DC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47AB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E67A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55B475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932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1D8A61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2F67B9C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F252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1B19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6FF4A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CA96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E0AAC8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3B66E3" w14:paraId="1580A65B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10AE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1E344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86B83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1693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8AD462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3FB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2BDA7D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CDFE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7C53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4BBD2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64B0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38CF9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3B66E3" w14:paraId="5EB0306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AA404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2CE5A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2FC36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248D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EE1DDF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D0F7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218288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8392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68E1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54C1D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5CCE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A18D2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3B66E3" w14:paraId="15480BCB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EFF6C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997B2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49C1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32C8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E7038D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9AD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201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9FBF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3D6EB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8EB4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FD8915D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93946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6F3B0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AF29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F741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2545E2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F8C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22DE40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2A6E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ADAF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016A5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17FA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0AD6A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3B66E3" w14:paraId="35A1BD88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D836F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833D5" w14:textId="77777777" w:rsidR="003B66E3" w:rsidRDefault="003B66E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94B8A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3F32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45503E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386B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CD4E7F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49AF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9EF9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84E7D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7EFD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068200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3B66E3" w14:paraId="723A0D8A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0D018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BE7B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5E7EB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F0D4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A6DD7E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FA036" w14:textId="77777777" w:rsidR="003B66E3" w:rsidRDefault="003B66E3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03B230EE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660BD0DB" w14:textId="77777777" w:rsidR="003B66E3" w:rsidRDefault="003B66E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85CD0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D900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F933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3CF0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64153FA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66AB5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87A1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0CA79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48968" w14:textId="77777777" w:rsidR="003B66E3" w:rsidRDefault="003B66E3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3B48219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593D6A4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3307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507E73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D8DC8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50E0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8946A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266D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2367E02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F64EE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C06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4DCE7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B473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8D7C36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0FA2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1395D9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74BF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67A8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7B320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F8A3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E2D16A4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CC945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2654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39C38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D0B3A" w14:textId="77777777" w:rsidR="003B66E3" w:rsidRDefault="003B66E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4B485B6" w14:textId="77777777" w:rsidR="003B66E3" w:rsidRDefault="003B66E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A888F" w14:textId="77777777" w:rsidR="003B66E3" w:rsidRDefault="003B66E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3D5B017" w14:textId="77777777" w:rsidR="003B66E3" w:rsidRDefault="003B66E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1298B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35C0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BB5C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6761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D2A17EC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A5396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5A2A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E59A8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24C3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7E286B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6DED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7AEC49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34A3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8270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D50BD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F5AC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B82D681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4A935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BFC1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2F426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D0E9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045F7A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5CB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503C84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6FF91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74B3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D929D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E60C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494AD0A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BFF82" w14:textId="77777777" w:rsidR="003B66E3" w:rsidRDefault="003B66E3" w:rsidP="003B66E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606C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DDC7F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0F1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07E83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463A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1F0F2C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FDEEB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7BC2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A1BC0" w14:textId="77777777" w:rsidR="003B66E3" w:rsidRPr="001B37B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7910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6BF2224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0AF2AEDC" w14:textId="77777777" w:rsidR="003B66E3" w:rsidRDefault="003B66E3" w:rsidP="00F260DA">
      <w:pPr>
        <w:pStyle w:val="Heading1"/>
        <w:spacing w:line="360" w:lineRule="auto"/>
      </w:pPr>
      <w:r>
        <w:t>LINIA 301 X</w:t>
      </w:r>
    </w:p>
    <w:p w14:paraId="1B2AF33C" w14:textId="77777777" w:rsidR="003B66E3" w:rsidRDefault="003B66E3" w:rsidP="00F260DA">
      <w:pPr>
        <w:pStyle w:val="Heading1"/>
        <w:spacing w:line="360" w:lineRule="auto"/>
        <w:rPr>
          <w:sz w:val="20"/>
        </w:rPr>
      </w:pPr>
      <w:r>
        <w:t>BUCUREŞTII NOI GRUPA C - BUCUREŞTI TRIAJ POST 17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3B66E3" w14:paraId="00012DC7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1F8F2" w14:textId="77777777" w:rsidR="003B66E3" w:rsidRDefault="003B66E3" w:rsidP="003B66E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45F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7E1FE2D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E96CC" w14:textId="77777777" w:rsidR="003B66E3" w:rsidRPr="00F620E8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BC7C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București Triaj - Bucureștii Noi Grupa C</w:t>
            </w:r>
          </w:p>
          <w:p w14:paraId="7B2C1BE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liniile 1C și 2C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8058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8C8F7" w14:textId="77777777" w:rsidR="003B66E3" w:rsidRPr="00F620E8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252B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3B86" w14:textId="77777777" w:rsidR="003B66E3" w:rsidRPr="00F620E8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75AC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C17A49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5DD58" w14:textId="77777777" w:rsidR="003B66E3" w:rsidRDefault="003B66E3" w:rsidP="003B66E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95FB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9187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D51A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Bucureștii Noi</w:t>
            </w:r>
          </w:p>
          <w:p w14:paraId="2412FA4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8DBC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FB319A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74ED2C9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9D534F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CB421" w14:textId="77777777" w:rsidR="003B66E3" w:rsidRPr="00F620E8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720C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0E3B0" w14:textId="77777777" w:rsidR="003B66E3" w:rsidRPr="00F620E8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B7A4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AFD1F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Grupa C Bucureștii Noi în direcția Chiajna.</w:t>
            </w:r>
          </w:p>
        </w:tc>
      </w:tr>
    </w:tbl>
    <w:p w14:paraId="4212805C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1EE30D8A" w14:textId="77777777" w:rsidR="003B66E3" w:rsidRDefault="003B66E3" w:rsidP="00100E16">
      <w:pPr>
        <w:pStyle w:val="Heading1"/>
        <w:spacing w:line="360" w:lineRule="auto"/>
      </w:pPr>
      <w:r>
        <w:t>LINIA 301 Z2</w:t>
      </w:r>
    </w:p>
    <w:p w14:paraId="078B39EF" w14:textId="77777777" w:rsidR="003B66E3" w:rsidRDefault="003B66E3" w:rsidP="00F61D15">
      <w:pPr>
        <w:pStyle w:val="Heading1"/>
        <w:spacing w:line="360" w:lineRule="auto"/>
        <w:rPr>
          <w:b w:val="0"/>
          <w:bCs w:val="0"/>
          <w:sz w:val="8"/>
        </w:rPr>
      </w:pPr>
      <w:r>
        <w:t>POST RUDENI - TRANSCONTAINERE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3B66E3" w14:paraId="3D89B1F7" w14:textId="77777777">
        <w:trPr>
          <w:cantSplit/>
          <w:trHeight w:val="10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A2E4A" w14:textId="77777777" w:rsidR="003B66E3" w:rsidRDefault="003B66E3" w:rsidP="003B66E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E83A7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D9568" w14:textId="77777777" w:rsidR="003B66E3" w:rsidRPr="00353356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98B4D" w14:textId="77777777" w:rsidR="003B66E3" w:rsidRDefault="003B66E3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Bucureştii Noi</w:t>
            </w:r>
          </w:p>
          <w:p w14:paraId="6D21DE9D" w14:textId="77777777" w:rsidR="003B66E3" w:rsidRDefault="003B66E3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61E7A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3AC0876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69CD5E0C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69DE1A2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5AD36" w14:textId="77777777" w:rsidR="003B66E3" w:rsidRPr="00353356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2D4A6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4AAAA" w14:textId="77777777" w:rsidR="003B66E3" w:rsidRPr="00353356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404BD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969D5A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1F659A" w14:textId="77777777" w:rsidR="003B66E3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Grupa C Bucureștii Noi în direcția Post Rudeni.</w:t>
            </w:r>
          </w:p>
        </w:tc>
      </w:tr>
    </w:tbl>
    <w:p w14:paraId="667D3595" w14:textId="77777777" w:rsidR="003B66E3" w:rsidRDefault="003B66E3">
      <w:pPr>
        <w:spacing w:before="40" w:line="192" w:lineRule="auto"/>
        <w:ind w:right="57"/>
        <w:rPr>
          <w:sz w:val="20"/>
          <w:lang w:val="ro-RO"/>
        </w:rPr>
      </w:pPr>
    </w:p>
    <w:p w14:paraId="2EE1B8F7" w14:textId="77777777" w:rsidR="003B66E3" w:rsidRDefault="003B66E3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304</w:t>
      </w:r>
    </w:p>
    <w:p w14:paraId="2481AC21" w14:textId="77777777" w:rsidR="003B66E3" w:rsidRDefault="003B66E3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B66E3" w14:paraId="5955D432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54402" w14:textId="77777777" w:rsidR="003B66E3" w:rsidRDefault="003B66E3" w:rsidP="003B66E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EC84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65DE7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D486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43AF56F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38A7D00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5041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24DA0AB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83 A </w:t>
            </w:r>
          </w:p>
          <w:p w14:paraId="5BDA091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569A8AF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1417B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94E5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9BDC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39BE5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08E0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10DD652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A75B4" w14:textId="77777777" w:rsidR="003B66E3" w:rsidRDefault="003B66E3" w:rsidP="003B66E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57A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A6729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4452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399E621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0C2582D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9495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EB91C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5DB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7D03C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C3B5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B2486C7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3CD79" w14:textId="77777777" w:rsidR="003B66E3" w:rsidRDefault="003B66E3" w:rsidP="003B66E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E71F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64CB3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9253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29C4FBE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04FFC53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 - 5 </w:t>
            </w:r>
          </w:p>
          <w:p w14:paraId="633DF7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9AA4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70B1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03C6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2238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FA04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4E6B157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368F8" w14:textId="77777777" w:rsidR="003B66E3" w:rsidRDefault="003B66E3" w:rsidP="003B66E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EC2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551EB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966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264B258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Cap X + </w:t>
            </w:r>
          </w:p>
          <w:p w14:paraId="2BEB1DF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9142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09B6CEF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EDFE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6D2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533C7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0457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2BB1B14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23C8" w14:textId="77777777" w:rsidR="003B66E3" w:rsidRDefault="003B66E3" w:rsidP="003B66E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F8CF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ED8DC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24B8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03998C6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C5B5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liniile 1, 3, 4, 5, 6 și sch. 101, 15, 21, 25, 37/41, 23, 29, 31, 43, 63, 67, 73, 53, 75, 85, 87, 51, 65, 83, 69, 89 </w:t>
            </w:r>
          </w:p>
          <w:p w14:paraId="5339894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42CC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5B84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BB000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B9DA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78923D2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AB632" w14:textId="77777777" w:rsidR="003B66E3" w:rsidRDefault="003B66E3" w:rsidP="003B66E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C4D2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93C86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3825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38AB72F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D, Cap X + </w:t>
            </w:r>
          </w:p>
          <w:p w14:paraId="24670D4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61A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6DE02D5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7FA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4454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17892" w14:textId="77777777" w:rsidR="003B66E3" w:rsidRPr="00594E5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6E7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32FF472" w14:textId="77777777" w:rsidR="003B66E3" w:rsidRDefault="003B66E3">
      <w:pPr>
        <w:spacing w:before="40" w:after="40" w:line="192" w:lineRule="auto"/>
        <w:ind w:right="57"/>
        <w:rPr>
          <w:sz w:val="20"/>
          <w:lang w:val="en-US"/>
        </w:rPr>
      </w:pPr>
    </w:p>
    <w:p w14:paraId="026E1D37" w14:textId="77777777" w:rsidR="003B66E3" w:rsidRDefault="003B66E3" w:rsidP="000F5238">
      <w:pPr>
        <w:pStyle w:val="Heading1"/>
        <w:spacing w:line="360" w:lineRule="auto"/>
      </w:pPr>
      <w:r>
        <w:t>LINIA 304 E</w:t>
      </w:r>
    </w:p>
    <w:p w14:paraId="556389AA" w14:textId="77777777" w:rsidR="003B66E3" w:rsidRDefault="003B66E3" w:rsidP="00023E9E">
      <w:pPr>
        <w:pStyle w:val="Heading1"/>
        <w:spacing w:line="360" w:lineRule="auto"/>
        <w:rPr>
          <w:b w:val="0"/>
          <w:bCs w:val="0"/>
          <w:sz w:val="20"/>
        </w:rPr>
      </w:pPr>
      <w:r>
        <w:t xml:space="preserve"> GHIGHIU</w:t>
      </w:r>
      <w:r>
        <w:rPr>
          <w:sz w:val="20"/>
        </w:rPr>
        <w:t xml:space="preserve"> – </w:t>
      </w:r>
      <w:r w:rsidRPr="00CB219B">
        <w:t>PLOIEȘTI EST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922"/>
        <w:gridCol w:w="702"/>
        <w:gridCol w:w="2193"/>
        <w:gridCol w:w="870"/>
        <w:gridCol w:w="765"/>
        <w:gridCol w:w="870"/>
        <w:gridCol w:w="744"/>
        <w:gridCol w:w="2463"/>
      </w:tblGrid>
      <w:tr w:rsidR="003B66E3" w:rsidRPr="00A8307A" w14:paraId="68ED569D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531EC" w14:textId="77777777" w:rsidR="003B66E3" w:rsidRPr="00A75A00" w:rsidRDefault="003B66E3" w:rsidP="003B66E3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9228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58+300</w:t>
            </w:r>
          </w:p>
          <w:p w14:paraId="442F195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60+930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C1F8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837B94" w14:textId="77777777" w:rsidR="003B66E3" w:rsidRDefault="003B66E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Ghighiu -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8B34F" w14:textId="77777777" w:rsidR="003B66E3" w:rsidRPr="00A8307A" w:rsidRDefault="003B66E3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3AFAB" w14:textId="77777777" w:rsidR="003B66E3" w:rsidRPr="00A8307A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72862" w14:textId="77777777" w:rsidR="003B66E3" w:rsidRPr="00A8307A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51BB6" w14:textId="77777777" w:rsidR="003B66E3" w:rsidRPr="00A8307A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4BC01" w14:textId="77777777" w:rsidR="003B66E3" w:rsidRPr="00A8307A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:rsidRPr="00A8307A" w14:paraId="1141D794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0C6BC" w14:textId="77777777" w:rsidR="003B66E3" w:rsidRPr="00A75A00" w:rsidRDefault="003B66E3" w:rsidP="003B66E3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5043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62+140</w:t>
            </w:r>
          </w:p>
          <w:p w14:paraId="2C30B8BC" w14:textId="77777777" w:rsidR="003B66E3" w:rsidRPr="00A8307A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62+700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BC196" w14:textId="77777777" w:rsidR="003B66E3" w:rsidRPr="00A8307A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AE87A8" w14:textId="77777777" w:rsidR="003B66E3" w:rsidRPr="00A8307A" w:rsidRDefault="003B66E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Dâmbu – Ploiești 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73503" w14:textId="77777777" w:rsidR="003B66E3" w:rsidRPr="00A8307A" w:rsidRDefault="003B66E3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98D07" w14:textId="77777777" w:rsidR="003B66E3" w:rsidRPr="00A8307A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436AF" w14:textId="77777777" w:rsidR="003B66E3" w:rsidRPr="00A8307A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2BC0D" w14:textId="77777777" w:rsidR="003B66E3" w:rsidRPr="00A8307A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52ED1" w14:textId="77777777" w:rsidR="003B66E3" w:rsidRPr="00A8307A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5F7FF77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4C47FE92" w14:textId="77777777" w:rsidR="003B66E3" w:rsidRDefault="003B66E3" w:rsidP="00125C01">
      <w:pPr>
        <w:pStyle w:val="Heading1"/>
        <w:spacing w:line="360" w:lineRule="auto"/>
      </w:pPr>
      <w:r>
        <w:t>LINIA 304 I</w:t>
      </w:r>
    </w:p>
    <w:p w14:paraId="00FE0441" w14:textId="77777777" w:rsidR="003B66E3" w:rsidRDefault="003B66E3" w:rsidP="00F74324">
      <w:pPr>
        <w:pStyle w:val="Heading1"/>
        <w:spacing w:line="360" w:lineRule="auto"/>
        <w:rPr>
          <w:b w:val="0"/>
          <w:bCs w:val="0"/>
          <w:sz w:val="8"/>
        </w:rPr>
      </w:pPr>
      <w:r w:rsidRPr="00D22696">
        <w:t xml:space="preserve">PLOIEŞTI TRIAJ  - </w:t>
      </w:r>
      <w:r>
        <w:t>PLOIEŞTI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3B66E3" w14:paraId="6A9965D0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5E398" w14:textId="77777777" w:rsidR="003B66E3" w:rsidRDefault="003B66E3" w:rsidP="003B66E3">
            <w:pPr>
              <w:numPr>
                <w:ilvl w:val="0"/>
                <w:numId w:val="57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8F79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59+000 -</w:t>
            </w:r>
          </w:p>
          <w:p w14:paraId="25B02C9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CA524" w14:textId="77777777" w:rsidR="003B66E3" w:rsidRPr="0030007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8424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4CC6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28759" w14:textId="77777777" w:rsidR="003B66E3" w:rsidRPr="0030007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F4BC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BFC06" w14:textId="77777777" w:rsidR="003B66E3" w:rsidRPr="0030007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0320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2BBA5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intrările dinspre Ploiești Triaj.</w:t>
            </w:r>
          </w:p>
        </w:tc>
      </w:tr>
    </w:tbl>
    <w:p w14:paraId="19E3C936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60379DDF" w14:textId="77777777" w:rsidR="003B66E3" w:rsidRDefault="003B66E3" w:rsidP="00125C01">
      <w:pPr>
        <w:pStyle w:val="Heading1"/>
        <w:spacing w:line="360" w:lineRule="auto"/>
      </w:pPr>
      <w:r>
        <w:t>LINIA 304 J</w:t>
      </w:r>
    </w:p>
    <w:p w14:paraId="50B04D54" w14:textId="77777777" w:rsidR="003B66E3" w:rsidRDefault="003B66E3" w:rsidP="007D273A">
      <w:pPr>
        <w:pStyle w:val="Heading1"/>
        <w:spacing w:line="360" w:lineRule="auto"/>
        <w:rPr>
          <w:b w:val="0"/>
          <w:bCs w:val="0"/>
          <w:sz w:val="8"/>
        </w:rPr>
      </w:pPr>
      <w:r>
        <w:t>PLOIEŞTI SUD - PLOIEŞTI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3B66E3" w14:paraId="675B9C38" w14:textId="77777777">
        <w:trPr>
          <w:cantSplit/>
          <w:trHeight w:val="8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36DC7" w14:textId="77777777" w:rsidR="003B66E3" w:rsidRDefault="003B66E3" w:rsidP="003B66E3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7321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57+040</w:t>
            </w:r>
          </w:p>
          <w:p w14:paraId="3079DBE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4DE5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291C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Triaj -</w:t>
            </w:r>
          </w:p>
          <w:p w14:paraId="6B9EBDB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18B3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7C156" w14:textId="77777777" w:rsidR="003B66E3" w:rsidRPr="0030007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0C4B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7EE28" w14:textId="77777777" w:rsidR="003B66E3" w:rsidRPr="0030007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8658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4622125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508AE" w14:textId="77777777" w:rsidR="003B66E3" w:rsidRDefault="003B66E3" w:rsidP="003B66E3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ACA1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1518784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B090B" w14:textId="77777777" w:rsidR="003B66E3" w:rsidRPr="0030007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6CF4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A56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C95B3" w14:textId="77777777" w:rsidR="003B66E3" w:rsidRPr="0030007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CFF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20BB2" w14:textId="77777777" w:rsidR="003B66E3" w:rsidRPr="0030007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7AB1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4FC76B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ieșirile spre Ploiești Triaj.</w:t>
            </w:r>
          </w:p>
        </w:tc>
      </w:tr>
    </w:tbl>
    <w:p w14:paraId="139E4ECD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670787E0" w14:textId="77777777" w:rsidR="003B66E3" w:rsidRDefault="003B66E3" w:rsidP="000F79E0">
      <w:pPr>
        <w:pStyle w:val="Heading1"/>
        <w:spacing w:line="360" w:lineRule="auto"/>
      </w:pPr>
      <w:r>
        <w:lastRenderedPageBreak/>
        <w:t>LINIA 305</w:t>
      </w:r>
    </w:p>
    <w:p w14:paraId="26F4844D" w14:textId="77777777" w:rsidR="003B66E3" w:rsidRDefault="003B66E3" w:rsidP="00EF1C8E">
      <w:pPr>
        <w:pStyle w:val="Heading1"/>
        <w:spacing w:line="360" w:lineRule="auto"/>
        <w:rPr>
          <w:b w:val="0"/>
          <w:bCs w:val="0"/>
          <w:sz w:val="8"/>
        </w:rPr>
      </w:pPr>
      <w:r>
        <w:t>PLOIEŞTI SUD - MÂNECIU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597FAD76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45558" w14:textId="77777777" w:rsidR="003B66E3" w:rsidRDefault="003B66E3" w:rsidP="003B66E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ABC81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E68CC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1BF9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Ploiești Nord</w:t>
            </w:r>
          </w:p>
          <w:p w14:paraId="6FF8EC55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 4 și 6 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F60A8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Cap X</w:t>
            </w:r>
          </w:p>
          <w:p w14:paraId="067BD68A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7E226E0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</w:p>
          <w:p w14:paraId="19FA48CD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Ploiești Nord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7A9C1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1D51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97BDA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1225A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3C6AC24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6EBF" w14:textId="77777777" w:rsidR="003B66E3" w:rsidRDefault="003B66E3" w:rsidP="003B66E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B57ED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8DDF7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80F6B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2BF448AD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4CF4A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13DCC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C94E1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82013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7CC7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F6BFB7E" w14:textId="77777777">
        <w:trPr>
          <w:cantSplit/>
          <w:trHeight w:val="27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6D6B7" w14:textId="77777777" w:rsidR="003B66E3" w:rsidRDefault="003B66E3" w:rsidP="003B66E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0B11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D43D2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B56C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34BFAA74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B0327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marca de sigu-ranţă </w:t>
            </w:r>
          </w:p>
          <w:p w14:paraId="33B4AEEF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 </w:t>
            </w:r>
          </w:p>
          <w:p w14:paraId="35A7D068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3 </w:t>
            </w:r>
          </w:p>
          <w:p w14:paraId="01F2E77F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5EA7B213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Blejoi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72EC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0A76B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38BFC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E33C3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2 abătute este închisă.</w:t>
            </w:r>
          </w:p>
          <w:p w14:paraId="7244AB49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250C8DA" w14:textId="77777777">
        <w:trPr>
          <w:cantSplit/>
          <w:trHeight w:val="2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BE0DE" w14:textId="77777777" w:rsidR="003B66E3" w:rsidRDefault="003B66E3" w:rsidP="003B66E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EAB86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E55B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BE50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Vălenii de Munte</w:t>
            </w:r>
          </w:p>
          <w:p w14:paraId="1376BCE9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9F2D0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4E9EF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F3D87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85DBB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81D0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3160203" w14:textId="77777777">
        <w:trPr>
          <w:cantSplit/>
          <w:trHeight w:val="5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32A7" w14:textId="77777777" w:rsidR="003B66E3" w:rsidRDefault="003B66E3" w:rsidP="003B66E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21A3F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37+000</w:t>
            </w:r>
          </w:p>
          <w:p w14:paraId="74F593BD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1A3FD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CCACB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Vălenii de Munte - Teişani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CBC31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739A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B9F94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5D94B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DD4B5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97183F7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81A42" w14:textId="77777777" w:rsidR="003B66E3" w:rsidRDefault="003B66E3" w:rsidP="003B66E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448C4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6B88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222A4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Teişani</w:t>
            </w:r>
          </w:p>
          <w:p w14:paraId="63D7A612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AFF17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0D8B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94E77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3CADA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9D9B4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7256D65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06FB4" w14:textId="77777777" w:rsidR="003B66E3" w:rsidRDefault="003B66E3" w:rsidP="003B66E3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9FF1D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FA9E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4C59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Mâneciu </w:t>
            </w:r>
          </w:p>
          <w:p w14:paraId="2858E114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F8192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ABEEA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0107" w14:textId="77777777" w:rsidR="003B66E3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36AA5" w14:textId="77777777" w:rsidR="003B66E3" w:rsidRPr="00023C54" w:rsidRDefault="003B66E3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F1495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1E2B0A7" w14:textId="77777777" w:rsidR="003B66E3" w:rsidRDefault="003B66E3">
      <w:pPr>
        <w:spacing w:line="192" w:lineRule="auto"/>
        <w:ind w:right="57"/>
        <w:rPr>
          <w:sz w:val="20"/>
          <w:lang w:val="ro-RO"/>
        </w:rPr>
      </w:pPr>
    </w:p>
    <w:p w14:paraId="52C092EC" w14:textId="77777777" w:rsidR="003B66E3" w:rsidRDefault="003B66E3" w:rsidP="00DE0660">
      <w:pPr>
        <w:pStyle w:val="Heading1"/>
        <w:spacing w:line="360" w:lineRule="auto"/>
      </w:pPr>
      <w:r>
        <w:t>LINIA 306</w:t>
      </w:r>
    </w:p>
    <w:p w14:paraId="40D149BE" w14:textId="77777777" w:rsidR="003B66E3" w:rsidRDefault="003B66E3" w:rsidP="00E92915">
      <w:pPr>
        <w:pStyle w:val="Heading1"/>
        <w:spacing w:line="360" w:lineRule="auto"/>
        <w:rPr>
          <w:b w:val="0"/>
          <w:bCs w:val="0"/>
          <w:sz w:val="8"/>
        </w:rPr>
      </w:pPr>
      <w:r>
        <w:t>PLOIEŞTI VEST - TÂRGOVIŞTE NORD - RAMIFICAŢIE TEIŞ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28BC270A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6C7FA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2A65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5819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8B00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4FAD8" w14:textId="77777777" w:rsidR="003B66E3" w:rsidRDefault="003B66E3" w:rsidP="00E1314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107FA3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6462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096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8CBB2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B619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2C98CC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27928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DB2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A6F6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00B5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3CA01BC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5FE2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F03F0B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62F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BA10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E3FF9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8FB9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E7BB2FF" w14:textId="77777777">
        <w:trPr>
          <w:cantSplit/>
          <w:trHeight w:val="9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B7B5A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7EE4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E128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9D05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3CCA40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6262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AC2ABD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732B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2827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49242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BC54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56ED1ACA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EACB2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3CF4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428E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308E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Târgşoru Nou</w:t>
            </w:r>
          </w:p>
          <w:p w14:paraId="1EC8ED7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BCC5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FEC2AE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7E52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F947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6327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EC08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9116979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99B1C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785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4413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F47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0D9F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din călcâi sch. 9 </w:t>
            </w:r>
          </w:p>
          <w:p w14:paraId="59F5C26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</w:t>
            </w:r>
          </w:p>
          <w:p w14:paraId="44309B3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ED7E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EAE9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8444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ADB0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333FF45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7F6D6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4C3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9464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9CE0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20A9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DC64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BA5A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F8D46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B5C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CA97F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3B66E3" w14:paraId="621B5A16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4EA8A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655E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A210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13C5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5B88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255708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și 17</w:t>
            </w:r>
          </w:p>
          <w:p w14:paraId="02CAE88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3D48263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E04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DB8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8E526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B962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5.</w:t>
            </w:r>
          </w:p>
        </w:tc>
      </w:tr>
      <w:tr w:rsidR="003B66E3" w14:paraId="106B4CE0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BDFA0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CA9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F48B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66FD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Mija</w:t>
            </w:r>
          </w:p>
          <w:p w14:paraId="1B9DB4F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45F7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03F3C1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DCE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3945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F4120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228F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B63CFE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0F47A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FFAF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C696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04F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56D0015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B</w:t>
            </w:r>
          </w:p>
          <w:p w14:paraId="04D0B06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nr. 10 și 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BA5D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53+700</w:t>
            </w:r>
          </w:p>
          <w:p w14:paraId="3AE7490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99CC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FAB0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CCC5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5A2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A9E6956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A923B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88A5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0328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2A4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0DA3DF6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abătută </w:t>
            </w:r>
          </w:p>
          <w:p w14:paraId="62BF6AC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sch. nr.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631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E49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C504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0319F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C705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4416C54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BD6C5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B04D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51AE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BF6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7F6F4C1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8379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B08EBF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1AD1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AFC8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70D27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74E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701B4879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A528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DFD2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40+840</w:t>
            </w:r>
          </w:p>
          <w:p w14:paraId="7AE559F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95DA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AB28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EA26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840D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BB37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0F41D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1B72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C33732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841D7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2C6E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41+000</w:t>
            </w:r>
          </w:p>
          <w:p w14:paraId="6F56223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AF00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7B70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569F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04F6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2EE5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D99B4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E670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4646B8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653F2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F598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  <w:p w14:paraId="65F9ADF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993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9036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48A5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D0CF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7513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4BED8" w14:textId="77777777" w:rsidR="003B66E3" w:rsidRPr="00BE3917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A3FF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77BF74C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DE57F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A0F9A" w14:textId="77777777" w:rsidR="003B66E3" w:rsidRDefault="003B66E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  <w:p w14:paraId="33957850" w14:textId="77777777" w:rsidR="003B66E3" w:rsidRDefault="003B66E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56816" w14:textId="77777777" w:rsidR="003B66E3" w:rsidRDefault="003B66E3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D15D" w14:textId="77777777" w:rsidR="003B66E3" w:rsidRDefault="003B66E3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8732" w14:textId="77777777" w:rsidR="003B66E3" w:rsidRDefault="003B66E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15BA9" w14:textId="77777777" w:rsidR="003B66E3" w:rsidRDefault="003B66E3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63BB5" w14:textId="77777777" w:rsidR="003B66E3" w:rsidRDefault="003B66E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D7C5F" w14:textId="77777777" w:rsidR="003B66E3" w:rsidRPr="00BE3917" w:rsidRDefault="003B66E3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93ED3" w14:textId="77777777" w:rsidR="003B66E3" w:rsidRDefault="003B66E3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05429D4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B05DB" w14:textId="77777777" w:rsidR="003B66E3" w:rsidRDefault="003B66E3" w:rsidP="003B66E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CAE4C" w14:textId="77777777" w:rsidR="003B66E3" w:rsidRDefault="003B66E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  <w:p w14:paraId="07A790AD" w14:textId="77777777" w:rsidR="003B66E3" w:rsidRDefault="003B66E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5E216" w14:textId="77777777" w:rsidR="003B66E3" w:rsidRDefault="003B66E3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F4A65" w14:textId="77777777" w:rsidR="003B66E3" w:rsidRDefault="003B66E3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5EDD1" w14:textId="77777777" w:rsidR="003B66E3" w:rsidRDefault="003B66E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13EB2" w14:textId="77777777" w:rsidR="003B66E3" w:rsidRDefault="003B66E3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F0F59" w14:textId="77777777" w:rsidR="003B66E3" w:rsidRDefault="003B66E3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CBD9E" w14:textId="77777777" w:rsidR="003B66E3" w:rsidRPr="00BE3917" w:rsidRDefault="003B66E3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35302" w14:textId="77777777" w:rsidR="003B66E3" w:rsidRDefault="003B66E3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37D56309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535D8C7A" w14:textId="77777777" w:rsidR="003B66E3" w:rsidRDefault="003B66E3" w:rsidP="008D7570">
      <w:pPr>
        <w:pStyle w:val="Heading1"/>
        <w:spacing w:line="360" w:lineRule="auto"/>
      </w:pPr>
      <w:r>
        <w:t>LINIA 311</w:t>
      </w:r>
    </w:p>
    <w:p w14:paraId="46E2FEAF" w14:textId="77777777" w:rsidR="003B66E3" w:rsidRDefault="003B66E3" w:rsidP="00F8285A">
      <w:pPr>
        <w:pStyle w:val="Heading1"/>
        <w:spacing w:line="360" w:lineRule="auto"/>
        <w:rPr>
          <w:b w:val="0"/>
          <w:bCs w:val="0"/>
          <w:sz w:val="8"/>
        </w:rPr>
      </w:pPr>
      <w:r>
        <w:t>BUDA - SLĂNIC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7FD5037E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15BAA" w14:textId="77777777" w:rsidR="003B66E3" w:rsidRDefault="003B66E3" w:rsidP="003B66E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6454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32+225</w:t>
            </w:r>
          </w:p>
          <w:p w14:paraId="0E0D6BD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E30C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1314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Plopeni Sat  - Slănic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D6B5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B683B" w14:textId="77777777" w:rsidR="003B66E3" w:rsidRPr="003004A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A7CC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25E06" w14:textId="77777777" w:rsidR="003B66E3" w:rsidRPr="003004A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DE3B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1843466B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40531" w14:textId="77777777" w:rsidR="003B66E3" w:rsidRDefault="003B66E3" w:rsidP="003B66E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7EB9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4C71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64D5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 Slănic linia 3</w:t>
            </w:r>
          </w:p>
          <w:p w14:paraId="54F0EA5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B54F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7FD657A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D5AB0" w14:textId="77777777" w:rsidR="003B66E3" w:rsidRPr="003004A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F49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133B5" w14:textId="77777777" w:rsidR="003B66E3" w:rsidRPr="003004A8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9663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7F122B4" w14:textId="77777777" w:rsidR="003B66E3" w:rsidRDefault="003B66E3">
      <w:pPr>
        <w:tabs>
          <w:tab w:val="left" w:pos="4560"/>
        </w:tabs>
        <w:rPr>
          <w:sz w:val="20"/>
          <w:lang w:val="ro-RO"/>
        </w:rPr>
      </w:pPr>
    </w:p>
    <w:p w14:paraId="2AB2DF99" w14:textId="77777777" w:rsidR="003B66E3" w:rsidRDefault="003B66E3" w:rsidP="00E81B3B">
      <w:pPr>
        <w:pStyle w:val="Heading1"/>
        <w:spacing w:line="360" w:lineRule="auto"/>
      </w:pPr>
      <w:r>
        <w:t>LINIA 314 G</w:t>
      </w:r>
    </w:p>
    <w:p w14:paraId="2B38B764" w14:textId="77777777" w:rsidR="003B66E3" w:rsidRDefault="003B66E3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3B66E3" w14:paraId="50C1CEE0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043C1" w14:textId="77777777" w:rsidR="003B66E3" w:rsidRDefault="003B66E3" w:rsidP="003B66E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4277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9FC35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D554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18E087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00E8B95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2A3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EE06F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4FC1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791D5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A14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7A25108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A360D" w14:textId="77777777" w:rsidR="003B66E3" w:rsidRDefault="003B66E3" w:rsidP="003B66E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85FE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BA5A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DCB7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7D3539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13BC7D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F3F9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7DA61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1702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7D1B2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4717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CC277E9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B4F1C" w14:textId="77777777" w:rsidR="003B66E3" w:rsidRDefault="003B66E3" w:rsidP="003B66E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6CFA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8CB20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570D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2D6459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7894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9DB62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204B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C7ABD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D615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08C987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59FC8C15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ED539" w14:textId="77777777" w:rsidR="003B66E3" w:rsidRDefault="003B66E3" w:rsidP="003B66E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6D2A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C670D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267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B82FE7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92DD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632E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6CB2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B8EA7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C521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48629B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73F76F62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6D9AB" w14:textId="77777777" w:rsidR="003B66E3" w:rsidRDefault="003B66E3" w:rsidP="003B66E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95F5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C88B7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5C01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61B692C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342AFD5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7045F34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2001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A7FBE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92D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5DEE9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5541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3AFE2CA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06FF" w14:textId="77777777" w:rsidR="003B66E3" w:rsidRDefault="003B66E3" w:rsidP="003B66E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635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5E070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00EB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EC251C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7FC85FC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450FA53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2314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96C1F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5E0B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AA546" w14:textId="77777777" w:rsidR="003B66E3" w:rsidRPr="00DF53C6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2B4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D9C285D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6784AF32" w14:textId="77777777" w:rsidR="003B66E3" w:rsidRDefault="003B66E3" w:rsidP="003A5387">
      <w:pPr>
        <w:pStyle w:val="Heading1"/>
        <w:spacing w:line="360" w:lineRule="auto"/>
      </w:pPr>
      <w:r>
        <w:t>LINIA 316</w:t>
      </w:r>
    </w:p>
    <w:p w14:paraId="6841F44B" w14:textId="77777777" w:rsidR="003B66E3" w:rsidRDefault="003B66E3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55E60B26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5C700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0181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973C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AE34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582DA95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5DEA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B45B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8AE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71743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4408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2C570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E14900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3B66E3" w14:paraId="02F7C1CB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689E4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4EEE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E168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2B6C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B78B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0AA2DEB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254620D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0E65B6B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6F1F343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1B23027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29234D7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F1F0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618C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042FC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6911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5290D8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3B66E3" w14:paraId="223A0EFA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23780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108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EF28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AC3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7FAE64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F48E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CAD368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122F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6723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8426E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9545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56954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A8C92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3B66E3" w14:paraId="33CE9B47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D41A6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C32F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B969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C80B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6023856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0FFA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D927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8104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47C95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C48B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FEC519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7C3DE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1E3A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76CD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8230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69E51EC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ACAE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7D20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FECB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81FF6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EFC2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E9554A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E2A5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ABF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26B2A66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7B98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55BA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5E19761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5717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5CF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D5A8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9442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9B4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12AC93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69CD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391A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66AC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B7BA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4BA2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6FC6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DF42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B615D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322C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29728DE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4743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592D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78+250</w:t>
            </w:r>
          </w:p>
          <w:p w14:paraId="030FBA4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9BEC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8F71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34BB340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8874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A7D3F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3942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88EB1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6D7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3A6EE620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7B135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5E89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83+925</w:t>
            </w:r>
          </w:p>
          <w:p w14:paraId="2F58B46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CF10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7D38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Sânsimion – </w:t>
            </w:r>
          </w:p>
          <w:p w14:paraId="75CA427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F04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DFF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09AB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B5177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21E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7A629673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F247A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747C4" w14:textId="77777777" w:rsidR="003B66E3" w:rsidRDefault="003B66E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1779162D" w14:textId="77777777" w:rsidR="003B66E3" w:rsidRDefault="003B66E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48C60" w14:textId="77777777" w:rsidR="003B66E3" w:rsidRDefault="003B66E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9F20E" w14:textId="77777777" w:rsidR="003B66E3" w:rsidRDefault="003B66E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4DE7B8E2" w14:textId="77777777" w:rsidR="003B66E3" w:rsidRDefault="003B66E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C9FFA" w14:textId="77777777" w:rsidR="003B66E3" w:rsidRDefault="003B66E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2068B" w14:textId="77777777" w:rsidR="003B66E3" w:rsidRDefault="003B66E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02B4" w14:textId="77777777" w:rsidR="003B66E3" w:rsidRDefault="003B66E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5EC6" w14:textId="77777777" w:rsidR="003B66E3" w:rsidRPr="00F6236C" w:rsidRDefault="003B66E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6B24B" w14:textId="77777777" w:rsidR="003B66E3" w:rsidRDefault="003B66E3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8B3CC7C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2A440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4097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ACD87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B849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1B8A78D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982E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EB7DF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0C07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3DED6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8702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C299D1D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860A0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FC11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EE5C6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197C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76AC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78783FD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3835019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48A5DB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2B39EBE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AEBA1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E77F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D684A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E12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201ADCF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67F4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9F6B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BE7EF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DA0E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46E2990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59CF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1E32F65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242115F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54F19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830C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4DD39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7A8C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3B66E3" w14:paraId="44AE0496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5B2CB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8F25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12567A6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1B5AE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390E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119ACCB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BE69C" w14:textId="77777777" w:rsidR="003B66E3" w:rsidRPr="00273EC0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AEAFB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55FD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AD84F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9055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78C8FA32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2DA9D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996F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285EE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FEB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1591552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B9CD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DCE3C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DA89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A808E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2822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599A3D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3480C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FE62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E22D0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A76E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3B915B8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2414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F5A2D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31CD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6D35B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6FCB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3FA64B6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035A5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C50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297D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68D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3149D8E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3D2A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4AF8E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F834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BE01C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572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C6467E5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6949F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0975D" w14:textId="77777777" w:rsidR="003B66E3" w:rsidRDefault="003B66E3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06ABB17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2E9D6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698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508AD92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A91D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93CDF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FC2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6F08F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7903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5016DC05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294D5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484A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1A2E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3668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5DB08D5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A8BE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62C8E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8254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B82B1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18EF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72E49E2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3856F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2B01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A481B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274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5B187ED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628B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3BF15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459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9B90F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D353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6D1449D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159B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A9F1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6EA72A7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639DB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59C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0061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7249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33BC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80381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B1BA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7ACB1A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21E8A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A765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24BBACA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B0E2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A002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2EA57F50" w14:textId="77777777" w:rsidR="003B66E3" w:rsidRPr="00830247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1E60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326D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6B13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98F61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E548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692D100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836E0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DF5B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8F64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CD87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3039ECF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439A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4ED4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E767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47E8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949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5EAFFD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8C1AC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B7B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6548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5743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40695E0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8A41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B914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1D80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8EF58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A6E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7836D4B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664A6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02A5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4428F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A5FA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2F05A07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60D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5557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BF6D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97CAF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1129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67905FC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4BDCB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160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2BE24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5312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49BADF2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0F54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D76A9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062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E5744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68A6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9AA9C5C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76998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AA5E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BD69A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4AE8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33596AE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720A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C3606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18D7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C45A1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7E49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F494A0D" w14:textId="77777777" w:rsidR="003B66E3" w:rsidRPr="000D7AA7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3B66E3" w14:paraId="56A6438F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D1B68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1688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3034A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2135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01ECA1D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94F2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F8804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1E63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A4B1C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05DA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345C8F9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AA814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EED04" w14:textId="77777777" w:rsidR="003B66E3" w:rsidRDefault="003B66E3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7A5EB" w14:textId="77777777" w:rsidR="003B66E3" w:rsidRPr="00F6236C" w:rsidRDefault="003B66E3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4FEB0" w14:textId="77777777" w:rsidR="003B66E3" w:rsidRDefault="003B66E3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717B895D" w14:textId="77777777" w:rsidR="003B66E3" w:rsidRDefault="003B66E3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1B66A" w14:textId="77777777" w:rsidR="003B66E3" w:rsidRDefault="003B66E3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BD46" w14:textId="77777777" w:rsidR="003B66E3" w:rsidRDefault="003B66E3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0C2E" w14:textId="77777777" w:rsidR="003B66E3" w:rsidRDefault="003B66E3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93454" w14:textId="77777777" w:rsidR="003B66E3" w:rsidRPr="00F6236C" w:rsidRDefault="003B66E3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3868" w14:textId="77777777" w:rsidR="003B66E3" w:rsidRDefault="003B66E3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9FC260C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AE1C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31DC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183+950</w:t>
            </w:r>
          </w:p>
          <w:p w14:paraId="21E9145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EDD73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237F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Toplița, linia 3 directă -  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967C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00D59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CDC1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054B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EB98D" w14:textId="77777777" w:rsidR="003B66E3" w:rsidRPr="007F77BB" w:rsidRDefault="003B66E3" w:rsidP="007F77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19"/>
                <w:szCs w:val="19"/>
                <w:lang w:val="ro-RO"/>
              </w:rPr>
            </w:pPr>
            <w:r w:rsidRPr="007F77BB">
              <w:rPr>
                <w:b/>
                <w:bCs/>
                <w:i/>
                <w:iCs/>
                <w:sz w:val="19"/>
                <w:szCs w:val="19"/>
                <w:lang w:val="ro-RO"/>
              </w:rPr>
              <w:t xml:space="preserve">Semnalizatăpe teren numai în capătul X. </w:t>
            </w:r>
          </w:p>
          <w:p w14:paraId="2F7155FA" w14:textId="77777777" w:rsidR="003B66E3" w:rsidRDefault="003B66E3" w:rsidP="007F77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F77BB">
              <w:rPr>
                <w:b/>
                <w:bCs/>
                <w:i/>
                <w:iCs/>
                <w:sz w:val="19"/>
                <w:szCs w:val="19"/>
                <w:lang w:val="ro-RO"/>
              </w:rPr>
              <w:t xml:space="preserve">Fără inductori. Linia 3 stația Toplița protecție lucrări și muncitori liniile 1 și 2 </w:t>
            </w:r>
          </w:p>
        </w:tc>
      </w:tr>
      <w:tr w:rsidR="003B66E3" w14:paraId="67A38013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C661D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6328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CAC7A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727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444187F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9D9D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1F5B43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E750C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D1E8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3034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DFF9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A08974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3D89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6621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07AD3A5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2C68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652F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5DC9196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1730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73DE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F40C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5EFE9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185A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06C1208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3B66E3" w14:paraId="5E9FE94A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80C3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BA51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A0F25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CE7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685484C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655C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68A51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50E0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8231F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82A6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D3F6B0A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5B27F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D7A3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68625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4FE1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04C4076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C95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329F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CEF2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E9816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D486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7C8C06E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2D61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BDEC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0136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13FB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788569A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30B5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753E4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9FD4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6C0D9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10AD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3B66E3" w14:paraId="05E2FEFF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B00F9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10F1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D063A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4B83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481CB57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B07C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70E53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719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BE6B5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E655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3B66E3" w14:paraId="76C5623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332F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174E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EB23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8C5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D298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F5F92F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5BC9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FA80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9B22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566F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0CCB854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F23BCE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AFC1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40A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B043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D83E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16A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4C7865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9D13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BC60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8EA56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BF6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5204D9C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E70AD45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39FD2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71F5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95312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4C1E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59F008E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21FB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8D6B5B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64DAD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ECD0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C3DAA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67E7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AEA80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3B66E3" w14:paraId="2C2408B6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407A9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69ED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8334F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5470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6073800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3A99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098DFB4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D51BF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D16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F4B2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E24D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5F6F25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BCB97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3B66E3" w14:paraId="2D9A584A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EF8F8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22D8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F341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5E29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5431F2B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89A0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65794EE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44695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4C67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E2196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B625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6387E3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4E0EC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3B66E3" w14:paraId="6213D825" w14:textId="77777777" w:rsidTr="002A7DAE">
        <w:trPr>
          <w:cantSplit/>
          <w:trHeight w:val="9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E0DB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4007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433+660</w:t>
            </w:r>
          </w:p>
          <w:p w14:paraId="45426C9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D69ED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566FD" w14:textId="77777777" w:rsidR="003B66E3" w:rsidRDefault="003B66E3" w:rsidP="002A7DA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Războieni linia 4 directă Cap X semnal M8 – vârf sch. 14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CD31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B421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36EA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8F7FF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EF11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C13BE94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7E6B9" w14:textId="77777777" w:rsidR="003B66E3" w:rsidRDefault="003B66E3" w:rsidP="003B66E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B148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F90A1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C47A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2044CED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008C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41D07F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67FFD" w14:textId="77777777" w:rsidR="003B66E3" w:rsidRPr="00514DA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90C2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384E4" w14:textId="77777777" w:rsidR="003B66E3" w:rsidRPr="00F6236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DE11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40128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3C82FF12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3ED73EAF" w14:textId="77777777" w:rsidR="003B66E3" w:rsidRDefault="003B66E3" w:rsidP="00503CFC">
      <w:pPr>
        <w:pStyle w:val="Heading1"/>
        <w:spacing w:line="360" w:lineRule="auto"/>
      </w:pPr>
      <w:r>
        <w:t>LINIA 412</w:t>
      </w:r>
    </w:p>
    <w:p w14:paraId="628CA52D" w14:textId="77777777" w:rsidR="003B66E3" w:rsidRDefault="003B66E3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B66E3" w14:paraId="27C84A99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994E0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133F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23A82" w14:textId="77777777" w:rsidR="003B66E3" w:rsidRPr="005C35B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B492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2DC7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2FFFFBD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D862F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15E1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367DA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40BA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4C710B3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3B66E3" w14:paraId="0A4D972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28E99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5543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C39CF" w14:textId="77777777" w:rsidR="003B66E3" w:rsidRPr="005C35B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2C21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DE5E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A4D4E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4502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5AC39F1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B14AB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4996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Afectează Parcurs 2</w:t>
            </w:r>
          </w:p>
        </w:tc>
      </w:tr>
      <w:tr w:rsidR="003B66E3" w14:paraId="6F343DA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C7661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63E7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D276" w14:textId="77777777" w:rsidR="003B66E3" w:rsidRPr="005C35B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4EF6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06712A0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C9D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A9294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5FE3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1E5BA7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FACE4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8871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E675D17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EDD1B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524C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F90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221A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70917A1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5218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7E38D1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941F1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37B1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4FDB5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6145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DEAF7B1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B357D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FD919" w14:textId="77777777" w:rsidR="003B66E3" w:rsidRDefault="003B66E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59686202" w14:textId="77777777" w:rsidR="003B66E3" w:rsidRDefault="003B66E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4BCF9" w14:textId="77777777" w:rsidR="003B66E3" w:rsidRDefault="003B66E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2528E" w14:textId="77777777" w:rsidR="003B66E3" w:rsidRDefault="003B66E3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4835F0F8" w14:textId="77777777" w:rsidR="003B66E3" w:rsidRDefault="003B66E3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A3CB3" w14:textId="77777777" w:rsidR="003B66E3" w:rsidRDefault="003B66E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7A5D" w14:textId="77777777" w:rsidR="003B66E3" w:rsidRPr="00396332" w:rsidRDefault="003B66E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E2BBB" w14:textId="77777777" w:rsidR="003B66E3" w:rsidRDefault="003B66E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0CB09F25" w14:textId="77777777" w:rsidR="003B66E3" w:rsidRDefault="003B66E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60BCE" w14:textId="77777777" w:rsidR="003B66E3" w:rsidRDefault="003B66E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FD4F9" w14:textId="77777777" w:rsidR="003B66E3" w:rsidRDefault="003B66E3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CEA271A" w14:textId="77777777" w:rsidR="003B66E3" w:rsidRDefault="003B66E3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0C008B94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4D0B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6FB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2756CB3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DF43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F8F0A" w14:textId="77777777" w:rsidR="003B66E3" w:rsidRDefault="003B66E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502F6C64" w14:textId="77777777" w:rsidR="003B66E3" w:rsidRDefault="003B66E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E188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0224D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0B85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CCFA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7F32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5F891D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3B66E3" w14:paraId="27D31A87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77167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63E9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065B9C8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04B4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37AD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07AB6FF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3B1A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3E3E2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A2B1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50BD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33CC0" w14:textId="77777777" w:rsidR="003B66E3" w:rsidRDefault="003B66E3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51AE53D6" w14:textId="77777777" w:rsidR="003B66E3" w:rsidRDefault="003B66E3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3B66E3" w14:paraId="649E917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6217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FD4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93601" w14:textId="77777777" w:rsidR="003B66E3" w:rsidRPr="005C35B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9A7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2E07490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9792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CFA487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B52B4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089E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71378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2D76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B506A1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5BAB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F6AC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FAB29" w14:textId="77777777" w:rsidR="003B66E3" w:rsidRPr="005C35B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021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455AD6B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B0FE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CCDF55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044933E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7596BD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C8B6DD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20E00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EC9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54258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ECE6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670EF03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2715C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3A61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43C6DD9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0275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26955" w14:textId="77777777" w:rsidR="003B66E3" w:rsidRPr="007239CA" w:rsidRDefault="003B66E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1B6FC037" w14:textId="77777777" w:rsidR="003B66E3" w:rsidRPr="007239CA" w:rsidRDefault="003B66E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292DCBC2" w14:textId="77777777" w:rsidR="003B66E3" w:rsidRDefault="003B66E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E99C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E725C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6120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8CB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E67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0B4E2E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2A5EE2F4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E2A0C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FD92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6169F83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35FE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2A3D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47344C2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AD80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E462F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7310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672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720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690E8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1949AB49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56DEE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6FB4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2DF5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9CF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0315BA0D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440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1F9C4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7C5B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3E7904C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16+965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A07F6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039E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03CB6">
              <w:rPr>
                <w:b/>
                <w:bCs/>
                <w:i/>
                <w:iCs/>
                <w:sz w:val="20"/>
                <w:lang w:val="ro-RO"/>
              </w:rPr>
              <w:t>Nemnalizată pe teren.                     RV protecție muncitori între orele 7,00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003CB6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003CB6">
              <w:rPr>
                <w:b/>
                <w:bCs/>
                <w:i/>
                <w:iCs/>
                <w:sz w:val="20"/>
                <w:lang w:val="ro-RO"/>
              </w:rPr>
              <w:t>18,00.</w:t>
            </w:r>
          </w:p>
        </w:tc>
      </w:tr>
      <w:tr w:rsidR="003B66E3" w14:paraId="3A8F38CB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CBFA0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0282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00604D0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7297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E3E4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75280AA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E075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D019B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35F1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71B3CFA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1C21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EA07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3B66E3" w14:paraId="08ECB3D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2A0BD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D26B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41A3DD5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FA47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5D3E8" w14:textId="77777777" w:rsidR="003B66E3" w:rsidRDefault="003B66E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2E9F413A" w14:textId="77777777" w:rsidR="003B66E3" w:rsidRDefault="003B66E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0EA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D32E6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682A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F76D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E1FA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3E70D01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3B66E3" w14:paraId="7A3E7E65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C07A2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DCB7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3403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496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4FDC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91FC1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3DBC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5AF2F84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4C6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B1E1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2E119DA5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3D650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18B0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EC4A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B67A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2755415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8C39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733F33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62E6B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F838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4D46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4C2C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6A0399B" w14:textId="77777777" w:rsidTr="00EB7918">
        <w:trPr>
          <w:cantSplit/>
          <w:trHeight w:val="65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989BF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6572D" w14:textId="77777777" w:rsidR="003B66E3" w:rsidRDefault="003B66E3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34CB3DAD" w14:textId="77777777" w:rsidR="003B66E3" w:rsidRDefault="003B66E3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9F800" w14:textId="77777777" w:rsidR="003B66E3" w:rsidRDefault="003B66E3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1641" w14:textId="77777777" w:rsidR="003B66E3" w:rsidRDefault="003B66E3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5C6E9800" w14:textId="77777777" w:rsidR="003B66E3" w:rsidRDefault="003B66E3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106B" w14:textId="77777777" w:rsidR="003B66E3" w:rsidRDefault="003B66E3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4993B" w14:textId="77777777" w:rsidR="003B66E3" w:rsidRPr="00396332" w:rsidRDefault="003B66E3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76DC3" w14:textId="77777777" w:rsidR="003B66E3" w:rsidRDefault="003B66E3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A9919" w14:textId="77777777" w:rsidR="003B66E3" w:rsidRPr="00396332" w:rsidRDefault="003B66E3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023F5" w14:textId="77777777" w:rsidR="003B66E3" w:rsidRDefault="003B66E3" w:rsidP="00EB791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3B66E3" w14:paraId="03D383B3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ED3B6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CD63E" w14:textId="77777777" w:rsidR="003B66E3" w:rsidRDefault="003B66E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24+820</w:t>
            </w:r>
          </w:p>
          <w:p w14:paraId="23D3DC4C" w14:textId="77777777" w:rsidR="003B66E3" w:rsidRDefault="003B66E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705EF" w14:textId="77777777" w:rsidR="003B66E3" w:rsidRDefault="003B66E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B6FC0" w14:textId="77777777" w:rsidR="003B66E3" w:rsidRDefault="003B66E3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AEEFD" w14:textId="77777777" w:rsidR="003B66E3" w:rsidRDefault="003B66E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F62BC" w14:textId="77777777" w:rsidR="003B66E3" w:rsidRPr="00396332" w:rsidRDefault="003B66E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A5D5" w14:textId="77777777" w:rsidR="003B66E3" w:rsidRDefault="003B66E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5A690" w14:textId="77777777" w:rsidR="003B66E3" w:rsidRDefault="003B66E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38F0B" w14:textId="77777777" w:rsidR="003B66E3" w:rsidRDefault="003B66E3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(zonă pod km 24+848)</w:t>
            </w:r>
          </w:p>
        </w:tc>
      </w:tr>
      <w:tr w:rsidR="003B66E3" w14:paraId="607A724F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1050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C64C" w14:textId="77777777" w:rsidR="003B66E3" w:rsidRDefault="003B66E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A2767" w14:textId="77777777" w:rsidR="003B66E3" w:rsidRDefault="003B66E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6736E" w14:textId="77777777" w:rsidR="003B66E3" w:rsidRDefault="003B66E3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73B12" w14:textId="77777777" w:rsidR="003B66E3" w:rsidRDefault="003B66E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201F9" w14:textId="77777777" w:rsidR="003B66E3" w:rsidRPr="00396332" w:rsidRDefault="003B66E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27E88" w14:textId="77777777" w:rsidR="003B66E3" w:rsidRDefault="003B66E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6D3CEF69" w14:textId="77777777" w:rsidR="003B66E3" w:rsidRDefault="003B66E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97E56" w14:textId="77777777" w:rsidR="003B66E3" w:rsidRPr="00396332" w:rsidRDefault="003B66E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0985C" w14:textId="77777777" w:rsidR="003B66E3" w:rsidRDefault="003B66E3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0B51E993" w14:textId="77777777" w:rsidR="003B66E3" w:rsidRDefault="003B66E3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3B66E3" w14:paraId="5B3E57AA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02C98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BB2A3" w14:textId="77777777" w:rsidR="003B66E3" w:rsidRDefault="003B66E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31+770</w:t>
            </w:r>
          </w:p>
          <w:p w14:paraId="1140F4E1" w14:textId="77777777" w:rsidR="003B66E3" w:rsidRDefault="003B66E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F112B" w14:textId="77777777" w:rsidR="003B66E3" w:rsidRDefault="003B66E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23F4A" w14:textId="77777777" w:rsidR="003B66E3" w:rsidRDefault="003B66E3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27337">
              <w:rPr>
                <w:b/>
                <w:bCs/>
                <w:sz w:val="20"/>
                <w:lang w:val="ro-RO"/>
              </w:rPr>
              <w:t xml:space="preserve">St. Gherla </w:t>
            </w:r>
          </w:p>
          <w:p w14:paraId="6782DB36" w14:textId="77777777" w:rsidR="003B66E3" w:rsidRDefault="003B66E3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27337">
              <w:rPr>
                <w:b/>
                <w:bCs/>
                <w:sz w:val="20"/>
                <w:lang w:val="ro-RO"/>
              </w:rPr>
              <w:t>(peste secțiunea 034C și schimbătoarele 8, 10 până la vârful schimbătorului 12 din Stația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0A506" w14:textId="77777777" w:rsidR="003B66E3" w:rsidRDefault="003B66E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79B10" w14:textId="77777777" w:rsidR="003B66E3" w:rsidRPr="00396332" w:rsidRDefault="003B66E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4A461" w14:textId="77777777" w:rsidR="003B66E3" w:rsidRDefault="003B66E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308D7" w14:textId="77777777" w:rsidR="003B66E3" w:rsidRDefault="003B66E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6CD49" w14:textId="77777777" w:rsidR="003B66E3" w:rsidRDefault="003B66E3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216CA60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5EF33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343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E2721" w14:textId="77777777" w:rsidR="003B66E3" w:rsidRPr="005C35B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053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68F4DBE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6284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5641E6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5EB8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E7CE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99AE1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78D1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509A9A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9A831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6373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21E64" w14:textId="77777777" w:rsidR="003B66E3" w:rsidRPr="005C35B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4A623" w14:textId="77777777" w:rsidR="003B66E3" w:rsidRDefault="003B66E3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1996755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F6DC8" w14:textId="77777777" w:rsidR="003B66E3" w:rsidRDefault="003B66E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CC364D4" w14:textId="77777777" w:rsidR="003B66E3" w:rsidRDefault="003B66E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EFFE452" w14:textId="77777777" w:rsidR="003B66E3" w:rsidRDefault="003B66E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6E653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EAB0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44A8B" w14:textId="77777777" w:rsidR="003B66E3" w:rsidRPr="0039633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7B0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C00C99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DE573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43B2" w14:textId="77777777" w:rsidR="003B66E3" w:rsidRDefault="003B66E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9D21D" w14:textId="77777777" w:rsidR="003B66E3" w:rsidRPr="005C35B0" w:rsidRDefault="003B66E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E8332" w14:textId="77777777" w:rsidR="003B66E3" w:rsidRDefault="003B66E3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BD4C6" w14:textId="77777777" w:rsidR="003B66E3" w:rsidRDefault="003B66E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EB84C" w14:textId="77777777" w:rsidR="003B66E3" w:rsidRDefault="003B66E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12BED" w14:textId="77777777" w:rsidR="003B66E3" w:rsidRDefault="003B66E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057F07BB" w14:textId="77777777" w:rsidR="003B66E3" w:rsidRDefault="003B66E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423C" w14:textId="77777777" w:rsidR="003B66E3" w:rsidRPr="00396332" w:rsidRDefault="003B66E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E591" w14:textId="77777777" w:rsidR="003B66E3" w:rsidRDefault="003B66E3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3B66E3" w14:paraId="7832341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163A5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86B9C" w14:textId="77777777" w:rsidR="003B66E3" w:rsidRPr="00003CB6" w:rsidRDefault="003B66E3" w:rsidP="00003CB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003CB6">
              <w:rPr>
                <w:b/>
                <w:bCs/>
                <w:sz w:val="20"/>
                <w:szCs w:val="20"/>
              </w:rPr>
              <w:t>32+659   33+540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52221" w14:textId="77777777" w:rsidR="003B66E3" w:rsidRPr="00003CB6" w:rsidRDefault="003B66E3" w:rsidP="00003CB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03CB6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B1964" w14:textId="77777777" w:rsidR="003B66E3" w:rsidRPr="00003CB6" w:rsidRDefault="003B66E3" w:rsidP="00003CB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03CB6">
              <w:rPr>
                <w:b/>
                <w:bCs/>
                <w:sz w:val="20"/>
                <w:szCs w:val="20"/>
              </w:rPr>
              <w:t>St.Gherla                                          (inclusiv  linia 3 directă din ax stație și schimbătoarele 11, 9, 1 pâna la  semnal intrare X a stației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9DD29" w14:textId="77777777" w:rsidR="003B66E3" w:rsidRDefault="003B66E3" w:rsidP="00003CB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1A79" w14:textId="77777777" w:rsidR="003B66E3" w:rsidRDefault="003B66E3" w:rsidP="00003CB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29715" w14:textId="77777777" w:rsidR="003B66E3" w:rsidRDefault="003B66E3" w:rsidP="00003CB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AD5AD" w14:textId="77777777" w:rsidR="003B66E3" w:rsidRDefault="003B66E3" w:rsidP="00003CB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4078C" w14:textId="77777777" w:rsidR="003B66E3" w:rsidRDefault="003B66E3" w:rsidP="00003CB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03CB6">
              <w:rPr>
                <w:b/>
                <w:bCs/>
                <w:i/>
                <w:iCs/>
                <w:sz w:val="20"/>
                <w:lang w:val="ro-RO"/>
              </w:rPr>
              <w:t>Nemnalizată pe teren.                     RV protecție muncitori între orele 7,00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003CB6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003CB6">
              <w:rPr>
                <w:b/>
                <w:bCs/>
                <w:i/>
                <w:iCs/>
                <w:sz w:val="20"/>
                <w:lang w:val="ro-RO"/>
              </w:rPr>
              <w:t>18,00.</w:t>
            </w:r>
          </w:p>
        </w:tc>
      </w:tr>
      <w:tr w:rsidR="003B66E3" w14:paraId="22AF1AA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532F8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11B0E" w14:textId="77777777" w:rsidR="003B66E3" w:rsidRPr="00003CB6" w:rsidRDefault="003B66E3" w:rsidP="00003CB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003CB6">
              <w:rPr>
                <w:b/>
                <w:bCs/>
                <w:sz w:val="20"/>
                <w:szCs w:val="20"/>
              </w:rPr>
              <w:t>40+585   40+700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79C16" w14:textId="77777777" w:rsidR="003B66E3" w:rsidRPr="00003CB6" w:rsidRDefault="003B66E3" w:rsidP="00003CB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03CB6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BD415" w14:textId="77777777" w:rsidR="003B66E3" w:rsidRPr="00003CB6" w:rsidRDefault="003B66E3" w:rsidP="00003CB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03CB6">
              <w:rPr>
                <w:b/>
                <w:bCs/>
                <w:sz w:val="20"/>
                <w:szCs w:val="20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3E62D" w14:textId="77777777" w:rsidR="003B66E3" w:rsidRPr="00003CB6" w:rsidRDefault="003B66E3" w:rsidP="00003CB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003C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1F6D5" w14:textId="77777777" w:rsidR="003B66E3" w:rsidRPr="00003CB6" w:rsidRDefault="003B66E3" w:rsidP="00003CB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003C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22D8" w14:textId="77777777" w:rsidR="003B66E3" w:rsidRPr="00003CB6" w:rsidRDefault="003B66E3" w:rsidP="00003CB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003C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08DAA" w14:textId="77777777" w:rsidR="003B66E3" w:rsidRPr="00003CB6" w:rsidRDefault="003B66E3" w:rsidP="00003CB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003C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7A63" w14:textId="77777777" w:rsidR="003B66E3" w:rsidRPr="00003CB6" w:rsidRDefault="003B66E3" w:rsidP="00003CB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003CB6">
              <w:rPr>
                <w:b/>
                <w:bCs/>
                <w:i/>
                <w:iCs/>
                <w:sz w:val="20"/>
                <w:szCs w:val="20"/>
              </w:rPr>
              <w:t>Semnalizată ca limitare de viteză. Fără inductori.</w:t>
            </w:r>
          </w:p>
        </w:tc>
      </w:tr>
      <w:tr w:rsidR="003B66E3" w14:paraId="7DA7FD7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F62A6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4130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1709A1D6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24896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850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70B8D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2E814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E2885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6DD4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32CFE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561D0FB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749B1CAD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3B66E3" w14:paraId="6D96EB9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40910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C7944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1054E000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21F9E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3AC0A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BEBF3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7ADE9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774F2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E55AF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A03DA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F027D8B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68E6621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85B71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8CD66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CA99B" w14:textId="77777777" w:rsidR="003B66E3" w:rsidRPr="005C35B0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7A59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97668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CB057F5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442B4C96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F6A0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33A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2BF6D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6A64C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3C279BD9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DD3D6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49D85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BDCEC" w14:textId="77777777" w:rsidR="003B66E3" w:rsidRPr="005C35B0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708E7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27DD3E1E" w14:textId="77777777" w:rsidR="003B66E3" w:rsidRDefault="003B66E3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4C137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953D49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CFF59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CCD67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0BA9E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3FCD6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E169872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2A235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5A4F1" w14:textId="77777777" w:rsidR="003B66E3" w:rsidRDefault="003B66E3" w:rsidP="0092733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59BA7" w14:textId="77777777" w:rsidR="003B66E3" w:rsidRPr="005C35B0" w:rsidRDefault="003B66E3" w:rsidP="0092733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110EF" w14:textId="77777777" w:rsidR="003B66E3" w:rsidRDefault="003B66E3" w:rsidP="0092733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 linia Dej – Ocna Dej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394AB" w14:textId="77777777" w:rsidR="003B66E3" w:rsidRDefault="003B66E3" w:rsidP="0092733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C7B108E" w14:textId="77777777" w:rsidR="003B66E3" w:rsidRDefault="003B66E3" w:rsidP="0092733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6E66A" w14:textId="77777777" w:rsidR="003B66E3" w:rsidRPr="00396332" w:rsidRDefault="003B66E3" w:rsidP="0092733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2748" w14:textId="77777777" w:rsidR="003B66E3" w:rsidRDefault="003B66E3" w:rsidP="0092733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9C687" w14:textId="77777777" w:rsidR="003B66E3" w:rsidRPr="00396332" w:rsidRDefault="003B66E3" w:rsidP="0092733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20CED" w14:textId="77777777" w:rsidR="003B66E3" w:rsidRDefault="003B66E3" w:rsidP="0092733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714910A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317AC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FD530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0C7252A8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99DB2" w14:textId="77777777" w:rsidR="003B66E3" w:rsidRPr="005C35B0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38503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2ABA5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F8D9E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8B479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06A23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94EE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C3274F6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06BDB6A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3B66E3" w14:paraId="1C533197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CEFD8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08B0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5B0C0BE5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146BA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3350D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7FC6E15A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02B4A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97771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827C8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AF58E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B1084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345802F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3B66E3" w14:paraId="073D94EA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22F45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C4A7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2E192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48C8F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Cășeiu – </w:t>
            </w:r>
          </w:p>
          <w:p w14:paraId="10A120B8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0F35C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4D2F5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E63B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52+889</w:t>
            </w:r>
          </w:p>
          <w:p w14:paraId="47C64E7C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DB800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8A062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F7322FB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68928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8AD8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1336FB41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197D9" w14:textId="77777777" w:rsidR="003B66E3" w:rsidRPr="005C35B0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B3241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5203B9F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1DDBE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4B7E4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F4EA9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A95F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384A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BD46D5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3B66E3" w14:paraId="7FFF6D4D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CD80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8AEE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A7B9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2472F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  <w:p w14:paraId="4531D441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896F5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40A93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66D83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  <w:p w14:paraId="0CA418B4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86+072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6A44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6102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8B419F5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1328A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C8C81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65372FCA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14D33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B57D3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5014F944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B87B5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21B13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6618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A776B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42667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34211DC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5CBA39AE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4C191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2B15E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1CAB26E3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F8DBB" w14:textId="77777777" w:rsidR="003B66E3" w:rsidRPr="005C35B0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D32C6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00C1A8E1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87623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8F19C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9CB4C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8E7B2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D5D4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2901674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3B66E3" w14:paraId="432C72F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A45F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5BA63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C34C5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2402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689F54A3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EF16B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0678A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118E3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48AC4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C53ED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1D62C8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2DBE6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AD78D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282C23A0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F7E14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48DA6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ADE9D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B078D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D6FE2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A0BC4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22FCC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9A09DE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3B66E3" w14:paraId="41400F9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77582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3F217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10CB2B8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2C033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447A8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1B5DDDC9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2351E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CBC95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B5D33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3226D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C9294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00CE7DA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29C79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A386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17E33628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15448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B0708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6C37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94E32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9ACA7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705C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076A2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C33C60B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9417FBF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3B66E3" w14:paraId="1FEEC08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76383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14505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7E71D181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F2DAF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87B19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56E8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E09E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DB2D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B15A7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A8C5F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FB7F726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F913018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3B66E3" w14:paraId="3F9450B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D5456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937CB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2D5E2457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4DCEC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C0FDE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43B99216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4126390C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76024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03CAB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41BB3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788FB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EE5C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B816F36" w14:textId="77777777" w:rsidR="003B66E3" w:rsidRDefault="003B66E3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7430AD2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A78F8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83CE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05B23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53DBC" w14:textId="77777777" w:rsidR="003B66E3" w:rsidRDefault="003B66E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39EE1E0E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3C0D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E0B1748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91121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2EF04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81FA1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23FA7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689CFF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08A71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BC487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192F40B8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285DF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68A3C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07D211EB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609FD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9E96D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CF57C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24554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A7297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61B0B3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263A142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B024D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43531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3FC95DE3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9313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E0FEE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1245D0A4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1D961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21C0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48F7B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11529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59791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EC46F12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0E5AD67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3B66E3" w14:paraId="64C159B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4A7F7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C6940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686E90C4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4AB35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901B2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2462E3CE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1D06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811B8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CB5EE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5AF5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274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3B66E3" w14:paraId="33B735A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C5FB4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0777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52DAF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77A8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91CC8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1F9B4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52815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FA896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5F2D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3B66E3" w14:paraId="3C9268E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8476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58F7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1AC8DB1E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ACA25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9A26B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1658A676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61F6AA32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C3C3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00EEF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BCB1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8B249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C682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D44342C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4762F33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0507F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CF066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1E8F7836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6C8A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79118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4F3630F1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0703B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E69BD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B5D7D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E587B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538E1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BC3F38C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3B66E3" w14:paraId="0115C27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A3989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E1676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6C50709A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CA593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8EC51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133EB931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68535781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0CD5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3A9BA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313D8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D260E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99FBB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431AF11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4826D27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3E46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BE49D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3088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88E8D" w14:textId="77777777" w:rsidR="003B66E3" w:rsidRDefault="003B66E3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4B917317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91837" w14:textId="77777777" w:rsidR="003B66E3" w:rsidRDefault="003B66E3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022CE2B" w14:textId="77777777" w:rsidR="003B66E3" w:rsidRDefault="003B66E3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C3FCF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8A92A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E763E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AF507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7BADA2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705C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42B54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EE7F1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4EBC2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7A7537D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BD5B8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5B72F10C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3964747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95A8B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3419E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909F0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F173A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A1DFC71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FA1A0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824FB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F9151" w14:textId="77777777" w:rsidR="003B66E3" w:rsidRPr="005C35B0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6ABFC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2CE0E167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4A33F3D3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DC376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EE06F96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5D903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303F5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BACDE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3897B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1A1C38D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A3CD7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CCA04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EC0FC" w14:textId="77777777" w:rsidR="003B66E3" w:rsidRPr="005C35B0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E72F8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D4B64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2171D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DA0E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3ABCA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262B6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3B66E3" w14:paraId="55EEC8A4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7AD1F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9613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1EB46ACE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2E2A" w14:textId="77777777" w:rsidR="003B66E3" w:rsidRPr="005C35B0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C61E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16FA43F8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E371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55251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3ADCB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EF959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09272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ABAE6F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494302F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096554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80EA5B" w14:textId="77777777" w:rsidR="003B66E3" w:rsidRPr="005C35B0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AB90A8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7BD95093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F5058C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4E2A64D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61294AB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DE1C8C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F9D1B9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EF55C9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CAEB68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BA7F6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7697A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47863062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E8E3" w14:textId="77777777" w:rsidR="003B66E3" w:rsidRPr="005C35B0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4F24F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4B9069C3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3CF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EF6B4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B18CD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36045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101EB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7D37FD2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77DB60E5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36212794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30F8324E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3B66E3" w14:paraId="2C123A75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C1003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F0FD2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05AE9EC5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96E1" w14:textId="77777777" w:rsidR="003B66E3" w:rsidRPr="005C35B0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1E8C3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6A2B756D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4C8B7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E076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C963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1AF7B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5FDB1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693063D8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95519" w14:textId="77777777" w:rsidR="003B66E3" w:rsidRDefault="003B66E3" w:rsidP="003B66E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27B92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6DEB618F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A9CC3" w14:textId="77777777" w:rsidR="003B66E3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CE1C0" w14:textId="77777777" w:rsidR="003B66E3" w:rsidRDefault="003B66E3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48DD2E6F" w14:textId="77777777" w:rsidR="003B66E3" w:rsidRDefault="003B66E3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2E31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7EDC9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A05A6" w14:textId="77777777" w:rsidR="003B66E3" w:rsidRDefault="003B66E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76BAD" w14:textId="77777777" w:rsidR="003B66E3" w:rsidRPr="00396332" w:rsidRDefault="003B66E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A926D" w14:textId="77777777" w:rsidR="003B66E3" w:rsidRDefault="003B66E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0073463D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35F3DC24" w14:textId="77777777" w:rsidR="003B66E3" w:rsidRDefault="003B66E3" w:rsidP="0002281B">
      <w:pPr>
        <w:pStyle w:val="Heading1"/>
        <w:spacing w:line="360" w:lineRule="auto"/>
      </w:pPr>
      <w:r>
        <w:t>LINIA 416</w:t>
      </w:r>
    </w:p>
    <w:p w14:paraId="67511BB4" w14:textId="77777777" w:rsidR="003B66E3" w:rsidRDefault="003B66E3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35B6B8D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0C54C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C69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81108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1DA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0CA8368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2C41C9D7" w14:textId="77777777" w:rsidR="003B66E3" w:rsidRDefault="003B66E3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9184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355D14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9ACEA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620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D6CC8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3093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35E900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EBD3E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CDE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D598D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1592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56A517D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1690463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2347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7C02E76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1674738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C7FAC9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190C4A4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AA5EB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BE23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3A82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B880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A3B1DE2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7E5FC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ECA0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9C524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B1F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3C36FC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4BA3E58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69A8794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081F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68C6A1E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273E8F6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26107D3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1A0B18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6CC735E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316B98B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7CD739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7ADDC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5BA7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0716D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C53E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61D8D12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62897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FF94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1+100</w:t>
            </w:r>
          </w:p>
          <w:p w14:paraId="668A08A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9F668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EDF8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086191">
              <w:rPr>
                <w:b/>
                <w:bCs/>
                <w:sz w:val="20"/>
                <w:lang w:val="ro-RO"/>
              </w:rPr>
              <w:t xml:space="preserve"> Linia 1C din St. Dej Triaj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>(inclusiv peste schimbătoarele 19T,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>35T,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>37T,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>45T,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>47T,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>49T, 6A,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 xml:space="preserve">4A din </w:t>
            </w:r>
          </w:p>
          <w:p w14:paraId="3C021F8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086191">
              <w:rPr>
                <w:b/>
                <w:bCs/>
                <w:sz w:val="20"/>
                <w:lang w:val="ro-RO"/>
              </w:rPr>
              <w:t>Stația Dej Triaj)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03D9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7582B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E37B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B8BD8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0B1B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7C5237CC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9C72C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AE8C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21090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2231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3CA97E8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D1F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22EED12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3EDB095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7401C9E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03AAD24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2765D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3B5F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77E18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D4A9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D4587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3B66E3" w14:paraId="19412FFE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38F42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BC47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C31CA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EED3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76B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C7B4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2533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7D1F71E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237C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2033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6E58CDD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D7CC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5939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CB418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5D03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2830A89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16D7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8329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4802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54437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6C8F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3B66E3" w14:paraId="3A6B6B1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EE6E9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5F1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12+700</w:t>
            </w:r>
          </w:p>
          <w:p w14:paraId="04451AF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959DD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95A1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1DFED" w14:textId="77777777" w:rsidR="003B66E3" w:rsidRPr="0011403A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84A16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F04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5B0AA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71272" w14:textId="77777777" w:rsidR="003B66E3" w:rsidRPr="0011403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5ADAB7E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853BB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108D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E27FB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0A14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D32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C0EAD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C021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69E87D3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8EA3F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F340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6232C27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E9CFF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9A85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086B28C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85627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DD34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D005FE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D0C5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E7DFB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3D80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29CB2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2159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621381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C75D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F1D5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480CD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DD9D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78D9FA3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21C2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DDE5B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7FDA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08BB038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22DCE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3E55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A7F660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14770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E43F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14D7E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6A5A1" w14:textId="77777777" w:rsidR="003B66E3" w:rsidRDefault="003B66E3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7A9CD692" w14:textId="77777777" w:rsidR="003B66E3" w:rsidRDefault="003B66E3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08B0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A41C23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38C06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F7AD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7D6C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7803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467F57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9C10E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01DD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5FB670B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EF69E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7F8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4B624F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51BC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696E6" w14:textId="77777777" w:rsidR="003B66E3" w:rsidRPr="00C4423F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7E2F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A659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8E9A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0BC971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1D676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D5817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9417F" w14:textId="77777777" w:rsidR="003B66E3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2887E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30B1E12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D5946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6D03C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F66BC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52B70" w14:textId="77777777" w:rsidR="003B66E3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4C52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3B66E3" w14:paraId="64BA2FD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D3B20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21870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0440C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F6583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92634AC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7B69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E2538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6800D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B6118" w14:textId="77777777" w:rsidR="003B66E3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89EA1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C65381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7BDC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E9391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0A0C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E6F8A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4F49BA4D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D0C83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0A55F70D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3720F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7619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E9651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9775D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3B66E3" w14:paraId="6D116F5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6071A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B3920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25FB61CF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40C3B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5F898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5A0EABCB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17D02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5B602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41D02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84A3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20974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0C82CF8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6D3F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ECB7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F18B9" w14:textId="77777777" w:rsidR="003B66E3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44ECB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244F9691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003D5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FBCF9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77F2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3506F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A424" w14:textId="77777777" w:rsidR="003B66E3" w:rsidRPr="00620605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3B66E3" w14:paraId="7EAFA466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0F8DE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8094E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9D912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931F3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521E09C6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9CA3E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09A25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4D51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0E807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238F3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4F850A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3B66E3" w14:paraId="6FA301B4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2EB92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40619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AC08E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9C866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52C9CF77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8DCFA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22701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F3671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8683D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3C82D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931BEB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3B66E3" w14:paraId="13777243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3DDE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341A5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A222C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DB38B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54FDD93A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581E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ED84CC5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5DB30" w14:textId="77777777" w:rsidR="003B66E3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8E10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4DC8B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DAD71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33A615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3B66E3" w14:paraId="554515D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726EA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CD026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A2649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B883F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8A6CEE7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C2AB2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E99AD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A3F5F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C880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197B0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2311B8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2627" w14:textId="77777777" w:rsidR="003B66E3" w:rsidRDefault="003B66E3" w:rsidP="003B66E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B9297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37E54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21D55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256BFDED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941D8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FBFA8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84EBE" w14:textId="77777777" w:rsidR="003B66E3" w:rsidRDefault="003B66E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1D081" w14:textId="77777777" w:rsidR="003B66E3" w:rsidRPr="00C4423F" w:rsidRDefault="003B66E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938C" w14:textId="77777777" w:rsidR="003B66E3" w:rsidRDefault="003B66E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60FAEB2E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35B9978B" w14:textId="77777777" w:rsidR="003B66E3" w:rsidRDefault="003B66E3" w:rsidP="003146F4">
      <w:pPr>
        <w:pStyle w:val="Heading1"/>
        <w:spacing w:line="360" w:lineRule="auto"/>
      </w:pPr>
      <w:r>
        <w:t>LINIA 417</w:t>
      </w:r>
    </w:p>
    <w:p w14:paraId="2BF78810" w14:textId="77777777" w:rsidR="003B66E3" w:rsidRDefault="003B66E3" w:rsidP="006C2EBC">
      <w:pPr>
        <w:pStyle w:val="Heading1"/>
        <w:spacing w:line="360" w:lineRule="auto"/>
        <w:rPr>
          <w:b w:val="0"/>
          <w:bCs w:val="0"/>
          <w:sz w:val="8"/>
        </w:rPr>
      </w:pPr>
      <w:r>
        <w:t>DEJ TRIAJ - CĂŞEI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B66E3" w14:paraId="6559F2FE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B9C1D" w14:textId="77777777" w:rsidR="003B66E3" w:rsidRDefault="003B66E3" w:rsidP="003B66E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0D741" w14:textId="77777777" w:rsidR="003B66E3" w:rsidRDefault="003B66E3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EC6D6" w14:textId="77777777" w:rsidR="003B66E3" w:rsidRPr="002D7BD3" w:rsidRDefault="003B66E3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EBAB7" w14:textId="77777777" w:rsidR="003B66E3" w:rsidRDefault="003B66E3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3A0DB015" w14:textId="77777777" w:rsidR="003B66E3" w:rsidRDefault="003B66E3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liniile </w:t>
            </w:r>
          </w:p>
          <w:p w14:paraId="3A28F8E9" w14:textId="77777777" w:rsidR="003B66E3" w:rsidRDefault="003B66E3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 - 26B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1CFF8" w14:textId="77777777" w:rsidR="003B66E3" w:rsidRDefault="003B66E3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cabina 3 la ieşirea din </w:t>
            </w:r>
          </w:p>
          <w:p w14:paraId="01F44852" w14:textId="77777777" w:rsidR="003B66E3" w:rsidRDefault="003B66E3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7227F" w14:textId="77777777" w:rsidR="003B66E3" w:rsidRPr="00655FB7" w:rsidRDefault="003B66E3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55FB7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3182A" w14:textId="77777777" w:rsidR="003B66E3" w:rsidRDefault="003B66E3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2CC51" w14:textId="77777777" w:rsidR="003B66E3" w:rsidRPr="002D7BD3" w:rsidRDefault="003B66E3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4F6B9" w14:textId="77777777" w:rsidR="003B66E3" w:rsidRDefault="003B66E3">
            <w:pPr>
              <w:spacing w:before="120" w:after="120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 zona aparatelor  de cale.</w:t>
            </w:r>
          </w:p>
        </w:tc>
      </w:tr>
    </w:tbl>
    <w:p w14:paraId="46CBE7AB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6AA1D872" w14:textId="77777777" w:rsidR="003B66E3" w:rsidRDefault="003B66E3" w:rsidP="00D37279">
      <w:pPr>
        <w:pStyle w:val="Heading1"/>
        <w:spacing w:line="276" w:lineRule="auto"/>
      </w:pPr>
      <w:r>
        <w:t>LINIA 418</w:t>
      </w:r>
    </w:p>
    <w:p w14:paraId="5DF97989" w14:textId="77777777" w:rsidR="003B66E3" w:rsidRDefault="003B66E3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11C23822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85ABB" w14:textId="77777777" w:rsidR="003B66E3" w:rsidRDefault="003B66E3" w:rsidP="003B66E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893C" w14:textId="77777777" w:rsidR="003B66E3" w:rsidRDefault="003B66E3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50067958" w14:textId="77777777" w:rsidR="003B66E3" w:rsidRDefault="003B66E3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A07CD" w14:textId="77777777" w:rsidR="003B66E3" w:rsidRPr="00896D96" w:rsidRDefault="003B66E3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A0D5A" w14:textId="77777777" w:rsidR="003B66E3" w:rsidRDefault="003B66E3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3D9F1348" w14:textId="77777777" w:rsidR="003B66E3" w:rsidRDefault="003B66E3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385FA" w14:textId="77777777" w:rsidR="003B66E3" w:rsidRDefault="003B66E3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792F8" w14:textId="77777777" w:rsidR="003B66E3" w:rsidRPr="00896D96" w:rsidRDefault="003B66E3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E3B6A" w14:textId="77777777" w:rsidR="003B66E3" w:rsidRDefault="003B66E3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A2D25" w14:textId="77777777" w:rsidR="003B66E3" w:rsidRPr="00896D96" w:rsidRDefault="003B66E3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2C3E7" w14:textId="77777777" w:rsidR="003B66E3" w:rsidRDefault="003B66E3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3B66E3" w14:paraId="58FF0D93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02134" w14:textId="77777777" w:rsidR="003B66E3" w:rsidRDefault="003B66E3" w:rsidP="003B66E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6B237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FB828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897A4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614E68DC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9AA8C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0828B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CE57D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CC1D5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4BE8D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0B02F6A7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9EE3" w14:textId="77777777" w:rsidR="003B66E3" w:rsidRDefault="003B66E3" w:rsidP="003B66E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4462E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512C7" w14:textId="77777777" w:rsidR="003B66E3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1B62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09CD5632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07C9B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901E0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9D7B9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5BCE1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BFA6E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668FE16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09FC" w14:textId="77777777" w:rsidR="003B66E3" w:rsidRDefault="003B66E3" w:rsidP="003B66E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4CD8E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7ABEA596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365FF" w14:textId="77777777" w:rsidR="003B66E3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CE73D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73CFF5E2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8E082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98304" w14:textId="77777777" w:rsidR="003B66E3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3F53D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3F542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4C57C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04F275C8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87C3E" w14:textId="77777777" w:rsidR="003B66E3" w:rsidRDefault="003B66E3" w:rsidP="003B66E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31FE1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CDE8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A2EF2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64C7E8E2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0063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9A1D173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0FECE972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EC46487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145AB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A748F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657B5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F98B8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3B66E3" w14:paraId="511B8640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D3034" w14:textId="77777777" w:rsidR="003B66E3" w:rsidRDefault="003B66E3" w:rsidP="003B66E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F1DB8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40C16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085BA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76D71353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D406D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D7760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99FA7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E943A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91E48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7030207F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A13C7" w14:textId="77777777" w:rsidR="003B66E3" w:rsidRDefault="003B66E3" w:rsidP="003B66E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57A8E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B7B70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B806E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138AE8D6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30A4B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ED410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A241B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805C9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2D207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37DB57B4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8CB2" w14:textId="77777777" w:rsidR="003B66E3" w:rsidRDefault="003B66E3" w:rsidP="003B66E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13326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6A841245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DC1C2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F2C27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420DDDF6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901B5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34057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81D4E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8E8B2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3A059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474B364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05C9E" w14:textId="77777777" w:rsidR="003B66E3" w:rsidRDefault="003B66E3" w:rsidP="003B66E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E1D80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E73F8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3BAFA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2348C00B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C3AD1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92F14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FF339" w14:textId="77777777" w:rsidR="003B66E3" w:rsidRDefault="003B66E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AD32" w14:textId="77777777" w:rsidR="003B66E3" w:rsidRPr="00896D96" w:rsidRDefault="003B66E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B28AF" w14:textId="77777777" w:rsidR="003B66E3" w:rsidRDefault="003B66E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C12D9CC" w14:textId="77777777" w:rsidR="003B66E3" w:rsidRDefault="003B66E3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438C4D9D" w14:textId="77777777" w:rsidR="003B66E3" w:rsidRDefault="003B66E3" w:rsidP="00380064">
      <w:pPr>
        <w:pStyle w:val="Heading1"/>
        <w:spacing w:line="360" w:lineRule="auto"/>
      </w:pPr>
      <w:r>
        <w:t>LINIA 500</w:t>
      </w:r>
    </w:p>
    <w:p w14:paraId="788A694F" w14:textId="77777777" w:rsidR="003B66E3" w:rsidRPr="00071303" w:rsidRDefault="003B66E3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3B66E3" w14:paraId="3480EB43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6E8DE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7F8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8AFF6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35560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2FAEF1A8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65799332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0C4D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125C90F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18522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D2E6F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B444C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7E7B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8C63681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E4161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F107D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8549E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2F6A2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436C786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3353A8D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0F408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0D1EAC07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A4934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746B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2AB4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3320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99FBC11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D1A6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89E86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271676FD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F8893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73FE0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A515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02039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0F077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5E330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9A01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01D0E007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EC1FA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45994" w14:textId="77777777" w:rsidR="003B66E3" w:rsidRDefault="003B66E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D60BA" w14:textId="77777777" w:rsidR="003B66E3" w:rsidRPr="00D33E71" w:rsidRDefault="003B66E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90DE" w14:textId="77777777" w:rsidR="003B66E3" w:rsidRDefault="003B66E3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718F" w14:textId="77777777" w:rsidR="003B66E3" w:rsidRDefault="003B66E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F5DC8" w14:textId="77777777" w:rsidR="003B66E3" w:rsidRDefault="003B66E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D8B9C" w14:textId="77777777" w:rsidR="003B66E3" w:rsidRDefault="003B66E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7CD1C439" w14:textId="77777777" w:rsidR="003B66E3" w:rsidRDefault="003B66E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1B5C5" w14:textId="77777777" w:rsidR="003B66E3" w:rsidRPr="00D33E71" w:rsidRDefault="003B66E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7122B" w14:textId="77777777" w:rsidR="003B66E3" w:rsidRDefault="003B66E3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67403DEF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F2F4E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6971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4F4FDA7F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E255C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C117E" w14:textId="77777777" w:rsidR="003B66E3" w:rsidRPr="0008670B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33E7C4CC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5D759E8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F616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8ADBE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3F7F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6AD27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D659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:rsidRPr="00456545" w14:paraId="1F5A0C7A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4DB02" w14:textId="77777777" w:rsidR="003B66E3" w:rsidRPr="00456545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2A5C2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DC8A2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6E1CC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44D0F4CC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1DF6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636C4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FD339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6F943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56B16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B66E3" w:rsidRPr="00456545" w14:paraId="4FEDEB9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D63DC" w14:textId="77777777" w:rsidR="003B66E3" w:rsidRPr="00456545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CC9F6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CB072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9C33C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35C382A7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820CD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F3409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C15C2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BA12B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2EBD3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B66E3" w:rsidRPr="00456545" w14:paraId="4E4D08F7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32BDC" w14:textId="77777777" w:rsidR="003B66E3" w:rsidRPr="00456545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67F5F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D314172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87567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B2B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3E518042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23306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C5F38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DD2B7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99B7C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EB830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B66E3" w:rsidRPr="00456545" w14:paraId="59EFD6FF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DCB8F" w14:textId="77777777" w:rsidR="003B66E3" w:rsidRPr="00456545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7395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E408DE8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0F76A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07A57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5F125DD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68287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6031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907E7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2430E310" w14:textId="77777777" w:rsidR="003B66E3" w:rsidRPr="00456545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3B4DB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DF972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017539F" w14:textId="77777777" w:rsidR="003B66E3" w:rsidRPr="00A3090B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:rsidRPr="00456545" w14:paraId="3393366A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7E57A" w14:textId="77777777" w:rsidR="003B66E3" w:rsidRPr="00456545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684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CB918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5C23C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67F93C9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5F95F03A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162DC195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22C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C2315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ACC5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96E458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312B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40728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3B66E3" w:rsidRPr="00456545" w14:paraId="513E0589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B52C8" w14:textId="77777777" w:rsidR="003B66E3" w:rsidRPr="00456545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3871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16ACC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AE2DD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53ADE817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D8FD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A747258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34CC5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5014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DCC5D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5FD00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17D472" w14:textId="77777777" w:rsidR="003B66E3" w:rsidRPr="005F21B7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3B66E3" w:rsidRPr="00456545" w14:paraId="6AF7F600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736CE" w14:textId="77777777" w:rsidR="003B66E3" w:rsidRPr="00456545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E551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39F3C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0A400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71A080B8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7023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19BC248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90BA3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50FF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05E0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E47E7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B9477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3B66E3" w:rsidRPr="00456545" w14:paraId="63B578D7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4061" w14:textId="77777777" w:rsidR="003B66E3" w:rsidRPr="00456545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3B61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E2716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6BC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7AFA9E9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0D9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12F16ACD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AEC73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DD78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281DB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C754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DC83B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3B66E3" w:rsidRPr="00456545" w14:paraId="0099C27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9B1E3" w14:textId="77777777" w:rsidR="003B66E3" w:rsidRPr="00456545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A2CE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87E4A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1D2E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 w:rsidRPr="0018179E">
              <w:rPr>
                <w:b/>
                <w:bCs/>
                <w:sz w:val="20"/>
              </w:rPr>
              <w:t>St. Săhăteni, Linia 2 Directă, zona aparate cale Cap Y , peste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4784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6202B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CE13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101+050</w:t>
            </w:r>
          </w:p>
          <w:p w14:paraId="3A38114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ADF81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D192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8179E">
              <w:rPr>
                <w:b/>
                <w:bCs/>
                <w:i/>
                <w:iCs/>
                <w:sz w:val="20"/>
              </w:rPr>
              <w:t>Afectează intrări - ieșiri St. Săhăteni, cap Y, peste sch. nr.6</w:t>
            </w:r>
          </w:p>
        </w:tc>
      </w:tr>
      <w:tr w:rsidR="003B66E3" w:rsidRPr="00456545" w14:paraId="553198E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6CB11" w14:textId="77777777" w:rsidR="003B66E3" w:rsidRPr="00456545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9119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56920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EAB8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2676DE5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B8A8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C3EA40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87158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1290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F5572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DCBD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E186E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3701A55C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3B66E3" w14:paraId="3DC635A2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3D7FE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211B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DE57B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9776D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6775EF8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3502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34A6859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7360C0A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AF691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2124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44CCA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2CC27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0BEEE27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7C31CE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0339398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456138A0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3B66E3" w14:paraId="52298399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5AB8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9410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F7618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22912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BAE73C8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C63C6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0AC6B8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41A640F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7D1B3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484D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7EFAA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206E7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BBFA3F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7201D840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4BD1FED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3B66E3" w14:paraId="33C86DF6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A5F19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F05B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575C24B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8458A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06B3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166D092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7004C22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A5494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B5A9B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F9F9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91F94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D652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BEFBA3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3B66E3" w14:paraId="6A1B9BE6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F56BA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E7A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06AAA3F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7646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4E12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2AD6DEEF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33ADD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5E111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8062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173EA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8BF1C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3D686C9D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3B66E3" w14:paraId="36725E07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8B0BA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0B82B" w14:textId="77777777" w:rsidR="003B66E3" w:rsidRDefault="003B66E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63957" w14:textId="77777777" w:rsidR="003B66E3" w:rsidRDefault="003B66E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291C7" w14:textId="77777777" w:rsidR="003B66E3" w:rsidRDefault="003B66E3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332F4A99" w14:textId="77777777" w:rsidR="003B66E3" w:rsidRDefault="003B66E3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D981D" w14:textId="77777777" w:rsidR="003B66E3" w:rsidRDefault="003B66E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163C9" w14:textId="77777777" w:rsidR="003B66E3" w:rsidRDefault="003B66E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DC1ED" w14:textId="77777777" w:rsidR="003B66E3" w:rsidRDefault="003B66E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56358BDF" w14:textId="77777777" w:rsidR="003B66E3" w:rsidRDefault="003B66E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3BDA1" w14:textId="77777777" w:rsidR="003B66E3" w:rsidRPr="00D33E71" w:rsidRDefault="003B66E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EBE9A" w14:textId="77777777" w:rsidR="003B66E3" w:rsidRDefault="003B66E3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4A72F01D" w14:textId="77777777" w:rsidR="003B66E3" w:rsidRDefault="003B66E3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3B66E3" w14:paraId="7DF4DD62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E160C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AC97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1919FBB8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73AD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45F4F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6191AAA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0B1B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F9286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509F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C99DA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73EE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0C07704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E0505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35394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605A288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EC74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9126D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4EF4DC3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0936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4A2F3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C22C4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E6EA0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6DD85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BDD18A7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A27CBB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AEA59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D25A8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A8940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059AF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603D449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7A0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E125D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354C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396710D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E89DC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B90C4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9ED92DC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D2F65A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F7531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F8B6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2D305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624E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45B3AE8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C4D3D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BD3DC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B695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47D27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21F80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3B66E3" w14:paraId="09E0A5A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B0CE3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A1EC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A378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81C3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7DD054B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E89F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F4C8E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8A12D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1A4C2107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BCFAC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AFA48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3B66E3" w14:paraId="42447901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FB723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676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96C6E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9BC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2FD185F2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634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9E793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5B62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93E59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9A9CF" w14:textId="77777777" w:rsidR="003B66E3" w:rsidRPr="00534A55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11443D00" w14:textId="77777777" w:rsidR="003B66E3" w:rsidRPr="00534A55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1E4D177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3B66E3" w14:paraId="66486B7A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2ECBD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0E32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8315B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A3B23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594B87B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1E40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4A525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071C7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9CA85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B0118" w14:textId="77777777" w:rsidR="003B66E3" w:rsidRPr="00534A55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29D5D914" w14:textId="77777777" w:rsidR="003B66E3" w:rsidRPr="00534A55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BF58DAA" w14:textId="77777777" w:rsidR="003B66E3" w:rsidRPr="00534A55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3B66E3" w14:paraId="0066EFD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0146C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C125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808F7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CE485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41A76E4D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F4B5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A8B32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ACC4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2A7C0588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CF34B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E69A1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3B66E3" w14:paraId="0620E08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B3D2F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6EB26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7E60F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1D986" w14:textId="77777777" w:rsidR="003B66E3" w:rsidRPr="000C4604" w:rsidRDefault="003B66E3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2ECE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B364FA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0D9B74E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02EE3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38F0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40F0F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29FC5" w14:textId="77777777" w:rsidR="003B66E3" w:rsidRPr="000C4604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6FB822ED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3B66E3" w14:paraId="0B2CCAEF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33DD7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38E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C8B14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053D5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54FCFCDA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D154F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3092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F25B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6856745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9CA14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3C02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3B66E3" w14:paraId="0E0D47BA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1DAC3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23D9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1460852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1A3E1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8BFBC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03C076B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09967DF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BCE9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055FC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F7F2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D2C58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B0283" w14:textId="77777777" w:rsidR="003B66E3" w:rsidRPr="00BB30B6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4B0C2D90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2D3CBC37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3B66E3" w14:paraId="3B09EFBB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5176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2D9C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8C2AA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0CFC5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51FF948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0EDD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0DD78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D1D5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3BEF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A30A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64EEE2E7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EAA16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FB69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D1D05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11F3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0F50558C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E8D2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4BAA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5969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7A0E226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A8836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83B7C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6DBFA65C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3B679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C11C7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4F42E69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627BE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F96E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C6DC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BAFE0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6FCB6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9D83E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7B65" w14:textId="77777777" w:rsidR="003B66E3" w:rsidRPr="000C4604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3B66E3" w14:paraId="0F516A51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DFB00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31846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71737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24E1A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B335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D0F54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2065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7FAA4F5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6943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D1312" w14:textId="77777777" w:rsidR="003B66E3" w:rsidRPr="000C4604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3B66E3" w14:paraId="23A7D08A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8518F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DB44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5AC95BF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9BC3D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7622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691C4A1A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3B78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4F8C9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8EDC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4D87561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FA0C7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7D100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4A9DD9F" w14:textId="77777777" w:rsidR="003B66E3" w:rsidRPr="006C1F61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5AD835A0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80550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0BD56" w14:textId="77777777" w:rsidR="003B66E3" w:rsidRDefault="003B66E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C35AE" w14:textId="77777777" w:rsidR="003B66E3" w:rsidRDefault="003B66E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418D9" w14:textId="77777777" w:rsidR="003B66E3" w:rsidRDefault="003B66E3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A0A7F" w14:textId="77777777" w:rsidR="003B66E3" w:rsidRDefault="003B66E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7B36" w14:textId="77777777" w:rsidR="003B66E3" w:rsidRDefault="003B66E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08EA0" w14:textId="77777777" w:rsidR="003B66E3" w:rsidRDefault="003B66E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C58F4" w14:textId="77777777" w:rsidR="003B66E3" w:rsidRDefault="003B66E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D77C3" w14:textId="77777777" w:rsidR="003B66E3" w:rsidRPr="004143AF" w:rsidRDefault="003B66E3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3B66E3" w14:paraId="048A72D3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E2766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A3996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01EEA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EAE6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4A1FF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7768C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BA9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13820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2E93C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3B66E3" w14:paraId="69286C2F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BBD4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9902D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4C8CF83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B6F6F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ECF2A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4BAE4FE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D36D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E176C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55F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244096E4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96358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521DB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4407DD6" w14:textId="77777777" w:rsidR="003B66E3" w:rsidRPr="00D84BDE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79F7A06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B2C9A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AEE8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7E1CAD8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8FCE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B914D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62F20B0A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E773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F769B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5F00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6F119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C25EC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3B66E3" w14:paraId="7D4FB3A2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18F2C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594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4183E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2CA62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3E1ACC7F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3F52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000C0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9B91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362D89A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5D822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406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3B66E3" w14:paraId="480E5ABE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B4B5A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6C57D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327C0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8B455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394B1AF0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53EF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E5DFC34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10246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117C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6A7D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4098A" w14:textId="77777777" w:rsidR="003B66E3" w:rsidRPr="00534C0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13DEBB97" w14:textId="77777777" w:rsidR="003B66E3" w:rsidRPr="00534C0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62CF5C2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3B66E3" w14:paraId="73285E3D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C156B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EA76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4EB7F13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E38E2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8DE6A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1C0957B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6AB5F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93593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2EF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617C203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C86F7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29949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0BF3A31" w14:textId="77777777" w:rsidR="003B66E3" w:rsidRPr="00D84BDE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4B0CAC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42E7D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853A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6A5D998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715C0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A347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E6B077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2B0ABC2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0B5B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78133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44DF4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F6DF8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AA540" w14:textId="77777777" w:rsidR="003B66E3" w:rsidRPr="001F07B1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712602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76FF2163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3B66E3" w14:paraId="7C4C1E8C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FF8D9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AA4C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F46C6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AD86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8CD6D72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C697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7968C7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683ED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FC967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E57FF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2BAD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66B67E7A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021F0D4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3B66E3" w14:paraId="43DCDABC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D9F3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1F7D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E1EFF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C3F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BB60F2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05A5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B47335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89799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C950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520E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1C53F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98B36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4F27C5D2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3B66E3" w14:paraId="7731F515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04926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2EB08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5C8A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DCA5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C573108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0F52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7CA56C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0CAB1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CC86F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225E3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44DF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1F7755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3B66E3" w14:paraId="1223DCD6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41479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24AE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FB3A5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B77DD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2B2389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1FAD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8304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C1A06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F55C2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9DDC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4ED1B8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77D06E4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3B66E3" w14:paraId="098FAD3D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BAA07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68F6D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95457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55E4F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2AFA1D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78B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11818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614C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70741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2BF8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89ABC7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3B66E3" w14:paraId="705F7566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5BC9F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21A3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C25C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4273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C61B3D0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C00F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7FCD0E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60B7A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30296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2856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317D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34E5D66A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3B66E3" w14:paraId="62F2A9A3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7C28B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F04F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E79F5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7A0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ABA559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1C0BD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BFC18C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F8FE4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FF27F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6D5B8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1B6AD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9A0BF3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2BC941E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3B66E3" w14:paraId="73380C0D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2C72E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FF7F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7B64A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F159" w14:textId="77777777" w:rsidR="003B66E3" w:rsidRPr="00AD0C48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E4FD394" w14:textId="77777777" w:rsidR="003B66E3" w:rsidRPr="00AD0C48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48BFD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D2B3DB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BFA16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5FEF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28BC3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AFCC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F2D1DF7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E38C7C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24913F5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3B66E3" w14:paraId="19B07F14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33CF1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5CAE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51812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9279B" w14:textId="77777777" w:rsidR="003B66E3" w:rsidRDefault="003B66E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FA14093" w14:textId="77777777" w:rsidR="003B66E3" w:rsidRDefault="003B66E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38370405" w14:textId="77777777" w:rsidR="003B66E3" w:rsidRDefault="003B66E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31A20BA2" w14:textId="77777777" w:rsidR="003B66E3" w:rsidRPr="002532C4" w:rsidRDefault="003B66E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51B3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122BB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E4A68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55E3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0EB10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D6998F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3FCDC722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545D486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3B66E3" w14:paraId="5EE41D0D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D0F3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7B3F8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02C0D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CB68" w14:textId="77777777" w:rsidR="003B66E3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F464913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E0DC8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8E1F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FF448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B50C4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6242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C6BC4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5A32834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3B66E3" w14:paraId="798F7A88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B7421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31238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ECE7A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3F9E1" w14:textId="77777777" w:rsidR="003B66E3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7162B98" w14:textId="77777777" w:rsidR="003B66E3" w:rsidRPr="0037264C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32D8C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75111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DC0B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7B1AF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841B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8D0935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17A6EAE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3B66E3" w14:paraId="34174BB0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CBDF4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FE79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3B325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C4386" w14:textId="77777777" w:rsidR="003B66E3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FC71E2F" w14:textId="77777777" w:rsidR="003B66E3" w:rsidRPr="003A070D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DB4E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12AB3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004C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2E68F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C740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4FD12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3B66E3" w14:paraId="63C1B748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F7148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9C8E5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EF35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7AF3" w14:textId="77777777" w:rsidR="003B66E3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C56AD0B" w14:textId="77777777" w:rsidR="003B66E3" w:rsidRPr="00F401CD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671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393402E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0C1FF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F1832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017B8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ADAB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95757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56C87873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3B66E3" w14:paraId="25D3A995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12764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DFD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779D8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A254B" w14:textId="77777777" w:rsidR="003B66E3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E156F36" w14:textId="77777777" w:rsidR="003B66E3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67583099" w14:textId="77777777" w:rsidR="003B66E3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D507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410B6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1F427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0546E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3FF1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5EDEBD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5593E56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3B66E3" w14:paraId="4440AF07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D8FD2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4B33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8AA30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B1ED" w14:textId="77777777" w:rsidR="003B66E3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737BDAC" w14:textId="77777777" w:rsidR="003B66E3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20742A9B" w14:textId="77777777" w:rsidR="003B66E3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23933BDA" w14:textId="77777777" w:rsidR="003B66E3" w:rsidRPr="002532C4" w:rsidRDefault="003B66E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BCED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C0F16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BA32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FA334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4E205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7FDBBF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7B1DE0A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3B66E3" w14:paraId="1A4BF072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76E4C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F096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8FD00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ED7F7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AC01F62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0C7C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DA4BE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5D96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1153C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8851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42C6016B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413145B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3B66E3" w14:paraId="029F2BF6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40806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4BA6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ED9CE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6810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25702D6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9B2F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335B6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6694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BFEFB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1940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04391319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1C9E5E95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3B66E3" w14:paraId="2859843E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627D4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2B0FA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C6A2B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1DD7F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103B1DDE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5812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77A4C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8F0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9C139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699D4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3D37FFB4" w14:textId="77777777" w:rsidR="003B66E3" w:rsidRPr="00CB3447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3B66E3" w14:paraId="566C9BE4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30EED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049C0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A38AC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CE3F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24D17D0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54AC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2B612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9B17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5DBDB74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D8E57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A6E22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31FCF9D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5438FAD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55C36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F4A0D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8A4AC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22D0F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7525E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199FC9A6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7B58E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CD0AB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DFFEB" w14:textId="77777777" w:rsidR="003B66E3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FC55F" w14:textId="77777777" w:rsidR="003B66E3" w:rsidRPr="004143AF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3B66E3" w14:paraId="10FEDF3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A23C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BAF18" w14:textId="77777777" w:rsidR="003B66E3" w:rsidRDefault="003B66E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8D04A" w14:textId="77777777" w:rsidR="003B66E3" w:rsidRPr="00D33E71" w:rsidRDefault="003B66E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B4C93" w14:textId="77777777" w:rsidR="003B66E3" w:rsidRDefault="003B66E3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46D564E4" w14:textId="77777777" w:rsidR="003B66E3" w:rsidRDefault="003B66E3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C5D9E" w14:textId="77777777" w:rsidR="003B66E3" w:rsidRDefault="003B66E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02142" w14:textId="77777777" w:rsidR="003B66E3" w:rsidRDefault="003B66E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8B6EC" w14:textId="77777777" w:rsidR="003B66E3" w:rsidRDefault="003B66E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E3C52" w14:textId="77777777" w:rsidR="003B66E3" w:rsidRDefault="003B66E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D05A9" w14:textId="77777777" w:rsidR="003B66E3" w:rsidRPr="004143AF" w:rsidRDefault="003B66E3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3B66E3" w14:paraId="06D69E86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60B03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1373F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15ED3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FB711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4F8EEF07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4AFF1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E8691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D5699" w14:textId="77777777" w:rsidR="003B66E3" w:rsidRDefault="003B66E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F0F7" w14:textId="77777777" w:rsidR="003B66E3" w:rsidRPr="00D33E71" w:rsidRDefault="003B66E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C1536" w14:textId="77777777" w:rsidR="003B66E3" w:rsidRDefault="003B66E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3B66E3" w14:paraId="56497C8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C2F5A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18423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6036F0AE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C255E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25F09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6F34DEF1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9BB5C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5A358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84887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298E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DDD25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3B66E3" w14:paraId="5490B0D5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B27B3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EE401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DDC5F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BF278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4F41A3C9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526B8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B2C60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215F2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0D229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B4270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27088EDB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CB5D1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7F5FC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47CF8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0750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3674845F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6F11A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C3BF3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4BA62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2B07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274D4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5B57A8FF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36FC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329B4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3B528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9A668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3631CCAF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61471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5CAF5BD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22077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2FAE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5CD66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59BD2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0EA6AC4C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1315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7DB4D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0E89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B7761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5F2FCDBB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64C3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5CA60EA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9CD7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1C7E9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F0D62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15D57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52C89FA7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CA359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34899" w14:textId="77777777" w:rsidR="003B66E3" w:rsidRDefault="003B66E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5096C" w14:textId="77777777" w:rsidR="003B66E3" w:rsidRPr="00D33E71" w:rsidRDefault="003B66E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74709" w14:textId="77777777" w:rsidR="003B66E3" w:rsidRDefault="003B66E3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6AFCCCBB" w14:textId="77777777" w:rsidR="003B66E3" w:rsidRDefault="003B66E3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6FF11" w14:textId="77777777" w:rsidR="003B66E3" w:rsidRDefault="003B66E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B426FC" w14:textId="77777777" w:rsidR="003B66E3" w:rsidRDefault="003B66E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87C78" w14:textId="77777777" w:rsidR="003B66E3" w:rsidRPr="00D33E71" w:rsidRDefault="003B66E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BE927" w14:textId="77777777" w:rsidR="003B66E3" w:rsidRDefault="003B66E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C43AE" w14:textId="77777777" w:rsidR="003B66E3" w:rsidRPr="00D33E71" w:rsidRDefault="003B66E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D1AC4" w14:textId="77777777" w:rsidR="003B66E3" w:rsidRDefault="003B66E3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1F2C745B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1AA53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01821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8C12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C5F75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CC7124C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5E51E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F03A53C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59E6D9DE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08410925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42088EB5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78D6B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92FA5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58463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4B3B1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5E6318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160C68BD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751AC60A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3B66E3" w14:paraId="55B9440A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9151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B8421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8A634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E5EA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7F9D37B7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F7578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A5E86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92407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80937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679BE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3B66E3" w14:paraId="315EAA2A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4218E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809F8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35094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6FD4D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380745F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D5508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EB3B253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D109D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4E8C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91FE9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9F953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0FC917C4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2CBE7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50AB3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84E32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C8D7D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55ECA629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F641C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4DA0719E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1F33A686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1B881A47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4E717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23A44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2258A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6C2B9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1D8CD41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648A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ACDA9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0A9D4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01742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7B5938BB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26482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10368B66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178E7610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4F540B85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AC0A2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D0674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D76CB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31DBE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A5A2D59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6F82C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BADB6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41760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1AC3F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2BE9B5B8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1C99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F01BC" w14:textId="77777777" w:rsidR="003B66E3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24F34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569C9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83370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7549AD1C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A8B1F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7EB4B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465+500</w:t>
            </w:r>
          </w:p>
          <w:p w14:paraId="20DA7D95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467+450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06EBA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4DF38" w14:textId="77777777" w:rsidR="003B66E3" w:rsidRDefault="003B66E3" w:rsidP="00E75F7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4CA40E62" w14:textId="77777777" w:rsidR="003B66E3" w:rsidRDefault="003B66E3" w:rsidP="00E75F7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8916E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FFBE8" w14:textId="77777777" w:rsidR="003B66E3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FD00B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D0AE3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79EF2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Restricție protecție lucrări electrificare.</w:t>
            </w:r>
          </w:p>
        </w:tc>
      </w:tr>
      <w:tr w:rsidR="003B66E3" w14:paraId="60036CD6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30D79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8B001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4D00F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EA40C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23C8169C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825A1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F686BDB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33FE6649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1A6BB10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346325A9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89DDC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CD61E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F0488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DA1C3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4F9278CE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33405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F9256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DC416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84779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157AD1BD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CFEE7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A5BA316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C3B2F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7831E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DF848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AA898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4C0CF3E3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14968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FB11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17E50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7934F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523B2C25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95764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3E3A69E6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D7CD6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B073E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1A5C6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16503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042E6230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53677" w14:textId="77777777" w:rsidR="003B66E3" w:rsidRDefault="003B66E3" w:rsidP="003B66E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73565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2614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9A48E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701ACCE0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4F329FCA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8F04E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7DE12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F0413" w14:textId="77777777" w:rsidR="003B66E3" w:rsidRDefault="003B66E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C14D5" w14:textId="77777777" w:rsidR="003B66E3" w:rsidRPr="00D33E71" w:rsidRDefault="003B66E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8179A" w14:textId="77777777" w:rsidR="003B66E3" w:rsidRDefault="003B66E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2798D01" w14:textId="77777777" w:rsidR="003B66E3" w:rsidRPr="00BA7DAE" w:rsidRDefault="003B66E3" w:rsidP="000A5D7E">
      <w:pPr>
        <w:tabs>
          <w:tab w:val="left" w:pos="2748"/>
        </w:tabs>
        <w:rPr>
          <w:sz w:val="20"/>
          <w:lang w:val="ro-RO"/>
        </w:rPr>
      </w:pPr>
    </w:p>
    <w:p w14:paraId="36E921E4" w14:textId="77777777" w:rsidR="003B66E3" w:rsidRDefault="003B66E3" w:rsidP="00E7698F">
      <w:pPr>
        <w:pStyle w:val="Heading1"/>
        <w:spacing w:line="360" w:lineRule="auto"/>
      </w:pPr>
      <w:r>
        <w:t>LINIA 504</w:t>
      </w:r>
    </w:p>
    <w:p w14:paraId="28C5EBCA" w14:textId="77777777" w:rsidR="003B66E3" w:rsidRPr="00A16A49" w:rsidRDefault="003B66E3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036CECC0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3748E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B531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743E60B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1D08F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AC3B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46B2D4B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41E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90BF2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C1D8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4A87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0C05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5DFEB56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0F81D8F5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3B66E3" w14:paraId="2D34B16C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328A4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AD97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2B75ABC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BF3A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FC30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057AEB6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640F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F616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5FD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7FC9922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7C49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DD582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3B66E3" w14:paraId="16013A00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743DD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680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9A55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9A0B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74A6CA9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7F63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CE475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545D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0CD5A4E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2CF5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E54C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3B66E3" w14:paraId="266DEA1D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ADDFA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2AC3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4C552A1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CC770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030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2FCD20C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E2D3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A1535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C9E4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66718FD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72669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49B0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480C999D" w14:textId="77777777" w:rsidR="003B66E3" w:rsidRPr="00D0576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0A0121C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B23D0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D520" w14:textId="77777777" w:rsidR="003B66E3" w:rsidRDefault="003B66E3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0852226A" w14:textId="77777777" w:rsidR="003B66E3" w:rsidRDefault="003B66E3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F04A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2C486" w14:textId="77777777" w:rsidR="003B66E3" w:rsidRDefault="003B66E3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4B1A2F8E" w14:textId="77777777" w:rsidR="003B66E3" w:rsidRDefault="003B66E3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F437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CD146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5537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627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F0FDC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3B66E3" w14:paraId="73338FA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3A170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51F0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3309E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13A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D871FD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43DC795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774A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28B5A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8B22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F77B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E1E0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C1F3636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A8C41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4EE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639EC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8FC5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F1439E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EB05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7D0D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433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7CF87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12E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3B66E3" w14:paraId="7AB2BFC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7DA0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32BF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A1EC3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AE0A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9B8466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17CA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855C8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FB33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A6154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4970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3B66E3" w14:paraId="1EFFB0C7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3BA17" w14:textId="77777777" w:rsidR="003B66E3" w:rsidRDefault="003B66E3" w:rsidP="003B66E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6CFD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F0EAA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2812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09507BA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44CA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E3343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13D9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5E403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92C7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60BBC84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3B66E3" w14:paraId="54F79822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D795D" w14:textId="77777777" w:rsidR="003B66E3" w:rsidRDefault="003B66E3" w:rsidP="003B66E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5D20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7504D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07A2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31C193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133E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9FE5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30DF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B037C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18E9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3B66E3" w14:paraId="7C47B5D5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3E6C" w14:textId="77777777" w:rsidR="003B66E3" w:rsidRDefault="003B66E3" w:rsidP="003B66E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B888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288D4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7ED4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3879D5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B911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AA0BB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523B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8E299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F8B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3B66E3" w14:paraId="7AB4673F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7AA68" w14:textId="77777777" w:rsidR="003B66E3" w:rsidRDefault="003B66E3" w:rsidP="003B66E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145B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BCFC7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C06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B98620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64166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537B421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63A2B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257D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0B33D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906C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ED69F9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3B66E3" w14:paraId="7FEEAAF5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9D977" w14:textId="77777777" w:rsidR="003B66E3" w:rsidRDefault="003B66E3" w:rsidP="003B66E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948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7DBD6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968D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877367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0C4C6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139C875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BF2E3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1EC1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C2C44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AFFB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59B13FE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3B66E3" w14:paraId="7F7F9CB3" w14:textId="77777777" w:rsidTr="00BC2223">
        <w:trPr>
          <w:cantSplit/>
          <w:trHeight w:val="703"/>
          <w:jc w:val="center"/>
        </w:trPr>
        <w:tc>
          <w:tcPr>
            <w:tcW w:w="639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171DE" w14:textId="77777777" w:rsidR="003B66E3" w:rsidRDefault="003B66E3" w:rsidP="003B66E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A04A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22F12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4CEA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0BB8EC7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40DC8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1A43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5EE2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692D5681" w14:textId="77777777" w:rsidR="003B66E3" w:rsidRDefault="003B66E3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C8FFF" w14:textId="77777777" w:rsidR="003B66E3" w:rsidRPr="00D0473F" w:rsidRDefault="003B66E3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1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CEA2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3AB8C0DA" w14:textId="77777777">
        <w:trPr>
          <w:cantSplit/>
          <w:trHeight w:val="720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B8A9E" w14:textId="77777777" w:rsidR="003B66E3" w:rsidRDefault="003B66E3" w:rsidP="003B66E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B88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0C074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D87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1B29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2A3C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1BF65" w14:textId="77777777" w:rsidR="003B66E3" w:rsidRDefault="003B66E3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32+600</w:t>
            </w:r>
          </w:p>
          <w:p w14:paraId="12283EDD" w14:textId="77777777" w:rsidR="003B66E3" w:rsidRDefault="003B66E3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06E77" w14:textId="77777777" w:rsidR="003B66E3" w:rsidRDefault="003B66E3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A9E5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739822E2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B37D8" w14:textId="77777777" w:rsidR="003B66E3" w:rsidRDefault="003B66E3" w:rsidP="003B66E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A52B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21B3993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792B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D18F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6953E4B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96225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0B5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B0A0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BBCCE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6E8A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C9DCD60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F3E99" w14:textId="77777777" w:rsidR="003B66E3" w:rsidRDefault="003B66E3" w:rsidP="003B66E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14F3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8F6C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1000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76ABA3A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20899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600A1A3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5ABB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8E8C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76367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D2DF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B9953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3B66E3" w14:paraId="2E3AD39C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C9B69" w14:textId="77777777" w:rsidR="003B66E3" w:rsidRDefault="003B66E3" w:rsidP="003B66E3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30C8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5250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9A8E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5FC0697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B2776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245D846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6B96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3018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D7320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6747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FF751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3B66E3" w14:paraId="1717EC35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D79F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0C15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5BA2A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3A07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4CFF2D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2D98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FB9DB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9C7A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DE567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68B0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6E60EAA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3B66E3" w14:paraId="5E77B68F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D5C63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DFF1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1110910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90B7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AB8F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7076AD8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CE18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5A449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31A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8AE4E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3A9D8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3B66E3" w14:paraId="698A6D5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365CA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4C80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54FB9A7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2088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EAE9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49AD890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192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69CB8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70C3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D98B7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8776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3B66E3" w14:paraId="3C8A098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3750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0F08C" w14:textId="77777777" w:rsidR="003B66E3" w:rsidRDefault="003B66E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03F907B3" w14:textId="77777777" w:rsidR="003B66E3" w:rsidRDefault="003B66E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91388" w14:textId="77777777" w:rsidR="003B66E3" w:rsidRDefault="003B66E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EF00C" w14:textId="77777777" w:rsidR="003B66E3" w:rsidRDefault="003B66E3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3D2BB335" w14:textId="77777777" w:rsidR="003B66E3" w:rsidRDefault="003B66E3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6D098" w14:textId="77777777" w:rsidR="003B66E3" w:rsidRDefault="003B66E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D36FA" w14:textId="77777777" w:rsidR="003B66E3" w:rsidRPr="00D0473F" w:rsidRDefault="003B66E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2F3E8" w14:textId="77777777" w:rsidR="003B66E3" w:rsidRDefault="003B66E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3D203" w14:textId="77777777" w:rsidR="003B66E3" w:rsidRPr="00D0473F" w:rsidRDefault="003B66E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CA8EA" w14:textId="77777777" w:rsidR="003B66E3" w:rsidRPr="004C4194" w:rsidRDefault="003B66E3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8C8DB19" w14:textId="77777777" w:rsidR="003B66E3" w:rsidRDefault="003B66E3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C3076CD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B4EEA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F318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308D30E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94A8F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E1E7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073EF9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B08F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48E13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B69A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059EB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6860D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1C1A054" w14:textId="77777777" w:rsidR="003B66E3" w:rsidRPr="00D0576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96C0CE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A90D5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306A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3E44301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64F0D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39E5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491EF3D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D061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EDC9F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291D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08810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D429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267F699" w14:textId="77777777" w:rsidR="003B66E3" w:rsidRPr="00D0576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495128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87C32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17F6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17825CC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1282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90BB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159393D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A4E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301AC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3FAB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58F5A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93FDE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8140F20" w14:textId="77777777" w:rsidR="003B66E3" w:rsidRPr="00D0576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E41A394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5491F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2EFF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BEDE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2B2B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E599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ECFA9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18B3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7A550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DB52B" w14:textId="77777777" w:rsidR="003B66E3" w:rsidRPr="00E03C2B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511C1AE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3B66E3" w14:paraId="7B870334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D486B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0210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7A40535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97710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9677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64334B7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40F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3E4F4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3439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43D91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A8B03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3C3D9CB" w14:textId="77777777" w:rsidR="003B66E3" w:rsidRPr="00D0576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FA3B481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2E685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21CE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393BF10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9B5F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68F3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4210D33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40BE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2AE2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C0B4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8665A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B44D7" w14:textId="77777777" w:rsidR="003B66E3" w:rsidRPr="00E4349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313CC426" w14:textId="77777777" w:rsidR="003B66E3" w:rsidRPr="00E4349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033DA9B2" w14:textId="77777777" w:rsidR="003B66E3" w:rsidRPr="00E4349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3B66E3" w14:paraId="02F8FF57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0A476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22D7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4A58008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93F5E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0CA7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3545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6D6FB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24B8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75220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693BA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EBE3B63" w14:textId="77777777" w:rsidR="003B66E3" w:rsidRPr="00D0576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407F4FB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84CD4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8188B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27B24777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C7831" w14:textId="77777777" w:rsidR="003B66E3" w:rsidRPr="00D0473F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BF97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0EAD57D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EB8C1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2970E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9F736" w14:textId="77777777" w:rsidR="003B66E3" w:rsidRDefault="003B66E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DA7A9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DE73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B13DCBB" w14:textId="77777777" w:rsidR="003B66E3" w:rsidRPr="00D0576C" w:rsidRDefault="003B66E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8B3E504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E358B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91926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71F67FD3" w14:textId="77777777" w:rsidR="003B66E3" w:rsidRDefault="003B66E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2A443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45350" w14:textId="77777777" w:rsidR="003B66E3" w:rsidRDefault="003B66E3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3CED0E03" w14:textId="77777777" w:rsidR="003B66E3" w:rsidRDefault="003B66E3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F5CC8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60BD" w14:textId="77777777" w:rsidR="003B66E3" w:rsidRDefault="003B66E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704B6" w14:textId="77777777" w:rsidR="003B66E3" w:rsidRDefault="003B66E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C69A0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CD8B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3B66E3" w14:paraId="34A30DF2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84D2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593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075D30D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733A6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519B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6CE8FE2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A7170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E9EBF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CBCB0" w14:textId="77777777" w:rsidR="003B66E3" w:rsidRDefault="003B66E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F615C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F3D1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8147A42" w14:textId="77777777" w:rsidR="003B66E3" w:rsidRPr="00D0576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0C6D977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B9D4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7EDB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4486FD9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471B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8CD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0B279FC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A157A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69DE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52DD7" w14:textId="77777777" w:rsidR="003B66E3" w:rsidRDefault="003B66E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C7968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A5EA0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53D03C8" w14:textId="77777777" w:rsidR="003B66E3" w:rsidRPr="00D0576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D3720FA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5A7B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91FF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665D032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ECBA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6BED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5539D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5AFB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3A952" w14:textId="77777777" w:rsidR="003B66E3" w:rsidRDefault="003B66E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38974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CF8B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56DF3D1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3B66E3" w14:paraId="3DFE070B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8E232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A8E0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20F771A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07FC4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2697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19546C8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3FAF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EB41D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077B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E0770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0510A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4C1E86B" w14:textId="77777777" w:rsidR="003B66E3" w:rsidRPr="00D0576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19E003B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11759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98FD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F20A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F3A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0896C00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1CAA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810AE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4BCE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FADA8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5C14D" w14:textId="77777777" w:rsidR="003B66E3" w:rsidRPr="00423757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0B157474" w14:textId="77777777" w:rsidR="003B66E3" w:rsidRPr="00423757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5121329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3B66E3" w14:paraId="4BE57D55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B8E35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B58A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3E18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EFF3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5B91F85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241B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012E6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1E05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83AD5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5ACF6" w14:textId="77777777" w:rsidR="003B66E3" w:rsidRPr="00F94F88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B919F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5B25958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3B66E3" w14:paraId="1A53C2AE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60F4E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5EC9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71D3359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C245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C18A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0ADB2EE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2A15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46F8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68D1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F9467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D26BC" w14:textId="77777777" w:rsidR="003B66E3" w:rsidRPr="00F94F88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883139E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05286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A92D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53EFB90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A8F5F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B081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5CF1B59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F4E7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246C9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243C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F941F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226C8" w14:textId="77777777" w:rsidR="003B66E3" w:rsidRPr="004C419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1467F01" w14:textId="77777777" w:rsidR="003B66E3" w:rsidRPr="00D0576C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FFC1857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46E76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E8B7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617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EFB6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F5FA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666781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2419068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F1D626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5554198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508DF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213E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243EE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4F872" w14:textId="77777777" w:rsidR="003B66E3" w:rsidRPr="006E4685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E4A8D32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7CE0" w14:textId="77777777" w:rsidR="003B66E3" w:rsidRDefault="003B66E3" w:rsidP="003B66E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96AD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4FFF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D821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7FE4D63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AF3B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1E64978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542E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34D6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CA9C8" w14:textId="77777777" w:rsidR="003B66E3" w:rsidRPr="00D0473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A16D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7D178A68" w14:textId="77777777" w:rsidR="003B66E3" w:rsidRDefault="003B66E3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165FC79A" w14:textId="77777777" w:rsidR="003B66E3" w:rsidRDefault="003B66E3" w:rsidP="00EE4C95">
      <w:pPr>
        <w:pStyle w:val="Heading1"/>
        <w:spacing w:line="360" w:lineRule="auto"/>
      </w:pPr>
      <w:r>
        <w:t>LINIA 507</w:t>
      </w:r>
    </w:p>
    <w:p w14:paraId="7379254D" w14:textId="77777777" w:rsidR="003B66E3" w:rsidRPr="006A4B24" w:rsidRDefault="003B66E3" w:rsidP="00822D2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BACĂU - BICAZ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12B0166F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EA52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1FC4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7AA8D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A1A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AA3CFD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86A7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5C8C2B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22FB6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D150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C648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C65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707F815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76,  </w:t>
            </w:r>
          </w:p>
          <w:p w14:paraId="6692396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3B66E3" w14:paraId="6D802B08" w14:textId="77777777">
        <w:trPr>
          <w:cantSplit/>
          <w:trHeight w:val="1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94BC9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1EF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6F88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580E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4DF2F9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11EC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47776B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30999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423B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54D6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26D6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4C1C1C8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 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40.</w:t>
            </w:r>
          </w:p>
        </w:tc>
      </w:tr>
      <w:tr w:rsidR="003B66E3" w14:paraId="74974AF6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FBBA1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DF4B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1F988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EA33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708090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Y, </w:t>
            </w:r>
          </w:p>
          <w:p w14:paraId="0A50785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661A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52/46-30/40-26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C08CB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A537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223CD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4424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9F1FE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spre staţia Gârleni.</w:t>
            </w:r>
          </w:p>
        </w:tc>
      </w:tr>
      <w:tr w:rsidR="003B66E3" w14:paraId="7654FDCD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3B72D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7244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74CB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63C8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Buhuși</w:t>
            </w:r>
          </w:p>
          <w:p w14:paraId="710BF3A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693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4667C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4E2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E32D6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12D5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597892B2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99F34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D5FE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1D6500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5CA091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31+802</w:t>
            </w:r>
          </w:p>
          <w:p w14:paraId="22CAC52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ABCF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122D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3097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E24B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46E0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EF18B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52EE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76D4F96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636FF78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12A2CFB0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09288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2130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E416A3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E94571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33+974</w:t>
            </w:r>
          </w:p>
          <w:p w14:paraId="2BDE222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0051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FE03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9021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B023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BD88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7429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B0D7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255FFCB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6E6E258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FA67A01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66164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2F3A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DD900B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8FE34A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43+047</w:t>
            </w:r>
          </w:p>
          <w:p w14:paraId="6B374E1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137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6405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Podoleni - Roznov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F962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0783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191C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356E9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A28F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61739E5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B8D87F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4178765C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35FB0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ACF5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CFE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1452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28A6D58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9F57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A4E7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FFCB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F1D79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A83E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BA2D95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9 abătută.</w:t>
            </w:r>
          </w:p>
        </w:tc>
      </w:tr>
      <w:tr w:rsidR="003B66E3" w14:paraId="5D5757ED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17127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EB4D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B92F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2BE5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00BBEB2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8830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7207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961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3C9B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E0C8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13, </w:t>
            </w:r>
          </w:p>
          <w:p w14:paraId="0BB296F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vârf sch. 14.</w:t>
            </w:r>
          </w:p>
        </w:tc>
      </w:tr>
      <w:tr w:rsidR="003B66E3" w14:paraId="53A5951D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50E23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5C4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C4071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1218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707099F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EF1E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39AE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AD4F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97015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DB9B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2B2E8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liniile 3 - 5 abătute Cap Y.</w:t>
            </w:r>
          </w:p>
        </w:tc>
      </w:tr>
      <w:tr w:rsidR="003B66E3" w14:paraId="52C5C249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654BA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D193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D554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D802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67A924B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2593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4AF6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9CCE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65C2A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A6B1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CBDF5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5, 6 abătute </w:t>
            </w:r>
          </w:p>
          <w:p w14:paraId="694337E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3B66E3" w14:paraId="5EDA7FF8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B4B08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A239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C73F56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799537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72+300</w:t>
            </w:r>
          </w:p>
          <w:p w14:paraId="702301A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310DA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A430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Bistrița Neamț -</w:t>
            </w:r>
          </w:p>
          <w:p w14:paraId="48DB2AF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B02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FBC1C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0717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E90CB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5810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8F4D09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2F3679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14F7B1C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C450D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1FC8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C60D99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A87A7D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74+658</w:t>
            </w:r>
          </w:p>
          <w:p w14:paraId="513F530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74+668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0FE8D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13E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5191827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067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EF683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3FB2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A882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B7CE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1743CFE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F8AF7C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07FDDFB8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2AC66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CACF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75+000</w:t>
            </w:r>
          </w:p>
          <w:p w14:paraId="2154F08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D231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9243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Pângărați - </w:t>
            </w:r>
          </w:p>
          <w:p w14:paraId="03CE540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A5D7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19984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B48A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DFCB7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4C31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54C5D54C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4174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7CE0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5D839B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32BD4E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76+339</w:t>
            </w:r>
          </w:p>
          <w:p w14:paraId="5393D2E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E9CBE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0010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4554923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9D04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8D3AB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D1BB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D1818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217A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1363223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D244DB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4FB48295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49575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682F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D4B394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9E1938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76+891</w:t>
            </w:r>
          </w:p>
          <w:p w14:paraId="1DE4FB4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9BCB2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8DEF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4C2D9B2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9AE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38BAB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2087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BCC45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8437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34B1024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5B018C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C6112F7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26F9C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0999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B90777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042F82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77+421</w:t>
            </w:r>
          </w:p>
          <w:p w14:paraId="4435C7F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4BDCC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2130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320FC35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4A58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E5714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F4E7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30267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FFF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3D6B525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942A28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D9D9707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18158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BF14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314D2C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70E6811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78+250</w:t>
            </w:r>
          </w:p>
          <w:p w14:paraId="55F3520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ECE5A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3D8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4DC8D83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C4E5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1416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A62B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9CE56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9A9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00FD15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9DFE69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2638D17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7CA86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14E7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D337A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CCB4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Tarcău</w:t>
            </w:r>
          </w:p>
          <w:p w14:paraId="0C0E40E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B971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EF172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1517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F4522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BE95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6825D524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88712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27D9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F29626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1B0BAA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81+105</w:t>
            </w:r>
          </w:p>
          <w:p w14:paraId="43F532B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81+265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884F5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16DF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6DE56B9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D29D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A05FA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138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CDA82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7923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461B59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37FC7E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4067579D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EC48F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6CC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295DFE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ABC265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81+619</w:t>
            </w:r>
          </w:p>
          <w:p w14:paraId="0F17CDF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662D1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9A1B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25CE201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1925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886E7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BF74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B2555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3F7F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16DD4AA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286974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0F964C77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8F86D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F57F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A5FA8C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2DABDA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81+821</w:t>
            </w:r>
          </w:p>
          <w:p w14:paraId="6CAA5D9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81+941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59DAF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F1A0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1265E45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E19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F932E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E3B6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ABE35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FC98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5443047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A0EA9D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78724FA3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1CEB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212E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AFB5C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9C60C" w14:textId="77777777" w:rsidR="003B66E3" w:rsidRDefault="003B66E3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3AFF9B1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DAE4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49DDD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8CB5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D1727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E118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1BD8958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0EE2" w14:textId="77777777" w:rsidR="003B66E3" w:rsidRDefault="003B66E3" w:rsidP="003B66E3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5D8E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E1556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59022" w14:textId="77777777" w:rsidR="003B66E3" w:rsidRDefault="003B66E3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5DE746F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B1B4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5720B3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5456C" w14:textId="77777777" w:rsidR="003B66E3" w:rsidRPr="00E1695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5378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FC9C0" w14:textId="77777777" w:rsidR="003B66E3" w:rsidRPr="002761C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B9BE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EED471D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4D973DD4" w14:textId="77777777" w:rsidR="003B66E3" w:rsidRDefault="003B66E3" w:rsidP="007E1810">
      <w:pPr>
        <w:pStyle w:val="Heading1"/>
        <w:spacing w:line="360" w:lineRule="auto"/>
      </w:pPr>
      <w:r>
        <w:t>LINIA 511</w:t>
      </w:r>
    </w:p>
    <w:p w14:paraId="3E2BC455" w14:textId="77777777" w:rsidR="003B66E3" w:rsidRPr="009B4FEF" w:rsidRDefault="003B66E3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7B00BDDD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7D44F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8B5F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8159" w14:textId="77777777" w:rsidR="003B66E3" w:rsidRPr="00D33E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40B2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39BC862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3356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2ED367F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7F490CA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3077684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7CD72" w14:textId="77777777" w:rsidR="003B66E3" w:rsidRPr="00D33E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178F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A5A98" w14:textId="77777777" w:rsidR="003B66E3" w:rsidRPr="00D33E71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26245" w14:textId="77777777" w:rsidR="003B66E3" w:rsidRPr="009E7CE7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3B66E3" w14:paraId="32B3EB31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0CE74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D2C0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EED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AEC0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6E4E73C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D91F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4D95420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721351E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9BD58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1BC4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B093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5E29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0F33758D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29356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B309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7EB415B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1761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CA9D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0CDDB57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6DF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2B7D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3401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DB645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67D10" w14:textId="77777777" w:rsidR="003B66E3" w:rsidRPr="00193954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14189C5E" w14:textId="77777777" w:rsidR="003B66E3" w:rsidRPr="00176852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0C7F79B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6CED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C9D9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73786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9DEF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04BB173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1876C4B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5869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14E9D84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6A19F75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21076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E222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4793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3BF1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35280A72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2CC27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EBBA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1B415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66F4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0008EFD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598D1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10246CFC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6075C5C1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21305E86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6F340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EBD6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532D9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702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6B34463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595AD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BEBA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75C0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E524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54A6DCE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69BB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13F60C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01106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9FA8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C1ED3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7571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5951BF0F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7D0A1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B802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F9BC6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7EBB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59A9F3B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87EF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B9363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205A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F6C20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3D1B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67FCDF74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B9145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0D05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5965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31D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53F21C6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0A398B5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76B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5FB157F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7B65B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B99E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CDCE8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98E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235F582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55EAC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DE2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046C6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7F42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5FEDFD9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6750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37777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ACA6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29CEB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AA74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37B6086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6C863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2321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96C8F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6849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A4CA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AB546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910C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56DAC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D2F2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757B701D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D94E9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696A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E1647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96F9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3E29FC5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6BC2A0A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C51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6088F99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01DD2DE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1D374C1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6D6EDF4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89E3A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059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48A0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8E2A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20214378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8EDC4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63AF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0E980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AB05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1CFBAF1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96CC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01E6A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B7A7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6C6CE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5ABE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10EA5D0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6180E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5932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BE0C3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A9A9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24DA69F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F853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66512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0586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D3539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FAD9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D24FB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48261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3B66E3" w14:paraId="4FF4E35C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CE7B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0FE9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44371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3CA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35A00DE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A0C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F1EB2C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E71B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E1E8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E3BB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E49B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DF921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3B66E3" w14:paraId="101596A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31A31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06E2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3896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DD22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6C24A93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7F6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A8D37C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2CC2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FBB3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E9AF5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B584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D06B39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24CE9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3B66E3" w14:paraId="71A3CB0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12F74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6441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F79B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AE4C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7868711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7CA1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18217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8981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FFEED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3B00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6E933273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10CB6" w14:textId="77777777" w:rsidR="003B66E3" w:rsidRDefault="003B66E3" w:rsidP="003B66E3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1601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FE7C9" w14:textId="77777777" w:rsidR="003B66E3" w:rsidRPr="002108A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BE1E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2E5683F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11F7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69A0" w14:textId="77777777" w:rsidR="003B66E3" w:rsidRPr="00F02EF7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0F9B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8AC1C" w14:textId="77777777" w:rsidR="003B66E3" w:rsidRPr="00BE2D7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F84B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0035B0B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38696C1F" w14:textId="77777777" w:rsidR="003B66E3" w:rsidRDefault="003B66E3" w:rsidP="00072BF3">
      <w:pPr>
        <w:pStyle w:val="Heading1"/>
        <w:spacing w:line="360" w:lineRule="auto"/>
      </w:pPr>
      <w:bookmarkStart w:id="4" w:name="_Hlk182558800"/>
      <w:r>
        <w:t>LINIA 517</w:t>
      </w:r>
    </w:p>
    <w:p w14:paraId="3F65AEAA" w14:textId="77777777" w:rsidR="003B66E3" w:rsidRDefault="003B66E3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3B66E3" w14:paraId="050E5B56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A7B96" w14:textId="77777777" w:rsidR="003B66E3" w:rsidRDefault="003B66E3" w:rsidP="003B66E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3FC7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8317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DDDA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174DE19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D42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B6B4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05D5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898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DDF5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59BB94E0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2AB57" w14:textId="77777777" w:rsidR="003B66E3" w:rsidRDefault="003B66E3" w:rsidP="003B66E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3EBD1" w14:textId="77777777" w:rsidR="003B66E3" w:rsidRDefault="003B66E3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A8825" w14:textId="77777777" w:rsidR="003B66E3" w:rsidRDefault="003B66E3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5B766" w14:textId="77777777" w:rsidR="003B66E3" w:rsidRDefault="003B66E3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0319BA98" w14:textId="77777777" w:rsidR="003B66E3" w:rsidRDefault="003B66E3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81A7C" w14:textId="77777777" w:rsidR="003B66E3" w:rsidRDefault="003B66E3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CC28A" w14:textId="77777777" w:rsidR="003B66E3" w:rsidRDefault="003B66E3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02183" w14:textId="77777777" w:rsidR="003B66E3" w:rsidRDefault="003B66E3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24CD3" w14:textId="77777777" w:rsidR="003B66E3" w:rsidRDefault="003B66E3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F0E7" w14:textId="77777777" w:rsidR="003B66E3" w:rsidRDefault="003B66E3" w:rsidP="004616D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3A4E05E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B2FBE" w14:textId="77777777" w:rsidR="003B66E3" w:rsidRDefault="003B66E3" w:rsidP="003B66E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341B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E1F4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3511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27ADF2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0E34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EAB95B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79AC06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56D3269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7D7CA1D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A4C7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448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8885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4674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52ABC4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0385AD1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3B66E3" w14:paraId="1E3F046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436E5" w14:textId="77777777" w:rsidR="003B66E3" w:rsidRDefault="003B66E3" w:rsidP="003B66E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AC4D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E10D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226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7E0D9D2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5D5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3EF2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9B00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41EF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3E82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3B66E3" w14:paraId="529AF68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C4A4" w14:textId="77777777" w:rsidR="003B66E3" w:rsidRDefault="003B66E3" w:rsidP="003B66E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FCBC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86E7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2FD1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3C4FD4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4778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A33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3D2F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115B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BBC7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64CE57B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08132" w14:textId="77777777" w:rsidR="003B66E3" w:rsidRDefault="003B66E3" w:rsidP="003B66E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9211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69B7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5E0B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3F1BB6A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C335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3DD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F5C4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327F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02BD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152C7DC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77F9D" w14:textId="77777777" w:rsidR="003B66E3" w:rsidRDefault="003B66E3" w:rsidP="003B66E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7811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09ED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29C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2377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6F7E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1DFD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5236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C209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0B7FB6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22B9C" w14:textId="77777777" w:rsidR="003B66E3" w:rsidRDefault="003B66E3" w:rsidP="003B66E3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FE43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55C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E321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3F24A02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0E56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380DE6E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08600C3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0EA0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EDEC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5D9D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269F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4D337920" w14:textId="77777777" w:rsidR="003B66E3" w:rsidRDefault="003B66E3" w:rsidP="00F232A2">
      <w:pPr>
        <w:spacing w:before="40" w:after="40" w:line="192" w:lineRule="auto"/>
        <w:ind w:right="57"/>
        <w:rPr>
          <w:sz w:val="20"/>
          <w:lang w:val="ro-RO"/>
        </w:rPr>
      </w:pPr>
    </w:p>
    <w:p w14:paraId="79D970CF" w14:textId="77777777" w:rsidR="003B66E3" w:rsidRDefault="003B66E3" w:rsidP="00F04622">
      <w:pPr>
        <w:pStyle w:val="Heading1"/>
        <w:spacing w:line="360" w:lineRule="auto"/>
      </w:pPr>
      <w:r>
        <w:lastRenderedPageBreak/>
        <w:t>LINIA 600</w:t>
      </w:r>
    </w:p>
    <w:p w14:paraId="25C9A4D8" w14:textId="77777777" w:rsidR="003B66E3" w:rsidRDefault="003B66E3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1D151DB9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5BED2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65BA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0466D59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C8CA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C75C5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624F130E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AF01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047D" w14:textId="77777777" w:rsidR="003B66E3" w:rsidRPr="002F6CE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B109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86140" w14:textId="77777777" w:rsidR="003B66E3" w:rsidRPr="00C1413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79968" w14:textId="77777777" w:rsidR="003B66E3" w:rsidRPr="009E2C90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2B0D09E3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20E42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9E1D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43A9526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B8286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B3C9A" w14:textId="77777777" w:rsidR="003B66E3" w:rsidRDefault="003B66E3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5230A554" w14:textId="77777777" w:rsidR="003B66E3" w:rsidRDefault="003B66E3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3690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FE48A" w14:textId="77777777" w:rsidR="003B66E3" w:rsidRPr="002F6CE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5D2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62F0F" w14:textId="77777777" w:rsidR="003B66E3" w:rsidRPr="00C1413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836A1" w14:textId="77777777" w:rsidR="003B66E3" w:rsidRPr="005D499E" w:rsidRDefault="003B66E3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9D492B5" w14:textId="77777777" w:rsidR="003B66E3" w:rsidRPr="009E2C90" w:rsidRDefault="003B66E3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A72E5EB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12507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6560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038F5E9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D10CA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DCDE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53CAEF10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21E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5AE0A" w14:textId="77777777" w:rsidR="003B66E3" w:rsidRPr="002F6CE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26DD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C40B3" w14:textId="77777777" w:rsidR="003B66E3" w:rsidRPr="00C1413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ACEF8" w14:textId="77777777" w:rsidR="003B66E3" w:rsidRPr="00DD03D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3B66E3" w14:paraId="336AAE5E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B62CE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A4B0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D55B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DFEDB" w14:textId="77777777" w:rsidR="003B66E3" w:rsidRDefault="003B66E3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70C4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F9972" w14:textId="77777777" w:rsidR="003B66E3" w:rsidRPr="002F6CE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A27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AEF52" w14:textId="77777777" w:rsidR="003B66E3" w:rsidRPr="00C1413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BD296" w14:textId="77777777" w:rsidR="003B66E3" w:rsidRPr="00DD03D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3B66E3" w14:paraId="1383B84A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018E1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7233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60CEC6A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7CE0E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8E3AC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33632F9A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5F2F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8087C" w14:textId="77777777" w:rsidR="003B66E3" w:rsidRPr="002F6CE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A73F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6209" w14:textId="77777777" w:rsidR="003B66E3" w:rsidRPr="00C1413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0B9A1" w14:textId="77777777" w:rsidR="003B66E3" w:rsidRPr="005D499E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91E1E77" w14:textId="77777777" w:rsidR="003B66E3" w:rsidRPr="009E2C90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3CEEAAA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1A881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2A7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366CDE2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2F807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1DC10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07A44282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82FE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246A6" w14:textId="77777777" w:rsidR="003B66E3" w:rsidRPr="002F6CE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D1BB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CBA95" w14:textId="77777777" w:rsidR="003B66E3" w:rsidRPr="00C1413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EB913" w14:textId="77777777" w:rsidR="003B66E3" w:rsidRPr="005D20EA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3B66E3" w14:paraId="5D54A476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D50A7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BE8C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687E6A3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DC23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03942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65314FD2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029F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7D508" w14:textId="77777777" w:rsidR="003B66E3" w:rsidRPr="002F6CE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472F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C4101" w14:textId="77777777" w:rsidR="003B66E3" w:rsidRPr="00C1413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6AF2F" w14:textId="77777777" w:rsidR="003B66E3" w:rsidRPr="005D499E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66AB8686" w14:textId="77777777" w:rsidR="003B66E3" w:rsidRPr="009E2C90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076EF57D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61E48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47AB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5E5467B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AC76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03C38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4BF2F19B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BA92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592A4" w14:textId="77777777" w:rsidR="003B66E3" w:rsidRPr="002F6CE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7640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4970A" w14:textId="77777777" w:rsidR="003B66E3" w:rsidRPr="00C1413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32D34" w14:textId="77777777" w:rsidR="003B66E3" w:rsidRPr="005D499E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1AAA042D" w14:textId="77777777" w:rsidR="003B66E3" w:rsidRPr="009E2C90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A526BA6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664C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D39B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211B0B1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5A915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44CCB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06F2CA23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151A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5F1E0" w14:textId="77777777" w:rsidR="003B66E3" w:rsidRPr="002F6CE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CC41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A81A9" w14:textId="77777777" w:rsidR="003B66E3" w:rsidRPr="00C1413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D2729" w14:textId="77777777" w:rsidR="003B66E3" w:rsidRPr="005D499E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6F63FF9F" w14:textId="77777777" w:rsidR="003B66E3" w:rsidRPr="009E2C90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091FEBD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8A6ED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8DA5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064C37F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B866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ED896" w14:textId="77777777" w:rsidR="003B66E3" w:rsidRDefault="003B66E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79F7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CD804" w14:textId="77777777" w:rsidR="003B66E3" w:rsidRPr="002F6CED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7F81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F7CE" w14:textId="77777777" w:rsidR="003B66E3" w:rsidRPr="00C14131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0651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3B66E3" w14:paraId="3ECB1289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67006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48E71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56B94CFB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B2169" w14:textId="77777777" w:rsidR="003B66E3" w:rsidRDefault="003B66E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D8606" w14:textId="77777777" w:rsidR="003B66E3" w:rsidRDefault="003B66E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5598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71A7" w14:textId="77777777" w:rsidR="003B66E3" w:rsidRPr="002F6CED" w:rsidRDefault="003B66E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7C772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B2799" w14:textId="77777777" w:rsidR="003B66E3" w:rsidRPr="00C14131" w:rsidRDefault="003B66E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AECFE" w14:textId="77777777" w:rsidR="003B66E3" w:rsidRDefault="003B66E3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3CF28452" w14:textId="77777777" w:rsidR="003B66E3" w:rsidRDefault="003B66E3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3B66E3" w14:paraId="1CD38815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2D5F5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6D6B9" w14:textId="77777777" w:rsidR="003B66E3" w:rsidRDefault="003B66E3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395+655</w:t>
            </w:r>
          </w:p>
          <w:p w14:paraId="60082BF4" w14:textId="77777777" w:rsidR="003B66E3" w:rsidRDefault="003B66E3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395+755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B2B0C" w14:textId="77777777" w:rsidR="003B66E3" w:rsidRDefault="003B66E3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F4B6B" w14:textId="77777777" w:rsidR="003B66E3" w:rsidRDefault="003B66E3" w:rsidP="00126480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Bârnova - Ciurea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D1C77" w14:textId="77777777" w:rsidR="003B66E3" w:rsidRDefault="003B66E3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9DDD7" w14:textId="77777777" w:rsidR="003B66E3" w:rsidRPr="002F6CED" w:rsidRDefault="003B66E3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06E6E" w14:textId="77777777" w:rsidR="003B66E3" w:rsidRDefault="003B66E3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395+655</w:t>
            </w:r>
          </w:p>
          <w:p w14:paraId="7C9925F5" w14:textId="77777777" w:rsidR="003B66E3" w:rsidRDefault="003B66E3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395+755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22A75" w14:textId="77777777" w:rsidR="003B66E3" w:rsidRPr="00C14131" w:rsidRDefault="003B66E3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3871F" w14:textId="77777777" w:rsidR="003B66E3" w:rsidRDefault="003B66E3" w:rsidP="0012648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3B66E3" w14:paraId="5106523C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3C9B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023E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4C8C8" w14:textId="77777777" w:rsidR="003B66E3" w:rsidRPr="00C14131" w:rsidRDefault="003B66E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8CB4" w14:textId="77777777" w:rsidR="003B66E3" w:rsidRDefault="003B66E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180DAC63" w14:textId="77777777" w:rsidR="003B66E3" w:rsidRDefault="003B66E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B0105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5882F95A" w14:textId="77777777" w:rsidR="003B66E3" w:rsidRDefault="003B66E3" w:rsidP="003B66E3">
            <w:pPr>
              <w:numPr>
                <w:ilvl w:val="0"/>
                <w:numId w:val="3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33A4D80C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560122D8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2942F" w14:textId="77777777" w:rsidR="003B66E3" w:rsidRPr="002F6CED" w:rsidRDefault="003B66E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B8F23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F172A" w14:textId="77777777" w:rsidR="003B66E3" w:rsidRPr="00C14131" w:rsidRDefault="003B66E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8A45E" w14:textId="77777777" w:rsidR="003B66E3" w:rsidRDefault="003B66E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2EB23F72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DA873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4501F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270FB" w14:textId="77777777" w:rsidR="003B66E3" w:rsidRPr="00C14131" w:rsidRDefault="003B66E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51E1B" w14:textId="77777777" w:rsidR="003B66E3" w:rsidRDefault="003B66E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4150D23E" w14:textId="77777777" w:rsidR="003B66E3" w:rsidRDefault="003B66E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549E6598" w14:textId="77777777" w:rsidR="003B66E3" w:rsidRDefault="003B66E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C6696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FE877AF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144463B2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16587" w14:textId="77777777" w:rsidR="003B66E3" w:rsidRPr="002F6CED" w:rsidRDefault="003B66E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0B8EC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2F726" w14:textId="77777777" w:rsidR="003B66E3" w:rsidRPr="00C14131" w:rsidRDefault="003B66E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0363B" w14:textId="77777777" w:rsidR="003B66E3" w:rsidRDefault="003B66E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584D75EF" w14:textId="77777777" w:rsidR="003B66E3" w:rsidRDefault="003B66E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3B66E3" w14:paraId="4BCD3DC3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C84B" w14:textId="77777777" w:rsidR="003B66E3" w:rsidRDefault="003B66E3" w:rsidP="003B66E3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8A7D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59B73" w14:textId="77777777" w:rsidR="003B66E3" w:rsidRPr="00C14131" w:rsidRDefault="003B66E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973E6" w14:textId="77777777" w:rsidR="003B66E3" w:rsidRDefault="003B66E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716038AF" w14:textId="77777777" w:rsidR="003B66E3" w:rsidRDefault="003B66E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B94C7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1374BDE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6589E" w14:textId="77777777" w:rsidR="003B66E3" w:rsidRPr="002F6CED" w:rsidRDefault="003B66E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27E7D" w14:textId="77777777" w:rsidR="003B66E3" w:rsidRDefault="003B66E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B5A21" w14:textId="77777777" w:rsidR="003B66E3" w:rsidRPr="00C14131" w:rsidRDefault="003B66E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D59DD" w14:textId="77777777" w:rsidR="003B66E3" w:rsidRDefault="003B66E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1BC750D0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2CD02BDB" w14:textId="77777777" w:rsidR="003B66E3" w:rsidRDefault="003B66E3" w:rsidP="003C645F">
      <w:pPr>
        <w:pStyle w:val="Heading1"/>
        <w:spacing w:line="360" w:lineRule="auto"/>
      </w:pPr>
      <w:r>
        <w:t>LINIA 602</w:t>
      </w:r>
    </w:p>
    <w:p w14:paraId="492F4035" w14:textId="77777777" w:rsidR="003B66E3" w:rsidRDefault="003B66E3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B66E3" w14:paraId="7D0AC18F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F0E51" w14:textId="77777777" w:rsidR="003B66E3" w:rsidRDefault="003B66E3" w:rsidP="003B66E3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503D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0FC0C40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CABC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7322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49DC175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8A3FA" w14:textId="77777777" w:rsidR="003B66E3" w:rsidRPr="00406474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5DD9" w14:textId="77777777" w:rsidR="003B66E3" w:rsidRPr="00DA41E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383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1532069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318C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9EC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4D5CD2AB" w14:textId="77777777" w:rsidR="003B66E3" w:rsidRPr="0007619C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525602B2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08A2E" w14:textId="77777777" w:rsidR="003B66E3" w:rsidRDefault="003B66E3" w:rsidP="003B66E3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1CAA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52B8F8A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82C8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04B2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228FB51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212DB" w14:textId="77777777" w:rsidR="003B66E3" w:rsidRPr="00406474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A58E9" w14:textId="77777777" w:rsidR="003B66E3" w:rsidRPr="00DA41E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1DE8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5C71B81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FC078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76FF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670F55A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8B23962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0AA2FCEB" w14:textId="77777777" w:rsidR="003B66E3" w:rsidRDefault="003B66E3" w:rsidP="00DE3370">
      <w:pPr>
        <w:pStyle w:val="Heading1"/>
        <w:spacing w:line="360" w:lineRule="auto"/>
      </w:pPr>
      <w:r>
        <w:lastRenderedPageBreak/>
        <w:t>LINIA 610</w:t>
      </w:r>
    </w:p>
    <w:p w14:paraId="29CD83F6" w14:textId="77777777" w:rsidR="003B66E3" w:rsidRDefault="003B66E3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3B66E3" w14:paraId="59D754D0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3DDF" w14:textId="77777777" w:rsidR="003B66E3" w:rsidRDefault="003B66E3" w:rsidP="003B66E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E751F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E953" w14:textId="77777777" w:rsidR="003B66E3" w:rsidRPr="00F81D6F" w:rsidRDefault="003B66E3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DE6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240148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04E77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2CAF19C0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547BB197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2858DBB4" w14:textId="77777777" w:rsidR="003B66E3" w:rsidRDefault="003B66E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146CE" w14:textId="77777777" w:rsidR="003B66E3" w:rsidRPr="00F81D6F" w:rsidRDefault="003B66E3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6327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9D837" w14:textId="77777777" w:rsidR="003B66E3" w:rsidRPr="00F81D6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8948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1775F029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D91DF" w14:textId="77777777" w:rsidR="003B66E3" w:rsidRDefault="003B66E3" w:rsidP="003B66E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1D77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43764" w14:textId="77777777" w:rsidR="003B66E3" w:rsidRPr="00F81D6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DC985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60D8FD7C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155C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FC4F4C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61EE905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1823451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EA979" w14:textId="77777777" w:rsidR="003B66E3" w:rsidRPr="00F81D6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8552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8B7D3" w14:textId="77777777" w:rsidR="003B66E3" w:rsidRPr="00F81D6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0BF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3B66E3" w14:paraId="049254B7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B030D" w14:textId="77777777" w:rsidR="003B66E3" w:rsidRDefault="003B66E3" w:rsidP="003B66E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0DF5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5E43B" w14:textId="77777777" w:rsidR="003B66E3" w:rsidRPr="00F81D6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15F10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10F8A210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2D6DEA99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DBE8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438A9" w14:textId="77777777" w:rsidR="003B66E3" w:rsidRPr="00F81D6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749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BFD2D" w14:textId="77777777" w:rsidR="003B66E3" w:rsidRPr="00F81D6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CA14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0C9328D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3B66E3" w14:paraId="1EE830C0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8A214" w14:textId="77777777" w:rsidR="003B66E3" w:rsidRDefault="003B66E3" w:rsidP="003B66E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E2E9" w14:textId="77777777" w:rsidR="003B66E3" w:rsidRPr="00D12C87" w:rsidRDefault="003B66E3" w:rsidP="00D12C87">
            <w:pPr>
              <w:spacing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Ș</w:t>
            </w:r>
            <w:r w:rsidRPr="00D12C87">
              <w:rPr>
                <w:b/>
                <w:bCs/>
                <w:sz w:val="20"/>
                <w:szCs w:val="20"/>
              </w:rPr>
              <w:t>a</w:t>
            </w:r>
            <w:r w:rsidRPr="00D12C87">
              <w:rPr>
                <w:b/>
                <w:bCs/>
                <w:spacing w:val="-2"/>
                <w:sz w:val="20"/>
                <w:szCs w:val="20"/>
              </w:rPr>
              <w:t>n</w:t>
            </w:r>
            <w:r w:rsidRPr="00D12C87">
              <w:rPr>
                <w:b/>
                <w:bCs/>
                <w:sz w:val="20"/>
                <w:szCs w:val="20"/>
              </w:rPr>
              <w:t>t</w:t>
            </w:r>
            <w:r w:rsidRPr="00D12C87"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D12C87">
              <w:rPr>
                <w:b/>
                <w:bCs/>
                <w:sz w:val="20"/>
                <w:szCs w:val="20"/>
              </w:rPr>
              <w:t>er</w:t>
            </w:r>
            <w:r w:rsidRPr="00D12C87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spacing w:val="-5"/>
                <w:sz w:val="20"/>
                <w:szCs w:val="20"/>
              </w:rPr>
              <w:t>m</w:t>
            </w:r>
            <w:r w:rsidRPr="00D12C87">
              <w:rPr>
                <w:b/>
                <w:bCs/>
                <w:sz w:val="20"/>
                <w:szCs w:val="20"/>
              </w:rPr>
              <w:t>obil</w:t>
            </w:r>
            <w:r w:rsidRPr="00D12C87"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sz w:val="20"/>
                <w:szCs w:val="20"/>
              </w:rPr>
              <w:t>600</w:t>
            </w:r>
            <w:r w:rsidRPr="00D12C8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3D20C" w14:textId="77777777" w:rsidR="003B66E3" w:rsidRPr="00F81D6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DE230" w14:textId="77777777" w:rsidR="003B66E3" w:rsidRPr="00D12C87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D12C87">
              <w:rPr>
                <w:b/>
                <w:bCs/>
                <w:sz w:val="20"/>
                <w:szCs w:val="20"/>
              </w:rPr>
              <w:t>Ia</w:t>
            </w:r>
            <w:r>
              <w:rPr>
                <w:b/>
                <w:bCs/>
                <w:spacing w:val="-1"/>
                <w:sz w:val="20"/>
                <w:szCs w:val="20"/>
              </w:rPr>
              <w:t>ș</w:t>
            </w:r>
            <w:r w:rsidRPr="00D12C87">
              <w:rPr>
                <w:b/>
                <w:bCs/>
                <w:sz w:val="20"/>
                <w:szCs w:val="20"/>
              </w:rPr>
              <w:t>i</w:t>
            </w:r>
            <w:r w:rsidRPr="00D12C87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sz w:val="20"/>
                <w:szCs w:val="20"/>
              </w:rPr>
              <w:t>-</w:t>
            </w:r>
            <w:r w:rsidRPr="00D12C87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spacing w:val="-2"/>
                <w:sz w:val="20"/>
                <w:szCs w:val="20"/>
              </w:rPr>
              <w:t>L</w:t>
            </w:r>
            <w:r w:rsidRPr="00D12C87">
              <w:rPr>
                <w:b/>
                <w:bCs/>
                <w:sz w:val="20"/>
                <w:szCs w:val="20"/>
              </w:rPr>
              <w:t>e</w:t>
            </w:r>
            <w:r>
              <w:rPr>
                <w:b/>
                <w:bCs/>
                <w:sz w:val="20"/>
                <w:szCs w:val="20"/>
              </w:rPr>
              <w:t>ț</w:t>
            </w:r>
            <w:r w:rsidRPr="00D12C87">
              <w:rPr>
                <w:b/>
                <w:bCs/>
                <w:sz w:val="20"/>
                <w:szCs w:val="20"/>
              </w:rPr>
              <w:t>ca</w:t>
            </w:r>
            <w:r w:rsidRPr="00D12C87">
              <w:rPr>
                <w:b/>
                <w:bCs/>
                <w:spacing w:val="-2"/>
                <w:sz w:val="20"/>
                <w:szCs w:val="20"/>
              </w:rPr>
              <w:t>n</w:t>
            </w:r>
            <w:r w:rsidRPr="00D12C87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B1E6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9725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52ED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25B13" w14:textId="77777777" w:rsidR="003B66E3" w:rsidRPr="00F81D6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CBC7F" w14:textId="77777777" w:rsidR="003B66E3" w:rsidRPr="00D12C87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e</w:t>
            </w:r>
            <w:r w:rsidRPr="00D12C87">
              <w:rPr>
                <w:b/>
                <w:bCs/>
                <w:i/>
                <w:iCs/>
                <w:spacing w:val="-1"/>
                <w:sz w:val="20"/>
                <w:szCs w:val="20"/>
              </w:rPr>
              <w:t>s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trictie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d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e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protec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D12C87">
              <w:rPr>
                <w:b/>
                <w:bCs/>
                <w:i/>
                <w:iCs/>
                <w:spacing w:val="-1"/>
                <w:sz w:val="20"/>
                <w:szCs w:val="20"/>
              </w:rPr>
              <w:t>i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e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pacing w:val="-6"/>
                <w:sz w:val="20"/>
                <w:szCs w:val="20"/>
              </w:rPr>
              <w:t>m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un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cito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r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i,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zil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n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ic</w:t>
            </w:r>
            <w:r w:rsidRPr="00D12C87">
              <w:rPr>
                <w:b/>
                <w:bCs/>
                <w:i/>
                <w:i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n</w:t>
            </w:r>
            <w:r w:rsidRPr="00D12C87">
              <w:rPr>
                <w:b/>
                <w:bCs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i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n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ter</w:t>
            </w:r>
            <w:r w:rsidRPr="00D12C87">
              <w:rPr>
                <w:b/>
                <w:bCs/>
                <w:i/>
                <w:iCs/>
                <w:spacing w:val="-1"/>
                <w:sz w:val="20"/>
                <w:szCs w:val="20"/>
              </w:rPr>
              <w:t>v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al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u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l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o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rar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0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7,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0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0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-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13,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0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0,</w:t>
            </w:r>
            <w:r w:rsidRPr="00D12C87">
              <w:rPr>
                <w:b/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f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ar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D12C87">
              <w:rPr>
                <w:b/>
                <w:bCs/>
                <w:i/>
                <w:iCs/>
                <w:w w:val="99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pacing w:val="-1"/>
                <w:sz w:val="20"/>
                <w:szCs w:val="20"/>
              </w:rPr>
              <w:t>s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D12C87">
              <w:rPr>
                <w:b/>
                <w:bCs/>
                <w:i/>
                <w:iCs/>
                <w:spacing w:val="-5"/>
                <w:sz w:val="20"/>
                <w:szCs w:val="20"/>
              </w:rPr>
              <w:t>m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b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d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u</w:t>
            </w:r>
            <w:r w:rsidRPr="00D12C87">
              <w:rPr>
                <w:b/>
                <w:bCs/>
                <w:i/>
                <w:iCs/>
                <w:spacing w:val="-6"/>
                <w:sz w:val="20"/>
                <w:szCs w:val="20"/>
              </w:rPr>
              <w:t>m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i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n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ic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D12C87">
              <w:rPr>
                <w:b/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i</w:t>
            </w:r>
            <w:r w:rsidRPr="00D12C87">
              <w:rPr>
                <w:b/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r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b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tori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le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g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ale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3B66E3" w14:paraId="55E3B752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2FCB5" w14:textId="77777777" w:rsidR="003B66E3" w:rsidRDefault="003B66E3" w:rsidP="003B66E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5861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08FC" w14:textId="77777777" w:rsidR="003B66E3" w:rsidRPr="00F81D6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08E73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2CC5C8FD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C6B6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6970171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C31D52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BC55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E519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D6760" w14:textId="77777777" w:rsidR="003B66E3" w:rsidRPr="00F81D6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38CF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BFCAB98" w14:textId="77777777" w:rsidR="003B66E3" w:rsidRPr="00F54A4F" w:rsidRDefault="003B66E3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474FA1C9" w14:textId="77777777" w:rsidR="003B66E3" w:rsidRPr="00C60E02" w:rsidRDefault="003B66E3">
      <w:pPr>
        <w:tabs>
          <w:tab w:val="left" w:pos="3768"/>
        </w:tabs>
        <w:rPr>
          <w:sz w:val="20"/>
          <w:szCs w:val="20"/>
          <w:lang w:val="ro-RO"/>
        </w:rPr>
      </w:pPr>
    </w:p>
    <w:p w14:paraId="7ECD9B1E" w14:textId="77777777" w:rsidR="003B66E3" w:rsidRDefault="003B66E3" w:rsidP="004F6534">
      <w:pPr>
        <w:pStyle w:val="Heading1"/>
        <w:spacing w:line="360" w:lineRule="auto"/>
      </w:pPr>
      <w:r>
        <w:t>LINIA 700</w:t>
      </w:r>
    </w:p>
    <w:p w14:paraId="30C4DD03" w14:textId="77777777" w:rsidR="003B66E3" w:rsidRDefault="003B66E3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3B66E3" w14:paraId="4E1D572F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F9389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BA14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6BE3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D12D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F586C1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6973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457C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725C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0687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50AD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5A8EC8D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67CB1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A6B3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0F44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9127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0F5B5D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EFBA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95F7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FD5E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0D4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617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996D5A3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7A588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610B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D4E0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6FF7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0C3569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CC67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6187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4B23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4E76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E3FF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18057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3B66E3" w14:paraId="10968191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EB085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6C426" w14:textId="77777777" w:rsidR="003B66E3" w:rsidRDefault="003B66E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F9382" w14:textId="77777777" w:rsidR="003B66E3" w:rsidRDefault="003B66E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ADACA" w14:textId="77777777" w:rsidR="003B66E3" w:rsidRDefault="003B66E3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834E7" w14:textId="77777777" w:rsidR="003B66E3" w:rsidRPr="00E4222D" w:rsidRDefault="003B66E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3823A44" w14:textId="77777777" w:rsidR="003B66E3" w:rsidRPr="00E4222D" w:rsidRDefault="003B66E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06020CF6" w14:textId="77777777" w:rsidR="003B66E3" w:rsidRPr="00E4222D" w:rsidRDefault="003B66E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7B7ED12" w14:textId="77777777" w:rsidR="003B66E3" w:rsidRDefault="003B66E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E8BC2" w14:textId="77777777" w:rsidR="003B66E3" w:rsidRDefault="003B66E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43823" w14:textId="77777777" w:rsidR="003B66E3" w:rsidRDefault="003B66E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A8C6D" w14:textId="77777777" w:rsidR="003B66E3" w:rsidRDefault="003B66E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A1939" w14:textId="77777777" w:rsidR="003B66E3" w:rsidRDefault="003B66E3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8F8A0D4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553B1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89A1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C810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EE28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5D6227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5615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AA3F0D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C393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B87C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5FD1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A728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814C6F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E9B31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466C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831D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DED5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527C8D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1124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B37521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5E2F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4C6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C5B5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7F4B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C63E2B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28098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C394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D848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0EF2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A937E0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71B6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53C3FD9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541C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9760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1418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CD71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EF3282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D9F7C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C2E7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691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2482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5D623C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78AE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F093C5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305D209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7F6C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40E4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4CB1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F9FD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090328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883D0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5910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900BF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E855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ACF22C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68FB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7A73AA9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4263E6D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B1E9F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277C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ADC9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DAD5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B8D87B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6745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9901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8B96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CE34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DD9071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202F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1F4F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5FD4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275F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56C0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59A8D7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CE634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8277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FD50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B651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95252E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3A4F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4C1C55FF" w14:textId="77777777" w:rsidR="003B66E3" w:rsidRPr="00B401EA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BEF4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84AB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838E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C0CF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845AA1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2D6DE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D00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F4E8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54A2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20B306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BF48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06EF7E4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B86D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FB56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FE49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19EC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91F592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AEDC0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FBDD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2817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EAC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DD4BCD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C86A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39A7722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29A0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B0AC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95C2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0C7D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3B66E3" w14:paraId="3EF66B0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AE82E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A187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921F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9A67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9C364D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F740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5E12082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0A0E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AAA9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F64D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D050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3B66E3" w14:paraId="4F8BB6E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4E00F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4643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621E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F2EB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DFF611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BB36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425F25C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573A151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7271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3EC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C0C3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D957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19A1ED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43FAA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B39B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317D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5BF6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269CFD1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6C61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AD6B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33A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78B73DC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AC61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EAB3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64E9C60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CEB40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9E05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097F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2AC3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6E45400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7019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614F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E35D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15+800</w:t>
            </w:r>
          </w:p>
          <w:p w14:paraId="3804869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B667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7558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589657D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0981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C899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6EC5F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6F12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732E033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E289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86AB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204D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2C5034E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9329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B40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51BD694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41238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BCA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D8A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4B99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6F419D5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F71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AF6F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13CF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DBF4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F86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734248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DAAE7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24A6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42BCBC7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5F3E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B7967" w14:textId="77777777" w:rsidR="003B66E3" w:rsidRDefault="003B66E3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1F2D4800" w14:textId="77777777" w:rsidR="003B66E3" w:rsidRDefault="003B66E3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FEAD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0EE7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9BD3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0EB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6C9A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12260F4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B173B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6FC6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1AED468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72D0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6BDF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7DF3239E" w14:textId="77777777" w:rsidR="003B66E3" w:rsidRPr="008A1A04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A51A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AFA7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8554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BF2F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4985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185D1EF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5142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E3B9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115148A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C1F7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0871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2BBBCCF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39F8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C294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77E5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61C9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33F3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3B66E3" w14:paraId="51039BC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89DB3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C4E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2AFD9D5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9624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C119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338A9E0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C33E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0E15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1A31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9A29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E2A8D" w14:textId="77777777" w:rsidR="003B66E3" w:rsidRPr="00C20CA5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6C364EC" w14:textId="77777777" w:rsidR="003B66E3" w:rsidRPr="00EB107D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D65B0B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B3C25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F02A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6794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71E6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3F5693E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43AF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106E4D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6783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E4A2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2C7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9552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D3AEA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DF0F9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3B66E3" w14:paraId="6A868A2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8C09C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E4A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6FECEB0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1383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5A91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4BC5740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71004C9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70AD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850D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24DC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EA6E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6D7E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3C963BF2" w14:textId="77777777" w:rsidR="003B66E3" w:rsidRPr="00C401D9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3B66E3" w14:paraId="79E4202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DFE50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2133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8CC4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16D5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117CD9F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7DC251A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22C4A3E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1B6F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464922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777A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6E05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9682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DBEB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7CCA59C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3B66E3" w14:paraId="38CFCE7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77BA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4ED8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8BDB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2EA6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636F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8B17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D61D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4C6EA09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3788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AB4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5891084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31749E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397C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B67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17D3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365CC71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DEA9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82C54C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E290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96C6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08A5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87DD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DCE917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F6B3AD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7DCA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6AB990B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2B63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46897" w14:textId="77777777" w:rsidR="003B66E3" w:rsidRDefault="003B66E3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306D4D30" w14:textId="77777777" w:rsidR="003B66E3" w:rsidRDefault="003B66E3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6E63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B3D5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C758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078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C6C9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00FE3B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AEFCC2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94C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FDC0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8DFD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733133F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48A4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A0BD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A0C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7018C72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E4EA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B80BB" w14:textId="77777777" w:rsidR="003B66E3" w:rsidRPr="00C20CA5" w:rsidRDefault="003B66E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52C664A5" w14:textId="77777777" w:rsidR="003B66E3" w:rsidRPr="00EB107D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22137C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F0C6B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C15C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246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A4F7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5C7967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363C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278F89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533B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CAC5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BA74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CE7F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5BF02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18166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3B66E3" w14:paraId="17EDC45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A183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1FEB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DAC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6900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CB156C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B0D8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221AF0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597D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EA7D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A88E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2C18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1D887B4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3B66E3" w14:paraId="1A0F9BA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1C88C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76A4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4908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8DB5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9B2713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E2D1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6E038FB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FFB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87A1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0469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16D0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1021F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F3258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72F41D2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3B66E3" w14:paraId="1D0BEEE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A6A4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CD24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B821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ADB8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4150A8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1F59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3B77D88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AAD1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F942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E14F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7433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5BA01D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E6BC0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3DC72CB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3B66E3" w14:paraId="6608011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80B9F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2C37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11A2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5EC7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B2C787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5C5F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88E0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DF26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8E19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099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0A24A8E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6F4EE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3831B56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3B66E3" w14:paraId="7AD34EE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E8155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479A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B414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4EDB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46FFE3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8461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4DBF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7216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9D06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DB54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7CCF0F0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802A8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05ED474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3B66E3" w14:paraId="2D0DD95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68F92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E889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9E2D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F31F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613D640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2D4A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381402E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0064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E7C2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DEFC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3CE8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A6DDD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99884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3B66E3" w14:paraId="35E4FB6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7DEBD" w14:textId="77777777" w:rsidR="003B66E3" w:rsidRDefault="003B66E3" w:rsidP="003B66E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89D0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BE68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6FD7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1C75A75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0FBE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BFA0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47C3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F473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C010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1FCFD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54755FB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2C8E03DA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02F00561" w14:textId="77777777" w:rsidR="003B66E3" w:rsidRDefault="003B66E3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4D0B1D4C" w14:textId="77777777" w:rsidR="003B66E3" w:rsidRDefault="003B66E3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3B66E3" w14:paraId="63A58BDD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FDC41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18CD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41AA6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F1B4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FA6963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D758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0EF282B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088CF1E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8315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8851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73BBF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BC74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CF803A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B0B48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230A3B8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5A9A11B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3B66E3" w14:paraId="4B0AE1CF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391F2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2E9F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7C9DB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7B7E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4F67DD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797E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89B1BE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218A8CD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8F93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E14F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71AF9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2BB1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DB04C4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2F6B215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3BEB403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3B66E3" w14:paraId="13244D7F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590A5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B10F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1996937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538B7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AC8F" w14:textId="77777777" w:rsidR="003B66E3" w:rsidRDefault="003B66E3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951A8E3" w14:textId="77777777" w:rsidR="003B66E3" w:rsidRDefault="003B66E3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8FC7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AE9C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8459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3D10A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70BCE" w14:textId="77777777" w:rsidR="003B66E3" w:rsidRPr="006A2576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105CA6E6" w14:textId="77777777" w:rsidR="003B66E3" w:rsidRPr="006A2576" w:rsidRDefault="003B66E3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4D7B6D7E" w14:textId="77777777" w:rsidR="003B66E3" w:rsidRDefault="003B66E3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14883094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DC8FD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4998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7812C78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61A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475F8" w14:textId="77777777" w:rsidR="003B66E3" w:rsidRDefault="003B66E3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E771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CE6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DD9C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796C2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F5B8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0A7395C0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C5716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5BF1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1D61600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B1A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4331A" w14:textId="77777777" w:rsidR="003B66E3" w:rsidRDefault="003B66E3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9161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1E35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BA97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230A6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11D0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15BEB4F6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49210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422D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37D96055" w14:textId="77777777" w:rsidR="003B66E3" w:rsidRDefault="003B66E3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68A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7DAD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2D7E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1671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C198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CDAF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8032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0FC4B80D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EC27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0632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5E48472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E6C6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0641D" w14:textId="77777777" w:rsidR="003B66E3" w:rsidRPr="001904F7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D59B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AFA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679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6E25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0EE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3B66E3" w14:paraId="1E6FC240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57A4E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1C2E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245FC79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400F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B27A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CE33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6416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83BC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101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B05F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7EFB1418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BC09B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8CC5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0EE494E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281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87B42" w14:textId="77777777" w:rsidR="003B66E3" w:rsidRPr="00DA3842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D4D5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D15E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8FE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30E8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FC5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6FDE216" w14:textId="77777777" w:rsidR="003B66E3" w:rsidRDefault="003B66E3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74D73437" w14:textId="77777777" w:rsidR="003B66E3" w:rsidRDefault="003B66E3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1B1EEBFF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ECF23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D334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66C5022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BC4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2EFE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9D55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A70C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4E8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F53CE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ED99B" w14:textId="77777777" w:rsidR="003B66E3" w:rsidRPr="00175A24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33463C3A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06391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8618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7393610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E8B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3BAA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BAB3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38EE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E29C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5ACC7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2474E" w14:textId="77777777" w:rsidR="003B66E3" w:rsidRPr="00175A24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76D27CCC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13C16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AE89F" w14:textId="77777777" w:rsidR="003B66E3" w:rsidRDefault="003B66E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AB9F5" w14:textId="77777777" w:rsidR="003B66E3" w:rsidRDefault="003B66E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CCD90" w14:textId="77777777" w:rsidR="003B66E3" w:rsidRDefault="003B66E3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2096DF49" w14:textId="77777777" w:rsidR="003B66E3" w:rsidRDefault="003B66E3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0C26B" w14:textId="77777777" w:rsidR="003B66E3" w:rsidRDefault="003B66E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32F66F9" w14:textId="77777777" w:rsidR="003B66E3" w:rsidRDefault="003B66E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E5212" w14:textId="77777777" w:rsidR="003B66E3" w:rsidRDefault="003B66E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F60CB" w14:textId="77777777" w:rsidR="003B66E3" w:rsidRDefault="003B66E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126EF" w14:textId="77777777" w:rsidR="003B66E3" w:rsidRPr="001304AF" w:rsidRDefault="003B66E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F7AD7" w14:textId="77777777" w:rsidR="003B66E3" w:rsidRDefault="003B66E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0B83FAE" w14:textId="77777777" w:rsidR="003B66E3" w:rsidRDefault="003B66E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6FCB2E" w14:textId="77777777" w:rsidR="003B66E3" w:rsidRPr="00175A24" w:rsidRDefault="003B66E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3B66E3" w14:paraId="06AAF566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A9D31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D16A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BB55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201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1451F7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5597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AD63BB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EB820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A5DD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F067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85C7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ACF715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3C984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3B66E3" w14:paraId="1D785225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50B77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5C40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DF45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2B4F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28D57D5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7289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C1CC72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FF2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C3D8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247E1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C4DA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39C652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E230D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3B66E3" w14:paraId="08202048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40519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457A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2F3F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605D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B3BB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F765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B8F6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6818DA7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24A6C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DCB6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08493400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32E0A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253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50C2012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1FC2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EBC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987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EEEF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267B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216E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6391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4082C9C4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C9526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2D90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BBB21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6AA9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4EA64C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7FF0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7C7085B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792B5" w14:textId="77777777" w:rsidR="003B66E3" w:rsidRPr="00CA307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E4B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A652D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82C4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416FA0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3B66E3" w14:paraId="1CFFB9EB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33B44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5A27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46B614A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2522F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7ABE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F6B1DDB" w14:textId="77777777" w:rsidR="003B66E3" w:rsidRPr="00180EA2" w:rsidRDefault="003B66E3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18F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BEE10" w14:textId="77777777" w:rsidR="003B66E3" w:rsidRPr="00CA307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89AF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E4761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536E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DA8B7A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6C9B4DA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3B66E3" w14:paraId="372F979A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C3EB8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EE43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62E3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7766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70539E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A7A5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4B414" w14:textId="77777777" w:rsidR="003B66E3" w:rsidRPr="00CA307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0D8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48FCB89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2CD81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2945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492D76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705F656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C24DC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3B66E3" w14:paraId="5C7483AB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7B887" w14:textId="77777777" w:rsidR="003B66E3" w:rsidRDefault="003B66E3" w:rsidP="003B66E3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ED4C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4D56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C338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0918AB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3BC6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1ADF125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7AD0189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D8B5" w14:textId="77777777" w:rsidR="003B66E3" w:rsidRPr="00CA3079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563C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2BDB0" w14:textId="77777777" w:rsidR="003B66E3" w:rsidRPr="001304AF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3D95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0358E4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119F67E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2B61A7F1" w14:textId="77777777" w:rsidR="003B66E3" w:rsidRPr="00B71446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7CEC1D05" w14:textId="77777777" w:rsidR="003B66E3" w:rsidRDefault="003B66E3">
      <w:pPr>
        <w:tabs>
          <w:tab w:val="left" w:pos="6382"/>
        </w:tabs>
        <w:rPr>
          <w:sz w:val="20"/>
        </w:rPr>
      </w:pPr>
    </w:p>
    <w:p w14:paraId="313C64F8" w14:textId="77777777" w:rsidR="003B66E3" w:rsidRDefault="003B66E3" w:rsidP="00B52218">
      <w:pPr>
        <w:pStyle w:val="Heading1"/>
        <w:spacing w:line="360" w:lineRule="auto"/>
      </w:pPr>
      <w:r>
        <w:t>LINIA 704</w:t>
      </w:r>
    </w:p>
    <w:p w14:paraId="74FA4233" w14:textId="77777777" w:rsidR="003B66E3" w:rsidRDefault="003B66E3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3B66E3" w14:paraId="0DE91F05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AA300" w14:textId="77777777" w:rsidR="003B66E3" w:rsidRDefault="003B66E3" w:rsidP="003B66E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163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254DD07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48D0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D166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Tecuci -</w:t>
            </w:r>
          </w:p>
          <w:p w14:paraId="356121C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A416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B483C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EF46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22D2B54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8F42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935E" w14:textId="77777777" w:rsidR="003B66E3" w:rsidRPr="001467E0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35F666C" w14:textId="77777777" w:rsidR="003B66E3" w:rsidRPr="00C00026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0002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86DE24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7B7DE" w14:textId="77777777" w:rsidR="003B66E3" w:rsidRDefault="003B66E3" w:rsidP="003B66E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58A3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3BC76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1F75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Barcea </w:t>
            </w:r>
          </w:p>
          <w:p w14:paraId="6759F9C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01CF295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1F2B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8C626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79B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80479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0692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9627631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F1FDA" w14:textId="77777777" w:rsidR="003B66E3" w:rsidRDefault="003B66E3" w:rsidP="003B66E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5C86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6324D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4526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5539BCC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30C7D5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1DC1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4EB2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EACC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75E87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2542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CF7B9C9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D0779" w14:textId="77777777" w:rsidR="003B66E3" w:rsidRDefault="003B66E3" w:rsidP="003B66E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4865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2D28F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483B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429D5C5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29ED632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BE2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64505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2C30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FF6AD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7013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AB7CF7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9F1D13" w14:textId="77777777" w:rsidR="003B66E3" w:rsidRDefault="003B66E3" w:rsidP="003B66E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B3F9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2531A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AD37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Hanu Conachi</w:t>
            </w:r>
          </w:p>
          <w:p w14:paraId="407FD0A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2746EB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8000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4EF92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7904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6BE45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E4C0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3BFB385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9F9632" w14:textId="77777777" w:rsidR="003B66E3" w:rsidRDefault="003B66E3" w:rsidP="003B66E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1E76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6A26981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62729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94A8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5AEDEA5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499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B2515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A80F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4FB1E0D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7309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C1A8E" w14:textId="77777777" w:rsidR="003B66E3" w:rsidRPr="001467E0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1C37DD9" w14:textId="77777777" w:rsidR="003B66E3" w:rsidRPr="008D7F2C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D7F2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223E07A3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56A5F1" w14:textId="77777777" w:rsidR="003B66E3" w:rsidRDefault="003B66E3" w:rsidP="003B66E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90A5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278+900</w:t>
            </w:r>
          </w:p>
          <w:p w14:paraId="687E3B6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A37D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DD16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53575E7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0EE3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FFFB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F17C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EDBB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000D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3B66E3" w14:paraId="5226D38E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B7BA87" w14:textId="77777777" w:rsidR="003B66E3" w:rsidRDefault="003B66E3" w:rsidP="003B66E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B9D5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EE33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EE63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6362444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1A3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71AFC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30A9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22EB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A3F9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CB4D5F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EDBE8" w14:textId="77777777" w:rsidR="003B66E3" w:rsidRDefault="003B66E3" w:rsidP="003B66E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72DA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EEF07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4C27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550486A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819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051530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BE15B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12C6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1A3E4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9435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E18139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4. </w:t>
            </w:r>
          </w:p>
        </w:tc>
      </w:tr>
      <w:tr w:rsidR="003B66E3" w14:paraId="62434EC5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1F2A0" w14:textId="77777777" w:rsidR="003B66E3" w:rsidRDefault="003B66E3" w:rsidP="003B66E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5A1F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26EC5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05BB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2D0ABDA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B023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E18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9DBC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231CD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D2F4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CBC4A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4 - 6.</w:t>
            </w:r>
          </w:p>
        </w:tc>
      </w:tr>
      <w:tr w:rsidR="003B66E3" w14:paraId="2F9A0CC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C630" w14:textId="77777777" w:rsidR="003B66E3" w:rsidRDefault="003B66E3" w:rsidP="003B66E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D0B7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E6B09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340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1A2B34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3D16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84541F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FBF7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167A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BA85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D662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746D8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– 8.</w:t>
            </w:r>
          </w:p>
        </w:tc>
      </w:tr>
      <w:tr w:rsidR="003B66E3" w14:paraId="7BD6AE7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95ED3" w14:textId="77777777" w:rsidR="003B66E3" w:rsidRDefault="003B66E3" w:rsidP="003B66E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79C6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79D11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16F0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0E0CBE2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AB2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14146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760C0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74C1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FCE60" w14:textId="77777777" w:rsidR="003B66E3" w:rsidRPr="00E4080B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18E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525D6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şi 8. </w:t>
            </w:r>
          </w:p>
        </w:tc>
      </w:tr>
    </w:tbl>
    <w:p w14:paraId="75F09200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4945CCD2" w14:textId="77777777" w:rsidR="003B66E3" w:rsidRDefault="003B66E3" w:rsidP="00F0370D">
      <w:pPr>
        <w:pStyle w:val="Heading1"/>
        <w:spacing w:line="360" w:lineRule="auto"/>
      </w:pPr>
      <w:r>
        <w:t>LINIA 800</w:t>
      </w:r>
    </w:p>
    <w:p w14:paraId="15CF7566" w14:textId="77777777" w:rsidR="003B66E3" w:rsidRDefault="003B66E3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B66E3" w14:paraId="6F38EAFC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78D1D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D812E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18DE9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E196E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D727F7C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16872" w14:textId="77777777" w:rsidR="003B66E3" w:rsidRDefault="003B66E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0EAA7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6F1A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10CDA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6CCBA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5584052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BC9A4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3A1C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1F2E2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FACBA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352599A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43080" w14:textId="77777777" w:rsidR="003B66E3" w:rsidRDefault="003B66E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58A3F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5748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3DFCA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D418B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45FFC61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866EE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16377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1D67A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DBEBF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F2B5040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256D5" w14:textId="77777777" w:rsidR="003B66E3" w:rsidRDefault="003B66E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9E9F7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51989A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806B1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5775D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C0F410" w14:textId="77777777" w:rsidR="003B66E3" w:rsidRDefault="003B66E3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3B66E3" w:rsidRPr="00A8307A" w14:paraId="55E2B92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1E4AA" w14:textId="77777777" w:rsidR="003B66E3" w:rsidRPr="00A75A00" w:rsidRDefault="003B66E3" w:rsidP="003B66E3">
            <w:pPr>
              <w:numPr>
                <w:ilvl w:val="0"/>
                <w:numId w:val="42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E15E9" w14:textId="77777777" w:rsidR="003B66E3" w:rsidRPr="00A8307A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B88C6" w14:textId="77777777" w:rsidR="003B66E3" w:rsidRPr="00A8307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AFACE" w14:textId="77777777" w:rsidR="003B66E3" w:rsidRPr="00A8307A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499BD" w14:textId="77777777" w:rsidR="003B66E3" w:rsidRDefault="003B66E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4AAA687" w14:textId="77777777" w:rsidR="003B66E3" w:rsidRDefault="003B66E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71C34BBA" w14:textId="77777777" w:rsidR="003B66E3" w:rsidRDefault="003B66E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C3D11BC" w14:textId="77777777" w:rsidR="003B66E3" w:rsidRDefault="003B66E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E3A2D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ACB4E" w14:textId="77777777" w:rsidR="003B66E3" w:rsidRPr="00A8307A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64C07" w14:textId="77777777" w:rsidR="003B66E3" w:rsidRPr="00A8307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F501B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D0F20D" w14:textId="77777777" w:rsidR="003B66E3" w:rsidRPr="00A8307A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3B66E3" w14:paraId="565621C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71F74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EAE1C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A4382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CBC2C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6A2BDE0A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221CA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77071B6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2E9CD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03DE7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3BE5C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A7137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578129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99A44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028A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E27D3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A8C43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3D289" w14:textId="77777777" w:rsidR="003B66E3" w:rsidRDefault="003B66E3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D90B6B3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DBE35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6AE2D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4D3A7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8AFAB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5AA41A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DA157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35DD2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32B9D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CF648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1699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CE1BE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D2119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B8535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24D3F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94FDF7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48BDE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67721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4D84C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B500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E8F3A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96FD2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3BDA2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74EEAA84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092C7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B837B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6D30D67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C207B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7097D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3F573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C0BFA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44F6F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83875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A9FE4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4E14B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3D090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8507BE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86DF49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3B66E3" w14:paraId="7C4F2F5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1C452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52CC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5723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29DD4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D85C3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16913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8D293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30E9E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4AC99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AE4452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7FD65C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3B66E3" w14:paraId="252A23F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8AF26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E64D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6D2DF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45FA5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62459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D1C63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C25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A027A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B11D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807CDE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430BD8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3B66E3" w14:paraId="5FEDCA9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31BBD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C0D68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B3043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603E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4058F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63364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E412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5FCAA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BF86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32799A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7007F3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3B66E3" w14:paraId="59350DA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30B55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67FFC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8EB05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FE0D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0D64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C0D98E8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FE57B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7A6C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C59CD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DDBC6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794332F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8786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100EF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2D7DC830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59A8D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6E725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E3AB4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ED113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79CE4" w14:textId="77777777" w:rsidR="003B66E3" w:rsidRDefault="003B66E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106AD29D" w14:textId="77777777" w:rsidR="003B66E3" w:rsidRDefault="003B66E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E8735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5E29B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654F4AE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63134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A4FDC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69F0F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0F11F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1A6EF09B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1229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8716B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3CDB2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6286E580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F5669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DE1A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4D16A1D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9A0B7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75EAD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7F6A7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3C69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4A405685" w14:textId="77777777" w:rsidR="003B66E3" w:rsidRPr="008B2519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40602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9A73E76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41680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FF9FB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5BE9E" w14:textId="77777777" w:rsidR="003B66E3" w:rsidRPr="008D08DE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8239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3B66E3" w14:paraId="76889C6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BACD6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297FD" w14:textId="77777777" w:rsidR="003B66E3" w:rsidRDefault="003B66E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D7D55" w14:textId="77777777" w:rsidR="003B66E3" w:rsidRPr="001161EA" w:rsidRDefault="003B66E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DF71B" w14:textId="77777777" w:rsidR="003B66E3" w:rsidRDefault="003B66E3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06BD7664" w14:textId="77777777" w:rsidR="003B66E3" w:rsidRDefault="003B66E3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39AEB" w14:textId="77777777" w:rsidR="003B66E3" w:rsidRDefault="003B66E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470AF2E0" w14:textId="77777777" w:rsidR="003B66E3" w:rsidRDefault="003B66E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45C7C" w14:textId="77777777" w:rsidR="003B66E3" w:rsidRPr="001161EA" w:rsidRDefault="003B66E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CC41B" w14:textId="77777777" w:rsidR="003B66E3" w:rsidRDefault="003B66E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C2F74" w14:textId="77777777" w:rsidR="003B66E3" w:rsidRPr="008D08DE" w:rsidRDefault="003B66E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54157" w14:textId="77777777" w:rsidR="003B66E3" w:rsidRDefault="003B66E3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3B66E3" w14:paraId="0108277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496D8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BD9AC" w14:textId="77777777" w:rsidR="003B66E3" w:rsidRDefault="003B66E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A8967" w14:textId="77777777" w:rsidR="003B66E3" w:rsidRPr="001161EA" w:rsidRDefault="003B66E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6202A" w14:textId="77777777" w:rsidR="003B66E3" w:rsidRDefault="003B66E3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CCCBE" w14:textId="77777777" w:rsidR="003B66E3" w:rsidRDefault="003B66E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5491" w14:textId="77777777" w:rsidR="003B66E3" w:rsidRPr="001161EA" w:rsidRDefault="003B66E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3F359" w14:textId="77777777" w:rsidR="003B66E3" w:rsidRDefault="003B66E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B91C5" w14:textId="77777777" w:rsidR="003B66E3" w:rsidRDefault="003B66E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416BE" w14:textId="77777777" w:rsidR="003B66E3" w:rsidRDefault="003B66E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4F79719B" w14:textId="77777777" w:rsidR="003B66E3" w:rsidRDefault="003B66E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3B66E3" w14:paraId="3DF8583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DF59D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46087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7EDE0" w14:textId="77777777" w:rsidR="003B66E3" w:rsidRPr="001161EA" w:rsidRDefault="003B66E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D8FD4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58D38F9B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141C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3C5581A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74D1C6CB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44292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AB960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665A6" w14:textId="77777777" w:rsidR="003B66E3" w:rsidRPr="001161EA" w:rsidRDefault="003B66E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67FFA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6D6A1F1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DDB65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BD9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3DBC4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2B17D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233FE699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E3B6B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36BA6EC8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2938D29D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4905B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292D4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A974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CAA32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B62CB0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7E13E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8D560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E9326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F964" w14:textId="77777777" w:rsidR="003B66E3" w:rsidRDefault="003B66E3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31F29F9" w14:textId="77777777" w:rsidR="003B66E3" w:rsidRDefault="003B66E3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A1B96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11313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5819D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4957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C5843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3B66E3" w14:paraId="25EDFFE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36000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6AA1B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899F0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654A5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6AA0A38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6DCBD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F02B3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73DCE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AEB31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D8B18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AFDFED1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2595BA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3B66E3" w14:paraId="70F5652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DFF3B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3F8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296ED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4D220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1ADC8CD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D3CA2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BFCB9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B385E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E7565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A784A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4EF2EBF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59050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E0123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7EC6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22A5B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555F8FEB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10050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5E403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936F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E361C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EB999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952886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2295B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979B9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F9D19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AC1B2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B3575A6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F2CAF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20513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97908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4D430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1CB2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ABBB82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75937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67A9B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A6E3E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40383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C777AE6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C03F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5D992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8A814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4F2CB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FC0A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706D89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412DF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CE08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0B44B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15B3E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1662F21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382ADFC4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2B12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C30FF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0903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93ED5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5BB3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A56AA8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F3F1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1200A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72861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4D7BE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DB5914E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42BCA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9EAE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438D2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4D8A9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89558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F65BE3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1A2FE451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3B66E3" w14:paraId="64BDFF6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D23D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635CA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A7919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49184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F6232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2E071213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D2AC2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E35BD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03E4C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2AAA5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2C96F41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3B66E3" w14:paraId="031E811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D1199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91756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128A3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0F2B8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180C6047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638C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A128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F28DD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225F7C01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50469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0603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B66E3" w14:paraId="5BEC68D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A8387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4B2C6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B59E1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3E1A2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DD3D5FA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48E4C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993AF1C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1932C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7DC32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4281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2E9F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1C2BAF8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F1391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E6723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76BCE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F7941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8FB9986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D7B47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6CAF2536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38154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53EF8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D868F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00D51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441F5A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96C03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A21B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4B8AE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DC101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DF21C61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786FD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494251E8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04CFB63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454D117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74E64E2C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1E0B3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61076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26C1E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A67EE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946A5D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A8F1E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13E3F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DFA9C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4191A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D93B99D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4743B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282BDE1E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4E0D8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27DF0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60DE4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DC62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AD7AFC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52E42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C44D7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99BAF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66F87" w14:textId="77777777" w:rsidR="003B66E3" w:rsidRDefault="003B66E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E5157B2" w14:textId="77777777" w:rsidR="003B66E3" w:rsidRDefault="003B66E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E36B6" w14:textId="77777777" w:rsidR="003B66E3" w:rsidRPr="00F565BC" w:rsidRDefault="003B66E3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7DA59F15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4E6F5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D286F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50597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42E79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3B66E3" w14:paraId="2348511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F1445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996FF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29F43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49305" w14:textId="77777777" w:rsidR="003B66E3" w:rsidRDefault="003B66E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C09242D" w14:textId="77777777" w:rsidR="003B66E3" w:rsidRDefault="003B66E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D817B" w14:textId="77777777" w:rsidR="003B66E3" w:rsidRDefault="003B66E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21D08D3" w14:textId="77777777" w:rsidR="003B66E3" w:rsidRDefault="003B66E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868E2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C850A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8896E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D0EAA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3B66E3" w14:paraId="3DB56DD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BEE8C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B28C1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6149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BF9F2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9509D3E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D35C2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3F40BFA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27A6" w14:textId="77777777" w:rsidR="003B66E3" w:rsidRPr="001161EA" w:rsidRDefault="003B66E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9DD20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4FBF4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2859F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5BFD17A0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17804080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2E372D24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15CB923A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3B66E3" w14:paraId="2DCE28F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4E3B1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FFBC8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AF282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650AC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5F11C274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DD29A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5653E73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9C02E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E8F09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21C71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A0287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037FC8F7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4D6FFD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3B66E3" w14:paraId="6ADA172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615FF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6AD0E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9CEA0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8901C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D6D8706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1A69B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14C14F58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D9DF0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0D827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13373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F901A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780820AA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3B66E3" w14:paraId="6ADE085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68F9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FFEE1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2098F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56453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956B8E4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7EFFDC84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B9E0D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10AB3A5C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A828A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E9491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4D80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804A2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C66B296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3B66E3" w14:paraId="5C9FA52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40338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C6BF6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6966F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5E08A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BF3DB29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B833E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6C913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CB8CA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A03E3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3E186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74E5EF5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89FA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D4097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3DBF6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A56EA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E953416" w14:textId="77777777" w:rsidR="003B66E3" w:rsidRDefault="003B66E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C0B2E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5BFB9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8F824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7868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C2D62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B831C3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B447B" w14:textId="77777777" w:rsidR="003B66E3" w:rsidRDefault="003B66E3" w:rsidP="003B66E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E9F1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1926C" w14:textId="77777777" w:rsidR="003B66E3" w:rsidRPr="001161EA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2B32" w14:textId="77777777" w:rsidR="003B66E3" w:rsidRDefault="003B66E3" w:rsidP="004432D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D9527EF" w14:textId="77777777" w:rsidR="003B66E3" w:rsidRDefault="003B66E3" w:rsidP="004432D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9BE96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60 pe directă +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15443" w14:textId="77777777" w:rsidR="003B66E3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A6B07" w14:textId="77777777" w:rsidR="003B66E3" w:rsidRDefault="003B66E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8B978" w14:textId="77777777" w:rsidR="003B66E3" w:rsidRPr="008D08DE" w:rsidRDefault="003B66E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006D6" w14:textId="77777777" w:rsidR="003B66E3" w:rsidRDefault="003B66E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FDDD647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5C28C127" w14:textId="77777777" w:rsidR="003B66E3" w:rsidRDefault="003B66E3" w:rsidP="00C261F4">
      <w:pPr>
        <w:pStyle w:val="Heading1"/>
        <w:spacing w:line="360" w:lineRule="auto"/>
      </w:pPr>
      <w:r>
        <w:t>LINIA 801 B</w:t>
      </w:r>
    </w:p>
    <w:p w14:paraId="2286CCE9" w14:textId="77777777" w:rsidR="003B66E3" w:rsidRDefault="003B66E3" w:rsidP="00B10E9F">
      <w:pPr>
        <w:pStyle w:val="Heading1"/>
        <w:spacing w:line="360" w:lineRule="auto"/>
        <w:rPr>
          <w:b w:val="0"/>
          <w:bCs w:val="0"/>
          <w:sz w:val="8"/>
        </w:rPr>
      </w:pPr>
      <w:r>
        <w:t>BUCUREŞTI OBOR - PANTELIMON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3B66E3" w14:paraId="24919F8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FD505" w14:textId="77777777" w:rsidR="003B66E3" w:rsidRDefault="003B66E3" w:rsidP="003B66E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BFA8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610F7" w14:textId="77777777" w:rsidR="003B66E3" w:rsidRPr="0055610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58EF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BC07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0F3DB1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9DCB9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5825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3B57" w14:textId="77777777" w:rsidR="003B66E3" w:rsidRPr="0055610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5CA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99D310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0B384" w14:textId="77777777" w:rsidR="003B66E3" w:rsidRDefault="003B66E3" w:rsidP="003B66E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3836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E5F4" w14:textId="77777777" w:rsidR="003B66E3" w:rsidRPr="0055610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975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8067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0A94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C4C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2E230" w14:textId="77777777" w:rsidR="003B66E3" w:rsidRPr="0055610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C0C9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559D0220" w14:textId="77777777">
        <w:trPr>
          <w:cantSplit/>
          <w:trHeight w:val="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E26AA" w14:textId="77777777" w:rsidR="003B66E3" w:rsidRDefault="003B66E3" w:rsidP="003B66E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E3B2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FF028" w14:textId="77777777" w:rsidR="003B66E3" w:rsidRPr="0055610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CEFB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  <w:p w14:paraId="003540B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12C7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6128AB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8 - 12 </w:t>
            </w:r>
          </w:p>
          <w:p w14:paraId="5061A33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4CBFABF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49F35" w14:textId="77777777" w:rsidR="003B66E3" w:rsidRPr="003E0E1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E0E1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C9FD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D41BE" w14:textId="77777777" w:rsidR="003B66E3" w:rsidRPr="0055610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DDC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3B66E3" w14:paraId="7BAC804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75ABF" w14:textId="77777777" w:rsidR="003B66E3" w:rsidRDefault="003B66E3" w:rsidP="003B66E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1120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E4D32" w14:textId="77777777" w:rsidR="003B66E3" w:rsidRPr="0055610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4542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D1F9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24311" w14:textId="77777777" w:rsidR="003B66E3" w:rsidRPr="003E0E1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3C12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52D03" w14:textId="77777777" w:rsidR="003B66E3" w:rsidRPr="00556109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CA90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178C47D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1A, 2A, 2B şi 3B.</w:t>
            </w:r>
          </w:p>
        </w:tc>
      </w:tr>
    </w:tbl>
    <w:p w14:paraId="23C14190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32340D0E" w14:textId="77777777" w:rsidR="003B66E3" w:rsidRDefault="003B66E3" w:rsidP="005011D2">
      <w:pPr>
        <w:pStyle w:val="Heading1"/>
        <w:spacing w:line="360" w:lineRule="auto"/>
      </w:pPr>
      <w:r>
        <w:t>LINIA 802</w:t>
      </w:r>
    </w:p>
    <w:p w14:paraId="11E5A5EF" w14:textId="77777777" w:rsidR="003B66E3" w:rsidRDefault="003B66E3" w:rsidP="009A7564">
      <w:pPr>
        <w:pStyle w:val="Heading1"/>
        <w:spacing w:line="360" w:lineRule="auto"/>
        <w:rPr>
          <w:b w:val="0"/>
          <w:bCs w:val="0"/>
          <w:sz w:val="8"/>
        </w:rPr>
      </w:pPr>
      <w:r>
        <w:t>TITAN SUD - OLTENIŢA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3B66E3" w14:paraId="48DEC27F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B7F1E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86BB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18+100</w:t>
            </w:r>
          </w:p>
          <w:p w14:paraId="6678AF0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EB8A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42E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3E96560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F610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9181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EE59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A3ED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F93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23FFAEA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6F76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8B5D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5E1B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1CC3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6993B7B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CB2B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361D7C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F9BF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F7F8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BBF8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03A7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7F9990DF" w14:textId="77777777">
        <w:trPr>
          <w:cantSplit/>
          <w:trHeight w:val="3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BD5F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2C19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  <w:p w14:paraId="5C39ED7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8A54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8AE7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</w:t>
            </w:r>
          </w:p>
          <w:p w14:paraId="41D8FA3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3C050A8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15CA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CE97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5F9F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329E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A2F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35EA1BD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CA5A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AA49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993D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98E8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2DDD885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26C44D6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9E2B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8DBB48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9EA1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A45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511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08A6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4450C25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A9DCE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E97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D36FF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BA7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32C53B4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5380CB2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146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6ABF715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BE4F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C4AE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1371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C0EC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E1F29AE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B49DB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D4BC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FBB8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9D50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309F379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6724EDA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E104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2C839A9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E2CB5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5E8C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0100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2DDEB" w14:textId="77777777" w:rsidR="003B66E3" w:rsidRPr="00FC0DDB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84834E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221BB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la liniile 3 şi 4 </w:t>
            </w:r>
          </w:p>
          <w:p w14:paraId="688D41B8" w14:textId="77777777" w:rsidR="003B66E3" w:rsidRPr="00FC0DDB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FC0DDB">
              <w:rPr>
                <w:b/>
                <w:bCs/>
                <w:i/>
                <w:sz w:val="20"/>
                <w:lang w:val="ro-RO"/>
              </w:rPr>
              <w:t>Bucureşti Sud.</w:t>
            </w:r>
          </w:p>
        </w:tc>
      </w:tr>
      <w:tr w:rsidR="003B66E3" w14:paraId="0104E396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EB906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CF99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FEA9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7DA2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01B8091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0C40AC4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E67E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5E62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B227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5616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71A9D" w14:textId="77777777" w:rsidR="003B66E3" w:rsidRPr="00FC0DDB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B66E3" w14:paraId="093A3A4D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BB05C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7C1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22+600</w:t>
            </w:r>
          </w:p>
          <w:p w14:paraId="2AAB167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A0F8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2734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 Oltenița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D3E5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D62D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177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1B0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BC8F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8F9D15A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B4BC8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6E6C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23+400</w:t>
            </w:r>
          </w:p>
          <w:p w14:paraId="7700908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546E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379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3357080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2CDABCA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4CFB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0EF3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65ED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003C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D448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6C9DB9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provizorie.</w:t>
            </w:r>
          </w:p>
        </w:tc>
      </w:tr>
      <w:tr w:rsidR="003B66E3" w14:paraId="6E1B67AC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12498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585D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26+650</w:t>
            </w:r>
          </w:p>
          <w:p w14:paraId="202CE39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4318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D1D2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28A426A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3C6AB09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4D92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CBB7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174F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0F74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C416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6FF6E77C" w14:textId="77777777" w:rsidR="003B66E3" w:rsidRPr="00FC0DDB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3B66E3" w14:paraId="2844D27D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5136B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6B2E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622B441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08C0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81E84" w14:textId="77777777" w:rsidR="003B66E3" w:rsidRDefault="003B66E3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0267761D" w14:textId="77777777" w:rsidR="003B66E3" w:rsidRDefault="003B66E3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562AE6F0" w14:textId="77777777" w:rsidR="003B66E3" w:rsidRDefault="003B66E3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A6C1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0A1B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8C5A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30E7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E44D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579E4FB9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BD714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71A0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30+490</w:t>
            </w:r>
          </w:p>
          <w:p w14:paraId="3CFE001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519E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3089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7FCE76B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2EADBBF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29C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CADD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5857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F06B2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09EE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34DAFC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de 2000 Hz.</w:t>
            </w:r>
          </w:p>
          <w:p w14:paraId="565D62A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primul vehicul din compunerea trenului.</w:t>
            </w:r>
          </w:p>
        </w:tc>
      </w:tr>
      <w:tr w:rsidR="003B66E3" w14:paraId="16196B56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55FBE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FFAD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34+000</w:t>
            </w:r>
          </w:p>
          <w:p w14:paraId="505B48DE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34+430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74F41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84BF4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0A06933B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394AEBC4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93ED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E96C8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B4C86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390A9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19762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264AC98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788D3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8E48A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36+500</w:t>
            </w:r>
          </w:p>
          <w:p w14:paraId="5FB44C76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2BE7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EF902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6C13B57D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4B266EAD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0BCD7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93D5A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376D7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30B71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AD946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CBE297E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3B66E3" w14:paraId="2CAE5C7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1F22C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44952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37+430</w:t>
            </w:r>
          </w:p>
          <w:p w14:paraId="178D7F45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418D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7CA4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63D55ED1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35D75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509B4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1FAB6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BD40F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32947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09235CDE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3B66E3" w14:paraId="5DE2DE7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EBE7D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E9928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43+900</w:t>
            </w:r>
          </w:p>
          <w:p w14:paraId="29C63B8B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71D30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77E2D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34903F9E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1CE55DE0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F2D2C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4BFCF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F4555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3C59D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FC11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2A455DC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16E1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3908D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44+900</w:t>
            </w:r>
          </w:p>
          <w:p w14:paraId="452D50C2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FECA7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6BC21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2B8C0266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3544D6AD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C7999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1B8C1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9733E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6F508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2EFC7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25FC275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BE693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9673A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47+250</w:t>
            </w:r>
          </w:p>
          <w:p w14:paraId="1A39DD09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16841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60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9521E" w14:textId="77777777" w:rsidR="003B66E3" w:rsidRDefault="003B66E3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75800DD4" w14:textId="77777777" w:rsidR="003B66E3" w:rsidRDefault="003B66E3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4C9F826A" w14:textId="77777777" w:rsidR="003B66E3" w:rsidRDefault="003B66E3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F4DA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00898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667F1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E4F48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468FA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3780D86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E43B8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8C122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53+100</w:t>
            </w:r>
          </w:p>
          <w:p w14:paraId="4D1626A5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53FE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41F20" w14:textId="77777777" w:rsidR="003B66E3" w:rsidRDefault="003B66E3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6D2ADF05" w14:textId="77777777" w:rsidR="003B66E3" w:rsidRDefault="003B66E3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ABF33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5CF16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64461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9F85C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9A0F7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30A61229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DBDB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144BE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68+350</w:t>
            </w:r>
          </w:p>
          <w:p w14:paraId="2546DAE2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7C9DF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4B94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02181EE6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5FE85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23186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2C029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2E6F9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39E85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FA539C4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3B66E3" w14:paraId="1972D31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36F68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5D1AD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77+100</w:t>
            </w:r>
          </w:p>
          <w:p w14:paraId="4669E570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77+740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E2CF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11955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Olteniţa </w:t>
            </w:r>
          </w:p>
          <w:p w14:paraId="20E5AE91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6BE9A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AF030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D3DE7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C7FF0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FCCB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B66E3" w14:paraId="02B3A923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8B693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11F77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C797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5978B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70836D5E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79233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680B3D4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F84E3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9CD22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F74EF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5B7A9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B66E3" w14:paraId="2A072971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55EB" w14:textId="77777777" w:rsidR="003B66E3" w:rsidRDefault="003B66E3" w:rsidP="003B66E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8E6AC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63E35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D5C7C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0541C3BD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D019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8822FE4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40B60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56200" w14:textId="77777777" w:rsidR="003B66E3" w:rsidRDefault="003B66E3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D8B38" w14:textId="77777777" w:rsidR="003B66E3" w:rsidRDefault="003B66E3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2A881" w14:textId="77777777" w:rsidR="003B66E3" w:rsidRDefault="003B66E3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FCD9FF3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6654D0D7" w14:textId="77777777" w:rsidR="003B66E3" w:rsidRDefault="003B66E3" w:rsidP="00FF5C69">
      <w:pPr>
        <w:pStyle w:val="Heading1"/>
        <w:spacing w:line="276" w:lineRule="auto"/>
      </w:pPr>
      <w:r>
        <w:t>LINIA 804</w:t>
      </w:r>
    </w:p>
    <w:p w14:paraId="5EDCB7F9" w14:textId="77777777" w:rsidR="003B66E3" w:rsidRDefault="003B66E3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3B66E3" w14:paraId="3E438AFB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AAC90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AF9BC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2B1B90F1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439C0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87089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0782264B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3BBA7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B62E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3EB9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A4E6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CF4AD" w14:textId="77777777" w:rsidR="003B66E3" w:rsidRPr="00436B1D" w:rsidRDefault="003B66E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3B66E3" w14:paraId="437306AC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79C05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947AE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51EFAC36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E70D3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B4D5C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7D437BE3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4BFE2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03DC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B090D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3AC6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68BEF" w14:textId="77777777" w:rsidR="003B66E3" w:rsidRPr="00436B1D" w:rsidRDefault="003B66E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3B66E3" w14:paraId="05EF03BF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3CCD4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59A6A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6AE18D3A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D72A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25214" w14:textId="77777777" w:rsidR="003B66E3" w:rsidRDefault="003B66E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6A63B1B7" w14:textId="77777777" w:rsidR="003B66E3" w:rsidRDefault="003B66E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59B44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234C1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E9AAA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061B3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0BFE8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3B66E3" w14:paraId="320A381B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F6F68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1CB62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00B4704E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52400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2C84D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7C4B0F11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E06A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1D15D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9CC6D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46451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92E6D" w14:textId="77777777" w:rsidR="003B66E3" w:rsidRPr="00E25A4B" w:rsidRDefault="003B66E3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1696CB84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76D9EF17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743A4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D0A2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38729977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3011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BABE" w14:textId="77777777" w:rsidR="003B66E3" w:rsidRDefault="003B66E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79EED832" w14:textId="77777777" w:rsidR="003B66E3" w:rsidRDefault="003B66E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8F9D0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7FF2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D498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4EA8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8469F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3B66E3" w14:paraId="782E3154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4170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937B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BFD2A" w14:textId="77777777" w:rsidR="003B66E3" w:rsidRPr="00A152FB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C143E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70F15C26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7668FE89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9BAC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FBC4F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8163E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1A29FF99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F5777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B43A1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0D054A7F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76C69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CC97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56938B87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CAF9A" w14:textId="77777777" w:rsidR="003B66E3" w:rsidRPr="00A152FB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9A6EB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76158EDD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34169A1D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62231EAE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785CD25F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8C90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02224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A90E7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5AEE2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2DA16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96E766E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7AF13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42394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596AB" w14:textId="77777777" w:rsidR="003B66E3" w:rsidRPr="00A152FB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F6EA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487A2BD9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11F1108E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6814E090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7F15F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3830E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79D1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4F52F9A9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0B51E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108E0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5163B584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239F2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5C68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E7CDE" w14:textId="77777777" w:rsidR="003B66E3" w:rsidRPr="00A152FB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9173A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765D1051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6B47E431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A13E0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DA95DC0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E85BC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D6839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40DE6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61D6D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5D088C92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75766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0EB13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18E71E08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7E27C" w14:textId="77777777" w:rsidR="003B66E3" w:rsidRPr="00A152FB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89720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7D0A65A3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A1534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C3073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B8D5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9E2C1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B6AB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3B66E3" w14:paraId="6F24C0A2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59DB3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F9BA4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3082C496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C7873" w14:textId="77777777" w:rsidR="003B66E3" w:rsidRPr="00A152FB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591F9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239DA7CB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AE24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774DD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B2F9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E27AB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CD93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18F3D06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3B66E3" w14:paraId="0229345A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EF330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47EA3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673AF2FA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850C3" w14:textId="77777777" w:rsidR="003B66E3" w:rsidRPr="00A152FB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30EB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6B54664F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5D4B8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E5F99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658B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EA35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3B8C9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5A4E670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3B66E3" w14:paraId="586F9062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A1620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6A4C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0A5DB794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87006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E660F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202DF2B1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1DC42E58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0A32A8BC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547FE1B4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49029314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3432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C120B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0C7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3DAE3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1365F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8E5FB72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2F071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0E0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B009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2F10E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74A6913B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E7B0C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D634383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F5B9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C7ADE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8D7D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AAB2F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1ABFD51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C284B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2A3F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8B842" w14:textId="77777777" w:rsidR="003B66E3" w:rsidRPr="00A152FB" w:rsidRDefault="003B66E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960B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1315E436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0B8A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8614A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93B6F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9EC36" w14:textId="77777777" w:rsidR="003B66E3" w:rsidRPr="00F9444C" w:rsidRDefault="003B66E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BA1E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0A06277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20643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6F928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15A12B9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1A182" w14:textId="77777777" w:rsidR="003B66E3" w:rsidRPr="00A152FB" w:rsidRDefault="003B66E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E2C7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30A1AB02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A46D7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C7B27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D40DC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E32E2" w14:textId="77777777" w:rsidR="003B66E3" w:rsidRPr="00F9444C" w:rsidRDefault="003B66E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2D55B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C5FC1F3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3B66E3" w14:paraId="3972B17D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E4B3F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657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344634D6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5CED6" w14:textId="77777777" w:rsidR="003B66E3" w:rsidRPr="00A152FB" w:rsidRDefault="003B66E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9A18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6E7066F4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A8F7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F50CE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BB09F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3B008" w14:textId="77777777" w:rsidR="003B66E3" w:rsidRPr="00F9444C" w:rsidRDefault="003B66E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50ECD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8A5BDE4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3B66E3" w14:paraId="354644FF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FE434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23F8E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D3248" w14:textId="77777777" w:rsidR="003B66E3" w:rsidRPr="00A152FB" w:rsidRDefault="003B66E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ED9D6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7B7ACE0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FE7D0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C1CF99D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1012E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73960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0CE7F" w14:textId="77777777" w:rsidR="003B66E3" w:rsidRPr="00F9444C" w:rsidRDefault="003B66E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EC7F1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4C691F06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D8050A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3B66E3" w14:paraId="210A5495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1C7EC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F880C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2E9A2" w14:textId="77777777" w:rsidR="003B66E3" w:rsidRPr="00A152FB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9CB4F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1C99646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6EFF1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FDBC7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F11FE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09024008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F1599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C6C3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561624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14055E2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FA7FEC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3B66E3" w14:paraId="4C7DA747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B956C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01A09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3C841" w14:textId="77777777" w:rsidR="003B66E3" w:rsidRPr="00A152FB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61831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16ADA94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0443F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156EE9E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CF30D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4F06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829A3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23A37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2C802E51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3B66E3" w14:paraId="5C420F56" w14:textId="77777777" w:rsidTr="00480EEF">
        <w:trPr>
          <w:cantSplit/>
          <w:trHeight w:val="6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71E12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952C2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8BB7C" w14:textId="77777777" w:rsidR="003B66E3" w:rsidRPr="00A152FB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D6A2C" w14:textId="77777777" w:rsidR="003B66E3" w:rsidRDefault="003B66E3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Ţăndărei - Movila </w:t>
            </w:r>
          </w:p>
          <w:p w14:paraId="59AF09ED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CB153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8A08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B1652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59+100</w:t>
            </w:r>
          </w:p>
          <w:p w14:paraId="12141139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56B7C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93B3A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4385985D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34C54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4168C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1BF38" w14:textId="77777777" w:rsidR="003B66E3" w:rsidRPr="00A152FB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19052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 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A96D9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9BC74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F7BC4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25DBEEF0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A33D9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3CA52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4B69CECD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2EE4A" w14:textId="77777777" w:rsidR="003B66E3" w:rsidRDefault="003B66E3" w:rsidP="003B66E3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C8A29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87+300</w:t>
            </w:r>
          </w:p>
          <w:p w14:paraId="487D3BB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86F7D" w14:textId="77777777" w:rsidR="003B66E3" w:rsidRPr="00A152FB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9D4FE" w14:textId="77777777" w:rsidR="003B66E3" w:rsidRDefault="003B66E3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 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CF228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2D93A" w14:textId="77777777" w:rsidR="003B66E3" w:rsidRPr="00F9444C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440BE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4751E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DCD4C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352F616B" w14:textId="77777777" w:rsidR="003B66E3" w:rsidRDefault="003B66E3" w:rsidP="00802827">
      <w:pPr>
        <w:spacing w:line="276" w:lineRule="auto"/>
        <w:ind w:right="57"/>
        <w:rPr>
          <w:sz w:val="20"/>
          <w:lang w:val="ro-RO"/>
        </w:rPr>
      </w:pPr>
    </w:p>
    <w:p w14:paraId="04D2D46F" w14:textId="77777777" w:rsidR="003B66E3" w:rsidRDefault="003B66E3" w:rsidP="00DE7850">
      <w:pPr>
        <w:pStyle w:val="Heading1"/>
        <w:spacing w:line="360" w:lineRule="auto"/>
      </w:pPr>
      <w:r>
        <w:t>LINIA 806</w:t>
      </w:r>
    </w:p>
    <w:p w14:paraId="272C54C8" w14:textId="77777777" w:rsidR="003B66E3" w:rsidRDefault="003B66E3" w:rsidP="006103AD">
      <w:pPr>
        <w:pStyle w:val="Heading1"/>
        <w:spacing w:line="360" w:lineRule="auto"/>
        <w:rPr>
          <w:b w:val="0"/>
          <w:bCs w:val="0"/>
          <w:sz w:val="8"/>
        </w:rPr>
      </w:pPr>
      <w:r>
        <w:t>RAMIFICAŢIE AMARA - SLOBOZIA VECHE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B66E3" w14:paraId="6A0C4DA0" w14:textId="77777777">
        <w:trPr>
          <w:cantSplit/>
          <w:trHeight w:val="9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D47CF" w14:textId="77777777" w:rsidR="003B66E3" w:rsidRDefault="003B66E3" w:rsidP="003B66E3">
            <w:pPr>
              <w:numPr>
                <w:ilvl w:val="0"/>
                <w:numId w:val="7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8B127" w14:textId="77777777" w:rsidR="003B66E3" w:rsidRDefault="003B66E3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3312706" w14:textId="77777777" w:rsidR="003B66E3" w:rsidRDefault="003B66E3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2BC6B" w14:textId="77777777" w:rsidR="003B66E3" w:rsidRPr="000A2807" w:rsidRDefault="003B66E3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300EE" w14:textId="77777777" w:rsidR="003B66E3" w:rsidRDefault="003B66E3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 Amara – </w:t>
            </w:r>
          </w:p>
          <w:p w14:paraId="437793CF" w14:textId="77777777" w:rsidR="003B66E3" w:rsidRDefault="003B66E3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Slobozia Veche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E54DF" w14:textId="77777777" w:rsidR="003B66E3" w:rsidRDefault="003B66E3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AE5B2" w14:textId="77777777" w:rsidR="003B66E3" w:rsidRPr="000A2807" w:rsidRDefault="003B66E3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AD313" w14:textId="77777777" w:rsidR="003B66E3" w:rsidRDefault="003B66E3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07205" w14:textId="77777777" w:rsidR="003B66E3" w:rsidRPr="000A2807" w:rsidRDefault="003B66E3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2F5CC" w14:textId="77777777" w:rsidR="003B66E3" w:rsidRDefault="003B66E3" w:rsidP="00C16C0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</w:t>
            </w:r>
          </w:p>
        </w:tc>
      </w:tr>
    </w:tbl>
    <w:p w14:paraId="750AEE01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53557D41" w14:textId="77777777" w:rsidR="003B66E3" w:rsidRDefault="003B66E3" w:rsidP="00535684">
      <w:pPr>
        <w:pStyle w:val="Heading1"/>
        <w:spacing w:line="360" w:lineRule="auto"/>
      </w:pPr>
      <w:r>
        <w:lastRenderedPageBreak/>
        <w:t>LINIA 807</w:t>
      </w:r>
    </w:p>
    <w:p w14:paraId="11B31429" w14:textId="77777777" w:rsidR="003B66E3" w:rsidRDefault="003B66E3" w:rsidP="00FC1359">
      <w:pPr>
        <w:pStyle w:val="Heading1"/>
        <w:spacing w:line="360" w:lineRule="auto"/>
        <w:rPr>
          <w:b w:val="0"/>
          <w:bCs w:val="0"/>
          <w:sz w:val="8"/>
        </w:rPr>
      </w:pPr>
      <w:r>
        <w:t>SLOBOZIA NOUĂ - SLOBOZIA VECHE - CIULNIŢA - CĂLĂRAŞI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3B66E3" w14:paraId="392DCDF9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931CD" w14:textId="77777777" w:rsidR="003B66E3" w:rsidRDefault="003B66E3" w:rsidP="003B66E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8553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15+320</w:t>
            </w:r>
          </w:p>
          <w:p w14:paraId="3A09433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39B73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F4CC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 -</w:t>
            </w:r>
          </w:p>
          <w:p w14:paraId="7541BC3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DA9B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40248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5E4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50CA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644A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1F48A7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*Valabil pentru trenurile care au în compunere două și trei locomotive cuplate.</w:t>
            </w:r>
          </w:p>
          <w:p w14:paraId="1D70E23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circulația trenurilor care au în compunere 4 sau mai multe locomotive cuplate.</w:t>
            </w:r>
          </w:p>
          <w:p w14:paraId="0EA3B39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frânarea și staționarea pe pod km 15+250.</w:t>
            </w:r>
          </w:p>
        </w:tc>
      </w:tr>
      <w:tr w:rsidR="003B66E3" w14:paraId="3CDB3879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97AF" w14:textId="77777777" w:rsidR="003B66E3" w:rsidRDefault="003B66E3" w:rsidP="003B66E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E05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  <w:p w14:paraId="5C90C27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23CA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DCD8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 -</w:t>
            </w:r>
          </w:p>
          <w:p w14:paraId="64A36FD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762C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6336E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FDE9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B730B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303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1C5074A4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23DEB" w14:textId="77777777" w:rsidR="003B66E3" w:rsidRDefault="003B66E3" w:rsidP="003B66E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E308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92BF9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8C37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100F045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 7, 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7721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01A45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C9AF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1BDAA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E49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1560B77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78FD" w14:textId="77777777" w:rsidR="003B66E3" w:rsidRDefault="003B66E3" w:rsidP="003B66E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71B4" w14:textId="77777777" w:rsidR="003B66E3" w:rsidRDefault="003B66E3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E088" w14:textId="77777777" w:rsidR="003B66E3" w:rsidRPr="007345A6" w:rsidRDefault="003B66E3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18897" w14:textId="77777777" w:rsidR="003B66E3" w:rsidRDefault="003B66E3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76A1D1C2" w14:textId="77777777" w:rsidR="003B66E3" w:rsidRDefault="003B66E3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F590" w14:textId="77777777" w:rsidR="003B66E3" w:rsidRDefault="003B66E3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17958" w14:textId="77777777" w:rsidR="003B66E3" w:rsidRPr="007345A6" w:rsidRDefault="003B66E3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EB40" w14:textId="77777777" w:rsidR="003B66E3" w:rsidRDefault="003B66E3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21F5DEA1" w14:textId="77777777" w:rsidR="003B66E3" w:rsidRDefault="003B66E3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7AEF" w14:textId="77777777" w:rsidR="003B66E3" w:rsidRPr="007345A6" w:rsidRDefault="003B66E3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28B9" w14:textId="77777777" w:rsidR="003B66E3" w:rsidRDefault="003B66E3" w:rsidP="002E4A5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520EC400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287ED" w14:textId="77777777" w:rsidR="003B66E3" w:rsidRDefault="003B66E3" w:rsidP="003B66E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59C0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FF8BB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61A9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 –</w:t>
            </w:r>
          </w:p>
          <w:p w14:paraId="7F47DC7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Sud, linia 2 directă St. 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19C7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D70E8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33A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18+500</w:t>
            </w:r>
          </w:p>
          <w:p w14:paraId="68C8319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33B1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F5F1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1FB01BF5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21004" w14:textId="77777777" w:rsidR="003B66E3" w:rsidRDefault="003B66E3" w:rsidP="003B66E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D1F0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C2482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18EA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Nord</w:t>
            </w:r>
          </w:p>
          <w:p w14:paraId="77AB81F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4, 5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1D3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B18409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39005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8C04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5EB1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8B62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840E05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D452B" w14:textId="77777777" w:rsidR="003B66E3" w:rsidRDefault="003B66E3" w:rsidP="003B66E3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3612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40465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952A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Sud</w:t>
            </w:r>
          </w:p>
          <w:p w14:paraId="5843F6A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3, 4, 5 și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B454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27DAD5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0397F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BB3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E07E6" w14:textId="77777777" w:rsidR="003B66E3" w:rsidRPr="007345A6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1DC6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BEC292C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545B3B09" w14:textId="77777777" w:rsidR="003B66E3" w:rsidRDefault="003B66E3" w:rsidP="00D509E3">
      <w:pPr>
        <w:pStyle w:val="Heading1"/>
        <w:spacing w:line="360" w:lineRule="auto"/>
      </w:pPr>
      <w:r>
        <w:t>LINIA 812</w:t>
      </w:r>
    </w:p>
    <w:p w14:paraId="4AF4A5B4" w14:textId="77777777" w:rsidR="003B66E3" w:rsidRDefault="003B66E3" w:rsidP="00AC38B3">
      <w:pPr>
        <w:pStyle w:val="Heading1"/>
        <w:spacing w:line="360" w:lineRule="auto"/>
        <w:rPr>
          <w:b w:val="0"/>
          <w:bCs w:val="0"/>
          <w:sz w:val="8"/>
        </w:rPr>
      </w:pPr>
      <w:r>
        <w:t>MEDGIDIA - TULCEA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3B66E3" w14:paraId="498EEACF" w14:textId="77777777">
        <w:trPr>
          <w:cantSplit/>
          <w:trHeight w:val="11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5D7A3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E5B9B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D4FE0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E4D4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4717248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liniile 10, </w:t>
            </w:r>
          </w:p>
          <w:p w14:paraId="5DE0845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şi 14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1D3C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 ieşiri</w:t>
            </w:r>
          </w:p>
          <w:p w14:paraId="3D66286C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99ABE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226E4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D7B0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1532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4CC8AB0B" w14:textId="77777777">
        <w:trPr>
          <w:cantSplit/>
          <w:trHeight w:val="7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EE87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7706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4140C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1D54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0E607C4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CAE6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C3E05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44F63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64F53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DEC2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4F3F50BC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6A4E7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11EF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4+450</w:t>
            </w:r>
          </w:p>
          <w:p w14:paraId="720CC20A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CE634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83A5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1304347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816B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7AFD2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11636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DC01A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F7EE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67485D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3B66E3" w14:paraId="38BBE4BE" w14:textId="77777777">
        <w:trPr>
          <w:cantSplit/>
          <w:trHeight w:val="6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92F03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D637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13+700</w:t>
            </w:r>
          </w:p>
          <w:p w14:paraId="2BBD190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7059B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EC4C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546FEC5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AD4F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80DBF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3D50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1199B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0063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3858A409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328AA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BBADA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C26C4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2AD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80104E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6CB1F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diag.</w:t>
            </w:r>
          </w:p>
          <w:p w14:paraId="2D4B21A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5 - 11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5EE43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252D7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0B510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EC7B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803AA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56151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11 – 13 </w:t>
            </w:r>
          </w:p>
          <w:p w14:paraId="1874150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3 – 5. </w:t>
            </w:r>
          </w:p>
        </w:tc>
      </w:tr>
      <w:tr w:rsidR="003B66E3" w14:paraId="2AF775EB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9C0F7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C9974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A2D2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E4E8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19F7247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2B5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și </w:t>
            </w:r>
          </w:p>
          <w:p w14:paraId="21118C99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B9F9A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69E8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803F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3D25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474A460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ax stație și Cap Y </w:t>
            </w:r>
          </w:p>
          <w:p w14:paraId="076E3BC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este închisă.</w:t>
            </w:r>
          </w:p>
        </w:tc>
      </w:tr>
      <w:tr w:rsidR="003B66E3" w14:paraId="5399C2E2" w14:textId="77777777">
        <w:trPr>
          <w:cantSplit/>
          <w:trHeight w:val="7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3762F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9E3A8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842B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E1AD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5347C2C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839FE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575C0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33498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5A714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7677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5784277D" w14:textId="77777777">
        <w:trPr>
          <w:cantSplit/>
          <w:trHeight w:val="1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632D7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93AAC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CA6C8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73FB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277523E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E4FF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787FBAA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5727C04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</w:t>
            </w:r>
          </w:p>
          <w:p w14:paraId="2B074A9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4650E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5B5C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AADFE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1ACE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0A3344D5" w14:textId="77777777">
        <w:trPr>
          <w:cantSplit/>
          <w:trHeight w:val="18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BB803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EF727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C3F27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F868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7D09785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B308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18623D8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şi </w:t>
            </w:r>
          </w:p>
          <w:p w14:paraId="0BDE653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CCEC8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5C185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DF6B0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DA2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20CBB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3B66E3" w14:paraId="3EA4EDF6" w14:textId="77777777">
        <w:trPr>
          <w:cantSplit/>
          <w:trHeight w:val="18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458B2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BA325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E8D4B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F61B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68F3AF4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7E07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 </w:t>
            </w:r>
          </w:p>
          <w:p w14:paraId="488A9BA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120 m </w:t>
            </w:r>
          </w:p>
          <w:p w14:paraId="08833E6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sch. 17 </w:t>
            </w:r>
          </w:p>
          <w:p w14:paraId="2DFCAC63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Cântar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E1EB1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C4625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BA4BF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C332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B2BA6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3B66E3" w14:paraId="716C998D" w14:textId="77777777">
        <w:trPr>
          <w:cantSplit/>
          <w:trHeight w:val="1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9C9B9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CAE27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1CFE1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0D00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4C9FFA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17259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CA184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0EFC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49EB5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9525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1852C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52C9C9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14 – 16 </w:t>
            </w:r>
          </w:p>
          <w:p w14:paraId="4B7F65A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5 şi 6. </w:t>
            </w:r>
          </w:p>
        </w:tc>
      </w:tr>
      <w:tr w:rsidR="003B66E3" w14:paraId="4C8FE545" w14:textId="77777777">
        <w:trPr>
          <w:cantSplit/>
          <w:trHeight w:val="8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BB227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6CCA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06D82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5CBD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RMK  </w:t>
            </w:r>
          </w:p>
          <w:p w14:paraId="59B92EF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AFD3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47DFFD45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6+675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409F1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E667F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F1164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B21E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0F2FEED3" w14:textId="77777777">
        <w:trPr>
          <w:cantSplit/>
          <w:trHeight w:val="9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B5FCF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75694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11F17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29F7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Linia RMK  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C06C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15CA769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şi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F1394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EE397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DF4FD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C85A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F793CAF" w14:textId="77777777">
        <w:trPr>
          <w:cantSplit/>
          <w:trHeight w:val="22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9CD00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434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30+300</w:t>
            </w:r>
          </w:p>
          <w:p w14:paraId="37A2EEAE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B4994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2675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 –</w:t>
            </w:r>
          </w:p>
          <w:p w14:paraId="16B4484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4D96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42A10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EA11F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7FF19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23DF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FEF3AE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 respectă numai </w:t>
            </w:r>
          </w:p>
          <w:p w14:paraId="27B4003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primul vehicul din compunerea trenului (locomotivă sau vagon).</w:t>
            </w:r>
          </w:p>
        </w:tc>
      </w:tr>
      <w:tr w:rsidR="003B66E3" w14:paraId="400EA0D0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9E556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FCCF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6E676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28B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Târguşor Dobrogea</w:t>
            </w:r>
          </w:p>
          <w:p w14:paraId="3539D07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27B2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28F90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A4E1E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3C7B1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8F4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09505D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prin Cap Y.</w:t>
            </w:r>
          </w:p>
        </w:tc>
      </w:tr>
      <w:tr w:rsidR="003B66E3" w14:paraId="2BAFABB4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C27E1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28DD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39+470</w:t>
            </w:r>
          </w:p>
          <w:p w14:paraId="7A979C22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39+775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DC574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CCBC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21428CE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52EB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D5142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32EB7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3DEDF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9FA49" w14:textId="77777777" w:rsidR="003B66E3" w:rsidRPr="00562792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*Valabil pentru trenurile remorcate cu două și trei locomotive cuplate.</w:t>
            </w:r>
          </w:p>
          <w:p w14:paraId="7893A439" w14:textId="77777777" w:rsidR="003B66E3" w:rsidRPr="00562792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Este interzisă circulația trenurilor care au  în compunere patru sau mai multe locomotive cuplate.</w:t>
            </w:r>
          </w:p>
          <w:p w14:paraId="5310198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1D3D36A5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AEE90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EB97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48+700</w:t>
            </w:r>
          </w:p>
          <w:p w14:paraId="3C9D078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7B4D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094C9" w14:textId="77777777" w:rsidR="003B66E3" w:rsidRDefault="003B66E3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47F8BB5C" w14:textId="77777777" w:rsidR="003B66E3" w:rsidRDefault="003B66E3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8982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2FBCC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287D7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2EEE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F228C" w14:textId="77777777" w:rsidR="003B66E3" w:rsidRPr="00562792" w:rsidRDefault="003B66E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</w:t>
            </w:r>
            <w:r w:rsidRPr="00B93482">
              <w:rPr>
                <w:b/>
                <w:bCs/>
                <w:iCs/>
                <w:sz w:val="20"/>
              </w:rPr>
              <w:t>emnalizată pe teren zi/noapte cu tot trenul fără inductori la paleta galbenă.</w:t>
            </w:r>
          </w:p>
        </w:tc>
      </w:tr>
      <w:tr w:rsidR="003B66E3" w14:paraId="05133285" w14:textId="77777777">
        <w:trPr>
          <w:cantSplit/>
          <w:trHeight w:val="92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60CFD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D36D3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D3296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AA11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Cogealac</w:t>
            </w:r>
          </w:p>
          <w:p w14:paraId="0853189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4BBF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2F3AE33C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C5097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C5187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06304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34D8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E366947" w14:textId="77777777">
        <w:trPr>
          <w:cantSplit/>
          <w:trHeight w:val="14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5BFBA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9313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D5DD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35DE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Mihai Viteazu</w:t>
            </w:r>
          </w:p>
          <w:p w14:paraId="2A46EA0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C9FF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5</w:t>
            </w:r>
          </w:p>
          <w:p w14:paraId="16E3063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şi </w:t>
            </w:r>
          </w:p>
          <w:p w14:paraId="1E71C97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9B1A5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0C642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981C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2449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80EF7B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schimbătorul</w:t>
            </w:r>
          </w:p>
          <w:p w14:paraId="0142795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numărul 6 şi schimbătorul numărul 2, linia este închisă.</w:t>
            </w:r>
          </w:p>
        </w:tc>
      </w:tr>
      <w:tr w:rsidR="003B66E3" w14:paraId="37AB3CA9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1C51A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342A5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0A9BB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C331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2B00D02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D1C23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186D539E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D9344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75A64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37B21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781C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423B176F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F929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D649A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91F18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A99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1728155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rampă</w:t>
            </w:r>
          </w:p>
          <w:p w14:paraId="77C67EA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7 şi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55EF4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24487668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33D5D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5DA80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C1F71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EFBB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7127FBF9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EDE81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AEB42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00822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4F34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Babadag</w:t>
            </w:r>
          </w:p>
          <w:p w14:paraId="0BC6504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35B76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8E43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69CB9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72CC4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D209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E988B97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A6570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2356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107+325</w:t>
            </w:r>
          </w:p>
          <w:p w14:paraId="5F97A7B4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984D2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963B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34B39E9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75C9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830BA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0C9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C49C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B556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18D89626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FEFA8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C4A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110+540</w:t>
            </w:r>
          </w:p>
          <w:p w14:paraId="48CA9648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430E9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50B9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7199D15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075E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91362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99454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C52EE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6240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8517A9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doar cu primul vehicul din compunerea trenului (locomotivă sau vagon).</w:t>
            </w:r>
          </w:p>
        </w:tc>
      </w:tr>
      <w:tr w:rsidR="003B66E3" w14:paraId="25F005F2" w14:textId="77777777">
        <w:trPr>
          <w:cantSplit/>
          <w:trHeight w:val="22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F87C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D8E3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122+275</w:t>
            </w:r>
          </w:p>
          <w:p w14:paraId="6006377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A9564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200E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7039AD7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1226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61DF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A3B7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29F69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A69C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598703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24171E3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 sau vagon).</w:t>
            </w:r>
          </w:p>
        </w:tc>
      </w:tr>
      <w:tr w:rsidR="003B66E3" w14:paraId="5CDFF9C3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0CB17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BF15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126+750</w:t>
            </w:r>
          </w:p>
          <w:p w14:paraId="40069B7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68CED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94D7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777EBC1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32FC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CA25D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D7EB0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1E28E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D396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4887358B" w14:textId="77777777">
        <w:trPr>
          <w:cantSplit/>
          <w:trHeight w:val="8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837C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9F720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A609C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946A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78F7F91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BB65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E2E9FBD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ECBA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77F4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CA6C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0519A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467F4A76" w14:textId="77777777">
        <w:trPr>
          <w:cantSplit/>
          <w:trHeight w:val="19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E02F8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4A608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54C0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A2D6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186CB89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2291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axa staţiei </w:t>
            </w:r>
          </w:p>
          <w:p w14:paraId="6E1FF01C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şi </w:t>
            </w:r>
          </w:p>
          <w:p w14:paraId="5A4B5350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</w:t>
            </w:r>
            <w:r w:rsidRPr="001A61C3">
              <w:rPr>
                <w:b/>
                <w:bCs/>
                <w:sz w:val="20"/>
              </w:rPr>
              <w:t>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808B2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45F8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30280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3C64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439BAE6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Cap X la axa staţiei linia este închisă.</w:t>
            </w:r>
          </w:p>
        </w:tc>
      </w:tr>
      <w:tr w:rsidR="003B66E3" w14:paraId="2B07EC92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879EB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9F92D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EDCA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7524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421D077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9872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4D2A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938EC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8888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7983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3B66E3" w14:paraId="01A7E52F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B6E69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7960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130+800</w:t>
            </w:r>
          </w:p>
          <w:p w14:paraId="796342E3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9EF14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5D2C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6E1396D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DEC88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C2CB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8D817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B056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7C61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44BCE8AD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FFAB7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2129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133+000</w:t>
            </w:r>
          </w:p>
          <w:p w14:paraId="396168CB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DFBC0" w14:textId="77777777" w:rsidR="003B66E3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FE3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60C883A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1F5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F6635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0E708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BE76A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9884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54A6C474" w14:textId="77777777">
        <w:trPr>
          <w:cantSplit/>
          <w:trHeight w:val="1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6FE34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2E410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4051D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5186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DF7073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C4E9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peste T.D.J. </w:t>
            </w:r>
          </w:p>
          <w:p w14:paraId="76C03565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6086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CBFD5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82F56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CD1B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1190BC9F" w14:textId="77777777">
        <w:trPr>
          <w:cantSplit/>
          <w:trHeight w:val="12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B87F6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B9879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524F5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C46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4A65EDB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C967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204192F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6F965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A3895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9A25F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6D2D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222F15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 şi 18.</w:t>
            </w:r>
          </w:p>
        </w:tc>
      </w:tr>
      <w:tr w:rsidR="003B66E3" w14:paraId="21FD19CA" w14:textId="77777777">
        <w:trPr>
          <w:cantSplit/>
          <w:trHeight w:val="11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0CD78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75DCB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60F7B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CE09E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4E1B57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C36B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3CB7D5F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</w:t>
            </w: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56127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D057D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84A9A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2C6A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9AB737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79A00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14 şi 18.</w:t>
            </w:r>
          </w:p>
        </w:tc>
      </w:tr>
      <w:tr w:rsidR="003B66E3" w14:paraId="6FA668E7" w14:textId="77777777">
        <w:trPr>
          <w:cantSplit/>
          <w:trHeight w:val="5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32DC8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00B8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61007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1D74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1D5C868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0AFD3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5E488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CF5B3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A8D29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637C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2074542" w14:textId="77777777">
        <w:trPr>
          <w:cantSplit/>
          <w:trHeight w:val="6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3508A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5AA42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15D93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FA1B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5FB2CF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7D605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47B2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D5540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C4D12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576B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9B8F136" w14:textId="77777777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8D076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236C0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B5592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E723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3E20A05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3125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axul stației în </w:t>
            </w:r>
          </w:p>
          <w:p w14:paraId="64D2DE4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5573B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3053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ABB56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1D49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B968D56" w14:textId="77777777" w:rsidR="003B66E3" w:rsidRPr="00F662B5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662B5">
              <w:rPr>
                <w:b/>
                <w:bCs/>
                <w:i/>
                <w:sz w:val="20"/>
              </w:rPr>
              <w:t>Din axul stației în Cap Y linia este închisă.</w:t>
            </w:r>
          </w:p>
        </w:tc>
      </w:tr>
      <w:tr w:rsidR="003B66E3" w14:paraId="5FE68E59" w14:textId="77777777">
        <w:trPr>
          <w:cantSplit/>
          <w:trHeight w:val="5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A7DB6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56178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914D4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0F9D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79E35A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E15FF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C3E8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874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798A2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77EC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3C2401D" w14:textId="77777777">
        <w:trPr>
          <w:cantSplit/>
          <w:trHeight w:val="8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FDD2D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4CFF4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A9DDC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6A8B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153312E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18 A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8F804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sch. </w:t>
            </w:r>
          </w:p>
          <w:p w14:paraId="4CFF91F6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9 şi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F6269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F1A08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6E1C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B13C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1347B865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26051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5DDB7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78A99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CF69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750D8F3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C3B4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35BBB870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33</w:t>
            </w:r>
            <w:r>
              <w:rPr>
                <w:b/>
                <w:bCs/>
                <w:sz w:val="20"/>
              </w:rPr>
              <w:t xml:space="preserve"> şi 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F74C1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F08AC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C925E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7D87F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6194A65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B66E3" w14:paraId="4A3D20B3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9BAE8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4234E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141+350</w:t>
            </w:r>
          </w:p>
          <w:p w14:paraId="17CB5D0D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7CFC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B167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 -</w:t>
            </w:r>
          </w:p>
          <w:p w14:paraId="25529EF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Oraş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8A4A5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13C02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8127D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9FF54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5230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784D7432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C6179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2EC2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28D1C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C53B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19E3BC6B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005F3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71B11424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E9341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E6EE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EE26D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1184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E0AA9D6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F8D89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5A5D9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850F3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628F6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2F2E1F1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A7D69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6B59DB64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278A5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B52BF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22628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E8BE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00B23AF0" w14:textId="77777777">
        <w:trPr>
          <w:cantSplit/>
          <w:trHeight w:val="9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24D0F" w14:textId="77777777" w:rsidR="003B66E3" w:rsidRPr="001A61C3" w:rsidRDefault="003B66E3" w:rsidP="003B66E3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31BE1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16201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7CFC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Tulcea Oraş </w:t>
            </w:r>
          </w:p>
          <w:p w14:paraId="025C8101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31CDB25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și 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FAF8A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153E1C40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E71EF" w14:textId="77777777" w:rsidR="003B66E3" w:rsidRPr="006A7C82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59785" w14:textId="77777777" w:rsidR="003B66E3" w:rsidRPr="001A61C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29DE9" w14:textId="77777777" w:rsidR="003B66E3" w:rsidRPr="00772CB4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0D04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08BBD30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5068A6F2" w14:textId="77777777" w:rsidR="003B66E3" w:rsidRDefault="003B66E3" w:rsidP="00672C80">
      <w:pPr>
        <w:pStyle w:val="Heading1"/>
        <w:spacing w:line="360" w:lineRule="auto"/>
      </w:pPr>
      <w:r>
        <w:t>LINIA 813</w:t>
      </w:r>
    </w:p>
    <w:p w14:paraId="59D96B74" w14:textId="77777777" w:rsidR="003B66E3" w:rsidRDefault="003B66E3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3B66E3" w14:paraId="32E29F48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C1D4E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CFCD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CDD8F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C90CA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35B670E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D5D79" w14:textId="77777777" w:rsidR="003B66E3" w:rsidRDefault="003B66E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6E47DF8B" w14:textId="77777777" w:rsidR="003B66E3" w:rsidRDefault="003B66E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7C99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E581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62BD7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CCDD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78761842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55AA2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2CBA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B6E2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CC51F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7DE32DFE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873AB" w14:textId="77777777" w:rsidR="003B66E3" w:rsidRDefault="003B66E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352A2D7B" w14:textId="77777777" w:rsidR="003B66E3" w:rsidRDefault="003B66E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2E1F90AA" w14:textId="77777777" w:rsidR="003B66E3" w:rsidRDefault="003B66E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DA07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13BB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9598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6CD1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79C0D1B0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8B51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69FA3" w14:textId="77777777" w:rsidR="003B66E3" w:rsidRDefault="003B66E3" w:rsidP="00515B1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6D156" w14:textId="77777777" w:rsidR="003B66E3" w:rsidRDefault="003B66E3" w:rsidP="00515B1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98EA9" w14:textId="77777777" w:rsidR="003B66E3" w:rsidRDefault="003B66E3" w:rsidP="00515B1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22C2BFA4" w14:textId="77777777" w:rsidR="003B66E3" w:rsidRDefault="003B66E3" w:rsidP="00515B1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ACAE" w14:textId="77777777" w:rsidR="003B66E3" w:rsidRDefault="003B66E3" w:rsidP="00515B14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60 pe directă + abatere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3483C" w14:textId="77777777" w:rsidR="003B66E3" w:rsidRDefault="003B66E3" w:rsidP="00515B1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6E20A" w14:textId="77777777" w:rsidR="003B66E3" w:rsidRDefault="003B66E3" w:rsidP="00515B1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74F8" w14:textId="77777777" w:rsidR="003B66E3" w:rsidRPr="00564F54" w:rsidRDefault="003B66E3" w:rsidP="00515B1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380A" w14:textId="77777777" w:rsidR="003B66E3" w:rsidRDefault="003B66E3" w:rsidP="00515B1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4C04E3FA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94917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5F6CF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A3BFE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656C3C1D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044B1143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1D9F5" w14:textId="77777777" w:rsidR="003B66E3" w:rsidRPr="001A0BE2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97362B2" w14:textId="77777777" w:rsidR="003B66E3" w:rsidRPr="001A0BE2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6A9E2692" w14:textId="77777777" w:rsidR="003B66E3" w:rsidRPr="001A0BE2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503A9C0F" w14:textId="77777777" w:rsidR="003B66E3" w:rsidRPr="00564F54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D04D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1068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4DCF7ABD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AD3B8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93B3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2AE0A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B7A6C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2F242AF9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14C9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487F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1B8C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522B337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22F66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14DB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3B66E3" w14:paraId="098814CD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477E8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D18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04ABF90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C2241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B0CBA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411BD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5526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49CA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B54B7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DCF5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3B66E3" w14:paraId="04A2EADA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2A7EE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13CC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D75D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3FDA6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6B49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B55F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E567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4337529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767E2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90F7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3B66E3" w14:paraId="1CD0A6A8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85D85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8BD9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1083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C5671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13D199F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CCA3E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5B7926D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E793AA3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4D4B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0F40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FDE08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B90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A48903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3B66E3" w14:paraId="2CDF4559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6425E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CC0A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6A7F9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6B9DF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065859E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3BD8F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D4C1BDE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BD61CD7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D546D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C97D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AD0F4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EE80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28F22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3B66E3" w14:paraId="4D7E6C6C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42620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7555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1E1E4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3C844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426837D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F2163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20097AD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790FB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1AB7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3271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B06D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419B1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E8151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3B66E3" w14:paraId="02321AA8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24D3F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A0D7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3E5DF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6931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5650B82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73859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78B951B2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00FA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6488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90D15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78E4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1A4E1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3B66E3" w14:paraId="4EA81840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54ADD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5E41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3519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DEBC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2AA25A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2552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61396D7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96656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7F7F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088FC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4059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3B66E3" w14:paraId="166657F2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71C47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49F2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A0FA0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6E6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1553F7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0122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5CAF9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73B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C3BB2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B246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328096A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205B9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3B66E3" w14:paraId="36D59C3A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89935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A6C3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6F584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599E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56D06C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52AB044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FB97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9C685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1A51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68BB0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9CB3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9DE0156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72D18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9CB4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77F23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54B9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771AC9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3EF6A9F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360C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4189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04D7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DA2B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96FA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DFAFD8C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610A4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9399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36A23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BAC7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6A40C5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A983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F10D7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5AFD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6C91C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DE51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0EE3A78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DBB4D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751D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B68EA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4C19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074470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5AAB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B02F9F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B1C4A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9343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4E44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590C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50B2F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3B66E3" w14:paraId="68D061B9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5E2C9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A270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790CF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B0C3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39EFC07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6869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54883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B894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E51C5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B86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367605F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3B66E3" w14:paraId="43A3F9DC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1D37F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681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4C945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A152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562ABAF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3A21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37D6E8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5E06BAD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9A21E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D299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19E1C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B759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A7BA88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FE22F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0490D765" w14:textId="77777777" w:rsidR="003B66E3" w:rsidRPr="00CB3CD0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3B66E3" w14:paraId="29D8951F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5414C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6A1F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FE0F7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6169C" w14:textId="77777777" w:rsidR="003B66E3" w:rsidRDefault="003B66E3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05CE1EF7" w14:textId="77777777" w:rsidR="003B66E3" w:rsidRDefault="003B66E3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6975C" w14:textId="77777777" w:rsidR="003B66E3" w:rsidRDefault="003B66E3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9699603" w14:textId="77777777" w:rsidR="003B66E3" w:rsidRDefault="003B66E3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CD90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45E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C3B0E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2724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36369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3B66E3" w14:paraId="3247E5CE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D996E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402A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55F5A31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EAA02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CE3D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01CDBC8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4CC5249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A51A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B9AD6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FC06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50F6411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A066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218A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47EF8E74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7D958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9BFB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C928B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EA7C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6437497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B5C9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AC878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97A5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8024D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068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57ABA94F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8E131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E19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2B1C1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A06AA" w14:textId="77777777" w:rsidR="003B66E3" w:rsidRDefault="003B66E3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3D9E8186" w14:textId="77777777" w:rsidR="003B66E3" w:rsidRDefault="003B66E3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BBC6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6D91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3FB6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05DFD45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E89C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8A9E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0CC7EBF7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B2F16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A54B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40B0650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02C4F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0B51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663FAD0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F0EC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6216A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C996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D41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3935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4B3D37E7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40C2A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3924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EB024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81777" w14:textId="77777777" w:rsidR="003B66E3" w:rsidRDefault="003B66E3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5390786" w14:textId="77777777" w:rsidR="003B66E3" w:rsidRDefault="003B66E3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26A9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0AEB9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BD70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20D62B0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C5C97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8F28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3B031173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6735C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44D1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6F9F305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D8B03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AC80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77F8C1D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1DE6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EDCC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AEB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25B18" w14:textId="77777777" w:rsidR="003B66E3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9AA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25860DAA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12A56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222F9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7C82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936B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1AA583E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29C1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6EA463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14957AF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F3E2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7F2E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D6A0A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A0CB3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3B66E3" w14:paraId="240B6C84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6F60C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9E22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6E4EA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8B58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0769EC8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44FD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B96A4B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91B1B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978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DE849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509B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343AAF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3602C9F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3B66E3" w14:paraId="63E0AEAE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EBE9F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3BC3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59887DB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CD436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614E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370DA4D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A60F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6C3C9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1F0FB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8382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FE026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0A70E6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3B66E3" w14:paraId="56BED736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A2F90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F85CC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575CBED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164B8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1A5E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7157996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55E4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FDEA2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CAFD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28D6A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8123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3B66E3" w14:paraId="03420C9D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324A8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22C6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205E5080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2F353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D9329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28838E32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2E935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97650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CAFA8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9CA5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52CE5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6284DE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3B66E3" w14:paraId="5603C5FD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A873A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8BA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42609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41318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598D41CE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25D9F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E51D0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5631D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84579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E0934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3B66E3" w14:paraId="7DFC5493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F5A4B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7D1DA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7388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F125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503000C1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C1D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1ADDA6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15D77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B7E3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D19B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7080A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3B66E3" w14:paraId="580F7B4D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58FCD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A83D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FA253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302DF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27A2121C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D81A2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2882E5F1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C09F8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74A83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227C8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CF33B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499BF48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00AD9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3B66E3" w14:paraId="27F7096C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1AE7" w14:textId="77777777" w:rsidR="003B66E3" w:rsidRDefault="003B66E3" w:rsidP="003B66E3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6F944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58E60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3EF90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3BEA365D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45977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A58EF3E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DC2A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10B66" w14:textId="77777777" w:rsidR="003B66E3" w:rsidRDefault="003B66E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4795" w14:textId="77777777" w:rsidR="003B66E3" w:rsidRPr="00564F54" w:rsidRDefault="003B66E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9FEF7" w14:textId="77777777" w:rsidR="003B66E3" w:rsidRDefault="003B66E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B3136D8" w14:textId="77777777" w:rsidR="003B66E3" w:rsidRPr="00237377" w:rsidRDefault="003B66E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6DB43D6A" w14:textId="77777777" w:rsidR="003B66E3" w:rsidRDefault="003B66E3" w:rsidP="00D96D74">
      <w:pPr>
        <w:pStyle w:val="Heading1"/>
        <w:spacing w:line="360" w:lineRule="auto"/>
      </w:pPr>
      <w:r>
        <w:t>LINIA 813 A</w:t>
      </w:r>
    </w:p>
    <w:p w14:paraId="36A507D1" w14:textId="77777777" w:rsidR="003B66E3" w:rsidRDefault="003B66E3" w:rsidP="00E13613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AGIGEA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3B66E3" w14:paraId="69B76B79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99D96" w14:textId="77777777" w:rsidR="003B66E3" w:rsidRDefault="003B66E3" w:rsidP="003B66E3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F7A53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4A54C5A7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F691E" w14:textId="77777777" w:rsidR="003B66E3" w:rsidRPr="00E230A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0686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7611523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Sud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EC6F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D2595" w14:textId="77777777" w:rsidR="003B66E3" w:rsidRPr="009033A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79501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C12F7" w14:textId="77777777" w:rsidR="003B66E3" w:rsidRPr="009033A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0722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5CC2BFC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2FB17" w14:textId="77777777" w:rsidR="003B66E3" w:rsidRDefault="003B66E3" w:rsidP="003B66E3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77E0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  <w:p w14:paraId="0FFB39ED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9E8FA" w14:textId="77777777" w:rsidR="003B66E3" w:rsidRPr="00E230A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9B48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7FA0F889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</w:t>
            </w:r>
          </w:p>
          <w:p w14:paraId="5D6BA8BD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schimbătorul numărul 1 </w:t>
            </w:r>
          </w:p>
          <w:p w14:paraId="06353600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schimbătorul numărul FN 15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56196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8B30" w14:textId="77777777" w:rsidR="003B66E3" w:rsidRPr="009033A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18629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47E93" w14:textId="77777777" w:rsidR="003B66E3" w:rsidRPr="009033A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C9A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4E330795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3E1B" w14:textId="77777777" w:rsidR="003B66E3" w:rsidRDefault="003B66E3" w:rsidP="003B66E3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B90AA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99117" w14:textId="77777777" w:rsidR="003B66E3" w:rsidRPr="00E230A0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FF633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57E4CA02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69380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5A178" w14:textId="77777777" w:rsidR="003B66E3" w:rsidRPr="009033A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033A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037C2" w14:textId="77777777" w:rsidR="003B66E3" w:rsidRDefault="003B66E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7EC0A" w14:textId="77777777" w:rsidR="003B66E3" w:rsidRPr="009033AC" w:rsidRDefault="003B66E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6F7F4" w14:textId="77777777" w:rsidR="003B66E3" w:rsidRDefault="003B66E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6B6C4F6" w14:textId="77777777" w:rsidR="003B66E3" w:rsidRDefault="003B66E3">
      <w:pPr>
        <w:spacing w:before="40" w:after="40" w:line="192" w:lineRule="auto"/>
        <w:ind w:right="57"/>
        <w:rPr>
          <w:sz w:val="20"/>
          <w:lang w:val="ro-RO"/>
        </w:rPr>
      </w:pPr>
    </w:p>
    <w:p w14:paraId="30502B98" w14:textId="77777777" w:rsidR="003B66E3" w:rsidRDefault="003B66E3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0EA53E0A" w14:textId="77777777" w:rsidR="003B66E3" w:rsidRDefault="003B66E3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3B66E3" w14:paraId="76E6BA8C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9B49C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2C09A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BE91" w14:textId="77777777" w:rsidR="003B66E3" w:rsidRPr="002B6917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2ACB9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A590C33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5D5F3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D8174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FF22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77379" w14:textId="77777777" w:rsidR="003B66E3" w:rsidRPr="002A6824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5C4AB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045D4A1A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7264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41E99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6BD3B" w14:textId="77777777" w:rsidR="003B66E3" w:rsidRPr="002B6917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65EC5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8EE7958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1ED47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37E87B22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8A5FC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49E32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5C280" w14:textId="77777777" w:rsidR="003B66E3" w:rsidRPr="002A6824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7647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E34BADA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085CA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94EA7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4650" w14:textId="77777777" w:rsidR="003B66E3" w:rsidRPr="002B6917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56FC3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3BD59B1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6AA94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206AA9FD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3708078F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4A16CFB7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B865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E39F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2513B" w14:textId="77777777" w:rsidR="003B66E3" w:rsidRPr="002A6824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32D7B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04356AB8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0F7A4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91C21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8F7C1" w14:textId="77777777" w:rsidR="003B66E3" w:rsidRPr="002B6917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571D1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0CC3C70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7628A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35CC1768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AD15C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BBC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740E0" w14:textId="77777777" w:rsidR="003B66E3" w:rsidRPr="002A6824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09AF5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33796B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BD3C9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88FAD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CA888" w14:textId="77777777" w:rsidR="003B66E3" w:rsidRPr="002B6917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A243A" w14:textId="77777777" w:rsidR="003B66E3" w:rsidRDefault="003B66E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52C8F19" w14:textId="77777777" w:rsidR="003B66E3" w:rsidRDefault="003B66E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A9D9A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4FFD0FE2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7435E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04710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30974" w14:textId="77777777" w:rsidR="003B66E3" w:rsidRPr="002A6824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E7C68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3B66E3" w14:paraId="15AB96B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EE5B1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E9C01" w14:textId="77777777" w:rsidR="003B66E3" w:rsidRDefault="003B66E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3B100" w14:textId="77777777" w:rsidR="003B66E3" w:rsidRPr="002B6917" w:rsidRDefault="003B66E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1049" w14:textId="77777777" w:rsidR="003B66E3" w:rsidRDefault="003B66E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2CF9EB4" w14:textId="77777777" w:rsidR="003B66E3" w:rsidRDefault="003B66E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4599" w14:textId="77777777" w:rsidR="003B66E3" w:rsidRDefault="003B66E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1262A8C5" w14:textId="77777777" w:rsidR="003B66E3" w:rsidRDefault="003B66E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14B28" w14:textId="77777777" w:rsidR="003B66E3" w:rsidRDefault="003B66E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D3A36" w14:textId="77777777" w:rsidR="003B66E3" w:rsidRDefault="003B66E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F0D0C" w14:textId="77777777" w:rsidR="003B66E3" w:rsidRPr="002A6824" w:rsidRDefault="003B66E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460A0" w14:textId="77777777" w:rsidR="003B66E3" w:rsidRDefault="003B66E3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3B66E3" w14:paraId="119722A8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2CED6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5E373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3886C" w14:textId="77777777" w:rsidR="003B66E3" w:rsidRPr="002B6917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5624F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0D9710D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20D2DF69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70E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1E4F26A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46B3A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27C0B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D9906" w14:textId="77777777" w:rsidR="003B66E3" w:rsidRPr="002A6824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44BA6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1D5A9F5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94A8A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D8339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47AFFB8C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1FB88" w14:textId="77777777" w:rsidR="003B66E3" w:rsidRPr="002B6917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B69CB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1D868556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4CB5FFFF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AA59C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058EA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003F7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67A4F757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1B1ED" w14:textId="77777777" w:rsidR="003B66E3" w:rsidRPr="002A6824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3AB76" w14:textId="77777777" w:rsidR="003B66E3" w:rsidRDefault="003B66E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085FF085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5D88C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143B5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F5039" w14:textId="77777777" w:rsidR="003B66E3" w:rsidRPr="002B6917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5498A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FAC5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5B6AFD8E" w14:textId="77777777" w:rsidR="003B66E3" w:rsidRDefault="003B66E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E0DF3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9E332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DA652" w14:textId="77777777" w:rsidR="003B66E3" w:rsidRPr="002A6824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25143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00243708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3B66E3" w14:paraId="652E4239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AE426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F791C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606A1" w14:textId="77777777" w:rsidR="003B66E3" w:rsidRPr="002B6917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9380F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89508" w14:textId="77777777" w:rsidR="003B66E3" w:rsidRDefault="003B66E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A17DD" w14:textId="77777777" w:rsidR="003B66E3" w:rsidRPr="00557C88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26FD2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8B2C5" w14:textId="77777777" w:rsidR="003B66E3" w:rsidRPr="002A6824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EDD1F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415D8E2" w14:textId="77777777" w:rsidR="003B66E3" w:rsidRPr="00D83307" w:rsidRDefault="003B66E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3B66E3" w14:paraId="0878159A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F62AB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90B6A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7E4C8" w14:textId="77777777" w:rsidR="003B66E3" w:rsidRPr="002B6917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0AF7D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3C99184A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5AC78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64C6B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E49AA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CB95A" w14:textId="77777777" w:rsidR="003B66E3" w:rsidRPr="002A6824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F8D2F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57E5AB3D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5A0A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7E1BD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BDAAB" w14:textId="77777777" w:rsidR="003B66E3" w:rsidRPr="002B6917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095C9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48AEF452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FBF62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E0B62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7A750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A7384" w14:textId="77777777" w:rsidR="003B66E3" w:rsidRPr="002A6824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E656B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087798F1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71642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A64F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217B7" w14:textId="77777777" w:rsidR="003B66E3" w:rsidRPr="002B6917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49A5A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4522447D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A486D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94F57" w14:textId="77777777" w:rsidR="003B66E3" w:rsidRPr="00557C88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5C353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337C6" w14:textId="77777777" w:rsidR="003B66E3" w:rsidRPr="002A6824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F5AB4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BF71052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2F817" w14:textId="77777777" w:rsidR="003B66E3" w:rsidRDefault="003B66E3" w:rsidP="003B66E3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8072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05314" w14:textId="77777777" w:rsidR="003B66E3" w:rsidRPr="002B6917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012EA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64025D05" w14:textId="77777777" w:rsidR="003B66E3" w:rsidRPr="006315B8" w:rsidRDefault="003B66E3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763A1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5F706" w14:textId="77777777" w:rsidR="003B66E3" w:rsidRPr="00557C88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26B5D" w14:textId="77777777" w:rsidR="003B66E3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7B84" w14:textId="77777777" w:rsidR="003B66E3" w:rsidRPr="002A6824" w:rsidRDefault="003B66E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861A6" w14:textId="77777777" w:rsidR="003B66E3" w:rsidRDefault="003B66E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039ECA9" w14:textId="77777777" w:rsidR="003B66E3" w:rsidRPr="00930181" w:rsidRDefault="003B66E3">
      <w:pPr>
        <w:tabs>
          <w:tab w:val="left" w:pos="3183"/>
        </w:tabs>
      </w:pPr>
    </w:p>
    <w:p w14:paraId="2BEB610B" w14:textId="77777777" w:rsidR="003B66E3" w:rsidRDefault="003B66E3" w:rsidP="00445244">
      <w:pPr>
        <w:pStyle w:val="Heading1"/>
        <w:spacing w:line="24" w:lineRule="atLeast"/>
      </w:pPr>
      <w:r>
        <w:t>LINIA 818</w:t>
      </w:r>
    </w:p>
    <w:p w14:paraId="7FF6A993" w14:textId="77777777" w:rsidR="003B66E3" w:rsidRDefault="003B66E3" w:rsidP="00445244">
      <w:pPr>
        <w:pStyle w:val="Heading1"/>
        <w:spacing w:line="24" w:lineRule="atLeast"/>
        <w:rPr>
          <w:b w:val="0"/>
          <w:bCs w:val="0"/>
          <w:sz w:val="8"/>
        </w:rPr>
      </w:pPr>
      <w:r>
        <w:t>PALAS - CONSTANŢA MĂRFURI - NĂVODARI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3B66E3" w14:paraId="2A223441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470A7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28112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E7789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CC778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Oraș</w:t>
            </w:r>
          </w:p>
          <w:p w14:paraId="0B8D1473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3E5628B0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3C886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31107554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1D747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CAEBD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84A5F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A03D0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B13295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2EE46E3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 firul III în direcția Palas sau Constanța Mărfuri.</w:t>
            </w:r>
          </w:p>
        </w:tc>
      </w:tr>
      <w:tr w:rsidR="003B66E3" w14:paraId="7F6E1212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B6785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4536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1809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9EF02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1F2DC1E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3542D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FDC3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4239D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72EF4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11638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7553F38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316D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D0A3A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E0E91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18CB1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10F5A98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35036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700 m</w:t>
            </w:r>
          </w:p>
          <w:p w14:paraId="40F8FD09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2B101ECF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AAB31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62EED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2EF73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8CED7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6F33017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38C8B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37102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342A1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FD95A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C123AC0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47E30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35B</w:t>
            </w:r>
          </w:p>
          <w:p w14:paraId="5449D83E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FF9B670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19D8C074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2B5BECD9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9F7FC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B2609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EF68B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51E94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1512C9D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BE2B6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527AD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FDD3B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701EA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58153EA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ECAF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4C90C3A6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E9B7B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FB845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E8D6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D354D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1412635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5915A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5DA2C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FB7D4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C24F2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B622518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1F35C0A5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C32E2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90A19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566FA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7570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223C0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2B05C8E6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95A9E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635B7" w14:textId="77777777" w:rsidR="003B66E3" w:rsidRDefault="003B66E3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790EA" w14:textId="77777777" w:rsidR="003B66E3" w:rsidRPr="00E54142" w:rsidRDefault="003B66E3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F15E9" w14:textId="77777777" w:rsidR="003B66E3" w:rsidRDefault="003B66E3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6184843" w14:textId="77777777" w:rsidR="003B66E3" w:rsidRDefault="003B66E3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0A28" w14:textId="77777777" w:rsidR="003B66E3" w:rsidRPr="004B4AC4" w:rsidRDefault="003B66E3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B4AC4">
              <w:rPr>
                <w:b/>
                <w:bCs/>
                <w:sz w:val="20"/>
                <w:szCs w:val="20"/>
              </w:rPr>
              <w:t>peste sch 56 pe ambele poziții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775DF" w14:textId="77777777" w:rsidR="003B66E3" w:rsidRPr="004B4AC4" w:rsidRDefault="003B66E3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B4AC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1E7F1" w14:textId="77777777" w:rsidR="003B66E3" w:rsidRDefault="003B66E3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BF32D" w14:textId="77777777" w:rsidR="003B66E3" w:rsidRPr="00E54142" w:rsidRDefault="003B66E3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CCB09" w14:textId="77777777" w:rsidR="003B66E3" w:rsidRPr="004B4AC4" w:rsidRDefault="003B66E3" w:rsidP="004B4A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B4AC4">
              <w:rPr>
                <w:b/>
                <w:bCs/>
                <w:i/>
                <w:iCs/>
                <w:sz w:val="20"/>
                <w:szCs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L8 Grupa A și Linia Colectoare</w:t>
            </w:r>
          </w:p>
        </w:tc>
      </w:tr>
      <w:tr w:rsidR="003B66E3" w14:paraId="23D8E06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F4FA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AD0FE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86A1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9869C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2EFDEA63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59807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629FE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5F33B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0+600</w:t>
            </w:r>
          </w:p>
          <w:p w14:paraId="65C0DEF2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D2D1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55ACB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3B66E3" w14:paraId="4245A3F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6CF20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4DF6F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C72E0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FD523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  <w:r>
              <w:rPr>
                <w:b/>
                <w:bCs/>
                <w:sz w:val="20"/>
              </w:rPr>
              <w:t>, linia 1 directă și sch. 2A, 28, 8 și 6 pe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090C8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263F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AED57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4DB0141F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0CA4A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D81B3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087F5B8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F2E65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38400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BCD63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3438E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St. Constanța Mărfuri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36A57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9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35795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3D003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D79D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F5150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583F3BC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64965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A5FE3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D6A26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DEFC0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35838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C0A0D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A726C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655C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693E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37A0BDE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5FDDE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8F1AE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C9DB6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B58EA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EBDFB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legătură dintre sch. 13 și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B3022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25C0D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20E13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2E750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04E7D91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33372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96A0B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E25D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F6BB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41F8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peste sch.8 </w:t>
            </w:r>
          </w:p>
          <w:p w14:paraId="0DCE9F5D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46536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BABD2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B8403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43024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și  L3  Constanța. Mărfuri Cap Y.</w:t>
            </w:r>
          </w:p>
        </w:tc>
      </w:tr>
      <w:tr w:rsidR="003B66E3" w14:paraId="435CA44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09662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0292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D7421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CEEB4" w14:textId="77777777" w:rsidR="003B66E3" w:rsidRPr="00277DE8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E4BA0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81829F8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20ED7B3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TDJ</w:t>
            </w:r>
          </w:p>
          <w:p w14:paraId="6E75C83D" w14:textId="77777777" w:rsidR="003B66E3" w:rsidRPr="00277DE8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FC0AD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F71B6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03D2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16BAC" w14:textId="77777777" w:rsidR="003B66E3" w:rsidRPr="00277DE8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3B66E3" w14:paraId="41417AA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68511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BB823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40430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16772" w14:textId="77777777" w:rsidR="003B66E3" w:rsidRPr="00277DE8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8197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6AA5D64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0CD8F81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19074153" w14:textId="77777777" w:rsidR="003B66E3" w:rsidRPr="00277DE8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14 - 18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1D190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54EF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42392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59492" w14:textId="77777777" w:rsidR="003B66E3" w:rsidRPr="00277DE8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3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3B66E3" w14:paraId="2EAF6CF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C56A8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51EA8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5F2A4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A4EBA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Mărfuri</w:t>
            </w:r>
          </w:p>
          <w:p w14:paraId="67BB048B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A3392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9312A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5414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02340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525FE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F4FA5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B66E3" w14:paraId="418F912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53660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3BC25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A4EA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49E2A" w14:textId="77777777" w:rsidR="003B66E3" w:rsidRDefault="003B66E3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6D44A685" w14:textId="77777777" w:rsidR="003B66E3" w:rsidRDefault="003B66E3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5207E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C7C6F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E6F22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  <w:p w14:paraId="1C6A7021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C505F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10B3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F8161BF" w14:textId="77777777" w:rsidR="003B66E3" w:rsidRDefault="003B66E3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635C16A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FD7C3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52AD5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902CC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D28A5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23CD284C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A3E2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ED862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02C27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6+500</w:t>
            </w:r>
          </w:p>
          <w:p w14:paraId="577A9415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FC126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18846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05CB7B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6244F52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174D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0D0E0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9C411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39DD6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397AF688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08670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5805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78FC8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11+000</w:t>
            </w:r>
          </w:p>
          <w:p w14:paraId="0793CEF1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69A97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55EAE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7DE3285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70BE1CD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DB509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6C1E9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9BE7F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C01D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082FF84C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53455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679C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4B77E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13+800</w:t>
            </w:r>
          </w:p>
          <w:p w14:paraId="21A0453A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C7D7E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6FFD2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B810C36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B66E3" w14:paraId="66C24A3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4C71C" w14:textId="77777777" w:rsidR="003B66E3" w:rsidRDefault="003B66E3" w:rsidP="003B66E3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74BC5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2B329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09A1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50FE483E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65BCC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C82D1" w14:textId="77777777" w:rsidR="003B66E3" w:rsidRPr="00E54142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3605F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  <w:p w14:paraId="14A4EB30" w14:textId="77777777" w:rsidR="003B66E3" w:rsidRDefault="003B66E3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F5FA4" w14:textId="77777777" w:rsidR="003B66E3" w:rsidRDefault="003B66E3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4C9D4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69FAD25" w14:textId="77777777" w:rsidR="003B66E3" w:rsidRDefault="003B66E3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</w:tbl>
    <w:p w14:paraId="46A52D6A" w14:textId="77777777" w:rsidR="003B66E3" w:rsidRPr="00C21997" w:rsidRDefault="003B66E3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0DEE132B" w14:textId="77777777" w:rsidR="003B66E3" w:rsidRDefault="003B66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E20F59E" w14:textId="77777777" w:rsidR="00226A39" w:rsidRDefault="00226A3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13C57D1" w14:textId="77777777" w:rsidR="00226A39" w:rsidRDefault="00226A3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025D014" w14:textId="77777777" w:rsidR="00226A39" w:rsidRDefault="00226A3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624C22E" w14:textId="77777777" w:rsidR="00226A39" w:rsidRDefault="00226A3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5FF6F4C" w14:textId="77777777" w:rsidR="00226A39" w:rsidRDefault="00226A3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2C9D382" w14:textId="77777777" w:rsidR="00226A39" w:rsidRDefault="00226A3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008F118" w14:textId="77777777" w:rsidR="00226A39" w:rsidRPr="00C21F42" w:rsidRDefault="00226A3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162231B" w14:textId="77777777" w:rsidR="003B66E3" w:rsidRPr="00C21F42" w:rsidRDefault="003B66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2CE9650D" w14:textId="77777777" w:rsidR="003B66E3" w:rsidRPr="00C21F42" w:rsidRDefault="003B66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10D67DF1" w14:textId="77777777" w:rsidR="003B66E3" w:rsidRPr="00C21F42" w:rsidRDefault="003B66E3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0FAA39D8" w14:textId="77777777" w:rsidR="003B66E3" w:rsidRDefault="003B66E3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1079C08B" w14:textId="77777777" w:rsidR="003B66E3" w:rsidRPr="00C21F42" w:rsidRDefault="003B66E3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29DC3EA5" w14:textId="77777777" w:rsidR="003B66E3" w:rsidRPr="00C21F42" w:rsidRDefault="003B66E3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015C0D3C" w14:textId="77777777" w:rsidR="003B66E3" w:rsidRPr="00C21F42" w:rsidRDefault="003B66E3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437464FE" w14:textId="77777777" w:rsidR="003B66E3" w:rsidRPr="00C21F42" w:rsidRDefault="003B66E3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2B4AB4F4" w14:textId="77777777" w:rsidR="00FB37F1" w:rsidRPr="001637DF" w:rsidRDefault="00FB37F1" w:rsidP="001637DF"/>
    <w:sectPr w:rsidR="00FB37F1" w:rsidRPr="001637DF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760F" w14:textId="77777777" w:rsidR="0073577E" w:rsidRDefault="0073577E">
      <w:r>
        <w:separator/>
      </w:r>
    </w:p>
  </w:endnote>
  <w:endnote w:type="continuationSeparator" w:id="0">
    <w:p w14:paraId="2DFAD86F" w14:textId="77777777" w:rsidR="0073577E" w:rsidRDefault="0073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B0B0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82D0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DFA3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BE615" w14:textId="77777777" w:rsidR="0073577E" w:rsidRDefault="0073577E">
      <w:r>
        <w:separator/>
      </w:r>
    </w:p>
  </w:footnote>
  <w:footnote w:type="continuationSeparator" w:id="0">
    <w:p w14:paraId="5045B786" w14:textId="77777777" w:rsidR="0073577E" w:rsidRDefault="00735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C558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7BE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6DB089" w14:textId="7E783FC7" w:rsidR="006F5073" w:rsidRDefault="00D22484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D048FD">
      <w:rPr>
        <w:b/>
        <w:bCs/>
        <w:i/>
        <w:iCs/>
        <w:sz w:val="22"/>
      </w:rPr>
      <w:t>decada 11-20 septembrie 2026</w:t>
    </w:r>
  </w:p>
  <w:p w14:paraId="321A6371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096D342D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965C091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0F993E57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04F943E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9AEECE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6C2462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60A653E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7DAC6FA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0F103B4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7CBF50E2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28EE77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F5363C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4D279A11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034E50AD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6E79AFC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5A12BB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138D76D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3513CC1A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5389C04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66A37FB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968B58E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3109C30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E8BD77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35D57D4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5A338AC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065F8515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19811E1E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30EF677E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D775C9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272705B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F11F0B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0E4BF2F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12B4FC2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43AE2E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222067C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0391FC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3A858FE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6B6211EE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9D79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4E3A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68EC72" w14:textId="69703353" w:rsidR="00004110" w:rsidRPr="00A048AC" w:rsidRDefault="00D22484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D048FD">
      <w:rPr>
        <w:b/>
        <w:bCs/>
        <w:i/>
        <w:iCs/>
        <w:sz w:val="22"/>
      </w:rPr>
      <w:t>decada 11-20 septembrie 2026</w:t>
    </w:r>
  </w:p>
  <w:p w14:paraId="5A43A1D0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6FA37E94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E3BE1AF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0A4DE266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8F32537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52E797BB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19B4B83A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450C5400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482E29A2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4FF500E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1AEEA93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E69D9C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DD5637D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E56A054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C51A256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42CDA5C4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665D38F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215EBFE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AF5FEC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A3AFE2A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243579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273F79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25ED720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13D710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251F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242756A8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4342A93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3051FE1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548D135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32BD4C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038EF73E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EAFBF4C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574A7BCF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5F7C8CB0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67CE8AD8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2E0002B2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51742E2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11B263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399617F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E21847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6E2C19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42A605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8BF3F1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7BE3A8C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79B17547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F04E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02ED5"/>
    <w:multiLevelType w:val="hybridMultilevel"/>
    <w:tmpl w:val="2C40158A"/>
    <w:lvl w:ilvl="0" w:tplc="2086F8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CD734E"/>
    <w:multiLevelType w:val="hybridMultilevel"/>
    <w:tmpl w:val="AFA0278E"/>
    <w:lvl w:ilvl="0" w:tplc="7640DB0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 w15:restartNumberingAfterBreak="0">
    <w:nsid w:val="011E034A"/>
    <w:multiLevelType w:val="hybridMultilevel"/>
    <w:tmpl w:val="914EEC8C"/>
    <w:lvl w:ilvl="0" w:tplc="A8A2DA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43759"/>
    <w:multiLevelType w:val="hybridMultilevel"/>
    <w:tmpl w:val="17940E56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029545FF"/>
    <w:multiLevelType w:val="hybridMultilevel"/>
    <w:tmpl w:val="0BD688D8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6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2B4DD0"/>
    <w:multiLevelType w:val="hybridMultilevel"/>
    <w:tmpl w:val="F1E0D21E"/>
    <w:lvl w:ilvl="0" w:tplc="145AFE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8F58FA"/>
    <w:multiLevelType w:val="hybridMultilevel"/>
    <w:tmpl w:val="901E408A"/>
    <w:lvl w:ilvl="0" w:tplc="36BE852A">
      <w:start w:val="1"/>
      <w:numFmt w:val="decimal"/>
      <w:lvlRestart w:val="0"/>
      <w:suff w:val="nothing"/>
      <w:lvlText w:val="%1"/>
      <w:lvlJc w:val="right"/>
      <w:pPr>
        <w:ind w:left="57" w:firstLine="227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B878BE"/>
    <w:multiLevelType w:val="hybridMultilevel"/>
    <w:tmpl w:val="6ED455AE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4" w15:restartNumberingAfterBreak="0">
    <w:nsid w:val="0DDA17EB"/>
    <w:multiLevelType w:val="hybridMultilevel"/>
    <w:tmpl w:val="FF14430C"/>
    <w:lvl w:ilvl="0" w:tplc="7DFCBB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5" w15:restartNumberingAfterBreak="0">
    <w:nsid w:val="0E4A595E"/>
    <w:multiLevelType w:val="hybridMultilevel"/>
    <w:tmpl w:val="44061C9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 w15:restartNumberingAfterBreak="0">
    <w:nsid w:val="109F5E99"/>
    <w:multiLevelType w:val="hybridMultilevel"/>
    <w:tmpl w:val="96907A4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 w15:restartNumberingAfterBreak="0">
    <w:nsid w:val="116B670D"/>
    <w:multiLevelType w:val="hybridMultilevel"/>
    <w:tmpl w:val="51E068D4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1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2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3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5690872"/>
    <w:multiLevelType w:val="hybridMultilevel"/>
    <w:tmpl w:val="56BE4CC4"/>
    <w:lvl w:ilvl="0" w:tplc="88300CB4">
      <w:start w:val="1"/>
      <w:numFmt w:val="decimal"/>
      <w:lvlRestart w:val="0"/>
      <w:suff w:val="nothing"/>
      <w:lvlText w:val="%1"/>
      <w:lvlJc w:val="right"/>
      <w:pPr>
        <w:ind w:left="398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38" w:hanging="360"/>
      </w:pPr>
    </w:lvl>
    <w:lvl w:ilvl="2" w:tplc="0409001B" w:tentative="1">
      <w:start w:val="1"/>
      <w:numFmt w:val="lowerRoman"/>
      <w:lvlText w:val="%3."/>
      <w:lvlJc w:val="right"/>
      <w:pPr>
        <w:ind w:left="2558" w:hanging="180"/>
      </w:pPr>
    </w:lvl>
    <w:lvl w:ilvl="3" w:tplc="0409000F" w:tentative="1">
      <w:start w:val="1"/>
      <w:numFmt w:val="decimal"/>
      <w:lvlText w:val="%4."/>
      <w:lvlJc w:val="left"/>
      <w:pPr>
        <w:ind w:left="3278" w:hanging="360"/>
      </w:pPr>
    </w:lvl>
    <w:lvl w:ilvl="4" w:tplc="04090019" w:tentative="1">
      <w:start w:val="1"/>
      <w:numFmt w:val="lowerLetter"/>
      <w:lvlText w:val="%5."/>
      <w:lvlJc w:val="left"/>
      <w:pPr>
        <w:ind w:left="3998" w:hanging="360"/>
      </w:pPr>
    </w:lvl>
    <w:lvl w:ilvl="5" w:tplc="0409001B" w:tentative="1">
      <w:start w:val="1"/>
      <w:numFmt w:val="lowerRoman"/>
      <w:lvlText w:val="%6."/>
      <w:lvlJc w:val="right"/>
      <w:pPr>
        <w:ind w:left="4718" w:hanging="180"/>
      </w:pPr>
    </w:lvl>
    <w:lvl w:ilvl="6" w:tplc="0409000F" w:tentative="1">
      <w:start w:val="1"/>
      <w:numFmt w:val="decimal"/>
      <w:lvlText w:val="%7."/>
      <w:lvlJc w:val="left"/>
      <w:pPr>
        <w:ind w:left="5438" w:hanging="360"/>
      </w:pPr>
    </w:lvl>
    <w:lvl w:ilvl="7" w:tplc="04090019" w:tentative="1">
      <w:start w:val="1"/>
      <w:numFmt w:val="lowerLetter"/>
      <w:lvlText w:val="%8."/>
      <w:lvlJc w:val="left"/>
      <w:pPr>
        <w:ind w:left="6158" w:hanging="360"/>
      </w:pPr>
    </w:lvl>
    <w:lvl w:ilvl="8" w:tplc="040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5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6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AA514C"/>
    <w:multiLevelType w:val="hybridMultilevel"/>
    <w:tmpl w:val="86644EDE"/>
    <w:lvl w:ilvl="0" w:tplc="FCC2364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AD51D96"/>
    <w:multiLevelType w:val="hybridMultilevel"/>
    <w:tmpl w:val="150A7C58"/>
    <w:lvl w:ilvl="0" w:tplc="2B3C13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1AEB60B2"/>
    <w:multiLevelType w:val="hybridMultilevel"/>
    <w:tmpl w:val="611E2A20"/>
    <w:lvl w:ilvl="0" w:tplc="8B60664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2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DA9101D"/>
    <w:multiLevelType w:val="hybridMultilevel"/>
    <w:tmpl w:val="5BD67C22"/>
    <w:lvl w:ilvl="0" w:tplc="C63A53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1EDF090F"/>
    <w:multiLevelType w:val="hybridMultilevel"/>
    <w:tmpl w:val="8C24AC0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5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6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7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8" w15:restartNumberingAfterBreak="0">
    <w:nsid w:val="2C0730EC"/>
    <w:multiLevelType w:val="hybridMultilevel"/>
    <w:tmpl w:val="F2449FE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9" w15:restartNumberingAfterBreak="0">
    <w:nsid w:val="2F12086A"/>
    <w:multiLevelType w:val="hybridMultilevel"/>
    <w:tmpl w:val="7B587CCC"/>
    <w:lvl w:ilvl="0" w:tplc="C372945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0" w15:restartNumberingAfterBreak="0">
    <w:nsid w:val="30433702"/>
    <w:multiLevelType w:val="hybridMultilevel"/>
    <w:tmpl w:val="8B70E5F8"/>
    <w:lvl w:ilvl="0" w:tplc="3A8A50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08F10CA"/>
    <w:multiLevelType w:val="hybridMultilevel"/>
    <w:tmpl w:val="9EB874C0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2" w15:restartNumberingAfterBreak="0">
    <w:nsid w:val="326169CA"/>
    <w:multiLevelType w:val="hybridMultilevel"/>
    <w:tmpl w:val="556A1F4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3" w15:restartNumberingAfterBreak="0">
    <w:nsid w:val="36976E9A"/>
    <w:multiLevelType w:val="hybridMultilevel"/>
    <w:tmpl w:val="9064AEF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4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B5F6E85"/>
    <w:multiLevelType w:val="hybridMultilevel"/>
    <w:tmpl w:val="E1A4FE52"/>
    <w:lvl w:ilvl="0" w:tplc="6AA0054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6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7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8" w15:restartNumberingAfterBreak="0">
    <w:nsid w:val="43234AD8"/>
    <w:multiLevelType w:val="multilevel"/>
    <w:tmpl w:val="26B41A02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9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2" w15:restartNumberingAfterBreak="0">
    <w:nsid w:val="499354ED"/>
    <w:multiLevelType w:val="hybridMultilevel"/>
    <w:tmpl w:val="33DA79E4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4" w15:restartNumberingAfterBreak="0">
    <w:nsid w:val="4FA12286"/>
    <w:multiLevelType w:val="hybridMultilevel"/>
    <w:tmpl w:val="39049B90"/>
    <w:lvl w:ilvl="0" w:tplc="FF620DF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5" w15:restartNumberingAfterBreak="0">
    <w:nsid w:val="507852B9"/>
    <w:multiLevelType w:val="hybridMultilevel"/>
    <w:tmpl w:val="758887FA"/>
    <w:lvl w:ilvl="0" w:tplc="C78837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6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7" w15:restartNumberingAfterBreak="0">
    <w:nsid w:val="56135E7B"/>
    <w:multiLevelType w:val="hybridMultilevel"/>
    <w:tmpl w:val="B37AF17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8" w15:restartNumberingAfterBreak="0">
    <w:nsid w:val="57C16284"/>
    <w:multiLevelType w:val="hybridMultilevel"/>
    <w:tmpl w:val="6344C1F4"/>
    <w:lvl w:ilvl="0" w:tplc="9DC898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A83277E"/>
    <w:multiLevelType w:val="hybridMultilevel"/>
    <w:tmpl w:val="05C84538"/>
    <w:lvl w:ilvl="0" w:tplc="6E88D5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0" w15:restartNumberingAfterBreak="0">
    <w:nsid w:val="5D2C203F"/>
    <w:multiLevelType w:val="hybridMultilevel"/>
    <w:tmpl w:val="D4FA2E5E"/>
    <w:lvl w:ilvl="0" w:tplc="F1D04650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81951B5"/>
    <w:multiLevelType w:val="hybridMultilevel"/>
    <w:tmpl w:val="55DC2D90"/>
    <w:lvl w:ilvl="0" w:tplc="0DD62B0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3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64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5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7" w15:restartNumberingAfterBreak="0">
    <w:nsid w:val="6DDD77BC"/>
    <w:multiLevelType w:val="hybridMultilevel"/>
    <w:tmpl w:val="39D404BA"/>
    <w:lvl w:ilvl="0" w:tplc="8BAE189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8" w15:restartNumberingAfterBreak="0">
    <w:nsid w:val="6E7713B3"/>
    <w:multiLevelType w:val="hybridMultilevel"/>
    <w:tmpl w:val="382A1CDE"/>
    <w:lvl w:ilvl="0" w:tplc="9CECA8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9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0" w15:restartNumberingAfterBreak="0">
    <w:nsid w:val="6F7A6AF9"/>
    <w:multiLevelType w:val="hybridMultilevel"/>
    <w:tmpl w:val="11BA48B6"/>
    <w:lvl w:ilvl="0" w:tplc="3B58F2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1" w15:restartNumberingAfterBreak="0">
    <w:nsid w:val="6FDF145D"/>
    <w:multiLevelType w:val="hybridMultilevel"/>
    <w:tmpl w:val="D95EA288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2" w15:restartNumberingAfterBreak="0">
    <w:nsid w:val="75D81FA5"/>
    <w:multiLevelType w:val="hybridMultilevel"/>
    <w:tmpl w:val="7D5219E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3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185288910">
    <w:abstractNumId w:val="49"/>
  </w:num>
  <w:num w:numId="2" w16cid:durableId="446778134">
    <w:abstractNumId w:val="52"/>
  </w:num>
  <w:num w:numId="3" w16cid:durableId="416630842">
    <w:abstractNumId w:val="6"/>
  </w:num>
  <w:num w:numId="4" w16cid:durableId="1001280233">
    <w:abstractNumId w:val="60"/>
  </w:num>
  <w:num w:numId="5" w16cid:durableId="1646426366">
    <w:abstractNumId w:val="48"/>
  </w:num>
  <w:num w:numId="6" w16cid:durableId="219556498">
    <w:abstractNumId w:val="12"/>
  </w:num>
  <w:num w:numId="7" w16cid:durableId="1205824033">
    <w:abstractNumId w:val="27"/>
  </w:num>
  <w:num w:numId="8" w16cid:durableId="733817592">
    <w:abstractNumId w:val="55"/>
  </w:num>
  <w:num w:numId="9" w16cid:durableId="8605037">
    <w:abstractNumId w:val="30"/>
  </w:num>
  <w:num w:numId="10" w16cid:durableId="758911022">
    <w:abstractNumId w:val="46"/>
  </w:num>
  <w:num w:numId="11" w16cid:durableId="612709197">
    <w:abstractNumId w:val="67"/>
  </w:num>
  <w:num w:numId="12" w16cid:durableId="2005742871">
    <w:abstractNumId w:val="32"/>
  </w:num>
  <w:num w:numId="13" w16cid:durableId="717434687">
    <w:abstractNumId w:val="3"/>
  </w:num>
  <w:num w:numId="14" w16cid:durableId="1419444519">
    <w:abstractNumId w:val="66"/>
  </w:num>
  <w:num w:numId="15" w16cid:durableId="1159885220">
    <w:abstractNumId w:val="23"/>
  </w:num>
  <w:num w:numId="16" w16cid:durableId="757795720">
    <w:abstractNumId w:val="7"/>
  </w:num>
  <w:num w:numId="17" w16cid:durableId="894320408">
    <w:abstractNumId w:val="2"/>
  </w:num>
  <w:num w:numId="18" w16cid:durableId="146173004">
    <w:abstractNumId w:val="62"/>
  </w:num>
  <w:num w:numId="19" w16cid:durableId="1426071485">
    <w:abstractNumId w:val="8"/>
  </w:num>
  <w:num w:numId="20" w16cid:durableId="263805713">
    <w:abstractNumId w:val="56"/>
  </w:num>
  <w:num w:numId="21" w16cid:durableId="1957827431">
    <w:abstractNumId w:val="40"/>
  </w:num>
  <w:num w:numId="22" w16cid:durableId="779224245">
    <w:abstractNumId w:val="65"/>
  </w:num>
  <w:num w:numId="23" w16cid:durableId="1306203890">
    <w:abstractNumId w:val="74"/>
  </w:num>
  <w:num w:numId="24" w16cid:durableId="1444154727">
    <w:abstractNumId w:val="37"/>
  </w:num>
  <w:num w:numId="25" w16cid:durableId="1767338941">
    <w:abstractNumId w:val="39"/>
  </w:num>
  <w:num w:numId="26" w16cid:durableId="307561399">
    <w:abstractNumId w:val="45"/>
  </w:num>
  <w:num w:numId="27" w16cid:durableId="23556309">
    <w:abstractNumId w:val="64"/>
  </w:num>
  <w:num w:numId="28" w16cid:durableId="10882362">
    <w:abstractNumId w:val="70"/>
  </w:num>
  <w:num w:numId="29" w16cid:durableId="2105151904">
    <w:abstractNumId w:val="17"/>
  </w:num>
  <w:num w:numId="30" w16cid:durableId="1616717587">
    <w:abstractNumId w:val="73"/>
  </w:num>
  <w:num w:numId="31" w16cid:durableId="2067291654">
    <w:abstractNumId w:val="44"/>
  </w:num>
  <w:num w:numId="32" w16cid:durableId="2004091095">
    <w:abstractNumId w:val="69"/>
  </w:num>
  <w:num w:numId="33" w16cid:durableId="2074115326">
    <w:abstractNumId w:val="68"/>
  </w:num>
  <w:num w:numId="34" w16cid:durableId="2120827936">
    <w:abstractNumId w:val="36"/>
  </w:num>
  <w:num w:numId="35" w16cid:durableId="242495204">
    <w:abstractNumId w:val="26"/>
  </w:num>
  <w:num w:numId="36" w16cid:durableId="149490138">
    <w:abstractNumId w:val="29"/>
  </w:num>
  <w:num w:numId="37" w16cid:durableId="1730886646">
    <w:abstractNumId w:val="59"/>
  </w:num>
  <w:num w:numId="38" w16cid:durableId="925304876">
    <w:abstractNumId w:val="18"/>
  </w:num>
  <w:num w:numId="39" w16cid:durableId="957179693">
    <w:abstractNumId w:val="28"/>
  </w:num>
  <w:num w:numId="40" w16cid:durableId="1799686414">
    <w:abstractNumId w:val="61"/>
  </w:num>
  <w:num w:numId="41" w16cid:durableId="1376587192">
    <w:abstractNumId w:val="50"/>
  </w:num>
  <w:num w:numId="42" w16cid:durableId="418715502">
    <w:abstractNumId w:val="11"/>
  </w:num>
  <w:num w:numId="43" w16cid:durableId="87776783">
    <w:abstractNumId w:val="9"/>
  </w:num>
  <w:num w:numId="44" w16cid:durableId="1813520787">
    <w:abstractNumId w:val="33"/>
  </w:num>
  <w:num w:numId="45" w16cid:durableId="84959321">
    <w:abstractNumId w:val="54"/>
  </w:num>
  <w:num w:numId="46" w16cid:durableId="1530414019">
    <w:abstractNumId w:val="1"/>
  </w:num>
  <w:num w:numId="47" w16cid:durableId="205945749">
    <w:abstractNumId w:val="58"/>
  </w:num>
  <w:num w:numId="48" w16cid:durableId="956106441">
    <w:abstractNumId w:val="14"/>
  </w:num>
  <w:num w:numId="49" w16cid:durableId="1215580229">
    <w:abstractNumId w:val="41"/>
  </w:num>
  <w:num w:numId="50" w16cid:durableId="1106391299">
    <w:abstractNumId w:val="20"/>
  </w:num>
  <w:num w:numId="51" w16cid:durableId="1917085657">
    <w:abstractNumId w:val="38"/>
  </w:num>
  <w:num w:numId="52" w16cid:durableId="1645046553">
    <w:abstractNumId w:val="71"/>
  </w:num>
  <w:num w:numId="53" w16cid:durableId="1873762235">
    <w:abstractNumId w:val="34"/>
  </w:num>
  <w:num w:numId="54" w16cid:durableId="2083749642">
    <w:abstractNumId w:val="13"/>
  </w:num>
  <w:num w:numId="55" w16cid:durableId="1942565531">
    <w:abstractNumId w:val="22"/>
  </w:num>
  <w:num w:numId="56" w16cid:durableId="535852020">
    <w:abstractNumId w:val="24"/>
  </w:num>
  <w:num w:numId="57" w16cid:durableId="375202065">
    <w:abstractNumId w:val="4"/>
  </w:num>
  <w:num w:numId="58" w16cid:durableId="1240795532">
    <w:abstractNumId w:val="72"/>
  </w:num>
  <w:num w:numId="59" w16cid:durableId="1735855716">
    <w:abstractNumId w:val="57"/>
  </w:num>
  <w:num w:numId="60" w16cid:durableId="120075393">
    <w:abstractNumId w:val="10"/>
  </w:num>
  <w:num w:numId="61" w16cid:durableId="1018383978">
    <w:abstractNumId w:val="35"/>
  </w:num>
  <w:num w:numId="62" w16cid:durableId="1042172781">
    <w:abstractNumId w:val="5"/>
  </w:num>
  <w:num w:numId="63" w16cid:durableId="1204177074">
    <w:abstractNumId w:val="16"/>
  </w:num>
  <w:num w:numId="64" w16cid:durableId="1360594096">
    <w:abstractNumId w:val="51"/>
  </w:num>
  <w:num w:numId="65" w16cid:durableId="833298511">
    <w:abstractNumId w:val="21"/>
  </w:num>
  <w:num w:numId="66" w16cid:durableId="530805130">
    <w:abstractNumId w:val="63"/>
  </w:num>
  <w:num w:numId="67" w16cid:durableId="1043485100">
    <w:abstractNumId w:val="47"/>
  </w:num>
  <w:num w:numId="68" w16cid:durableId="1136295315">
    <w:abstractNumId w:val="15"/>
  </w:num>
  <w:num w:numId="69" w16cid:durableId="1509248008">
    <w:abstractNumId w:val="43"/>
  </w:num>
  <w:num w:numId="70" w16cid:durableId="291176450">
    <w:abstractNumId w:val="53"/>
  </w:num>
  <w:num w:numId="71" w16cid:durableId="1610894802">
    <w:abstractNumId w:val="19"/>
  </w:num>
  <w:num w:numId="72" w16cid:durableId="1686976194">
    <w:abstractNumId w:val="25"/>
  </w:num>
  <w:num w:numId="73" w16cid:durableId="606695261">
    <w:abstractNumId w:val="42"/>
  </w:num>
  <w:num w:numId="74" w16cid:durableId="583808673">
    <w:abstractNumId w:val="31"/>
  </w:num>
  <w:num w:numId="75" w16cid:durableId="790393908">
    <w:abstractNumId w:val="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97sai/WOp7+VntCDAjUryrRgV226bfqzamX7JXR5uh+yJfBG6DR+zPScTXbjy7SrOZMWaaA8iHGWUnNgVNMq9w==" w:salt="xNNFek6LEHCSZpmnxBImZw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9E"/>
    <w:rsid w:val="000026EB"/>
    <w:rsid w:val="00002B50"/>
    <w:rsid w:val="000034F1"/>
    <w:rsid w:val="00003549"/>
    <w:rsid w:val="00003587"/>
    <w:rsid w:val="00004110"/>
    <w:rsid w:val="00004597"/>
    <w:rsid w:val="00004F70"/>
    <w:rsid w:val="0000523B"/>
    <w:rsid w:val="000052B6"/>
    <w:rsid w:val="0000589F"/>
    <w:rsid w:val="000058CE"/>
    <w:rsid w:val="00006151"/>
    <w:rsid w:val="0000637C"/>
    <w:rsid w:val="0000643E"/>
    <w:rsid w:val="00007238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B93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E26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8FA"/>
    <w:rsid w:val="00024A9E"/>
    <w:rsid w:val="00024E3A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10C"/>
    <w:rsid w:val="0002736F"/>
    <w:rsid w:val="00027DDB"/>
    <w:rsid w:val="000307C8"/>
    <w:rsid w:val="00030977"/>
    <w:rsid w:val="00031192"/>
    <w:rsid w:val="00031499"/>
    <w:rsid w:val="000319AE"/>
    <w:rsid w:val="000319D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473DB"/>
    <w:rsid w:val="000506A8"/>
    <w:rsid w:val="00050E1D"/>
    <w:rsid w:val="00050FE4"/>
    <w:rsid w:val="000512DA"/>
    <w:rsid w:val="00051625"/>
    <w:rsid w:val="0005167E"/>
    <w:rsid w:val="00051E88"/>
    <w:rsid w:val="00051F30"/>
    <w:rsid w:val="00051FC3"/>
    <w:rsid w:val="000521A9"/>
    <w:rsid w:val="00052B71"/>
    <w:rsid w:val="00052E84"/>
    <w:rsid w:val="0005428C"/>
    <w:rsid w:val="0005447B"/>
    <w:rsid w:val="00054A92"/>
    <w:rsid w:val="00054DD5"/>
    <w:rsid w:val="000556B4"/>
    <w:rsid w:val="00055937"/>
    <w:rsid w:val="00055C1D"/>
    <w:rsid w:val="00055F71"/>
    <w:rsid w:val="000562E1"/>
    <w:rsid w:val="00056A39"/>
    <w:rsid w:val="000573E2"/>
    <w:rsid w:val="0005748A"/>
    <w:rsid w:val="000600F3"/>
    <w:rsid w:val="00060563"/>
    <w:rsid w:val="00060BDB"/>
    <w:rsid w:val="00060C7F"/>
    <w:rsid w:val="0006120A"/>
    <w:rsid w:val="00061437"/>
    <w:rsid w:val="000616CA"/>
    <w:rsid w:val="00061834"/>
    <w:rsid w:val="00061949"/>
    <w:rsid w:val="000621E3"/>
    <w:rsid w:val="000626F4"/>
    <w:rsid w:val="0006346B"/>
    <w:rsid w:val="000634FE"/>
    <w:rsid w:val="00063510"/>
    <w:rsid w:val="00063C2C"/>
    <w:rsid w:val="00063DD4"/>
    <w:rsid w:val="000643C5"/>
    <w:rsid w:val="00064423"/>
    <w:rsid w:val="000648D5"/>
    <w:rsid w:val="00064A0E"/>
    <w:rsid w:val="0006580C"/>
    <w:rsid w:val="00065EB3"/>
    <w:rsid w:val="00065EFB"/>
    <w:rsid w:val="000670AB"/>
    <w:rsid w:val="00067227"/>
    <w:rsid w:val="00070740"/>
    <w:rsid w:val="000708A8"/>
    <w:rsid w:val="00070A10"/>
    <w:rsid w:val="00070B88"/>
    <w:rsid w:val="00070E56"/>
    <w:rsid w:val="00071171"/>
    <w:rsid w:val="000713FD"/>
    <w:rsid w:val="0007159D"/>
    <w:rsid w:val="00071958"/>
    <w:rsid w:val="000719B9"/>
    <w:rsid w:val="00071B55"/>
    <w:rsid w:val="0007228D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38E"/>
    <w:rsid w:val="00076427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2E4"/>
    <w:rsid w:val="00085588"/>
    <w:rsid w:val="00086325"/>
    <w:rsid w:val="00086881"/>
    <w:rsid w:val="00087050"/>
    <w:rsid w:val="000874F0"/>
    <w:rsid w:val="00087C80"/>
    <w:rsid w:val="000902A4"/>
    <w:rsid w:val="000907E7"/>
    <w:rsid w:val="00091853"/>
    <w:rsid w:val="000918B6"/>
    <w:rsid w:val="00092696"/>
    <w:rsid w:val="00092E9C"/>
    <w:rsid w:val="00093021"/>
    <w:rsid w:val="0009306A"/>
    <w:rsid w:val="0009306D"/>
    <w:rsid w:val="000932DD"/>
    <w:rsid w:val="0009332F"/>
    <w:rsid w:val="00093344"/>
    <w:rsid w:val="000934ED"/>
    <w:rsid w:val="000948BC"/>
    <w:rsid w:val="00094947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547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0C38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6BC"/>
    <w:rsid w:val="000B69C5"/>
    <w:rsid w:val="000B787E"/>
    <w:rsid w:val="000B7B54"/>
    <w:rsid w:val="000C03A6"/>
    <w:rsid w:val="000C0C5A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E27"/>
    <w:rsid w:val="000C5185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666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43E1"/>
    <w:rsid w:val="000D4D0E"/>
    <w:rsid w:val="000D52D2"/>
    <w:rsid w:val="000D53F8"/>
    <w:rsid w:val="000D5507"/>
    <w:rsid w:val="000D567E"/>
    <w:rsid w:val="000D5CB8"/>
    <w:rsid w:val="000D5E36"/>
    <w:rsid w:val="000D5EDB"/>
    <w:rsid w:val="000D6084"/>
    <w:rsid w:val="000D6208"/>
    <w:rsid w:val="000D6601"/>
    <w:rsid w:val="000D671D"/>
    <w:rsid w:val="000D7203"/>
    <w:rsid w:val="000D7D26"/>
    <w:rsid w:val="000E0117"/>
    <w:rsid w:val="000E0541"/>
    <w:rsid w:val="000E08DC"/>
    <w:rsid w:val="000E09C7"/>
    <w:rsid w:val="000E0CB8"/>
    <w:rsid w:val="000E140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C3B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488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3FD3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16C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5B27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5B7C"/>
    <w:rsid w:val="0014619B"/>
    <w:rsid w:val="0014665A"/>
    <w:rsid w:val="001467FB"/>
    <w:rsid w:val="00146A04"/>
    <w:rsid w:val="00146A61"/>
    <w:rsid w:val="0015014F"/>
    <w:rsid w:val="00150384"/>
    <w:rsid w:val="001504A4"/>
    <w:rsid w:val="00150542"/>
    <w:rsid w:val="00150E4A"/>
    <w:rsid w:val="001510FD"/>
    <w:rsid w:val="0015167D"/>
    <w:rsid w:val="00151B34"/>
    <w:rsid w:val="00151BD1"/>
    <w:rsid w:val="00151DB4"/>
    <w:rsid w:val="00152500"/>
    <w:rsid w:val="00152B66"/>
    <w:rsid w:val="00152F6B"/>
    <w:rsid w:val="0015316E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38F"/>
    <w:rsid w:val="001574C6"/>
    <w:rsid w:val="00157965"/>
    <w:rsid w:val="001616EC"/>
    <w:rsid w:val="00161B3A"/>
    <w:rsid w:val="00161B89"/>
    <w:rsid w:val="00161EA6"/>
    <w:rsid w:val="00162E5A"/>
    <w:rsid w:val="0016339C"/>
    <w:rsid w:val="001635FE"/>
    <w:rsid w:val="001636ED"/>
    <w:rsid w:val="001637DF"/>
    <w:rsid w:val="00164296"/>
    <w:rsid w:val="00164398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3C6"/>
    <w:rsid w:val="00173DCC"/>
    <w:rsid w:val="0017418B"/>
    <w:rsid w:val="0017431A"/>
    <w:rsid w:val="001744EC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592"/>
    <w:rsid w:val="001829D8"/>
    <w:rsid w:val="00182A77"/>
    <w:rsid w:val="00182B00"/>
    <w:rsid w:val="00182D35"/>
    <w:rsid w:val="001831ED"/>
    <w:rsid w:val="00184EE9"/>
    <w:rsid w:val="0018564F"/>
    <w:rsid w:val="001859C7"/>
    <w:rsid w:val="00185C84"/>
    <w:rsid w:val="00185DB8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6C2"/>
    <w:rsid w:val="001A5B7E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28E"/>
    <w:rsid w:val="001B1664"/>
    <w:rsid w:val="001B19CE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17A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2B7D"/>
    <w:rsid w:val="001D3274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C85"/>
    <w:rsid w:val="001E482D"/>
    <w:rsid w:val="001E4BCB"/>
    <w:rsid w:val="001E518C"/>
    <w:rsid w:val="001E5587"/>
    <w:rsid w:val="001E5AB2"/>
    <w:rsid w:val="001E5C07"/>
    <w:rsid w:val="001E6C67"/>
    <w:rsid w:val="001E6E20"/>
    <w:rsid w:val="001F06B1"/>
    <w:rsid w:val="001F0720"/>
    <w:rsid w:val="001F093E"/>
    <w:rsid w:val="001F1205"/>
    <w:rsid w:val="001F13BA"/>
    <w:rsid w:val="001F1451"/>
    <w:rsid w:val="001F1AC5"/>
    <w:rsid w:val="001F1BA6"/>
    <w:rsid w:val="001F20DF"/>
    <w:rsid w:val="001F2BF5"/>
    <w:rsid w:val="001F2DCF"/>
    <w:rsid w:val="001F3544"/>
    <w:rsid w:val="001F35F1"/>
    <w:rsid w:val="001F394C"/>
    <w:rsid w:val="001F3A9E"/>
    <w:rsid w:val="001F407C"/>
    <w:rsid w:val="001F44A3"/>
    <w:rsid w:val="001F486D"/>
    <w:rsid w:val="001F508B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276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31B5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2D9"/>
    <w:rsid w:val="0022368A"/>
    <w:rsid w:val="00223B6D"/>
    <w:rsid w:val="00223DDD"/>
    <w:rsid w:val="00224539"/>
    <w:rsid w:val="00224E01"/>
    <w:rsid w:val="00224ED1"/>
    <w:rsid w:val="002255F0"/>
    <w:rsid w:val="002259D9"/>
    <w:rsid w:val="00225A74"/>
    <w:rsid w:val="00225E66"/>
    <w:rsid w:val="0022695F"/>
    <w:rsid w:val="00226A39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6800"/>
    <w:rsid w:val="00236882"/>
    <w:rsid w:val="00236906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20DA"/>
    <w:rsid w:val="00243052"/>
    <w:rsid w:val="00243294"/>
    <w:rsid w:val="00243CBE"/>
    <w:rsid w:val="00243FD2"/>
    <w:rsid w:val="00244823"/>
    <w:rsid w:val="0024524F"/>
    <w:rsid w:val="002453B7"/>
    <w:rsid w:val="002455DA"/>
    <w:rsid w:val="00245744"/>
    <w:rsid w:val="00246578"/>
    <w:rsid w:val="00247CC3"/>
    <w:rsid w:val="002500D5"/>
    <w:rsid w:val="002503BC"/>
    <w:rsid w:val="0025041E"/>
    <w:rsid w:val="00250492"/>
    <w:rsid w:val="002506F7"/>
    <w:rsid w:val="00250ACB"/>
    <w:rsid w:val="00251436"/>
    <w:rsid w:val="002515F4"/>
    <w:rsid w:val="00251F24"/>
    <w:rsid w:val="00253203"/>
    <w:rsid w:val="002538BA"/>
    <w:rsid w:val="0025394B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3D7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5E4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3180"/>
    <w:rsid w:val="00293343"/>
    <w:rsid w:val="00293C56"/>
    <w:rsid w:val="0029455D"/>
    <w:rsid w:val="00294C1D"/>
    <w:rsid w:val="00294F7F"/>
    <w:rsid w:val="00295974"/>
    <w:rsid w:val="00295DFB"/>
    <w:rsid w:val="0029611A"/>
    <w:rsid w:val="00296A3A"/>
    <w:rsid w:val="00296A7E"/>
    <w:rsid w:val="00296F2D"/>
    <w:rsid w:val="0029722D"/>
    <w:rsid w:val="002A0317"/>
    <w:rsid w:val="002A05F8"/>
    <w:rsid w:val="002A0A9F"/>
    <w:rsid w:val="002A0D3C"/>
    <w:rsid w:val="002A0DA0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3C6"/>
    <w:rsid w:val="002A569F"/>
    <w:rsid w:val="002A639C"/>
    <w:rsid w:val="002A650E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1A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AEB"/>
    <w:rsid w:val="002B7C2C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1EBF"/>
    <w:rsid w:val="002D202E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CC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6161"/>
    <w:rsid w:val="002E6616"/>
    <w:rsid w:val="002E6BC4"/>
    <w:rsid w:val="002E7136"/>
    <w:rsid w:val="002E771E"/>
    <w:rsid w:val="002E7847"/>
    <w:rsid w:val="002E7A34"/>
    <w:rsid w:val="002E7F6B"/>
    <w:rsid w:val="002F0460"/>
    <w:rsid w:val="002F0654"/>
    <w:rsid w:val="002F0703"/>
    <w:rsid w:val="002F0993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C5F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19F8"/>
    <w:rsid w:val="00322F81"/>
    <w:rsid w:val="003230D7"/>
    <w:rsid w:val="003236CD"/>
    <w:rsid w:val="0032375D"/>
    <w:rsid w:val="0032380E"/>
    <w:rsid w:val="00323D7D"/>
    <w:rsid w:val="00324B46"/>
    <w:rsid w:val="003256AC"/>
    <w:rsid w:val="00325F7C"/>
    <w:rsid w:val="003272BF"/>
    <w:rsid w:val="003276FA"/>
    <w:rsid w:val="00327766"/>
    <w:rsid w:val="00327A59"/>
    <w:rsid w:val="00327D0B"/>
    <w:rsid w:val="003302D4"/>
    <w:rsid w:val="003305EB"/>
    <w:rsid w:val="00330D6C"/>
    <w:rsid w:val="00331713"/>
    <w:rsid w:val="00331F67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49C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63C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77B"/>
    <w:rsid w:val="00382A4B"/>
    <w:rsid w:val="00382ED5"/>
    <w:rsid w:val="00383B81"/>
    <w:rsid w:val="00384FD6"/>
    <w:rsid w:val="00386BA4"/>
    <w:rsid w:val="00386BC6"/>
    <w:rsid w:val="00387650"/>
    <w:rsid w:val="00387DAE"/>
    <w:rsid w:val="00387E80"/>
    <w:rsid w:val="00387F24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5E6F"/>
    <w:rsid w:val="00396602"/>
    <w:rsid w:val="00396A8B"/>
    <w:rsid w:val="00396DE6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7AA"/>
    <w:rsid w:val="003A5C85"/>
    <w:rsid w:val="003A5DAF"/>
    <w:rsid w:val="003A6145"/>
    <w:rsid w:val="003A63B2"/>
    <w:rsid w:val="003A7E90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98A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6E3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10A"/>
    <w:rsid w:val="003C53F8"/>
    <w:rsid w:val="003C5CF3"/>
    <w:rsid w:val="003C64AC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0E0"/>
    <w:rsid w:val="003D122B"/>
    <w:rsid w:val="003D12D7"/>
    <w:rsid w:val="003D1613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C71"/>
    <w:rsid w:val="003E6F0B"/>
    <w:rsid w:val="003E7497"/>
    <w:rsid w:val="003E78F8"/>
    <w:rsid w:val="003F070A"/>
    <w:rsid w:val="003F0998"/>
    <w:rsid w:val="003F1001"/>
    <w:rsid w:val="003F1033"/>
    <w:rsid w:val="003F116A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60F"/>
    <w:rsid w:val="00410820"/>
    <w:rsid w:val="00410893"/>
    <w:rsid w:val="00410C82"/>
    <w:rsid w:val="0041152E"/>
    <w:rsid w:val="004117A9"/>
    <w:rsid w:val="0041185E"/>
    <w:rsid w:val="00412897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6994"/>
    <w:rsid w:val="00417137"/>
    <w:rsid w:val="0041747A"/>
    <w:rsid w:val="004176AF"/>
    <w:rsid w:val="00420A5C"/>
    <w:rsid w:val="00420DA8"/>
    <w:rsid w:val="00421352"/>
    <w:rsid w:val="0042146D"/>
    <w:rsid w:val="00421E44"/>
    <w:rsid w:val="0042291B"/>
    <w:rsid w:val="00422F0C"/>
    <w:rsid w:val="004234F4"/>
    <w:rsid w:val="00423B29"/>
    <w:rsid w:val="00423E3E"/>
    <w:rsid w:val="0042411D"/>
    <w:rsid w:val="0042412C"/>
    <w:rsid w:val="0042419B"/>
    <w:rsid w:val="004241A2"/>
    <w:rsid w:val="004244F7"/>
    <w:rsid w:val="00424A20"/>
    <w:rsid w:val="00424EE8"/>
    <w:rsid w:val="004274D0"/>
    <w:rsid w:val="004277B8"/>
    <w:rsid w:val="00427E63"/>
    <w:rsid w:val="004303E0"/>
    <w:rsid w:val="00430832"/>
    <w:rsid w:val="00430E61"/>
    <w:rsid w:val="0043105A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86C"/>
    <w:rsid w:val="00434B96"/>
    <w:rsid w:val="004350B8"/>
    <w:rsid w:val="0043512C"/>
    <w:rsid w:val="00435265"/>
    <w:rsid w:val="004352E2"/>
    <w:rsid w:val="0043563D"/>
    <w:rsid w:val="00435F86"/>
    <w:rsid w:val="00436073"/>
    <w:rsid w:val="0043633C"/>
    <w:rsid w:val="00436B07"/>
    <w:rsid w:val="00437339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43A"/>
    <w:rsid w:val="0044553B"/>
    <w:rsid w:val="004456D0"/>
    <w:rsid w:val="00445771"/>
    <w:rsid w:val="00445F3C"/>
    <w:rsid w:val="004467B1"/>
    <w:rsid w:val="00447696"/>
    <w:rsid w:val="00450F7C"/>
    <w:rsid w:val="00451492"/>
    <w:rsid w:val="00452302"/>
    <w:rsid w:val="00452B7D"/>
    <w:rsid w:val="00452D89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080"/>
    <w:rsid w:val="004617D9"/>
    <w:rsid w:val="004621F4"/>
    <w:rsid w:val="004626EA"/>
    <w:rsid w:val="00462CE0"/>
    <w:rsid w:val="00464034"/>
    <w:rsid w:val="004642B6"/>
    <w:rsid w:val="00464558"/>
    <w:rsid w:val="00464849"/>
    <w:rsid w:val="00464D1F"/>
    <w:rsid w:val="004653B2"/>
    <w:rsid w:val="0046562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CD7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97AD9"/>
    <w:rsid w:val="004A036B"/>
    <w:rsid w:val="004A0565"/>
    <w:rsid w:val="004A0912"/>
    <w:rsid w:val="004A10BF"/>
    <w:rsid w:val="004A16B2"/>
    <w:rsid w:val="004A19F3"/>
    <w:rsid w:val="004A1B81"/>
    <w:rsid w:val="004A2AB5"/>
    <w:rsid w:val="004A3195"/>
    <w:rsid w:val="004A3813"/>
    <w:rsid w:val="004A3AC0"/>
    <w:rsid w:val="004A444B"/>
    <w:rsid w:val="004A4813"/>
    <w:rsid w:val="004A493E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7124"/>
    <w:rsid w:val="004C7371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268"/>
    <w:rsid w:val="004D5393"/>
    <w:rsid w:val="004D5A1B"/>
    <w:rsid w:val="004D5BCC"/>
    <w:rsid w:val="004D6266"/>
    <w:rsid w:val="004D63C8"/>
    <w:rsid w:val="004D6787"/>
    <w:rsid w:val="004D69CE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81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71DC"/>
    <w:rsid w:val="004E753F"/>
    <w:rsid w:val="004F0055"/>
    <w:rsid w:val="004F010C"/>
    <w:rsid w:val="004F055E"/>
    <w:rsid w:val="004F0FE9"/>
    <w:rsid w:val="004F1225"/>
    <w:rsid w:val="004F17B4"/>
    <w:rsid w:val="004F1C90"/>
    <w:rsid w:val="004F2A0A"/>
    <w:rsid w:val="004F3A1C"/>
    <w:rsid w:val="004F4193"/>
    <w:rsid w:val="004F422F"/>
    <w:rsid w:val="004F4405"/>
    <w:rsid w:val="004F4492"/>
    <w:rsid w:val="004F5072"/>
    <w:rsid w:val="004F544D"/>
    <w:rsid w:val="004F59C0"/>
    <w:rsid w:val="004F6550"/>
    <w:rsid w:val="004F69AA"/>
    <w:rsid w:val="004F6A65"/>
    <w:rsid w:val="004F6EE8"/>
    <w:rsid w:val="004F7101"/>
    <w:rsid w:val="00500041"/>
    <w:rsid w:val="00500A2A"/>
    <w:rsid w:val="00500F48"/>
    <w:rsid w:val="00501905"/>
    <w:rsid w:val="00501C25"/>
    <w:rsid w:val="005021D0"/>
    <w:rsid w:val="00502525"/>
    <w:rsid w:val="00502875"/>
    <w:rsid w:val="00502D91"/>
    <w:rsid w:val="00502E3B"/>
    <w:rsid w:val="005032E0"/>
    <w:rsid w:val="00503381"/>
    <w:rsid w:val="00503438"/>
    <w:rsid w:val="005036E7"/>
    <w:rsid w:val="00503E38"/>
    <w:rsid w:val="0050439E"/>
    <w:rsid w:val="00504483"/>
    <w:rsid w:val="00504818"/>
    <w:rsid w:val="00504AC8"/>
    <w:rsid w:val="00504C8D"/>
    <w:rsid w:val="00504E77"/>
    <w:rsid w:val="005051E9"/>
    <w:rsid w:val="00505754"/>
    <w:rsid w:val="00505988"/>
    <w:rsid w:val="00505A6D"/>
    <w:rsid w:val="00505CD8"/>
    <w:rsid w:val="00506EF7"/>
    <w:rsid w:val="00507AD7"/>
    <w:rsid w:val="0051032A"/>
    <w:rsid w:val="00510486"/>
    <w:rsid w:val="00510A65"/>
    <w:rsid w:val="00510D1B"/>
    <w:rsid w:val="00510ED3"/>
    <w:rsid w:val="005110EC"/>
    <w:rsid w:val="00511499"/>
    <w:rsid w:val="00511B06"/>
    <w:rsid w:val="00511D51"/>
    <w:rsid w:val="005120B2"/>
    <w:rsid w:val="00512DA9"/>
    <w:rsid w:val="00513317"/>
    <w:rsid w:val="00513684"/>
    <w:rsid w:val="0051416E"/>
    <w:rsid w:val="00514BC5"/>
    <w:rsid w:val="00514D52"/>
    <w:rsid w:val="00514E66"/>
    <w:rsid w:val="00514EAA"/>
    <w:rsid w:val="00514FE2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2D9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306CC"/>
    <w:rsid w:val="005309B9"/>
    <w:rsid w:val="00530FB7"/>
    <w:rsid w:val="005311B1"/>
    <w:rsid w:val="00532713"/>
    <w:rsid w:val="00532963"/>
    <w:rsid w:val="00532D66"/>
    <w:rsid w:val="00533615"/>
    <w:rsid w:val="00534866"/>
    <w:rsid w:val="00534CD2"/>
    <w:rsid w:val="00534F3A"/>
    <w:rsid w:val="00535011"/>
    <w:rsid w:val="005359E6"/>
    <w:rsid w:val="00535C17"/>
    <w:rsid w:val="00536920"/>
    <w:rsid w:val="00536AB3"/>
    <w:rsid w:val="005379C4"/>
    <w:rsid w:val="00537ABD"/>
    <w:rsid w:val="0054001D"/>
    <w:rsid w:val="00540051"/>
    <w:rsid w:val="00540F73"/>
    <w:rsid w:val="00541168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9FD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016"/>
    <w:rsid w:val="005642BE"/>
    <w:rsid w:val="0056434A"/>
    <w:rsid w:val="005647B4"/>
    <w:rsid w:val="00564D8A"/>
    <w:rsid w:val="00565312"/>
    <w:rsid w:val="00565AA6"/>
    <w:rsid w:val="00565CC0"/>
    <w:rsid w:val="005664ED"/>
    <w:rsid w:val="00566652"/>
    <w:rsid w:val="00566D95"/>
    <w:rsid w:val="00566E6C"/>
    <w:rsid w:val="00567271"/>
    <w:rsid w:val="0056765D"/>
    <w:rsid w:val="00567920"/>
    <w:rsid w:val="0057008B"/>
    <w:rsid w:val="00570F1A"/>
    <w:rsid w:val="00571827"/>
    <w:rsid w:val="00571A73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7B8"/>
    <w:rsid w:val="005838E9"/>
    <w:rsid w:val="00584427"/>
    <w:rsid w:val="00584436"/>
    <w:rsid w:val="005848A0"/>
    <w:rsid w:val="00585143"/>
    <w:rsid w:val="00585250"/>
    <w:rsid w:val="00585631"/>
    <w:rsid w:val="0058594D"/>
    <w:rsid w:val="00586322"/>
    <w:rsid w:val="0058650D"/>
    <w:rsid w:val="005866C8"/>
    <w:rsid w:val="00586737"/>
    <w:rsid w:val="00586915"/>
    <w:rsid w:val="00586F0C"/>
    <w:rsid w:val="0058725B"/>
    <w:rsid w:val="00587CE1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08A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E7D"/>
    <w:rsid w:val="005A1F12"/>
    <w:rsid w:val="005A2112"/>
    <w:rsid w:val="005A2569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4E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44C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0FCC"/>
    <w:rsid w:val="005C1939"/>
    <w:rsid w:val="005C1B54"/>
    <w:rsid w:val="005C201A"/>
    <w:rsid w:val="005C2A5C"/>
    <w:rsid w:val="005C3A1C"/>
    <w:rsid w:val="005C3D71"/>
    <w:rsid w:val="005C3DBE"/>
    <w:rsid w:val="005C3EA9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7D8"/>
    <w:rsid w:val="005D1F9D"/>
    <w:rsid w:val="005D246C"/>
    <w:rsid w:val="005D2778"/>
    <w:rsid w:val="005D27A8"/>
    <w:rsid w:val="005D28F6"/>
    <w:rsid w:val="005D3035"/>
    <w:rsid w:val="005D352E"/>
    <w:rsid w:val="005D3892"/>
    <w:rsid w:val="005D3D56"/>
    <w:rsid w:val="005D3FA2"/>
    <w:rsid w:val="005D4092"/>
    <w:rsid w:val="005D409B"/>
    <w:rsid w:val="005D413A"/>
    <w:rsid w:val="005D4363"/>
    <w:rsid w:val="005D446C"/>
    <w:rsid w:val="005D4653"/>
    <w:rsid w:val="005D4DF5"/>
    <w:rsid w:val="005D5379"/>
    <w:rsid w:val="005D587C"/>
    <w:rsid w:val="005D5BAA"/>
    <w:rsid w:val="005D5CFE"/>
    <w:rsid w:val="005D5F87"/>
    <w:rsid w:val="005D60C8"/>
    <w:rsid w:val="005D6278"/>
    <w:rsid w:val="005D714E"/>
    <w:rsid w:val="005D7386"/>
    <w:rsid w:val="005D73C6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3ED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64E4"/>
    <w:rsid w:val="005F737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0FC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F82"/>
    <w:rsid w:val="00614F8C"/>
    <w:rsid w:val="006164FF"/>
    <w:rsid w:val="00617F8D"/>
    <w:rsid w:val="00620933"/>
    <w:rsid w:val="00620989"/>
    <w:rsid w:val="006209C1"/>
    <w:rsid w:val="00620D52"/>
    <w:rsid w:val="00620ECF"/>
    <w:rsid w:val="00621769"/>
    <w:rsid w:val="00622DAF"/>
    <w:rsid w:val="00623351"/>
    <w:rsid w:val="00623505"/>
    <w:rsid w:val="006238E7"/>
    <w:rsid w:val="00624152"/>
    <w:rsid w:val="0062524C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506B"/>
    <w:rsid w:val="006357C3"/>
    <w:rsid w:val="006359DB"/>
    <w:rsid w:val="00635CB8"/>
    <w:rsid w:val="00636467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0EC7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605C4"/>
    <w:rsid w:val="00660E35"/>
    <w:rsid w:val="0066176B"/>
    <w:rsid w:val="00661D27"/>
    <w:rsid w:val="0066294E"/>
    <w:rsid w:val="0066309E"/>
    <w:rsid w:val="0066359B"/>
    <w:rsid w:val="006637C0"/>
    <w:rsid w:val="00663882"/>
    <w:rsid w:val="0066510C"/>
    <w:rsid w:val="0066572D"/>
    <w:rsid w:val="006663BA"/>
    <w:rsid w:val="00667394"/>
    <w:rsid w:val="006677A7"/>
    <w:rsid w:val="0066780F"/>
    <w:rsid w:val="00667A18"/>
    <w:rsid w:val="00667B9C"/>
    <w:rsid w:val="00667F98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5"/>
    <w:rsid w:val="00675C56"/>
    <w:rsid w:val="00676983"/>
    <w:rsid w:val="00676F93"/>
    <w:rsid w:val="00677279"/>
    <w:rsid w:val="00677D70"/>
    <w:rsid w:val="00680488"/>
    <w:rsid w:val="00680787"/>
    <w:rsid w:val="00680DAF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0AC"/>
    <w:rsid w:val="0068537C"/>
    <w:rsid w:val="0068645D"/>
    <w:rsid w:val="00686603"/>
    <w:rsid w:val="006867B1"/>
    <w:rsid w:val="006869A0"/>
    <w:rsid w:val="0068726C"/>
    <w:rsid w:val="006873BC"/>
    <w:rsid w:val="006874F3"/>
    <w:rsid w:val="00687975"/>
    <w:rsid w:val="006902E9"/>
    <w:rsid w:val="006904D2"/>
    <w:rsid w:val="006906AA"/>
    <w:rsid w:val="006907AF"/>
    <w:rsid w:val="00690AB2"/>
    <w:rsid w:val="00690BAD"/>
    <w:rsid w:val="00690BB3"/>
    <w:rsid w:val="00690EC3"/>
    <w:rsid w:val="0069167F"/>
    <w:rsid w:val="0069182F"/>
    <w:rsid w:val="00691B2A"/>
    <w:rsid w:val="00692B14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3DB9"/>
    <w:rsid w:val="006A4187"/>
    <w:rsid w:val="006A431C"/>
    <w:rsid w:val="006A43C7"/>
    <w:rsid w:val="006A4681"/>
    <w:rsid w:val="006A470A"/>
    <w:rsid w:val="006A471A"/>
    <w:rsid w:val="006A4C53"/>
    <w:rsid w:val="006A562B"/>
    <w:rsid w:val="006A6AD7"/>
    <w:rsid w:val="006B0113"/>
    <w:rsid w:val="006B0200"/>
    <w:rsid w:val="006B0426"/>
    <w:rsid w:val="006B12A8"/>
    <w:rsid w:val="006B1583"/>
    <w:rsid w:val="006B1E38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4D3"/>
    <w:rsid w:val="006D281C"/>
    <w:rsid w:val="006D2900"/>
    <w:rsid w:val="006D3185"/>
    <w:rsid w:val="006D3539"/>
    <w:rsid w:val="006D50D5"/>
    <w:rsid w:val="006D51B9"/>
    <w:rsid w:val="006D5D92"/>
    <w:rsid w:val="006D6C3C"/>
    <w:rsid w:val="006D6DE0"/>
    <w:rsid w:val="006D6F9B"/>
    <w:rsid w:val="006D78C4"/>
    <w:rsid w:val="006D7944"/>
    <w:rsid w:val="006D7BC5"/>
    <w:rsid w:val="006E003A"/>
    <w:rsid w:val="006E09C5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523C"/>
    <w:rsid w:val="006E5B8C"/>
    <w:rsid w:val="006E7F6A"/>
    <w:rsid w:val="006F0596"/>
    <w:rsid w:val="006F0894"/>
    <w:rsid w:val="006F0FA4"/>
    <w:rsid w:val="006F13AB"/>
    <w:rsid w:val="006F2001"/>
    <w:rsid w:val="006F2328"/>
    <w:rsid w:val="006F2A97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5FD9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64"/>
    <w:rsid w:val="00701FEA"/>
    <w:rsid w:val="0070210A"/>
    <w:rsid w:val="00702458"/>
    <w:rsid w:val="007026E9"/>
    <w:rsid w:val="00702A26"/>
    <w:rsid w:val="00702F3A"/>
    <w:rsid w:val="00703082"/>
    <w:rsid w:val="00703B99"/>
    <w:rsid w:val="0070439E"/>
    <w:rsid w:val="007052DC"/>
    <w:rsid w:val="0070534B"/>
    <w:rsid w:val="00705CDB"/>
    <w:rsid w:val="00705E09"/>
    <w:rsid w:val="007061FC"/>
    <w:rsid w:val="00706BE9"/>
    <w:rsid w:val="00706F6C"/>
    <w:rsid w:val="00707647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A05"/>
    <w:rsid w:val="00722B35"/>
    <w:rsid w:val="00723AA9"/>
    <w:rsid w:val="00723EEF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7E"/>
    <w:rsid w:val="007357D0"/>
    <w:rsid w:val="00735917"/>
    <w:rsid w:val="00736611"/>
    <w:rsid w:val="0073689F"/>
    <w:rsid w:val="007368DE"/>
    <w:rsid w:val="0073694C"/>
    <w:rsid w:val="00736FB7"/>
    <w:rsid w:val="00737135"/>
    <w:rsid w:val="007375FF"/>
    <w:rsid w:val="007377FC"/>
    <w:rsid w:val="00740278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2C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403"/>
    <w:rsid w:val="00754566"/>
    <w:rsid w:val="007545C4"/>
    <w:rsid w:val="0075468B"/>
    <w:rsid w:val="0075491A"/>
    <w:rsid w:val="0075526B"/>
    <w:rsid w:val="007555CE"/>
    <w:rsid w:val="00755756"/>
    <w:rsid w:val="00755796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810"/>
    <w:rsid w:val="00762AAF"/>
    <w:rsid w:val="00762F8E"/>
    <w:rsid w:val="00763379"/>
    <w:rsid w:val="007636B1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67A3E"/>
    <w:rsid w:val="00770813"/>
    <w:rsid w:val="007709D9"/>
    <w:rsid w:val="00770B9C"/>
    <w:rsid w:val="00770C75"/>
    <w:rsid w:val="00771145"/>
    <w:rsid w:val="007718E1"/>
    <w:rsid w:val="00771C28"/>
    <w:rsid w:val="00771DE3"/>
    <w:rsid w:val="00771EC2"/>
    <w:rsid w:val="00771FD8"/>
    <w:rsid w:val="00772235"/>
    <w:rsid w:val="00772780"/>
    <w:rsid w:val="00772CB5"/>
    <w:rsid w:val="00772F13"/>
    <w:rsid w:val="00772F37"/>
    <w:rsid w:val="00772FCE"/>
    <w:rsid w:val="00773128"/>
    <w:rsid w:val="007732B5"/>
    <w:rsid w:val="007737CC"/>
    <w:rsid w:val="007739E7"/>
    <w:rsid w:val="0077415D"/>
    <w:rsid w:val="007741F4"/>
    <w:rsid w:val="0077487B"/>
    <w:rsid w:val="00774C4E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21B"/>
    <w:rsid w:val="00781B60"/>
    <w:rsid w:val="00782B4F"/>
    <w:rsid w:val="00782F35"/>
    <w:rsid w:val="0078411E"/>
    <w:rsid w:val="007854AE"/>
    <w:rsid w:val="00785F86"/>
    <w:rsid w:val="007862BA"/>
    <w:rsid w:val="007864F9"/>
    <w:rsid w:val="00786E6F"/>
    <w:rsid w:val="00786F8B"/>
    <w:rsid w:val="0078764A"/>
    <w:rsid w:val="007900BF"/>
    <w:rsid w:val="007905D2"/>
    <w:rsid w:val="00790C11"/>
    <w:rsid w:val="00790D61"/>
    <w:rsid w:val="00791302"/>
    <w:rsid w:val="0079148B"/>
    <w:rsid w:val="00791CED"/>
    <w:rsid w:val="007920E5"/>
    <w:rsid w:val="00792196"/>
    <w:rsid w:val="00792505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6144"/>
    <w:rsid w:val="00796406"/>
    <w:rsid w:val="00796A09"/>
    <w:rsid w:val="00797269"/>
    <w:rsid w:val="007972AD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603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67F3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06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9E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2EF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4848"/>
    <w:rsid w:val="00804A35"/>
    <w:rsid w:val="00806484"/>
    <w:rsid w:val="00806A4D"/>
    <w:rsid w:val="00806B0F"/>
    <w:rsid w:val="00806F53"/>
    <w:rsid w:val="0080770C"/>
    <w:rsid w:val="00807998"/>
    <w:rsid w:val="00807B1F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5BE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279D4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18"/>
    <w:rsid w:val="008337F9"/>
    <w:rsid w:val="00833848"/>
    <w:rsid w:val="00833C6E"/>
    <w:rsid w:val="00834382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37453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0D2"/>
    <w:rsid w:val="0084419E"/>
    <w:rsid w:val="00844329"/>
    <w:rsid w:val="00844C31"/>
    <w:rsid w:val="00845062"/>
    <w:rsid w:val="0084545B"/>
    <w:rsid w:val="008454CE"/>
    <w:rsid w:val="00846289"/>
    <w:rsid w:val="00846421"/>
    <w:rsid w:val="0084652F"/>
    <w:rsid w:val="00846E75"/>
    <w:rsid w:val="00847816"/>
    <w:rsid w:val="008478D7"/>
    <w:rsid w:val="00847E2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A4D"/>
    <w:rsid w:val="00857FD1"/>
    <w:rsid w:val="008603DF"/>
    <w:rsid w:val="008606D0"/>
    <w:rsid w:val="008606F0"/>
    <w:rsid w:val="008608A3"/>
    <w:rsid w:val="00861269"/>
    <w:rsid w:val="008618A8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127"/>
    <w:rsid w:val="0087013C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5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868E1"/>
    <w:rsid w:val="00887255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CC8"/>
    <w:rsid w:val="00894D27"/>
    <w:rsid w:val="00895135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17"/>
    <w:rsid w:val="008A1531"/>
    <w:rsid w:val="008A1B43"/>
    <w:rsid w:val="008A1BF2"/>
    <w:rsid w:val="008A1F0F"/>
    <w:rsid w:val="008A2210"/>
    <w:rsid w:val="008A230F"/>
    <w:rsid w:val="008A2466"/>
    <w:rsid w:val="008A2E80"/>
    <w:rsid w:val="008A2EC9"/>
    <w:rsid w:val="008A3F7A"/>
    <w:rsid w:val="008A3F7F"/>
    <w:rsid w:val="008A4360"/>
    <w:rsid w:val="008A47A5"/>
    <w:rsid w:val="008A54BC"/>
    <w:rsid w:val="008A5D5C"/>
    <w:rsid w:val="008A5F29"/>
    <w:rsid w:val="008A62EF"/>
    <w:rsid w:val="008A62F1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337"/>
    <w:rsid w:val="008B24E0"/>
    <w:rsid w:val="008B2CC0"/>
    <w:rsid w:val="008B33DF"/>
    <w:rsid w:val="008B4863"/>
    <w:rsid w:val="008B563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15F"/>
    <w:rsid w:val="008C451A"/>
    <w:rsid w:val="008C4528"/>
    <w:rsid w:val="008C486C"/>
    <w:rsid w:val="008C4B85"/>
    <w:rsid w:val="008C569A"/>
    <w:rsid w:val="008C5703"/>
    <w:rsid w:val="008C5857"/>
    <w:rsid w:val="008C5907"/>
    <w:rsid w:val="008C5E33"/>
    <w:rsid w:val="008C5E50"/>
    <w:rsid w:val="008C5FB3"/>
    <w:rsid w:val="008C6D20"/>
    <w:rsid w:val="008C7233"/>
    <w:rsid w:val="008C78FC"/>
    <w:rsid w:val="008C7C63"/>
    <w:rsid w:val="008C7C7A"/>
    <w:rsid w:val="008C7ECF"/>
    <w:rsid w:val="008D0418"/>
    <w:rsid w:val="008D054E"/>
    <w:rsid w:val="008D09DB"/>
    <w:rsid w:val="008D0EA4"/>
    <w:rsid w:val="008D1592"/>
    <w:rsid w:val="008D199F"/>
    <w:rsid w:val="008D1C01"/>
    <w:rsid w:val="008D2387"/>
    <w:rsid w:val="008D263F"/>
    <w:rsid w:val="008D27C5"/>
    <w:rsid w:val="008D2A16"/>
    <w:rsid w:val="008D2F58"/>
    <w:rsid w:val="008D3053"/>
    <w:rsid w:val="008D3415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0F59"/>
    <w:rsid w:val="008E13ED"/>
    <w:rsid w:val="008E1AAC"/>
    <w:rsid w:val="008E1F1C"/>
    <w:rsid w:val="008E235C"/>
    <w:rsid w:val="008E2FF5"/>
    <w:rsid w:val="008E31B5"/>
    <w:rsid w:val="008E32AC"/>
    <w:rsid w:val="008E347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2D2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476D"/>
    <w:rsid w:val="00925ABB"/>
    <w:rsid w:val="00925B39"/>
    <w:rsid w:val="00926533"/>
    <w:rsid w:val="00926D5F"/>
    <w:rsid w:val="00926DCE"/>
    <w:rsid w:val="00926E3B"/>
    <w:rsid w:val="00926F21"/>
    <w:rsid w:val="00926F9C"/>
    <w:rsid w:val="00926FCA"/>
    <w:rsid w:val="00926FFD"/>
    <w:rsid w:val="0092771A"/>
    <w:rsid w:val="0093006B"/>
    <w:rsid w:val="00931A0E"/>
    <w:rsid w:val="00931C8F"/>
    <w:rsid w:val="00931EAB"/>
    <w:rsid w:val="00931ECA"/>
    <w:rsid w:val="00931F82"/>
    <w:rsid w:val="009331EE"/>
    <w:rsid w:val="00933625"/>
    <w:rsid w:val="009336B6"/>
    <w:rsid w:val="00933DC8"/>
    <w:rsid w:val="00934B89"/>
    <w:rsid w:val="00934C51"/>
    <w:rsid w:val="00935142"/>
    <w:rsid w:val="00935391"/>
    <w:rsid w:val="0093542C"/>
    <w:rsid w:val="0093563F"/>
    <w:rsid w:val="0093576B"/>
    <w:rsid w:val="009358E4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E8"/>
    <w:rsid w:val="00944897"/>
    <w:rsid w:val="00944C29"/>
    <w:rsid w:val="00944FA3"/>
    <w:rsid w:val="00945262"/>
    <w:rsid w:val="0094571D"/>
    <w:rsid w:val="00945D6D"/>
    <w:rsid w:val="00945DEB"/>
    <w:rsid w:val="009475B9"/>
    <w:rsid w:val="00947790"/>
    <w:rsid w:val="00947A5C"/>
    <w:rsid w:val="009506C8"/>
    <w:rsid w:val="0095074A"/>
    <w:rsid w:val="00950768"/>
    <w:rsid w:val="009508F7"/>
    <w:rsid w:val="0095098A"/>
    <w:rsid w:val="0095168C"/>
    <w:rsid w:val="009517BC"/>
    <w:rsid w:val="0095183F"/>
    <w:rsid w:val="00951C6A"/>
    <w:rsid w:val="00951C77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62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A0E"/>
    <w:rsid w:val="00964BFA"/>
    <w:rsid w:val="0096521B"/>
    <w:rsid w:val="00965B91"/>
    <w:rsid w:val="009667DB"/>
    <w:rsid w:val="00966D26"/>
    <w:rsid w:val="0096768B"/>
    <w:rsid w:val="0096780C"/>
    <w:rsid w:val="00967AAC"/>
    <w:rsid w:val="00967B7C"/>
    <w:rsid w:val="00970154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733"/>
    <w:rsid w:val="00980994"/>
    <w:rsid w:val="0098213D"/>
    <w:rsid w:val="0098233A"/>
    <w:rsid w:val="00982883"/>
    <w:rsid w:val="009828B4"/>
    <w:rsid w:val="0098373B"/>
    <w:rsid w:val="009837B7"/>
    <w:rsid w:val="00983B30"/>
    <w:rsid w:val="00983BC1"/>
    <w:rsid w:val="00983BDC"/>
    <w:rsid w:val="00983F9B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599"/>
    <w:rsid w:val="00991885"/>
    <w:rsid w:val="00991C33"/>
    <w:rsid w:val="009921A3"/>
    <w:rsid w:val="00992720"/>
    <w:rsid w:val="0099292C"/>
    <w:rsid w:val="00992A95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7E4"/>
    <w:rsid w:val="009A4E7D"/>
    <w:rsid w:val="009A5001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9B2"/>
    <w:rsid w:val="009A7AE7"/>
    <w:rsid w:val="009B001F"/>
    <w:rsid w:val="009B0263"/>
    <w:rsid w:val="009B055D"/>
    <w:rsid w:val="009B069D"/>
    <w:rsid w:val="009B07C7"/>
    <w:rsid w:val="009B0823"/>
    <w:rsid w:val="009B08F8"/>
    <w:rsid w:val="009B0C96"/>
    <w:rsid w:val="009B0D02"/>
    <w:rsid w:val="009B0D60"/>
    <w:rsid w:val="009B1AAB"/>
    <w:rsid w:val="009B1B45"/>
    <w:rsid w:val="009B37AA"/>
    <w:rsid w:val="009B3929"/>
    <w:rsid w:val="009B3977"/>
    <w:rsid w:val="009B443E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3CE"/>
    <w:rsid w:val="009D0515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260"/>
    <w:rsid w:val="009D7A1C"/>
    <w:rsid w:val="009D7FE0"/>
    <w:rsid w:val="009E0224"/>
    <w:rsid w:val="009E08D3"/>
    <w:rsid w:val="009E09F9"/>
    <w:rsid w:val="009E0A73"/>
    <w:rsid w:val="009E11FC"/>
    <w:rsid w:val="009E190D"/>
    <w:rsid w:val="009E1999"/>
    <w:rsid w:val="009E1B65"/>
    <w:rsid w:val="009E1B68"/>
    <w:rsid w:val="009E1F51"/>
    <w:rsid w:val="009E2A22"/>
    <w:rsid w:val="009E36E3"/>
    <w:rsid w:val="009E372A"/>
    <w:rsid w:val="009E3DE8"/>
    <w:rsid w:val="009E4154"/>
    <w:rsid w:val="009E4A7A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4A6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BFE"/>
    <w:rsid w:val="00A12E25"/>
    <w:rsid w:val="00A12ED5"/>
    <w:rsid w:val="00A13B55"/>
    <w:rsid w:val="00A13D53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2D4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57E46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6E3B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8A5"/>
    <w:rsid w:val="00A73685"/>
    <w:rsid w:val="00A73698"/>
    <w:rsid w:val="00A7382C"/>
    <w:rsid w:val="00A73AB7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1F1"/>
    <w:rsid w:val="00A86A6A"/>
    <w:rsid w:val="00A86AFF"/>
    <w:rsid w:val="00A87B36"/>
    <w:rsid w:val="00A9068F"/>
    <w:rsid w:val="00A90882"/>
    <w:rsid w:val="00A90C20"/>
    <w:rsid w:val="00A914AA"/>
    <w:rsid w:val="00A915E2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3D5A"/>
    <w:rsid w:val="00A94CE5"/>
    <w:rsid w:val="00A94E61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A94"/>
    <w:rsid w:val="00AA6EBE"/>
    <w:rsid w:val="00AA7039"/>
    <w:rsid w:val="00AA79BF"/>
    <w:rsid w:val="00AA7B8E"/>
    <w:rsid w:val="00AB044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2D9"/>
    <w:rsid w:val="00AB646A"/>
    <w:rsid w:val="00AB6699"/>
    <w:rsid w:val="00AB6B5D"/>
    <w:rsid w:val="00AB6C0E"/>
    <w:rsid w:val="00AB6FD2"/>
    <w:rsid w:val="00AB74CE"/>
    <w:rsid w:val="00AB7769"/>
    <w:rsid w:val="00AB7CAC"/>
    <w:rsid w:val="00AC0383"/>
    <w:rsid w:val="00AC06A1"/>
    <w:rsid w:val="00AC1E51"/>
    <w:rsid w:val="00AC1F49"/>
    <w:rsid w:val="00AC2007"/>
    <w:rsid w:val="00AC211D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13"/>
    <w:rsid w:val="00AC6E6E"/>
    <w:rsid w:val="00AC7002"/>
    <w:rsid w:val="00AC7278"/>
    <w:rsid w:val="00AC79D2"/>
    <w:rsid w:val="00AD03D1"/>
    <w:rsid w:val="00AD082B"/>
    <w:rsid w:val="00AD0B01"/>
    <w:rsid w:val="00AD12DE"/>
    <w:rsid w:val="00AD1721"/>
    <w:rsid w:val="00AD2136"/>
    <w:rsid w:val="00AD27BB"/>
    <w:rsid w:val="00AD38FA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181"/>
    <w:rsid w:val="00AE1A53"/>
    <w:rsid w:val="00AE1D32"/>
    <w:rsid w:val="00AE2332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E0C"/>
    <w:rsid w:val="00B04003"/>
    <w:rsid w:val="00B044F8"/>
    <w:rsid w:val="00B04A9C"/>
    <w:rsid w:val="00B04B41"/>
    <w:rsid w:val="00B04C53"/>
    <w:rsid w:val="00B04C8E"/>
    <w:rsid w:val="00B06006"/>
    <w:rsid w:val="00B06E04"/>
    <w:rsid w:val="00B07358"/>
    <w:rsid w:val="00B073D2"/>
    <w:rsid w:val="00B077FE"/>
    <w:rsid w:val="00B10579"/>
    <w:rsid w:val="00B1109C"/>
    <w:rsid w:val="00B1130A"/>
    <w:rsid w:val="00B11619"/>
    <w:rsid w:val="00B117D3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B7A"/>
    <w:rsid w:val="00B15E7C"/>
    <w:rsid w:val="00B164E1"/>
    <w:rsid w:val="00B16AC0"/>
    <w:rsid w:val="00B16C1E"/>
    <w:rsid w:val="00B17139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6E9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994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2DD6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62CB"/>
    <w:rsid w:val="00B46C0A"/>
    <w:rsid w:val="00B47551"/>
    <w:rsid w:val="00B50B17"/>
    <w:rsid w:val="00B50B53"/>
    <w:rsid w:val="00B50D05"/>
    <w:rsid w:val="00B51D0F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55BB"/>
    <w:rsid w:val="00B764B3"/>
    <w:rsid w:val="00B77376"/>
    <w:rsid w:val="00B7759A"/>
    <w:rsid w:val="00B77FEB"/>
    <w:rsid w:val="00B80FE2"/>
    <w:rsid w:val="00B81130"/>
    <w:rsid w:val="00B81182"/>
    <w:rsid w:val="00B81B47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3EC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9E"/>
    <w:rsid w:val="00B90CEA"/>
    <w:rsid w:val="00B90DA6"/>
    <w:rsid w:val="00B912AD"/>
    <w:rsid w:val="00B918FE"/>
    <w:rsid w:val="00B91FDC"/>
    <w:rsid w:val="00B92584"/>
    <w:rsid w:val="00B92B01"/>
    <w:rsid w:val="00B9499C"/>
    <w:rsid w:val="00B94FBE"/>
    <w:rsid w:val="00B9500B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EE"/>
    <w:rsid w:val="00BA4F50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BCD"/>
    <w:rsid w:val="00BA7E79"/>
    <w:rsid w:val="00BB03DA"/>
    <w:rsid w:val="00BB06C9"/>
    <w:rsid w:val="00BB0B25"/>
    <w:rsid w:val="00BB0C0C"/>
    <w:rsid w:val="00BB0ED3"/>
    <w:rsid w:val="00BB10D2"/>
    <w:rsid w:val="00BB1457"/>
    <w:rsid w:val="00BB14C0"/>
    <w:rsid w:val="00BB1D61"/>
    <w:rsid w:val="00BB27FB"/>
    <w:rsid w:val="00BB2DA3"/>
    <w:rsid w:val="00BB3BB8"/>
    <w:rsid w:val="00BB426F"/>
    <w:rsid w:val="00BB436E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216A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4ED"/>
    <w:rsid w:val="00BD36B9"/>
    <w:rsid w:val="00BD3D6C"/>
    <w:rsid w:val="00BD4374"/>
    <w:rsid w:val="00BD4B2E"/>
    <w:rsid w:val="00BD4BD4"/>
    <w:rsid w:val="00BD544E"/>
    <w:rsid w:val="00BD625D"/>
    <w:rsid w:val="00BD6264"/>
    <w:rsid w:val="00BD633C"/>
    <w:rsid w:val="00BD69FD"/>
    <w:rsid w:val="00BD75AB"/>
    <w:rsid w:val="00BD75E2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B5C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318F"/>
    <w:rsid w:val="00BF3548"/>
    <w:rsid w:val="00BF37F3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E36"/>
    <w:rsid w:val="00C02067"/>
    <w:rsid w:val="00C0294D"/>
    <w:rsid w:val="00C02D1C"/>
    <w:rsid w:val="00C03042"/>
    <w:rsid w:val="00C037AA"/>
    <w:rsid w:val="00C03AFB"/>
    <w:rsid w:val="00C0463E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1BA1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27D3F"/>
    <w:rsid w:val="00C300F2"/>
    <w:rsid w:val="00C3037B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6E3B"/>
    <w:rsid w:val="00C37188"/>
    <w:rsid w:val="00C377FD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4C25"/>
    <w:rsid w:val="00C45202"/>
    <w:rsid w:val="00C45C6F"/>
    <w:rsid w:val="00C46AB9"/>
    <w:rsid w:val="00C46C37"/>
    <w:rsid w:val="00C47952"/>
    <w:rsid w:val="00C50114"/>
    <w:rsid w:val="00C50202"/>
    <w:rsid w:val="00C50739"/>
    <w:rsid w:val="00C50A5D"/>
    <w:rsid w:val="00C51101"/>
    <w:rsid w:val="00C5129F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655"/>
    <w:rsid w:val="00C55E15"/>
    <w:rsid w:val="00C57047"/>
    <w:rsid w:val="00C576B9"/>
    <w:rsid w:val="00C578E4"/>
    <w:rsid w:val="00C579C2"/>
    <w:rsid w:val="00C57CA2"/>
    <w:rsid w:val="00C60353"/>
    <w:rsid w:val="00C603A7"/>
    <w:rsid w:val="00C6049E"/>
    <w:rsid w:val="00C604D0"/>
    <w:rsid w:val="00C6077A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1BC"/>
    <w:rsid w:val="00C7625C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8165A"/>
    <w:rsid w:val="00C81A22"/>
    <w:rsid w:val="00C81AA3"/>
    <w:rsid w:val="00C81F1E"/>
    <w:rsid w:val="00C820BC"/>
    <w:rsid w:val="00C827DD"/>
    <w:rsid w:val="00C82E9B"/>
    <w:rsid w:val="00C83173"/>
    <w:rsid w:val="00C8336A"/>
    <w:rsid w:val="00C83537"/>
    <w:rsid w:val="00C83684"/>
    <w:rsid w:val="00C83CB6"/>
    <w:rsid w:val="00C83EBB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0DFE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024"/>
    <w:rsid w:val="00CB01FD"/>
    <w:rsid w:val="00CB021C"/>
    <w:rsid w:val="00CB0976"/>
    <w:rsid w:val="00CB0A5E"/>
    <w:rsid w:val="00CB1073"/>
    <w:rsid w:val="00CB134B"/>
    <w:rsid w:val="00CB2044"/>
    <w:rsid w:val="00CB2447"/>
    <w:rsid w:val="00CB2C6D"/>
    <w:rsid w:val="00CB2FCB"/>
    <w:rsid w:val="00CB3FB1"/>
    <w:rsid w:val="00CB5015"/>
    <w:rsid w:val="00CB53F6"/>
    <w:rsid w:val="00CB55C9"/>
    <w:rsid w:val="00CB5AE8"/>
    <w:rsid w:val="00CB5B1A"/>
    <w:rsid w:val="00CB61A9"/>
    <w:rsid w:val="00CB68CA"/>
    <w:rsid w:val="00CB6F0B"/>
    <w:rsid w:val="00CB7429"/>
    <w:rsid w:val="00CB7AEF"/>
    <w:rsid w:val="00CB7EC5"/>
    <w:rsid w:val="00CB7F98"/>
    <w:rsid w:val="00CC0023"/>
    <w:rsid w:val="00CC018D"/>
    <w:rsid w:val="00CC04D4"/>
    <w:rsid w:val="00CC0AE4"/>
    <w:rsid w:val="00CC0C5D"/>
    <w:rsid w:val="00CC2531"/>
    <w:rsid w:val="00CC2568"/>
    <w:rsid w:val="00CC276D"/>
    <w:rsid w:val="00CC2EEE"/>
    <w:rsid w:val="00CC3350"/>
    <w:rsid w:val="00CC457A"/>
    <w:rsid w:val="00CC5019"/>
    <w:rsid w:val="00CC51E1"/>
    <w:rsid w:val="00CC52A6"/>
    <w:rsid w:val="00CC5A3D"/>
    <w:rsid w:val="00CC5BD8"/>
    <w:rsid w:val="00CC5D0F"/>
    <w:rsid w:val="00CC5E2A"/>
    <w:rsid w:val="00CC5F40"/>
    <w:rsid w:val="00CC64A1"/>
    <w:rsid w:val="00CC6595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F65"/>
    <w:rsid w:val="00CE0B55"/>
    <w:rsid w:val="00CE248A"/>
    <w:rsid w:val="00CE2CAB"/>
    <w:rsid w:val="00CE3A23"/>
    <w:rsid w:val="00CE3BD9"/>
    <w:rsid w:val="00CE404C"/>
    <w:rsid w:val="00CE4482"/>
    <w:rsid w:val="00CE459C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4A1"/>
    <w:rsid w:val="00CE76C9"/>
    <w:rsid w:val="00CF038A"/>
    <w:rsid w:val="00CF1261"/>
    <w:rsid w:val="00CF1484"/>
    <w:rsid w:val="00CF2019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8FD"/>
    <w:rsid w:val="00D04E8A"/>
    <w:rsid w:val="00D057C0"/>
    <w:rsid w:val="00D0634A"/>
    <w:rsid w:val="00D06B23"/>
    <w:rsid w:val="00D0785B"/>
    <w:rsid w:val="00D10596"/>
    <w:rsid w:val="00D10886"/>
    <w:rsid w:val="00D110D8"/>
    <w:rsid w:val="00D11A1B"/>
    <w:rsid w:val="00D12959"/>
    <w:rsid w:val="00D130B2"/>
    <w:rsid w:val="00D1316C"/>
    <w:rsid w:val="00D13834"/>
    <w:rsid w:val="00D13FC4"/>
    <w:rsid w:val="00D14996"/>
    <w:rsid w:val="00D14F89"/>
    <w:rsid w:val="00D1542C"/>
    <w:rsid w:val="00D1549C"/>
    <w:rsid w:val="00D15A0F"/>
    <w:rsid w:val="00D162FA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484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B43"/>
    <w:rsid w:val="00D33CA4"/>
    <w:rsid w:val="00D345FE"/>
    <w:rsid w:val="00D348BB"/>
    <w:rsid w:val="00D354B3"/>
    <w:rsid w:val="00D3575E"/>
    <w:rsid w:val="00D35F5F"/>
    <w:rsid w:val="00D35FB6"/>
    <w:rsid w:val="00D36FD7"/>
    <w:rsid w:val="00D37152"/>
    <w:rsid w:val="00D37D86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6065"/>
    <w:rsid w:val="00D46EE6"/>
    <w:rsid w:val="00D47167"/>
    <w:rsid w:val="00D4752E"/>
    <w:rsid w:val="00D475BC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57C05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81F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B28"/>
    <w:rsid w:val="00D66C3E"/>
    <w:rsid w:val="00D671B2"/>
    <w:rsid w:val="00D6754D"/>
    <w:rsid w:val="00D67ADB"/>
    <w:rsid w:val="00D70A35"/>
    <w:rsid w:val="00D70B7C"/>
    <w:rsid w:val="00D70C9B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228"/>
    <w:rsid w:val="00D80488"/>
    <w:rsid w:val="00D804F3"/>
    <w:rsid w:val="00D805E7"/>
    <w:rsid w:val="00D80CB4"/>
    <w:rsid w:val="00D80DA8"/>
    <w:rsid w:val="00D8154D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398"/>
    <w:rsid w:val="00D903D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641"/>
    <w:rsid w:val="00D93B5F"/>
    <w:rsid w:val="00D9418F"/>
    <w:rsid w:val="00D942EE"/>
    <w:rsid w:val="00D95AF1"/>
    <w:rsid w:val="00D96452"/>
    <w:rsid w:val="00D96E07"/>
    <w:rsid w:val="00D971FA"/>
    <w:rsid w:val="00D97498"/>
    <w:rsid w:val="00D976A9"/>
    <w:rsid w:val="00D97E85"/>
    <w:rsid w:val="00DA0543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4E1"/>
    <w:rsid w:val="00DA3665"/>
    <w:rsid w:val="00DA3944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871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654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546"/>
    <w:rsid w:val="00DD0DDA"/>
    <w:rsid w:val="00DD0EEB"/>
    <w:rsid w:val="00DD158C"/>
    <w:rsid w:val="00DD1ABA"/>
    <w:rsid w:val="00DD2B27"/>
    <w:rsid w:val="00DD2CA2"/>
    <w:rsid w:val="00DD3327"/>
    <w:rsid w:val="00DD4288"/>
    <w:rsid w:val="00DD454A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B4D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5807"/>
    <w:rsid w:val="00DE6513"/>
    <w:rsid w:val="00DE6673"/>
    <w:rsid w:val="00DE69A4"/>
    <w:rsid w:val="00DE776F"/>
    <w:rsid w:val="00DE7B82"/>
    <w:rsid w:val="00DE7BEE"/>
    <w:rsid w:val="00DE7C3B"/>
    <w:rsid w:val="00DF0F24"/>
    <w:rsid w:val="00DF17B8"/>
    <w:rsid w:val="00DF1B5C"/>
    <w:rsid w:val="00DF1C9D"/>
    <w:rsid w:val="00DF210D"/>
    <w:rsid w:val="00DF3D32"/>
    <w:rsid w:val="00DF3E32"/>
    <w:rsid w:val="00DF3F7C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5F3"/>
    <w:rsid w:val="00DF78FA"/>
    <w:rsid w:val="00DF7F90"/>
    <w:rsid w:val="00E00039"/>
    <w:rsid w:val="00E00075"/>
    <w:rsid w:val="00E0026F"/>
    <w:rsid w:val="00E00941"/>
    <w:rsid w:val="00E00BE0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60E"/>
    <w:rsid w:val="00E208CE"/>
    <w:rsid w:val="00E20B84"/>
    <w:rsid w:val="00E20DC5"/>
    <w:rsid w:val="00E21DC2"/>
    <w:rsid w:val="00E223E0"/>
    <w:rsid w:val="00E22BE4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3FD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7F5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4BD"/>
    <w:rsid w:val="00E4319F"/>
    <w:rsid w:val="00E438A8"/>
    <w:rsid w:val="00E43A74"/>
    <w:rsid w:val="00E43E0E"/>
    <w:rsid w:val="00E44077"/>
    <w:rsid w:val="00E44F09"/>
    <w:rsid w:val="00E4511D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47E5D"/>
    <w:rsid w:val="00E5030D"/>
    <w:rsid w:val="00E50511"/>
    <w:rsid w:val="00E5053A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06D"/>
    <w:rsid w:val="00E55170"/>
    <w:rsid w:val="00E55778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483"/>
    <w:rsid w:val="00E70A7D"/>
    <w:rsid w:val="00E71249"/>
    <w:rsid w:val="00E713D3"/>
    <w:rsid w:val="00E71982"/>
    <w:rsid w:val="00E72453"/>
    <w:rsid w:val="00E724EE"/>
    <w:rsid w:val="00E7270A"/>
    <w:rsid w:val="00E73198"/>
    <w:rsid w:val="00E7331B"/>
    <w:rsid w:val="00E733A1"/>
    <w:rsid w:val="00E73565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6482"/>
    <w:rsid w:val="00E96627"/>
    <w:rsid w:val="00E967EF"/>
    <w:rsid w:val="00E9697D"/>
    <w:rsid w:val="00E97608"/>
    <w:rsid w:val="00E978FB"/>
    <w:rsid w:val="00E979CB"/>
    <w:rsid w:val="00EA0264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3D21"/>
    <w:rsid w:val="00EB425C"/>
    <w:rsid w:val="00EB43CB"/>
    <w:rsid w:val="00EB4BAD"/>
    <w:rsid w:val="00EB4E78"/>
    <w:rsid w:val="00EB5BB0"/>
    <w:rsid w:val="00EB615A"/>
    <w:rsid w:val="00EB6D9A"/>
    <w:rsid w:val="00EB728B"/>
    <w:rsid w:val="00EB77CC"/>
    <w:rsid w:val="00EB7AAF"/>
    <w:rsid w:val="00EB7E88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60A"/>
    <w:rsid w:val="00EC4B47"/>
    <w:rsid w:val="00EC4DD4"/>
    <w:rsid w:val="00EC5313"/>
    <w:rsid w:val="00EC5AA1"/>
    <w:rsid w:val="00EC5EE7"/>
    <w:rsid w:val="00EC6258"/>
    <w:rsid w:val="00EC6881"/>
    <w:rsid w:val="00EC6A83"/>
    <w:rsid w:val="00EC70F3"/>
    <w:rsid w:val="00EC73DB"/>
    <w:rsid w:val="00EC759E"/>
    <w:rsid w:val="00EC7B18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D8"/>
    <w:rsid w:val="00ED6DE1"/>
    <w:rsid w:val="00ED7342"/>
    <w:rsid w:val="00ED74A4"/>
    <w:rsid w:val="00ED7904"/>
    <w:rsid w:val="00EE04B5"/>
    <w:rsid w:val="00EE07AD"/>
    <w:rsid w:val="00EE1455"/>
    <w:rsid w:val="00EE14D8"/>
    <w:rsid w:val="00EE1AEE"/>
    <w:rsid w:val="00EE1DEC"/>
    <w:rsid w:val="00EE20F0"/>
    <w:rsid w:val="00EE23B1"/>
    <w:rsid w:val="00EE28B4"/>
    <w:rsid w:val="00EE2C28"/>
    <w:rsid w:val="00EE3017"/>
    <w:rsid w:val="00EE3814"/>
    <w:rsid w:val="00EE3BF2"/>
    <w:rsid w:val="00EE4190"/>
    <w:rsid w:val="00EE4DA0"/>
    <w:rsid w:val="00EE51BA"/>
    <w:rsid w:val="00EE542C"/>
    <w:rsid w:val="00EE56B1"/>
    <w:rsid w:val="00EE58F5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861"/>
    <w:rsid w:val="00EF493E"/>
    <w:rsid w:val="00EF4DA5"/>
    <w:rsid w:val="00EF50A9"/>
    <w:rsid w:val="00EF5BA7"/>
    <w:rsid w:val="00EF6BE1"/>
    <w:rsid w:val="00EF6E00"/>
    <w:rsid w:val="00EF7234"/>
    <w:rsid w:val="00EF752F"/>
    <w:rsid w:val="00EF7948"/>
    <w:rsid w:val="00EF7BF5"/>
    <w:rsid w:val="00EF7D83"/>
    <w:rsid w:val="00F00786"/>
    <w:rsid w:val="00F009D9"/>
    <w:rsid w:val="00F00DD7"/>
    <w:rsid w:val="00F00F72"/>
    <w:rsid w:val="00F0134E"/>
    <w:rsid w:val="00F01E16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1F3A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6B3"/>
    <w:rsid w:val="00F36FF3"/>
    <w:rsid w:val="00F371A6"/>
    <w:rsid w:val="00F37721"/>
    <w:rsid w:val="00F37D6D"/>
    <w:rsid w:val="00F37F3D"/>
    <w:rsid w:val="00F40A47"/>
    <w:rsid w:val="00F40A98"/>
    <w:rsid w:val="00F40C11"/>
    <w:rsid w:val="00F413CA"/>
    <w:rsid w:val="00F41888"/>
    <w:rsid w:val="00F41A54"/>
    <w:rsid w:val="00F42292"/>
    <w:rsid w:val="00F4360E"/>
    <w:rsid w:val="00F45387"/>
    <w:rsid w:val="00F4568C"/>
    <w:rsid w:val="00F45961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3CB"/>
    <w:rsid w:val="00F536FA"/>
    <w:rsid w:val="00F53CC8"/>
    <w:rsid w:val="00F544F6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170"/>
    <w:rsid w:val="00F6045D"/>
    <w:rsid w:val="00F60B51"/>
    <w:rsid w:val="00F60DA9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4A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708"/>
    <w:rsid w:val="00F7393D"/>
    <w:rsid w:val="00F73ACF"/>
    <w:rsid w:val="00F73B05"/>
    <w:rsid w:val="00F73CB7"/>
    <w:rsid w:val="00F73DD3"/>
    <w:rsid w:val="00F73E66"/>
    <w:rsid w:val="00F73F22"/>
    <w:rsid w:val="00F74A18"/>
    <w:rsid w:val="00F74B5C"/>
    <w:rsid w:val="00F74D3A"/>
    <w:rsid w:val="00F74E1D"/>
    <w:rsid w:val="00F74F48"/>
    <w:rsid w:val="00F751C2"/>
    <w:rsid w:val="00F75464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5E21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2C1"/>
    <w:rsid w:val="00F93677"/>
    <w:rsid w:val="00F9369E"/>
    <w:rsid w:val="00F9481D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6A63"/>
    <w:rsid w:val="00FA7087"/>
    <w:rsid w:val="00FA7464"/>
    <w:rsid w:val="00FA7905"/>
    <w:rsid w:val="00FA7BB1"/>
    <w:rsid w:val="00FA7C2F"/>
    <w:rsid w:val="00FB0D6C"/>
    <w:rsid w:val="00FB1026"/>
    <w:rsid w:val="00FB15BD"/>
    <w:rsid w:val="00FB1838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A71"/>
    <w:rsid w:val="00FC0C2B"/>
    <w:rsid w:val="00FC0C69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8E9"/>
    <w:rsid w:val="00FC5AE5"/>
    <w:rsid w:val="00FC5C6A"/>
    <w:rsid w:val="00FC6BF4"/>
    <w:rsid w:val="00FC7030"/>
    <w:rsid w:val="00FC7D57"/>
    <w:rsid w:val="00FD0A24"/>
    <w:rsid w:val="00FD0C33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3F3D34B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E70483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E70483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BD75E2"/>
    <w:pPr>
      <w:numPr>
        <w:numId w:val="75"/>
      </w:numPr>
      <w:tabs>
        <w:tab w:val="clear" w:pos="360"/>
      </w:tabs>
      <w:ind w:left="0" w:firstLine="0"/>
      <w:contextualSpacing/>
    </w:pPr>
  </w:style>
  <w:style w:type="paragraph" w:customStyle="1" w:styleId="TableParagraph">
    <w:name w:val="Table Paragraph"/>
    <w:basedOn w:val="Normal"/>
    <w:uiPriority w:val="1"/>
    <w:qFormat/>
    <w:rsid w:val="003B66E3"/>
    <w:pPr>
      <w:widowControl w:val="0"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7</TotalTime>
  <Pages>1</Pages>
  <Words>26018</Words>
  <Characters>148304</Characters>
  <Application>Microsoft Office Word</Application>
  <DocSecurity>0</DocSecurity>
  <Lines>1235</Lines>
  <Paragraphs>347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173975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2026-09-03T07:04:00Z</dcterms:created>
  <dcterms:modified xsi:type="dcterms:W3CDTF">2026-09-03T08:42:00Z</dcterms:modified>
</cp:coreProperties>
</file>