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7556" w14:textId="77777777" w:rsidR="00F902DF" w:rsidRPr="00FD1158" w:rsidRDefault="00F902DF" w:rsidP="00110E0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FD1158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27E05D0F" w14:textId="0E7F02ED" w:rsidR="00F902DF" w:rsidRPr="00FD1158" w:rsidRDefault="00F902DF" w:rsidP="00110E0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FD1158">
        <w:rPr>
          <w:b/>
          <w:sz w:val="16"/>
          <w:szCs w:val="16"/>
          <w:lang w:val="ro-RO"/>
        </w:rPr>
        <w:t xml:space="preserve"> (de la pagina 1 la pagina )</w:t>
      </w:r>
    </w:p>
    <w:p w14:paraId="655EE043" w14:textId="77777777" w:rsidR="00F902DF" w:rsidRDefault="00F902DF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3CE660D" w14:textId="77777777" w:rsidR="00F902DF" w:rsidRDefault="00F902DF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202DAFEE" w14:textId="77777777" w:rsidR="00F902DF" w:rsidRDefault="00F902DF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13C30193" w14:textId="77777777" w:rsidR="00F902DF" w:rsidRDefault="00F902DF">
      <w:pPr>
        <w:jc w:val="center"/>
        <w:rPr>
          <w:sz w:val="28"/>
        </w:rPr>
      </w:pPr>
    </w:p>
    <w:p w14:paraId="3B201C26" w14:textId="77777777" w:rsidR="00F902DF" w:rsidRDefault="00F902DF">
      <w:pPr>
        <w:jc w:val="center"/>
        <w:rPr>
          <w:sz w:val="28"/>
        </w:rPr>
      </w:pPr>
    </w:p>
    <w:p w14:paraId="3734FD4D" w14:textId="77777777" w:rsidR="00F902DF" w:rsidRDefault="00F902DF">
      <w:pPr>
        <w:jc w:val="center"/>
        <w:rPr>
          <w:sz w:val="28"/>
        </w:rPr>
      </w:pPr>
    </w:p>
    <w:p w14:paraId="06E6568E" w14:textId="77777777" w:rsidR="00F902DF" w:rsidRDefault="00F902DF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4D93486C" w14:textId="77777777" w:rsidR="00F902DF" w:rsidRDefault="00F902DF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 xml:space="preserve"> BUCUREŞTI</w:t>
      </w:r>
    </w:p>
    <w:p w14:paraId="264E31F9" w14:textId="77777777" w:rsidR="00F902DF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4F870D1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0DFF606" w14:textId="77777777" w:rsidR="00F902DF" w:rsidRDefault="00F902DF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4AEE127B" w14:textId="77777777" w:rsidR="00F902DF" w:rsidRDefault="00F902DF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2A47CB68" w14:textId="77777777" w:rsidR="00F902DF" w:rsidRDefault="00F902DF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F902DF" w14:paraId="71F5555B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F531CA4" w14:textId="77777777" w:rsidR="00F902DF" w:rsidRDefault="00F902DF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527E7A79" w14:textId="77777777" w:rsidR="00F902DF" w:rsidRDefault="00F902DF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92D44F4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8BB2C0B" w14:textId="77777777" w:rsidR="00F902DF" w:rsidRDefault="00F902DF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F956EF2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2CE28A9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9FAA0DA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EF9B3A4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4C6DA2B9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5086EB2" w14:textId="77777777" w:rsidR="00F902DF" w:rsidRDefault="00F902DF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4F8B742F" w14:textId="77777777" w:rsidR="00F902DF" w:rsidRDefault="00F902DF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3F520E4" w14:textId="77777777" w:rsidR="00F902DF" w:rsidRDefault="00F902DF" w:rsidP="001D0732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5DFBA14B" w14:textId="77777777" w:rsidR="00F902DF" w:rsidRDefault="00F902DF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1967AB9E" w14:textId="77777777" w:rsidR="00F902DF" w:rsidRDefault="00F902DF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392F790E" w14:textId="77777777" w:rsidR="00F902DF" w:rsidRDefault="00F902DF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D43F1D0" w14:textId="77777777" w:rsidR="00F902DF" w:rsidRDefault="00F902DF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62A0AFB2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98138AC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D6805BB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AB0E2AD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0EF4D78C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1FDE163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3BC7066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4F30E64D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1FFEB5F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F902DF" w14:paraId="6C3B15E0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BD86696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7E4834C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48DEFB9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4326261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BF4D25E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A3743A8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52B3FE7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73F396B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F8A6FB3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CEBF7DA" w14:textId="77777777" w:rsidR="00F902DF" w:rsidRDefault="00F902D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3902729" w14:textId="77777777" w:rsidR="00F902DF" w:rsidRDefault="00F902D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1C3253E" w14:textId="77777777" w:rsidR="00F902DF" w:rsidRDefault="00F902DF">
      <w:pPr>
        <w:spacing w:line="192" w:lineRule="auto"/>
        <w:jc w:val="center"/>
      </w:pPr>
    </w:p>
    <w:p w14:paraId="26788089" w14:textId="77777777" w:rsidR="00F902DF" w:rsidRDefault="00F902DF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77E7C668" w14:textId="77777777" w:rsidR="00F902DF" w:rsidRPr="008D04AB" w:rsidRDefault="00F902DF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1B37E4B" w14:textId="77777777" w:rsidR="00F902DF" w:rsidRPr="008D04AB" w:rsidRDefault="00F902DF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E00B620" w14:textId="77777777" w:rsidR="00F902DF" w:rsidRPr="008D04AB" w:rsidRDefault="00F902DF" w:rsidP="001725F5">
      <w:pPr>
        <w:tabs>
          <w:tab w:val="center" w:pos="312"/>
        </w:tabs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748CA76" w14:textId="77777777" w:rsidR="00F902DF" w:rsidRPr="00A8307A" w:rsidRDefault="00F902DF" w:rsidP="00516DD3">
      <w:pPr>
        <w:pStyle w:val="Heading1"/>
        <w:spacing w:line="360" w:lineRule="auto"/>
      </w:pPr>
      <w:r w:rsidRPr="00A8307A">
        <w:t>LINIA 100</w:t>
      </w:r>
    </w:p>
    <w:p w14:paraId="0E8BBDE7" w14:textId="77777777" w:rsidR="00F902DF" w:rsidRPr="00A8307A" w:rsidRDefault="00F902DF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F902DF" w:rsidRPr="00AB76B4" w14:paraId="69636D0F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00C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71B6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1DFE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66A8C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66E08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0278E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9BA5950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12D1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C0C8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92E7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9926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3757C5B4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D64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7547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0B67E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55E85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1C0743B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7CE9A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AFDDB9C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EDEA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013C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420E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EDC5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143768A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6AE6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9D19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A9E7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E2ACD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38CBFB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3564D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5A328FC1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1B96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2798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D63C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A599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2B9D1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F902DF" w:rsidRPr="00AB76B4" w14:paraId="34B1239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D56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9E13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19EF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CB8AF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09E485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B31E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6A9D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E49A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DC1B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CC51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691C456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795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E4FB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46B1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1DC5ED" w14:textId="77777777" w:rsidR="00F902DF" w:rsidRPr="00AB76B4" w:rsidRDefault="00F902D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3EC3C7" w14:textId="77777777" w:rsidR="00F902DF" w:rsidRPr="00AB76B4" w:rsidRDefault="00F902D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9895A" w14:textId="77777777" w:rsidR="00F902DF" w:rsidRPr="00AB76B4" w:rsidRDefault="00F902D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A47164A" w14:textId="77777777" w:rsidR="00F902DF" w:rsidRPr="00AB76B4" w:rsidRDefault="00F902D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742EF17E" w14:textId="77777777" w:rsidR="00F902DF" w:rsidRPr="00AB76B4" w:rsidRDefault="00F902D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7F35C18" w14:textId="77777777" w:rsidR="00F902DF" w:rsidRPr="00AB76B4" w:rsidRDefault="00F902D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0DF2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DE49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72D4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0CE0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28C4679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1AA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DF57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DF79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2072AF" w14:textId="77777777" w:rsidR="00F902DF" w:rsidRPr="00AB76B4" w:rsidRDefault="00F902DF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7DC9612" w14:textId="77777777" w:rsidR="00F902DF" w:rsidRPr="00AB76B4" w:rsidRDefault="00F902D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5D2A2" w14:textId="77777777" w:rsidR="00F902DF" w:rsidRPr="00AB76B4" w:rsidRDefault="00F902DF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71E5D21" w14:textId="77777777" w:rsidR="00F902DF" w:rsidRPr="00AB76B4" w:rsidRDefault="00F902DF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79161" w14:textId="77777777" w:rsidR="00F902DF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120A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DE45B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E5A69" w14:textId="77777777" w:rsidR="00F902DF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DF68CE" w14:textId="77777777" w:rsidR="00F902DF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F902DF" w:rsidRPr="00AB76B4" w14:paraId="52B0395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49D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BBC5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4F30E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2D226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0E8D736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63902DAC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50CB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6355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8B7B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549D16B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E250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6B9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F902DF" w:rsidRPr="00AB76B4" w14:paraId="14628CB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314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1174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2C36395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2638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F1BA6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C88619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571416AC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6AF4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E4A9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09E5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6F90B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D16D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7526F18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914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D6FD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83CE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266EA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96F974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90AF81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DB71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5FB0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CC15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1BD2197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7FBE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737D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0BB21A0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870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1616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146E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0A4AD6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DE5C6B0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42AB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6E9E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8D4D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AC96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D20D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3C36D44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0EF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3780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FEEF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EF7EC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6E06F16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29F6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47AB27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121CB2C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204582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7EAA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0D72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B345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3851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2464A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F902DF" w:rsidRPr="00AB76B4" w14:paraId="503C8FFF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9D2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F9FD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3C27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771987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101B3DE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2123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2BA2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B432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C1C1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F629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65536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F902DF" w:rsidRPr="00AB76B4" w14:paraId="486B02A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08B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467F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76444E0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18B4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7FF1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8015A29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76ECC410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A8C9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0D44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C63A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8294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37AC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336570D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CE5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6656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D134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99C87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026CC0B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1B6EBC8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27A1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31E1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6791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494FD67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4A50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AA2D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533A5F9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A91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0DD8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F2A2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21216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42C94A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EDEF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CDB5E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3FC7391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58E6756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3044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6F38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A3C1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F3BE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BA040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F902DF" w:rsidRPr="00AB76B4" w14:paraId="1C165E3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B07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ACCA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4DAB25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94A8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CD2C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131E8C1D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1DF0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59C4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94B5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C836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9D9BE" w14:textId="77777777" w:rsidR="00F902DF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81300E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2FE2D73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EB4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5C17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C4D3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DC414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5C02C8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8658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B878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BAC6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0A04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2005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78F19D2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AD1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A7AC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626EB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00FC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1C99890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E954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234F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5BB1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774BE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65B8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658F056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0F6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5BBD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47C3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9DA0D8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930630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3ADE0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25C5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D5A0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2E7D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569F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13AA3AA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A7C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5135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4402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3E1DE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90E7CA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24E3E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0865B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EFEC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0776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167D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5BA90EF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5A2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3A40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8FDB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AD09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7AF01826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B62F6" w14:textId="77777777" w:rsidR="00F902DF" w:rsidRPr="00AB76B4" w:rsidRDefault="00F902D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06CA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4409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82ED47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9E3D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6EE19" w14:textId="77777777" w:rsidR="00F902DF" w:rsidRPr="00AB76B4" w:rsidRDefault="00F902DF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5950150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2546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FEA1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3F3369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1087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2F2C2E" w14:textId="77777777" w:rsidR="00F902DF" w:rsidRPr="00AB76B4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4DBE9DED" w14:textId="77777777" w:rsidR="00F902DF" w:rsidRPr="00AB76B4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D764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01C5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C5AE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7F7DB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C5F4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58085BA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F56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E083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D6FF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5CE544" w14:textId="77777777" w:rsidR="00F902DF" w:rsidRPr="00AB76B4" w:rsidRDefault="00F902DF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444A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BC56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062AB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2EC6360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47B3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70B4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2ED8AFA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5D8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CE20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8CB7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162CD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07B8278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0D30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C3BEEA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52408C2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ED46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7010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0522D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D44E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60DBE31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595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7274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9D69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0AEB06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62E7228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4EE6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BDB09A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E783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72F1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7A13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1671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72C28C8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18F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14CA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6F1B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D30EA2" w14:textId="77777777" w:rsidR="00F902DF" w:rsidRPr="00AB76B4" w:rsidRDefault="00F902DF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54CF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5538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32330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209AFB1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60F89" w14:textId="77777777" w:rsidR="00F902DF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EECE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44DF82C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8BC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12E6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D498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FBB24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2AF3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9383B7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2D4E8C2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9630C3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27D9146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DF01BD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7F27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CF13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F3AE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37AE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42A99B7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09D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E743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6E0E410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1362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E67D9B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626D998B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85B7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9A24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31A3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09D9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9C6B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204EDAF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2D6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CBEB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CB89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1367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2C452D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BF95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208997F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8886B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663F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5AE3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8F8E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92757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B20AA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F902DF" w:rsidRPr="00AB76B4" w14:paraId="45A8D4D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281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51B6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9D2C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270BC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3FADCA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EED7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1809E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0B47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71E8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A115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7B50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1B03F1C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FDE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C263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20F8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9A6CD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04E097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DC4C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359D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9781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03FF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23F5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34FA8C5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041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AA0A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30C6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EAA05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A0D786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1DC0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3AF361C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B93B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FC88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D8B9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1B6F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D4ECA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87DB7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F902DF" w:rsidRPr="00AB76B4" w14:paraId="57C7195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BCF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C6E5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195260F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FB22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1B597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25E049A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5954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CC54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9BBC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623A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28D6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7A4BBEA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A4C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255A2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442C24E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0B84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F9D655" w14:textId="77777777" w:rsidR="00F902DF" w:rsidRPr="00AB76B4" w:rsidRDefault="00F902DF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0354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79ED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52F43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30E08" w14:textId="77777777" w:rsidR="00F902DF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E29F1" w14:textId="77777777" w:rsidR="00F902DF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243D957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8D5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4406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38A7D50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397E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073B28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147536E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6FC775A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8B98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1EBE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496F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FB66D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65EB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06E9275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96A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B7D8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A574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929549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6175D33B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563B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0135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1D31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067CA26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E287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37D8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C285B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0290C52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261819A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0B5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E134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6D0C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351E8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14DA0A4D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9D75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79E6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538F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73479AF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024B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E0CA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20B7112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750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FB1C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7D744BD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ED03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D7EA0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C3948F0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FDC7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A247D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6A60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C337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FE6D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77A2829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0F1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4684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0D0148D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4C3F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EE9C5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FF1A07C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682D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5A0F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CBBB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9ED6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4D8B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879BD1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57FD7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F902DF" w:rsidRPr="00AB76B4" w14:paraId="0C754E7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7B1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48BF5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752A04F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DD5E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D37B65" w14:textId="77777777" w:rsidR="00F902DF" w:rsidRPr="00AB76B4" w:rsidRDefault="00F902DF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D31BD4A" w14:textId="77777777" w:rsidR="00F902DF" w:rsidRPr="00AB76B4" w:rsidRDefault="00F902DF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7936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FAABE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6154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C732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B92BC" w14:textId="77777777" w:rsidR="00F902DF" w:rsidRPr="00AB76B4" w:rsidRDefault="00F902DF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E92D23" w14:textId="77777777" w:rsidR="00F902DF" w:rsidRPr="00AB76B4" w:rsidRDefault="00F902DF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B76B4" w14:paraId="6DE7C21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E2C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9020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000A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D4EB1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14CB47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3250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1A0261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47E1B15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85E56C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35B1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A82E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CDA4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F4B2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C41F0B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F902DF" w:rsidRPr="00AB76B4" w14:paraId="73E525D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9EB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E61F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217D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68EFA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2DBF29D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427B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63994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1AFCFD4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E8D7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649A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363E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C7A8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F902DF" w:rsidRPr="00AB76B4" w14:paraId="5800235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AE0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630C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98A1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3B23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9506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E90D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7EAC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7F76268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04A1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7B17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75CFA53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4C86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C5F97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BCC1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817CF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70A3540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AD9D8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AE41CE5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5467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D5C28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5605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CF1F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0AA7A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F902DF" w:rsidRPr="00AB76B4" w14:paraId="5B9D49E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E5A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054FD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93F4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3D910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54F1E4F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A3B70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F72023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8C07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DA38C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822C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AFBD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F902DF" w:rsidRPr="00AB76B4" w14:paraId="3AA0BE06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8C5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DB222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7C73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1CB5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E51A976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ECED5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1BFB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46630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3EA0F456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A6A3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9E48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62B2DC9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C1B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3A6DB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5240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44262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367807B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E0DF8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AA5EE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C7632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370F5B18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6762B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0304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798F9C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4DDA3E0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BD5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1309D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52D2C7BC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559D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93EE63" w14:textId="77777777" w:rsidR="00F902DF" w:rsidRDefault="00F902D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C2D13D1" w14:textId="77777777" w:rsidR="00F902DF" w:rsidRDefault="00F902D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85E408B" w14:textId="77777777" w:rsidR="00F902DF" w:rsidRPr="00AB76B4" w:rsidRDefault="00F902D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F0C03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C77B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8F91A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93A9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91B5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1E4ED344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9A2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AE829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9569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DCD08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5139934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4E843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F0C6A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BE938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5A5ED159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2328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92DCC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AB76B4" w14:paraId="37BC2A3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8E4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D1015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EBF8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5BBD0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4C42EF6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3EE64DC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2441C613" w14:textId="77777777" w:rsidR="00F902DF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A587C08" w14:textId="77777777" w:rsidR="00F902DF" w:rsidRPr="00075656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AEA10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259A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54C07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5242A0F4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5868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6093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AB76B4" w14:paraId="23E5A03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6D4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5438F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DA2D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CB61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E01B19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6107F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DB3A58A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5FE26AF5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C2E3251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D03D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88A8C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7EEF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7F00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86FCBA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F902DF" w:rsidRPr="00AB76B4" w14:paraId="7453BB6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2BD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E59A8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23C4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6E424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4F0C41B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00976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97E2EA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6E8E5D4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7FC5C00B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5518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527F8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B27F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9048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4FF61B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F902DF" w:rsidRPr="00AB76B4" w14:paraId="1C77B7C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8B8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99E1E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3BEF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B1C9F2" w14:textId="77777777" w:rsidR="00F902DF" w:rsidRPr="00AB76B4" w:rsidRDefault="00F902DF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09D15F1" w14:textId="77777777" w:rsidR="00F902DF" w:rsidRPr="00AB76B4" w:rsidRDefault="00F902DF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F8DE7" w14:textId="77777777" w:rsidR="00F902DF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D3981C" w14:textId="77777777" w:rsidR="00F902DF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97F1EB3" w14:textId="77777777" w:rsidR="00F902DF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6CC9792A" w14:textId="77777777" w:rsidR="00F902DF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83A2CAF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0E2C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7F441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2624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09FE5" w14:textId="77777777" w:rsidR="00F902DF" w:rsidRPr="00AB76B4" w:rsidRDefault="00F902D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603022F" w14:textId="77777777" w:rsidR="00F902DF" w:rsidRPr="00AB76B4" w:rsidRDefault="00F902D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F902DF" w:rsidRPr="00AB76B4" w14:paraId="17AC8C5E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9DB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A684D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0297E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C4803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6278B09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AE060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EAF1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F2A77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397D0AC5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3050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3BE3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3964A4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0BDE4E0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AE5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92DCB" w14:textId="77777777" w:rsidR="00F902DF" w:rsidRPr="00AB76B4" w:rsidRDefault="00F902D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EB2D2" w14:textId="77777777" w:rsidR="00F902DF" w:rsidRPr="00AB76B4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DECF3F" w14:textId="77777777" w:rsidR="00F902DF" w:rsidRPr="00AB76B4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17D20" w14:textId="77777777" w:rsidR="00F902DF" w:rsidRPr="00AB76B4" w:rsidRDefault="00F902D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A1B47" w14:textId="77777777" w:rsidR="00F902DF" w:rsidRPr="00AB76B4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546CA" w14:textId="77777777" w:rsidR="00F902DF" w:rsidRPr="00AB76B4" w:rsidRDefault="00F902D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70197E9C" w14:textId="77777777" w:rsidR="00F902DF" w:rsidRPr="00AB76B4" w:rsidRDefault="00F902D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B0E9A" w14:textId="77777777" w:rsidR="00F902DF" w:rsidRPr="00AB76B4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BDB06" w14:textId="77777777" w:rsidR="00F902DF" w:rsidRPr="00AB76B4" w:rsidRDefault="00F902DF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63C586EE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E62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EE839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F9C0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92E4FC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96762F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DCD7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9D03F99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524A39A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79A52EAC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C739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C6D67" w14:textId="77777777" w:rsidR="00F902DF" w:rsidRPr="00AB76B4" w:rsidRDefault="00F902D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E160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0166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397EE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F902DF" w:rsidRPr="00AB76B4" w14:paraId="7C71C4C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48B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FFEF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591A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410BB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E6BE5E3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F377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BDFAFC4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F66BC6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CEB2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6D5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B556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97C8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5C4FE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F902DF" w:rsidRPr="00AB76B4" w14:paraId="78F2EAF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F65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23D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EF114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C3522C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5344DE1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CA02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DB8FC3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CAFBF9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2D55CAF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F5827B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97ED7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3B74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AE8F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86B8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50DA978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0C4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90EB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6CBBD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52E74E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F80666A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5BE5CA7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649B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597F589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357B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9FF1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C2B3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29B3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391DA2E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E9F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19316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3F34765A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D3FD9" w14:textId="77777777" w:rsidR="00F902DF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7749EA" w14:textId="77777777" w:rsidR="00F902DF" w:rsidRPr="00AB76B4" w:rsidRDefault="00F902DF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B66E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898E5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E5A43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9AAB6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6D106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5CF01D8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5BF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73F90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E3953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79FFF7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395D8644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4A8E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BFFB932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09DDD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4F3F1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F1110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E423D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F902DF" w:rsidRPr="00AB76B4" w14:paraId="282FA01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08E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38018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6092F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CB5992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537F580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ED229EF" w14:textId="77777777" w:rsidR="00F902DF" w:rsidRPr="00AB76B4" w:rsidRDefault="00F902D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F880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6320B9F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4AA81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DE53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02ED9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224EE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5E5086B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863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1FEF5" w14:textId="77777777" w:rsidR="00F902DF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EF231" w14:textId="77777777" w:rsidR="00F902DF" w:rsidRDefault="00F902D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EE1EF0" w14:textId="77777777" w:rsidR="00F902DF" w:rsidRPr="00AB76B4" w:rsidRDefault="00F902D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0025AE90" w14:textId="77777777" w:rsidR="00F902DF" w:rsidRPr="00AB76B4" w:rsidRDefault="00F902D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40A687D4" w14:textId="77777777" w:rsidR="00F902DF" w:rsidRPr="00AB76B4" w:rsidRDefault="00F902D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5AEBA" w14:textId="77777777" w:rsidR="00F902DF" w:rsidRPr="00AB76B4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CEE37" w14:textId="77777777" w:rsidR="00F902DF" w:rsidRPr="00AB76B4" w:rsidRDefault="00F902D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B62E4" w14:textId="77777777" w:rsidR="00F902DF" w:rsidRPr="00AB76B4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201D6D11" w14:textId="77777777" w:rsidR="00F902DF" w:rsidRPr="00AB76B4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DED69" w14:textId="77777777" w:rsidR="00F902DF" w:rsidRPr="00AB76B4" w:rsidRDefault="00F902D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98C83" w14:textId="77777777" w:rsidR="00F902DF" w:rsidRDefault="00F902DF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563BE64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B72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C28FD" w14:textId="77777777" w:rsidR="00F902DF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D647A" w14:textId="77777777" w:rsidR="00F902DF" w:rsidRDefault="00F902D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E46BBF" w14:textId="77777777" w:rsidR="00F902DF" w:rsidRPr="00AB76B4" w:rsidRDefault="00F902D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0A06468C" w14:textId="77777777" w:rsidR="00F902DF" w:rsidRDefault="00F902D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D1944" w14:textId="77777777" w:rsidR="00F902DF" w:rsidRPr="00AB76B4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04F0638" w14:textId="77777777" w:rsidR="00F902DF" w:rsidRPr="00AB76B4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E54E1" w14:textId="77777777" w:rsidR="00F902DF" w:rsidRPr="00AB76B4" w:rsidRDefault="00F902D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B20F7" w14:textId="77777777" w:rsidR="00F902DF" w:rsidRPr="00AB76B4" w:rsidRDefault="00F902D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C8CC8" w14:textId="77777777" w:rsidR="00F902DF" w:rsidRPr="00AB76B4" w:rsidRDefault="00F902D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1A175" w14:textId="77777777" w:rsidR="00F902DF" w:rsidRDefault="00F902DF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416DED93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589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758CD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34167B2D" w14:textId="77777777" w:rsidR="00F902DF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04ADB" w14:textId="77777777" w:rsidR="00F902DF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4A7C6" w14:textId="77777777" w:rsidR="00F902DF" w:rsidRPr="00AB76B4" w:rsidRDefault="00F902DF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52635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77978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BF5F7" w14:textId="77777777" w:rsidR="00F902DF" w:rsidRPr="00AB76B4" w:rsidRDefault="00F902D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7EADC" w14:textId="77777777" w:rsidR="00F902DF" w:rsidRPr="00AB76B4" w:rsidRDefault="00F902D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9C380" w14:textId="77777777" w:rsidR="00F902DF" w:rsidRDefault="00F902D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21D1586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05B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7BA6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716D4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A37DD5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F532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55450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03870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7FC1DD1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B318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85CE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42A2301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F1C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DA1F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B0A40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4EF5A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555F08B7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E371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CF4225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5DA76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ADAE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D8BD0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9A2F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3E006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F902DF" w:rsidRPr="00AB76B4" w14:paraId="1FBCA22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661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8DBE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8C1F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8648E0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AA65D9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0534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9669FC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D8EB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88CAD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970EE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E617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CE91C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F902DF" w:rsidRPr="00AB76B4" w14:paraId="76C3E60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272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BE879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7372339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2D6B6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640BD0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526029B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1E3EB832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72D1F5E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944B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F26EE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5669A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E2298" w14:textId="77777777" w:rsidR="00F902DF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21CB4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5281F9F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778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08616" w14:textId="77777777" w:rsidR="00F902DF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4CB5E" w14:textId="77777777" w:rsidR="00F902DF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5A92AB" w14:textId="77777777" w:rsidR="00F902DF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35B96278" w14:textId="77777777" w:rsidR="00F902DF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35FDA" w14:textId="77777777" w:rsidR="00F902DF" w:rsidRPr="00AB76B4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0E1E6" w14:textId="77777777" w:rsidR="00F902DF" w:rsidRPr="00AB76B4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6F4C4" w14:textId="77777777" w:rsidR="00F902DF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17C8F698" w14:textId="77777777" w:rsidR="00F902DF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8F492" w14:textId="77777777" w:rsidR="00F902DF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B463A" w14:textId="77777777" w:rsidR="00F902DF" w:rsidRDefault="00F902DF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0236842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128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5CB4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482FD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020B17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7F702966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CF1292A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4F48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10E5580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496DCEF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4AABBB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F51D6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3651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A285B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AEE5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5AC598F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B27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296E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51F4B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CE4A17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0FD1B47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C367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4934AB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1A722E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53F1F2F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3F1A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9BB4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17990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1780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779CC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F902DF" w:rsidRPr="00AB76B4" w14:paraId="47F712A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0BE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5AA7E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A4F01" w14:textId="77777777" w:rsidR="00F902DF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5D226" w14:textId="77777777" w:rsidR="00F902DF" w:rsidRPr="00AB76B4" w:rsidRDefault="00F902D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25CBCE27" w14:textId="77777777" w:rsidR="00F902DF" w:rsidRPr="00AB76B4" w:rsidRDefault="00F902D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0798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3BF5D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0FB8B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66FEFC8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9C81D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EE5E9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616330F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956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ABEB3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2C60C" w14:textId="77777777" w:rsidR="00F902DF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49F36" w14:textId="77777777" w:rsidR="00F902DF" w:rsidRPr="00AB76B4" w:rsidRDefault="00F902DF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F7CC731" w14:textId="77777777" w:rsidR="00F902DF" w:rsidRPr="00AB76B4" w:rsidRDefault="00F902DF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25DD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7066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D7C95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2BF1077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847EE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C69CA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76B166A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519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9E4BA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8949A" w14:textId="77777777" w:rsidR="00F902DF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F9BA66" w14:textId="77777777" w:rsidR="00F902DF" w:rsidRPr="00AB76B4" w:rsidRDefault="00F902DF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1570CED2" w14:textId="77777777" w:rsidR="00F902DF" w:rsidRPr="00AB76B4" w:rsidRDefault="00F902DF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B1A1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5C3D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7123C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76A33653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806A2" w14:textId="77777777" w:rsidR="00F902DF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3780E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65A5F3E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365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E6706" w14:textId="77777777" w:rsidR="00F902DF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3D4337D5" w14:textId="77777777" w:rsidR="00F902DF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1BA5F" w14:textId="77777777" w:rsidR="00F902DF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17C01A" w14:textId="77777777" w:rsidR="00F902DF" w:rsidRPr="00AB76B4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18D5E" w14:textId="77777777" w:rsidR="00F902DF" w:rsidRPr="00AB76B4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94CE0" w14:textId="77777777" w:rsidR="00F902DF" w:rsidRPr="00AB76B4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725A3" w14:textId="77777777" w:rsidR="00F902DF" w:rsidRDefault="00F902D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BA639" w14:textId="77777777" w:rsidR="00F902DF" w:rsidRDefault="00F902D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4A18A" w14:textId="77777777" w:rsidR="00F902DF" w:rsidRDefault="00F902DF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5CA5ACB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339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AFA4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5B916E3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EBCD9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DFD4DC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5FF5B17E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6FA72A1B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B073DE6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E969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315CF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89DF0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FBDD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340D8" w14:textId="77777777" w:rsidR="00F902DF" w:rsidRPr="00AB76B4" w:rsidRDefault="00F902D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0F3B607C" w14:textId="77777777" w:rsidR="00F902DF" w:rsidRPr="00AB76B4" w:rsidRDefault="00F902D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3F1297E" w14:textId="77777777" w:rsidR="00F902DF" w:rsidRPr="00AB76B4" w:rsidRDefault="00F902D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05D1CCAD" w14:textId="77777777" w:rsidR="00F902DF" w:rsidRPr="00AB76B4" w:rsidRDefault="00F902D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5CBB80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A8B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5A7C8" w14:textId="77777777" w:rsidR="00F902DF" w:rsidRPr="00AB76B4" w:rsidRDefault="00F902D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2970D" w14:textId="77777777" w:rsidR="00F902DF" w:rsidRPr="00AB76B4" w:rsidRDefault="00F902D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9976B6" w14:textId="77777777" w:rsidR="00F902DF" w:rsidRPr="00AB76B4" w:rsidRDefault="00F902D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96BE54F" w14:textId="77777777" w:rsidR="00F902DF" w:rsidRPr="00AB76B4" w:rsidRDefault="00F902D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8BC39" w14:textId="77777777" w:rsidR="00F902DF" w:rsidRPr="00AB76B4" w:rsidRDefault="00F902D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9BD36" w14:textId="77777777" w:rsidR="00F902DF" w:rsidRPr="00AB76B4" w:rsidRDefault="00F902D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C86AD" w14:textId="77777777" w:rsidR="00F902DF" w:rsidRPr="00AB76B4" w:rsidRDefault="00F902D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01176E52" w14:textId="77777777" w:rsidR="00F902DF" w:rsidRPr="00AB76B4" w:rsidRDefault="00F902D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00099" w14:textId="77777777" w:rsidR="00F902DF" w:rsidRPr="00AB76B4" w:rsidRDefault="00F902D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3F25B" w14:textId="77777777" w:rsidR="00F902DF" w:rsidRPr="00AB76B4" w:rsidRDefault="00F902D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3856D58" w14:textId="77777777" w:rsidR="00F902DF" w:rsidRPr="00AB76B4" w:rsidRDefault="00F902D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30C08C1B" w14:textId="77777777" w:rsidR="00F902DF" w:rsidRPr="00AB76B4" w:rsidRDefault="00F902D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F902DF" w:rsidRPr="00AB76B4" w14:paraId="43167BE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DF8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C343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B99E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EB81FD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4EE6AFA9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DBDD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8939B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38B7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AED49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DF040" w14:textId="77777777" w:rsidR="00F902DF" w:rsidRPr="00AB76B4" w:rsidRDefault="00F902D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F902DF" w:rsidRPr="00AB76B4" w14:paraId="5D2339E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012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2D92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1F47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5CCC73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61C59B4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28AA2708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8332D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013F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A198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0C416DF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4591F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BE38A" w14:textId="77777777" w:rsidR="00F902DF" w:rsidRPr="00AB76B4" w:rsidRDefault="00F902D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1D4E07B" w14:textId="77777777" w:rsidR="00F902DF" w:rsidRPr="00AB76B4" w:rsidRDefault="00F902D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B47CC4" w14:textId="77777777" w:rsidR="00F902DF" w:rsidRPr="00AB76B4" w:rsidRDefault="00F902D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F902DF" w:rsidRPr="00AB76B4" w14:paraId="52BB49C7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3BF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83FC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47E9B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29BFB3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2AC0322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0DF4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88396C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BB88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3702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28946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8F4B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C0990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F902DF" w:rsidRPr="00AB76B4" w14:paraId="1FE6C510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45E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7F33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9CE5C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5E694E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7FAA390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1971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BED332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0400D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6073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0AB2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35BB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91BC0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F902DF" w:rsidRPr="00AB76B4" w14:paraId="1C0C558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C7F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DF75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6AFD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F42F16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DBF1505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612D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5EB55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2A60FEE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620252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E5AAD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9954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1D84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3212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7C2E6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F902DF" w:rsidRPr="00AB76B4" w14:paraId="15C79F6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9D9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BCF5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E2C9F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D2BECE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0EEC605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F77D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F1584F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BD0D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8071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52400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2C64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1DD6710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F902DF" w:rsidRPr="00AB76B4" w14:paraId="2B2A635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6DB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DC96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40A7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21A0B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11E61A5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4CB6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84B63A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A59C7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300E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6A76A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14CE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0FE0A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F902DF" w:rsidRPr="00AB76B4" w14:paraId="3490A95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30C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5841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9BC6C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2E7969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6F4ACDA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7FCC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8AF50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A6E2D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16D39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7D20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30A0A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F902DF" w:rsidRPr="00AB76B4" w14:paraId="38A853F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898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4D89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6A6F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0712D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D62B99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5D0E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D31D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D2CB0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84F41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538F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F902DF" w:rsidRPr="00AB76B4" w14:paraId="217A036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456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9509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6BE6D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F42D58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D7C6953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1859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FF0F6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C032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1DDAF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27FB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F902DF" w:rsidRPr="00AB76B4" w14:paraId="551B7E1D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F05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E3CF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54671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6C22D0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9803D2A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71F3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348EB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3804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CB660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D5C8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2ED0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7CCEE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F902DF" w:rsidRPr="00AB76B4" w14:paraId="2113858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0FD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6041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E80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7024F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A46079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4B9D3398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139F7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99A36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DEF8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A9C5B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D1D2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3CE22D3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86B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A682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9916E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6D01D4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4EBF14B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A948477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AA83D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51249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B6A7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018F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9BAD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1312B7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5FB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E977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4F84DCAF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3118C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4F7E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AF672A3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8D9D0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8F17C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4CB4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67911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F7610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1274E0B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498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E3BE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BED2C" w14:textId="77777777" w:rsidR="00F902DF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5680EE" w14:textId="77777777" w:rsidR="00F902DF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719D2364" w14:textId="77777777" w:rsidR="00F902DF" w:rsidRPr="00AB76B4" w:rsidRDefault="00F902D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3B9F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26F07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A5D20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2363589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A42AB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C5B3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1359FA4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B71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64C7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3E7154C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DB8A0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30884D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FE9B1F6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D08D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96EE9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0A0B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2253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A39D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6BBFBDC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0AF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9C1FD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7F03C95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11FC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CB5E2" w14:textId="77777777" w:rsidR="00F902DF" w:rsidRPr="00AB76B4" w:rsidRDefault="00F902DF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21A9FD5" w14:textId="77777777" w:rsidR="00F902DF" w:rsidRPr="00AB76B4" w:rsidRDefault="00F902DF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2644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CDC1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44D5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7435E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03B4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F902DF" w:rsidRPr="00AB76B4" w14:paraId="01D9390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8B9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A66FC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304DB08F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B1DB7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2FBF10" w14:textId="77777777" w:rsidR="00F902DF" w:rsidRPr="00AB76B4" w:rsidRDefault="00F902DF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FC18A86" w14:textId="77777777" w:rsidR="00F902DF" w:rsidRPr="00AB76B4" w:rsidRDefault="00F902DF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C1BF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A5C34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FFFA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F451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A6FA0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4D416B2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643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B2F75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52488E49" w14:textId="77777777" w:rsidR="00F902DF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75B90" w14:textId="77777777" w:rsidR="00F902DF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D08360" w14:textId="77777777" w:rsidR="00F902DF" w:rsidRPr="00AB76B4" w:rsidRDefault="00F902D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54CA81B" w14:textId="77777777" w:rsidR="00F902DF" w:rsidRPr="00AB76B4" w:rsidRDefault="00F902D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9F06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92631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B002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22757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C3DF2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1F09982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2CE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D9E4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77ADA7E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F969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113649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785C6C07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93CC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CADD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55F3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228C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340C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75DB62C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7D1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EC28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3649B9D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A5BAB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4B99AC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1B531A34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0F1A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2F59F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5B4D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6B0E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CAAB7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F0DF570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58DA40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F902DF" w:rsidRPr="00AB76B4" w14:paraId="34C9DF5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821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E16A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8049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243134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0805B67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F4B2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2A447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52FD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C98B16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AB10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5657B" w14:textId="77777777" w:rsidR="00F902DF" w:rsidRDefault="00F902DF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D2EBA9" w14:textId="77777777" w:rsidR="00F902DF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A79347" w14:textId="77777777" w:rsidR="00F902DF" w:rsidRPr="00AB76B4" w:rsidRDefault="00F902DF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F902DF" w:rsidRPr="00AB76B4" w14:paraId="7E4CEF1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D5B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B4BD4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9045E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C969D5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3EDE87E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8FD1AFE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1476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91E39E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01EF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0F7F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4CF76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7C5D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4E2DFEC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260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64D3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1D4DDD7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558C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B6F28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4397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D14DE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680E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C4994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F91E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5F04D79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BFC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F510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4317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8982DC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C6DFE5B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397A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E2DD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1B68D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0D4F519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B8A8F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F7EEC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16780B2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63A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E75BA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36730AA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2F0A1" w14:textId="77777777" w:rsidR="00F902DF" w:rsidRPr="00AB76B4" w:rsidRDefault="00F902D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62887" w14:textId="77777777" w:rsidR="00F902DF" w:rsidRPr="00AB76B4" w:rsidRDefault="00F902D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09DAD4B" w14:textId="77777777" w:rsidR="00F902DF" w:rsidRPr="00AB76B4" w:rsidRDefault="00F902D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C0DDF73" w14:textId="77777777" w:rsidR="00F902DF" w:rsidRDefault="00F902D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1B422A60" w14:textId="77777777" w:rsidR="00F902DF" w:rsidRPr="0068517F" w:rsidRDefault="00F902D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786B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88F05" w14:textId="77777777" w:rsidR="00F902DF" w:rsidRPr="00AB76B4" w:rsidRDefault="00F902D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366BE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95C24" w14:textId="77777777" w:rsidR="00F902DF" w:rsidRPr="00AB76B4" w:rsidRDefault="00F902D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0B81C" w14:textId="77777777" w:rsidR="00F902DF" w:rsidRDefault="00F902D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D93B448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075ED24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4DE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87680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6C419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4DC46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F739A26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D86A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52E51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BA773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3EFE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70D9D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22FC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F902DF" w:rsidRPr="00AB76B4" w14:paraId="619F1F3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05D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A382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A365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2BA22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5CB9C18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0145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28A3736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4DD0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F0D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66044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7B81D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F902DF" w:rsidRPr="00AB76B4" w14:paraId="7F777C8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F29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38FDA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287D9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0247A6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583B7E0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1B68E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3356FE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2D6BF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53175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73EB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D5A2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FB7994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21E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AD442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1B7DDD2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A7165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FD0111" w14:textId="77777777" w:rsidR="00F902DF" w:rsidRPr="00AB76B4" w:rsidRDefault="00F902D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EA6B1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DB302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94458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FBE08" w14:textId="77777777" w:rsidR="00F902DF" w:rsidRPr="00AB76B4" w:rsidRDefault="00F902D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A1F7B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C6A513" w14:textId="77777777" w:rsidR="00F902DF" w:rsidRPr="00AB76B4" w:rsidRDefault="00F902D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6EF2AFE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13C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77A5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E01E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ECA727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7D57D14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242C302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EF68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41D5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56D77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19253B2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C427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E47D1" w14:textId="77777777" w:rsidR="00F902DF" w:rsidRDefault="00F902D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C5D113" w14:textId="77777777" w:rsidR="00F902DF" w:rsidRPr="00AB76B4" w:rsidRDefault="00F902D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5B8EB519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F1D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71776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FDBFF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97C7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0E97C2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4D05F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E9BF3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0B5AC5C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46240B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85A0CD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71AA815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53006F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89472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7C10F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A4A7F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CD1B8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33A4FD1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2503896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541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944E7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941FB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90ED6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AF00D9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4621C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5B8B043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7F2EB1C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666D9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880FE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D6F20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0FB99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709F336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C50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6F9FD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551C8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34644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4F6B2B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3394B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DCEFB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E54B6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895A1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51473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2611A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7FF3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F902DF" w:rsidRPr="00AB76B4" w14:paraId="047831B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886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72C7D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6961D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DA592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B9C13C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AF798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D53D4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9BB5F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A085E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3E634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72C18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F902DF" w:rsidRPr="00AB76B4" w14:paraId="5593753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034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E4B80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75594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EE1BF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5B35DD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2316A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281A6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8A655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5EBF1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D5418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3EA02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F902DF" w:rsidRPr="00AB76B4" w14:paraId="4E1DAB1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0EB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B5D04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75053F4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58E20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E3132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B62DAB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6DA1F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EBEB8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B88A7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A4D5F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B048C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40E5E0E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F1BE4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F902DF" w:rsidRPr="00AB76B4" w14:paraId="0EC87BAF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8B5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017D7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36789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BE4F6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F985A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28A147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63FF22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3A4CC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9FB95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95489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0EC5D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F902DF" w:rsidRPr="00AB76B4" w14:paraId="6D6C11E6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B35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16682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A7501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B7DEE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EF941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31040F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198458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B1108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D50BB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2FA6E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21C41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F902DF" w:rsidRPr="00AB76B4" w14:paraId="1BFABEE8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8E3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173F3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E161D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738A2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787456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7EF88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110568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D3BDC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243B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FD57E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21F68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F902DF" w:rsidRPr="00AB76B4" w14:paraId="7A00EFDC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907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05ECD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5AECD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3D931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C405A5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D6304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30776A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60A4F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A6451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B572A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FB33D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F902DF" w:rsidRPr="00AB76B4" w14:paraId="18875C2A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B79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535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40BB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21D4A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DE6EEF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A68DA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04534FD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7A0E6D74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689E70B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43714213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6B00ABC4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A686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3138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1D88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D41E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16535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B76B4" w14:paraId="12ED46D7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75E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2CCB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3C83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73DF7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551702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8C61D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E50B9E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B985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1448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F155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153D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DB08C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B76B4" w14:paraId="49D176E4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599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07AC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3E3D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9638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0FB645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54FF1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8D7F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1417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886C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794B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53C4CA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E21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F8CD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A750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C7BF5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8036E5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D4A11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FF19B6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258A230D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F6F6B96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307F265F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18EFCBED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26F0C87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3940712F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7842DF41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387BAFE2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740E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1A28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5E3B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EFF2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EEB90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B76B4" w14:paraId="1CD101C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951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52E7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4F51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0AFCB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F8E13B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7D490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63C253CE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3115E838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A72C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20C3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C791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E6E0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FEDF8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B76B4" w14:paraId="176F621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EAD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9BD2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B525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82E27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837E49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99FD9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5E84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CB83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54A437A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8C0F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E8FE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DB36D2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3C5E6DD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B5A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F31A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0EB02AF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DC73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7F346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00A6DE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3B27BF0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8C755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40CE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ED71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EBF3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B42E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EE182A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4D6CBF2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2F1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34D5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BB19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B9C32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E80975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9EAB3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6ED9A8F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44F4F5F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41A4A6E2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64A30EDB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DD0D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15D1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CE96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43C5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FC8AF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F902DF" w:rsidRPr="00AB76B4" w14:paraId="2BBB090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6B06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CAAE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65FE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1ADD6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6AD0EF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2E872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E3C66C1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E3EF85F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B0A8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0023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0ABC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BB27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C939C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F902DF" w:rsidRPr="00AB76B4" w14:paraId="4C05015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E53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3DF8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3C7A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CF9B6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6888AD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23EB4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B6C63DF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02BB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AE7A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68E8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75B4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F902DF" w:rsidRPr="00AB76B4" w14:paraId="5FB9064A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44F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E9F5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321F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BB19C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7D9F79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B0F39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0D83FB97" w14:textId="77777777" w:rsidR="00F902DF" w:rsidRPr="00AB76B4" w:rsidRDefault="00F902D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7895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C1B3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C82D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5447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01079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6A8DDF3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902DF" w:rsidRPr="00AB76B4" w14:paraId="1040DA15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1F6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84FB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6FA2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572F0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AB4650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59C6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079F19C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CBDD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B8CB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2178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D881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3A790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F902DF" w:rsidRPr="00AB76B4" w14:paraId="35CBC2D4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0C6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6BA4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53C3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13DE9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A4E8A0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1826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C4D08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0D7FE75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9CAF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C5CF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6631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4458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F902DF" w:rsidRPr="00AB76B4" w14:paraId="17FD6A50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173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E8DF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96B3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03DE9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07E8EF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F39D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9C1D4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361C94B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181515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99CC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FED3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C060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063C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E1BC3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F902DF" w:rsidRPr="00AB76B4" w14:paraId="7A74A11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2F9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38ED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438BFB9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EB04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FCB1D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684035B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888F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A3D8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70B7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F66C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8153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FA2251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143BDB5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E33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181E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0BC6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98F1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922677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7E8872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0E9639E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88FD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1F52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7BEA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239D78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DF4D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6A8A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4D320D7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F902DF" w:rsidRPr="00AB76B4" w14:paraId="6091A8A0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454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4B8D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42BC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4168E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D627BC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33F8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71A28B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0197DCA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9F9B28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B431BD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89100B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664D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79AE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F0B2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BB2A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243003B4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FAE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C8EF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671A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B2E32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CC1B7B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2EB2ED0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213C333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64AC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FA72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C94D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6670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C35F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9FB2A95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CD3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03D2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6F08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A5A86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63B71C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9D09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4FCA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CDEB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9FD9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21FD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82E183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5C9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4D04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08E66CE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D06E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F9B9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7710CD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60F7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BF1A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2F1C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36C161A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B92F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1E50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464BE21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650971A4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2A8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1805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5AC5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91C04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38942F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C121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FEEC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9098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7C9EB4A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5C21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3A83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F902DF" w:rsidRPr="00AB76B4" w14:paraId="5F74F3F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7FD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9233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9720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7C64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67BEDF9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095C65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6701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7DC1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2D96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B6B6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5568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BF1DBB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7DA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366D9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71CD791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BFEA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5685C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5156BCB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1C23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5AC9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B4EE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E241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C81F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5B8A047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855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2ACA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7356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49628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5B54A26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7952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1A81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9AF8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62BEB01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6667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552E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713937EA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2AF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E191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59AB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0E298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3A5B732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15DCD4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9EF8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788E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BE4D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75E5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96E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21D95657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12F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AF9B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36B1B4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344C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73083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570E47F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AEA5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C631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1791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023A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3A60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354A8B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1DEB242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03A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1D78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758E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BA423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98A85C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B08A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5DC87F1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119B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4FC7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7346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344D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F3CC2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F902DF" w:rsidRPr="00AB76B4" w14:paraId="5145713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799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3105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595F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A71AD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1BCA7F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4284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320A60E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40C0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D61E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17EB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7C56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6C780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F902DF" w:rsidRPr="00AB76B4" w14:paraId="74CCEC51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5E1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B34E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A89D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7E9B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8FD995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0C7F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73355D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2266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70CF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91C4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E7A4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65CF4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902DF" w:rsidRPr="00AB76B4" w14:paraId="2AF2247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DB6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8FC7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AB55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0C202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F3A459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BBDF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2A07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2CDE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0B94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0CDC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2253B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F902DF" w:rsidRPr="00AB76B4" w14:paraId="6185325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B22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5DE8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6E91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C9D1F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638958E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7259EF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14BC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ED481B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0DEF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7487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475D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9AD2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B7D792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5C9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5D14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9AB176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E304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7FB7E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4AC0546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36BC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B9CF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2B05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3BAF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7985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51513E1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FAA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972E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AAAC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06E65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0DBE909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D985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1E8A373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3776261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4AA0B8D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12DF100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7B2A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E0BD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8CFA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4363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87EA43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BFB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FBFE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0B98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A895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FF3E73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AFAC2B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C98C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D1FB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7B0F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DA23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4FCB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0B928C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6EE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1721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7CA335A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DF1D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441C3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50FBA35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69C3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3F91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7E50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96F0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4DED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0B6D29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F902DF" w:rsidRPr="00AB76B4" w14:paraId="46FA7A8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DF7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2A02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02D72D2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ACB2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7FE57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1293F33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6095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0A38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E148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5AE5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E4E1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0537C12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600294C1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096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35F2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6F6C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5D10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16612E9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29446AE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543C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6AC5334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D27C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BAFD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6C8C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1D20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D655C5A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9DE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2C4E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9085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B2E34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76C6E30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4701611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64A1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585C1B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5E73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32EE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BF1B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40AF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C37498B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D27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C17E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D8A2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9CB7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97F712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92454E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A388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BB74A6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1AEA74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3B59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B470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11FE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1AF8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48A4422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5D9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C730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2D66839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3888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99E3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7DA7E23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E85A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AA66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502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5AB6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C7F8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0B654F6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2B3210C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28F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042A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B061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24B9D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1DFACDD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69AC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D5D761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79B4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DE87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BCAB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C8BD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DDD49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F902DF" w:rsidRPr="00AB76B4" w14:paraId="04EAADD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883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5E74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71A5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6B2DC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3C772B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8F7B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294703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1B90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54E6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EFE4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E7AC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48337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F902DF" w:rsidRPr="00AB76B4" w14:paraId="43296704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4D6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22DA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1C2E333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F8CD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7ACEF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576403F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A350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18D9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17BD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A05A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8E51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559A5D2F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DF1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9538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5018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D99D4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67437F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394B49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FAF0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249D07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059D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3BF3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B4B3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24E1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DB5A858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C0F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7DAD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2EBD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6E04B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4B9006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17AB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18DD654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3CB8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3FFB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5EB1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9C8D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CA01D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F902DF" w:rsidRPr="00AB76B4" w14:paraId="6247BB1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E88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02B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371A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9BACE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845956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0743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AF6605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B53C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9050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1D4C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D835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E50D9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F902DF" w:rsidRPr="00AB76B4" w14:paraId="5D08160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3BA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9FE0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46C7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D254D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EAC9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080075A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14AD414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5AD726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AF0E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8023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ACCF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6857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311AD64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6D9A8C5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F902DF" w:rsidRPr="00AB76B4" w14:paraId="2371B357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7AE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40B5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4D1C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F0240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BA2A92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A405F7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B1C5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39B13C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F53129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CD50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5C49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3942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8221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B2CC5A7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CD4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5BB6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2E2E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3800F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989513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3FE0E1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F510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4D84A77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8D72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3782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4F01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B9B9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21058084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55D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422A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3570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2F43E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24C8E8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E0548F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DA0F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AA5379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1779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695E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0BC7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B187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46BBCE40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1D2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B027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94F0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0A0FF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F14698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21DB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0DBBB7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4B6D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6A5A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CD75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D49B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01E50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F902DF" w:rsidRPr="00AB76B4" w14:paraId="233E3900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5A7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08D8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74F27A9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6BB9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667E1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60139E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87B6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25E9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336E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DD4F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F150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258610C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B76B4" w14:paraId="62DEE675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69E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47F8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344D829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789D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FAC4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2ED23D2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52819F2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1C41AD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6B45E13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72DD457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F658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626B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8D37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5358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43A5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2AB37DF0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01F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3B34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06E4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B34CF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579CA24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981A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F24E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69D5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5CFEBEA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5521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BA12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034DA8E5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2F6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DC29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E8AE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358F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468090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062EB4D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CACD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097C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C03B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7E983DF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DA0B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C707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2535E1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F902DF" w:rsidRPr="00AB76B4" w14:paraId="42B1EB2B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1B8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CF43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0BB7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25936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49402C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C310A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93219D0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3214F77C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9672F5A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69091B2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6332391F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643D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53FF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3845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85AB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4BF99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F902DF" w:rsidRPr="00AB76B4" w14:paraId="5D9674B1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B30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AF3C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7A91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8D770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BDB19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B13795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9AE1F60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6945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4DD9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5AE7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3D9F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1C8E9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F902DF" w:rsidRPr="00AB76B4" w14:paraId="49164216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9B9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8E24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D58F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8BDFB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C12486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12204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32B193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4AD2F7C5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1A781038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B13020C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34247B2" w14:textId="77777777" w:rsidR="00F902DF" w:rsidRPr="00AB76B4" w:rsidRDefault="00F902D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5607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379B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2622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CAD9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CB520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F902DF" w:rsidRPr="00AB76B4" w14:paraId="56E9396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2FA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A84C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4131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E3D6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7C6EB5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453F4EA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96C0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714E8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FA8E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E8CF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3AA2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3E87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0B66CC2B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E68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4EAB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E2DC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CDF77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A9B6C7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79D021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55B8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4647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E113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6BCA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1091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0FDBA0A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371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3FF1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DB12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3224E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5BF3FF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58C2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0DD643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B765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7BCF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88BD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9C7F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9846A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F902DF" w:rsidRPr="00AB76B4" w14:paraId="5500B1B6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153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162F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F1C6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1D14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06617D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D499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DEC8EA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884A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54C5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F5BE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4CD9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F902DF" w:rsidRPr="00AB76B4" w14:paraId="6DB302A1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7D5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C485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0904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EC60C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0F4A138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BFC5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3D6C1DF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7A6A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1983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9EC9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56E6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69962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F902DF" w:rsidRPr="00AB76B4" w14:paraId="310254D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C2D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8818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F2CA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0FD7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158FFF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1A8F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39CB31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D8FA0F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6A1F30A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B038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287F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5E9B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4D28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EE2B5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F902DF" w:rsidRPr="00AB76B4" w14:paraId="18B73AC4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B5F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99F5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3913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85FFE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4B751D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B2E1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8B4472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271992D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3BB8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E911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232F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B273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BC6D3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F902DF" w:rsidRPr="00AB76B4" w14:paraId="3485549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2BD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DEC7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58C584F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BF67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7B062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5AA8C91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18380C1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3933BA4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ED27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C3B4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AE0C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EA90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7773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3D6A68BA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10D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F8B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96EA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D67AD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A34891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B12A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6887D42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3DE2D88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A60C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F9E0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EC71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9897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0CFA57C4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75A6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E1F1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CBC7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79AD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080B1F7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3D6E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4D18234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320D251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3D54D13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79EA764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32C973F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7571A3B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2820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39C7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64B1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C4EC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D63D4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F902DF" w:rsidRPr="00AB76B4" w14:paraId="5B8E9E95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B4C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5D19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6AC2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8332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198E71B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CAB6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8844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78D4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3D5C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00B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EB5ED8D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B11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5907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3BA1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5BE5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00326B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0BC3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0F78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59BF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E029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53D5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4FAD3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F902DF" w:rsidRPr="00AB76B4" w14:paraId="73A78F52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25B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FDD0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F9B8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AD79A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2B20FB0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BCD1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8652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DECB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F67B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A067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48F21D02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398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673F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BCF4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BBD0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0D4E533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A160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BF03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B80D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A928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4C18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7129F1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A70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76E1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74B3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6C3A5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B06130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42EE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586BC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C521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531D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4D81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3014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143A7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F902DF" w:rsidRPr="00AB76B4" w14:paraId="243AC788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55B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AA92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7A03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B666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0EC37AB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8AD4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B757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67B4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4F25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2DF3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F902DF" w:rsidRPr="00AB76B4" w14:paraId="3822D543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71D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E13B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7F53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079B6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5CE2408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30B2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0D92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66C6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8913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7CC0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3A718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F902DF" w:rsidRPr="00AB76B4" w14:paraId="426B8400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372B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D3F9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763C7A6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1EF9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C0F95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1529C8F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F36B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40BC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411A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711E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5E47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169079B3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BFC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01B1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C223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AA52A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7C32B2D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446A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F16B55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82B3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FB29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2B56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6F28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1346C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F902DF" w:rsidRPr="00AB76B4" w14:paraId="206C3CB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7D4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8D26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DAF8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3F21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350A1AB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0B71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96C3BC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D2B8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B169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F263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A6AD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F0B56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F902DF" w:rsidRPr="00AB76B4" w14:paraId="10DCBAC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E09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5B51C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1851D78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52BA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28A3E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5710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EAAC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B8BB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A935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23CA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3AF91D3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AA1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895A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27C1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1F565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1D3F6B1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B5ED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732F8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2654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4CAA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E814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1F46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A7AFAE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F902DF" w:rsidRPr="00AB76B4" w14:paraId="742CC29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3C3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BF7A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34C8589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BC66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F6B7E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18F90C8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17B9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E473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DCA4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6482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B071D" w14:textId="77777777" w:rsidR="00F902DF" w:rsidRPr="00AB76B4" w:rsidRDefault="00F902D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73333E8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147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6119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DDCB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0A4DC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17567C3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861A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6764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3F6A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55D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F8474" w14:textId="77777777" w:rsidR="00F902DF" w:rsidRPr="00AB76B4" w:rsidRDefault="00F902D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D294470" w14:textId="77777777" w:rsidR="00F902DF" w:rsidRPr="00AB76B4" w:rsidRDefault="00F902D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F902DF" w:rsidRPr="00AB76B4" w14:paraId="2B589D1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741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9CB0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DE31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EDE19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54F5325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8A8B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448E4DE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24F585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C7E4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676D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9DD4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B28C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77DA838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F8D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A166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9BC5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CB3BE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EC6948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DD62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264E629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8FBD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16D4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9E2E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3AFC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686B391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10D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77A7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34B4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4BC76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F2E51E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8D25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997F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7A21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2318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22A4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2DE9B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F902DF" w:rsidRPr="00AB76B4" w14:paraId="4A89AF6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0E20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FD05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991F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B1BF8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C0E194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C944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06015FA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061A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F8D3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9B53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A2CA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90513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F902DF" w:rsidRPr="00AB76B4" w14:paraId="71FFF42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1A9A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8360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E5BB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31C1A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7DF817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6322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56EFB6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DAF743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2F0A14A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0C65C9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44DB39F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294A9CA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E68A52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4DE59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2EEF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9D0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1DAF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AA515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F902DF" w:rsidRPr="00AB76B4" w14:paraId="1473446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BC8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AAB8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448B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778FE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7CD8FD9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668A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A530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0AE8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5441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223A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9DF2A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F902DF" w:rsidRPr="00AB76B4" w14:paraId="7778E7F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7C7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8830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87A0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FEB62F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60A0202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DAA3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8E9F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4495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DCF8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ED70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4C7D8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F902DF" w:rsidRPr="00AB76B4" w14:paraId="4A22F304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6861A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6F2A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79FF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CFF85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5077950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DCCF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D173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1747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F173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A3BB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F902DF" w:rsidRPr="00AB76B4" w14:paraId="05ABDA1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D1B81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144A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431E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FC613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6D292D3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8EC2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44870B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7A188FB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1B4F4A8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A390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A157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7176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8BC4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34DC811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DB811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3770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9A85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2D2F22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2B76176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C7B0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950C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CBED5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3911B15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E41A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8BF9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799DDB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F902DF" w:rsidRPr="00AB76B4" w14:paraId="661C3D7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520D2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E6B6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C168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F92264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93F2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8998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5B7A4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2D6E2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A80C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F902DF" w:rsidRPr="00AB76B4" w14:paraId="2691013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6F0E3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23EB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C8BF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82068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2332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22B0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971AD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AD44A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ED79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F902DF" w:rsidRPr="00AB76B4" w14:paraId="75C00CF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E75FA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DAC5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9463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66B5D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A01F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A684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F35D3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0A4D1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F8C2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F902DF" w:rsidRPr="00AB76B4" w14:paraId="2191F6B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BED31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53EB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4147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025AEC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6D7F7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7FC78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D43FC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2FC603D3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D70FF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4BB14" w14:textId="77777777" w:rsidR="00F902DF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4F9E34E" w14:textId="77777777" w:rsidR="00F902DF" w:rsidRPr="00344E0A" w:rsidRDefault="00F902DF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F902DF" w:rsidRPr="00AB76B4" w14:paraId="1A105949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B17F1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6C983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554D8D2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D77B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56CA86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45A1C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1BF6F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9E84F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1D03A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E1D61" w14:textId="77777777" w:rsidR="00F902DF" w:rsidRDefault="00F902D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76A0A0C" w14:textId="77777777" w:rsidR="00F902DF" w:rsidRDefault="00F902D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F902DF" w:rsidRPr="00AB76B4" w14:paraId="05282C56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3E00B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E32FC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66E6EAD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BA3D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9BE0E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D1372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00011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F4533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E71C5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F6DE7" w14:textId="77777777" w:rsidR="00F902DF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7FC98EB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3984A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206D4" w14:textId="77777777" w:rsidR="00F902DF" w:rsidRPr="00AB76B4" w:rsidRDefault="00F902D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CD40C" w14:textId="77777777" w:rsidR="00F902DF" w:rsidRPr="00AB76B4" w:rsidRDefault="00F902D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8FB2D1" w14:textId="77777777" w:rsidR="00F902DF" w:rsidRDefault="00F902D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BC954" w14:textId="77777777" w:rsidR="00F902DF" w:rsidRPr="00AB76B4" w:rsidRDefault="00F902D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3F76758" w14:textId="77777777" w:rsidR="00F902DF" w:rsidRDefault="00F902D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46DEB" w14:textId="77777777" w:rsidR="00F902DF" w:rsidRDefault="00F902D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986C5" w14:textId="77777777" w:rsidR="00F902DF" w:rsidRDefault="00F902D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40877" w14:textId="77777777" w:rsidR="00F902DF" w:rsidRDefault="00F902D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568FD" w14:textId="77777777" w:rsidR="00F902DF" w:rsidRDefault="00F902D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F902DF" w:rsidRPr="00AB76B4" w14:paraId="589BF9D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76113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0926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D3E4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CB00D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CD47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E9F72D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61A0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1F3B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F4D2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0C32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F902DF" w:rsidRPr="00AB76B4" w14:paraId="1CC25FE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CCE0B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568A7" w14:textId="77777777" w:rsidR="00F902DF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CB3E5" w14:textId="77777777" w:rsidR="00F902DF" w:rsidRDefault="00F902D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E413D" w14:textId="77777777" w:rsidR="00F902DF" w:rsidRPr="00AB76B4" w:rsidRDefault="00F902D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9B47A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0DD74B3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2E2B3" w14:textId="77777777" w:rsidR="00F902DF" w:rsidRDefault="00F902D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FC78A" w14:textId="77777777" w:rsidR="00F902DF" w:rsidRPr="00AB76B4" w:rsidRDefault="00F902D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6E327" w14:textId="77777777" w:rsidR="00F902DF" w:rsidRPr="00AB76B4" w:rsidRDefault="00F902D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55031" w14:textId="77777777" w:rsidR="00F902DF" w:rsidRDefault="00F902D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F902DF" w:rsidRPr="00AB76B4" w14:paraId="1F37E93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E64E1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E265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19F9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F512D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19768" w14:textId="77777777" w:rsidR="00F902DF" w:rsidRPr="00AB76B4" w:rsidRDefault="00F902D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F7A3292" w14:textId="77777777" w:rsidR="00F902DF" w:rsidRPr="00AB76B4" w:rsidRDefault="00F902D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2D0F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6BFC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9579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3260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F902DF" w:rsidRPr="00AB76B4" w14:paraId="6639E14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FB903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789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4B55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9CC7B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63815" w14:textId="77777777" w:rsidR="00F902DF" w:rsidRPr="00AB76B4" w:rsidRDefault="00F902D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5C2427D" w14:textId="77777777" w:rsidR="00F902DF" w:rsidRPr="00AB76B4" w:rsidRDefault="00F902D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D8C7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300B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EF82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3705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F902DF" w:rsidRPr="00AB76B4" w14:paraId="70946FA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84E7DD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FFF85" w14:textId="77777777" w:rsidR="00F902DF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6EBA834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B459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B86813" w14:textId="77777777" w:rsidR="00F902DF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D74AB" w14:textId="77777777" w:rsidR="00F902DF" w:rsidRPr="00AB76B4" w:rsidRDefault="00F902D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1C72C" w14:textId="77777777" w:rsidR="00F902DF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B0F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C90C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A3AD1" w14:textId="77777777" w:rsidR="00F902DF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CBF43B0" w14:textId="77777777" w:rsidR="00F902DF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F902DF" w:rsidRPr="00AB76B4" w14:paraId="13FE9B12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6D2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3507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10720DD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AB93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05C5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0612EB3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59E2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01DF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AA5F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D934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8CF02" w14:textId="77777777" w:rsidR="00F902DF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AAA57F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F902DF" w:rsidRPr="00AB76B4" w14:paraId="17B31DC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B551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BAB9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3489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E4257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7F107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6855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555F66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AB62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B66E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7EA0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9482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B76B4" w14:paraId="34CDB85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019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3C9C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149C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878F9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9C4DD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36E4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258B4C1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349E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6EF3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327B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71CC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28BA5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1817B9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F6F1D8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F902DF" w:rsidRPr="00AB76B4" w14:paraId="5B32F7E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913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DC51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FFD7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CAC75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4D648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5D99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4A6F0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2E15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CD45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A53A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9511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A9BEF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611010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561FCF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F902DF" w:rsidRPr="00AB76B4" w14:paraId="6C38791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61FE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222C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C9CB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F4ADF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AC37B6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21CF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FE4E5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0C0F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892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B159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829C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87B50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F902DF" w:rsidRPr="00AB76B4" w14:paraId="2FBB436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BC32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5B26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9733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E579A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795E8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D215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5B3F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5FA0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4A1B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D1A3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E45C7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F902DF" w:rsidRPr="00AB76B4" w14:paraId="2A42927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876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5A6A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82B64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D56E6C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FA1B66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9DCB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43476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D7B9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C33B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7D83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FF1B7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69CE4BE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F902DF" w:rsidRPr="00AB76B4" w14:paraId="10C0483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50D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F4D1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DC81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D21EE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F86A1E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BF7C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EA43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F31B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321D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6A95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0C810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9BF738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F902DF" w:rsidRPr="00AB76B4" w14:paraId="6442A7F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C3C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6293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81C3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2F3FED" w14:textId="77777777" w:rsidR="00F902DF" w:rsidRPr="00AB76B4" w:rsidRDefault="00F902DF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BB427B1" w14:textId="77777777" w:rsidR="00F902DF" w:rsidRPr="00AB76B4" w:rsidRDefault="00F902DF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36B70" w14:textId="77777777" w:rsidR="00F902DF" w:rsidRPr="00AB76B4" w:rsidRDefault="00F902DF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61D7079" w14:textId="77777777" w:rsidR="00F902DF" w:rsidRPr="00AB76B4" w:rsidRDefault="00F902DF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2709B2B" w14:textId="77777777" w:rsidR="00F902DF" w:rsidRPr="00AB76B4" w:rsidRDefault="00F902DF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D5F7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5385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E809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758B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F902DF" w:rsidRPr="00AB76B4" w14:paraId="2A83C8B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850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8DAB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ABC6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9A77D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3297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88AE8A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40C963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B2E9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65D2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13B6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1814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069D2D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76C97B1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F902DF" w:rsidRPr="00AB76B4" w14:paraId="71D8D5D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247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EADD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0DFD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76F0F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06719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FB8F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7CE2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C495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77285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103D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ED8A20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F902DF" w:rsidRPr="00AB76B4" w14:paraId="0CCF80C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D91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46F7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4FF9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1E627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4D09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DB3FF4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D547A3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177C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C16E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79C6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8A26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A0BABE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902DF" w:rsidRPr="00AB76B4" w14:paraId="22CED7F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6E44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1EDB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A26A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8C68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5134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B1ED9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5001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24A3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5756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6837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F902DF" w:rsidRPr="00AB76B4" w14:paraId="73CA9EC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9669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A342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EA4B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2BCD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2E68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111ECC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7B6840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4280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FB8C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120B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01FEA" w14:textId="77777777" w:rsidR="00F902DF" w:rsidRPr="007B5A25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DB4FFE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902DF" w:rsidRPr="00AB76B4" w14:paraId="569FC87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3247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79C8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D56AA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628D4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D1B3C1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9D55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4CAA7B4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8BC6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13C5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4F64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7DFE0" w14:textId="77777777" w:rsidR="00F902DF" w:rsidRPr="00AB76B4" w:rsidRDefault="00F902DF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245A0F" w14:textId="77777777" w:rsidR="00F902DF" w:rsidRPr="00AB76B4" w:rsidRDefault="00F902DF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902DF" w:rsidRPr="00AB76B4" w14:paraId="4CB2529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6C7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31422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81C5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F4141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B39212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77C9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0567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FF1A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62DBE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5B3F4" w14:textId="77777777" w:rsidR="00F902DF" w:rsidRPr="00AB76B4" w:rsidRDefault="00F902DF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8580FD" w14:textId="77777777" w:rsidR="00F902DF" w:rsidRPr="00AB76B4" w:rsidRDefault="00F902DF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902DF" w:rsidRPr="00AB76B4" w14:paraId="496DC8A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14E3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944D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30063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2C1B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5E44C0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0474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C2EB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9D35C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E744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0557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B5F25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902DF" w:rsidRPr="00AB76B4" w14:paraId="2845564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DA68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2930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E9BA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762D09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7AA842A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D2D8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96272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2A2A8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6C89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A469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D2BA6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902DF" w:rsidRPr="00AB76B4" w14:paraId="20B739F0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0A35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339C4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241BFBFB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E959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DE822D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7934BF87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48D4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E05DC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3B3FF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D06D8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C51B3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:rsidRPr="00AB76B4" w14:paraId="3AE3763A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740C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EAB4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CAD9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2D2113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225AA2DB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673F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03AA9DD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3376F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28759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F4A61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55E67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F902DF" w:rsidRPr="00AB76B4" w14:paraId="1109788C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B5C9F" w14:textId="77777777" w:rsidR="00F902DF" w:rsidRPr="00AB76B4" w:rsidRDefault="00F902DF" w:rsidP="00F902D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D1986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91AC0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3EEE5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15A0BB68" w14:textId="77777777" w:rsidR="00F902DF" w:rsidRPr="00AB76B4" w:rsidRDefault="00F902D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2540E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F7DAB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4E821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A201D" w14:textId="77777777" w:rsidR="00F902DF" w:rsidRPr="00AB76B4" w:rsidRDefault="00F902D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EE87A" w14:textId="77777777" w:rsidR="00F902DF" w:rsidRPr="00AB76B4" w:rsidRDefault="00F902D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33625FBD" w14:textId="77777777" w:rsidR="00F902DF" w:rsidRPr="00A8307A" w:rsidRDefault="00F902DF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0089E4DA" w14:textId="77777777" w:rsidR="00F902DF" w:rsidRDefault="00F902DF" w:rsidP="004C7D25">
      <w:pPr>
        <w:pStyle w:val="Heading1"/>
        <w:spacing w:line="360" w:lineRule="auto"/>
      </w:pPr>
      <w:r>
        <w:t>LINIA 101</w:t>
      </w:r>
    </w:p>
    <w:p w14:paraId="451D42C8" w14:textId="77777777" w:rsidR="00F902DF" w:rsidRDefault="00F902DF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56495764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C65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4BE0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19E8C0C5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0ABA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4E26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5CC2D3B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A0AB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98C2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461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6EE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29E8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8635890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21891BB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7151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1008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59D5FA6A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A9DA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AE8B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2B48D3A1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9138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E0FF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4D55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A6A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EFF1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2FCEE2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20A83F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16E31AD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F902DF" w14:paraId="632499A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577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EA44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11B6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593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8F78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B07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456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39918204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9CE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643E" w14:textId="77777777" w:rsidR="00F902DF" w:rsidRDefault="00F902DF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</w:p>
          <w:p w14:paraId="1AA265B5" w14:textId="77777777" w:rsidR="00F902DF" w:rsidRPr="002C0EEF" w:rsidRDefault="00F902DF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F902DF" w14:paraId="7F60F83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B81F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3AEE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82BF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9B66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349E72D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8E2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2CC06B4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6FB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5D7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F7C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F99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F902DF" w14:paraId="0F4C0FE4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48E4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2B9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16992F9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13A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501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994CC23" w14:textId="77777777" w:rsidR="00F902DF" w:rsidRDefault="00F902DF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3AA0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D2C9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278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92CD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7D8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03FF4D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623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91C8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7469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E8FF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32C4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9312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FBC4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76B6936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94F0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9B0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D756FF4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D1C5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6CB4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EBDE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5926" w14:textId="77777777" w:rsidR="00F902DF" w:rsidRDefault="00F902DF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D4CF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C00D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64B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270406CA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2C1A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CE8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C72A85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CC2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500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342C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2E7C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F513538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998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02D6D24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952A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20CA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9626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2A47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EDA693F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83BF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F91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32F21AB4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4C3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0E1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6FAFEF07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D09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CE41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8EC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F342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324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C78C2A6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7559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9A8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78339DB6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3970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744D" w14:textId="77777777" w:rsidR="00F902DF" w:rsidRDefault="00F902DF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762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A6C1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20F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72CF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546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2A0731D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271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179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D5F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A50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7C1761B2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80BED8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94F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56D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9706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87C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2D31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B24B701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EFD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99F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931B12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50BA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6AE4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5DE901A2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8FE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E588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8C1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2798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D8D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145BF1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9308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627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35EF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E418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6B3577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5066" w14:textId="77777777" w:rsidR="00F902DF" w:rsidRPr="00A165AE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0172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2238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93D6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5C3F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57B77D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C0C3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AAA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47+800</w:t>
            </w:r>
          </w:p>
          <w:p w14:paraId="37FC33F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8BE0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FCB8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FCF11B6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382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08A0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DCA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0C0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D522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- ax stație.</w:t>
            </w:r>
          </w:p>
        </w:tc>
      </w:tr>
      <w:tr w:rsidR="00F902DF" w14:paraId="655E0B0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F13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4FE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56B6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5424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943C29F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0390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6ED4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616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A01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F0F0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94009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E6FBF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F902DF" w14:paraId="199AB1F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D785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EA3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7B0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5101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3875E8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CEE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9C22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95D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7DD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048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EAB3E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0533A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F902DF" w14:paraId="21B23B3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D141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8EDE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B5D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AEC1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EB6FE0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0DB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1865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8D0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BB3C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B747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70E766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6A0E46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F902DF" w14:paraId="4FA86BD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9821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FA1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FE81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4C8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6D93461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5CC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3681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F3B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83AE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AB4F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02F4B4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7272BB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F902DF" w14:paraId="0F9263D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E7C3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DB9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E8BA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FC3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AAA93B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A2D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5EACA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A7F5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56A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B0E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F632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BFB94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49059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F902DF" w14:paraId="1D0449A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5A8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50C0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AFE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850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F4C8D2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A21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68A9B3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0E7213D5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96F8D5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78E674C" w14:textId="77777777" w:rsidR="00F902DF" w:rsidRPr="00A165AE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B1E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452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D46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3D766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5B1A1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F902DF" w14:paraId="544F363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7EF0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9827" w14:textId="77777777" w:rsidR="00F902DF" w:rsidRDefault="00F902DF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2E86D747" w14:textId="77777777" w:rsidR="00F902DF" w:rsidRDefault="00F902DF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D80BC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59C7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0AF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D615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BA3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DBD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1ECB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9FE62E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18C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4020" w14:textId="77777777" w:rsidR="00F902DF" w:rsidRDefault="00F902DF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1EBCC266" w14:textId="77777777" w:rsidR="00F902DF" w:rsidRDefault="00F902DF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946D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FD7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1008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CD29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77F5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D89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9928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382BCC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394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A6C5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5928BA1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0A9A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630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58AD0E6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E5F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0979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518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A6F2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46A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F902DF" w14:paraId="1016D2C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E488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0A00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7E9C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13FD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902D1A3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3674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CA9E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FE5E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1CE2367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3BCF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34D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F902DF" w14:paraId="2BF1776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3976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4DAA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5EE1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BBB3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FFE9352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B41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ACA5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FFD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4707F8E0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7E32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0F52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F902DF" w14:paraId="4F9207A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C616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31E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5031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3E45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4A7DA812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8D8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8AAD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05F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7627670A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EA4F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C652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F902DF" w14:paraId="7ED2F02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D05D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3DD4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B0C6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9611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BD5C081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BC6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77D8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4F9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75624D0E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1B0E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C36C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F902DF" w14:paraId="5A9D5AD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0EC4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715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681DAF8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0D4E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4594" w14:textId="77777777" w:rsidR="00F902DF" w:rsidRDefault="00F902DF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E2E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C0B6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D0F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A58B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8B1B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9C7AD7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76E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F189" w14:textId="77777777" w:rsidR="00F902DF" w:rsidRDefault="00F902DF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D848" w14:textId="77777777" w:rsidR="00F902DF" w:rsidRDefault="00F902DF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0EE3" w14:textId="77777777" w:rsidR="00F902DF" w:rsidRDefault="00F902DF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597BCDF0" w14:textId="77777777" w:rsidR="00F902DF" w:rsidRDefault="00F902DF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6839" w14:textId="77777777" w:rsidR="00F902DF" w:rsidRDefault="00F902DF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4319" w14:textId="77777777" w:rsidR="00F902DF" w:rsidRPr="000625F2" w:rsidRDefault="00F902DF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019A" w14:textId="77777777" w:rsidR="00F902DF" w:rsidRDefault="00F902DF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0B5463E4" w14:textId="77777777" w:rsidR="00F902DF" w:rsidRDefault="00F902DF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C75E" w14:textId="77777777" w:rsidR="00F902DF" w:rsidRDefault="00F902DF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3B0F" w14:textId="77777777" w:rsidR="00F902DF" w:rsidRDefault="00F902DF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4E4A58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107D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3A9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8382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F057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C39F279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06FE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62D0FBA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0652935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8EBB63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75B94F1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11CF92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437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C984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D5E6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9BB1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1739BD5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DA4F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B24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6D18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02A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B122E04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37BFA3C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C52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4E06946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E2BA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DE3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224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7F70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2FEBB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F902DF" w14:paraId="25CE572A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230E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A06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AB32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68D8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E7BEB7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23058C5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204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F14DCC6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779E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9A26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9506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CC4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DF1250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F902DF" w14:paraId="781EA38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A066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6776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DDD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DE30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1AEFBEEB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7A7BEAED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70B8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9212EF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97C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1278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5E6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B8CE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F902DF" w14:paraId="2CBAB67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6E01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FA1A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73D7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4C20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1513F52A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FA5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5580AA47" w14:textId="77777777" w:rsidR="00F902DF" w:rsidRPr="00FA5543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5B5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8BAC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289E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F4C9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F902DF" w14:paraId="046FEBA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8971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7816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BB22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EAB5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A16F634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2DEFD134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8717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0E0056F9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4B39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AF75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0EF9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1669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7E9D9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F902DF" w14:paraId="789671F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BBBD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197B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32AB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7953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7CB84F9F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8B4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5F943BFA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BD56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6C13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FAF4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4BC4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07E201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3A25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6B70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AB43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01AF" w14:textId="77777777" w:rsidR="00F902DF" w:rsidRPr="006E4185" w:rsidRDefault="00F902DF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4FF7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BC2E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0E71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13EB0E3F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50D7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2CA8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1BFCF1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043E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C252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12F0B11D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599C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98BB" w14:textId="77777777" w:rsidR="00F902DF" w:rsidRDefault="00F902DF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F65A" w14:textId="77777777" w:rsidR="00F902DF" w:rsidRPr="009E41CA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D248" w14:textId="77777777" w:rsidR="00F902DF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EA1A" w14:textId="77777777" w:rsidR="00F902DF" w:rsidRDefault="00F902DF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A808" w14:textId="77777777" w:rsidR="00F902DF" w:rsidRPr="000625F2" w:rsidRDefault="00F902DF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2AC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902DF" w14:paraId="088BDBD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55A4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40B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2836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6BE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0695" w14:textId="77777777" w:rsidR="00F902DF" w:rsidRPr="009E41CA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6C88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4E2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7552446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044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18C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F902DF" w14:paraId="50DEB10F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AF5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42D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645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FBFB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AED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F49369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24A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21A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892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E78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F902DF" w14:paraId="415DB12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5AE7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0A3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9F9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6C3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FBAB70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5CB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864A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B799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460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F4B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744A9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F902DF" w14:paraId="3FE0715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3325D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EEE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FAF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E67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66D20D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FDF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C6BD93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608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3E4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2EF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A4D9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ABF5D1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023CB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F902DF" w14:paraId="492EF498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817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F69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E84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018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6D80885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15F9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E8A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C1A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4C8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CD7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45735F4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450F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221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D8A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4CF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434298D1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51C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46E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5029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DD82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88E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F902DF" w14:paraId="49C0F4F8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B8A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489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CC3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D0B0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DC0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096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D27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5CB115F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613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AB69" w14:textId="77777777" w:rsidR="00F902DF" w:rsidRDefault="00F902DF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4589925E" w14:textId="77777777" w:rsidR="00F902DF" w:rsidRPr="003A43BB" w:rsidRDefault="00F902DF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F902DF" w14:paraId="408633F0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9940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E6D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C7F6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D38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10CBAD80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B79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805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502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1F93A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191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C44A1C0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5AF2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F12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F72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838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282136B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190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5996E53" w14:textId="77777777" w:rsidR="00F902DF" w:rsidRPr="00164983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29E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CB1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4B8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7FB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F99137" w14:textId="77777777" w:rsidR="00F902DF" w:rsidRPr="0058349B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I. C. Brătianu - Goleşti.</w:t>
            </w:r>
          </w:p>
        </w:tc>
      </w:tr>
      <w:tr w:rsidR="00F902DF" w14:paraId="03501FF6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3A7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8AE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84C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C37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075A133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59F987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009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4C89A31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50CC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83F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7D1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87F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AF050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64614991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902DF" w14:paraId="3E830696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E381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9C1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E39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117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2DC3FA99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81A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7885EE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5AD9F5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4A6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53F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548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3CD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7D0878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7E96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0F0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F41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853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0C87B88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624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BCC9B0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2A98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D4E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409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B951" w14:textId="77777777" w:rsidR="00F902DF" w:rsidRPr="00860983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652C9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596BB63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1439C89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F902DF" w14:paraId="5B6E550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C42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911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22B7252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F2D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888E" w14:textId="77777777" w:rsidR="00F902DF" w:rsidRDefault="00F902DF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8BC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0843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2BF1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C90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7020" w14:textId="77777777" w:rsidR="00F902DF" w:rsidRPr="00860983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1940948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48AE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06F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4364FDB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E9A4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E6B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8FF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DBA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897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ED0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177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1902D96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374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04D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152+400</w:t>
            </w:r>
          </w:p>
          <w:p w14:paraId="3E4ADE8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C780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522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045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98EE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D10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E3D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D20B" w14:textId="77777777" w:rsidR="00F902DF" w:rsidRPr="00860983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4BC64F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CD97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ED0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F0DA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7D5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70552C0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0CA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DFCD26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D00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53E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1AC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941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5C8EFE3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F902DF" w14:paraId="60C10043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A4CC4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F0E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28A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B0B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4E38F22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9ADEF3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34A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AC9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641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796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2C9B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64EC965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EEE4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97E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6AAFD15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6D7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680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5B5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C69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82F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12DA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F5D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1C6C8343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04AD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4AA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08D5881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ABDA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7C19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4D37A3E0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6A969C3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F40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6DC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4E7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911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9D6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122EF346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6B13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613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4B7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37E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A278C6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61F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37A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98A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158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C3E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621D1EA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902DF" w14:paraId="3026880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73C9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B81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3A0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97FB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14D45C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C7BF6E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F57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22548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F87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C2C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3CC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8AB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E08DA3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F2E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3B4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C9B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50C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26E2310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E7F6C4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A30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349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FC1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CE8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F88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1A7DAC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1A6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66E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1C5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F14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5BD5145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87B69B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45D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BB2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88E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BED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462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5AE9F7B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B5E6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F579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FBC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218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6EFE0F8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C0C9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9B9EC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4E9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2BC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7126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AD9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FBA4AA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E8AF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417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2FE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76E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6126E8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809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008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602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ABB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1C30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3E47FD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EEF9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804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EC8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E53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610F68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863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1EA1925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3776EDB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597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688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AAC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B86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F902DF" w14:paraId="18A7744D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0937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6B3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9D2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E2C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D5542A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5AEA1AF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497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D66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49D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ADA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B27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25A6E79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705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50B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477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3311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93BF6E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F30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7A28329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577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77A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D16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61E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F902DF" w14:paraId="4D078F2F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0188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959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DF1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1F3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5E255A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CAF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60BFB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F89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918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442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8C0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7AB0F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01E5194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F902DF" w14:paraId="4DFA48E6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CE87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581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B7B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7C6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B4DD58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B95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AA33C7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1AD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594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5C66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859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F902DF" w14:paraId="7F493E13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853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14E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C8E6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029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7AEF97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CEB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8B8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078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290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C61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69FBE33B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F902DF" w14:paraId="3554EC84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5178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3819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BFD8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941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62C803C9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1B6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95E8A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1FC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AA1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542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734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821CC5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649D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9AA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B45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2B0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0E0C1D0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1C1B1EE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AB45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5E7A4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E6D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636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672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F89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88B0282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2AF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9EF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0FF899D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4EA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822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DFA0230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3B32B43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A3F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8D8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1FC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1E8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251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79D91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F902DF" w14:paraId="5B2EF48D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E7F4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545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034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451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60C54BF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F6A9" w14:textId="77777777" w:rsidR="00F902DF" w:rsidRDefault="00F902DF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A6602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78D6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53E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8F0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CB6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F902DF" w14:paraId="07838B35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9FA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F97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8F8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588A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4FC455B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0E1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3D920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911A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7BE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E34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807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642DAF8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120C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2D2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0B8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166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73EB2C4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AF4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67310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B0A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E6F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361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542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F902DF" w14:paraId="4A0B2C7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3988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DD4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4C24334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0B0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E18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43D2F2C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842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870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41C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899A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A5E6" w14:textId="77777777" w:rsidR="00F902DF" w:rsidRPr="006064A3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59BD30E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A5AAA2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DEA7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7053" w14:textId="77777777" w:rsidR="00F902DF" w:rsidRPr="006064A3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784A212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B34F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B03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2C32477B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00F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ED6C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3A3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9AEE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8595" w14:textId="77777777" w:rsidR="00F902DF" w:rsidRPr="006064A3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E309F4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4FF8312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5C36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519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2364F79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F40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F6D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24A6C211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DAE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53E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437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6DE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98E0" w14:textId="77777777" w:rsidR="00F902DF" w:rsidRPr="001D28D8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F902DF" w14:paraId="768E0E66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1E22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DAF7" w14:textId="77777777" w:rsidR="00F902DF" w:rsidRPr="006064A3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FCB0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C64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3CE6540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A65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81C1E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BAD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E67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B3A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DA7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0922822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52F8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CDF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241+900</w:t>
            </w:r>
          </w:p>
          <w:p w14:paraId="23FB1B8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B086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F94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339197D2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1F5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3475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3D0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FFAD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758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374134A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D2C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4C1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253B0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583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1902D2B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4C9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F38E05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7A19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E5E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9A1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857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F902DF" w14:paraId="1722432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AFA5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3EC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5EE36EF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04E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7E64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246A60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5E38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833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3B49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076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065B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73F19D0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F902DF" w14:paraId="5C136D7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03C4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2C74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251A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0A71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937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4392787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6524DE9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89B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02ED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28F3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A681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F902DF" w14:paraId="791B05D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5150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626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B21A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817D" w14:textId="77777777" w:rsidR="00F902DF" w:rsidRDefault="00F902DF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5D91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25BA769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574C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FEE3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231B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981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F902DF" w14:paraId="69C4D38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DDE2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DE7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AAB6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F164" w14:textId="77777777" w:rsidR="00F902DF" w:rsidRDefault="00F902DF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B696B08" w14:textId="77777777" w:rsidR="00F902DF" w:rsidRDefault="00F902DF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0CB7" w14:textId="77777777" w:rsidR="00F902DF" w:rsidRDefault="00F902DF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8C0973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8899" w14:textId="77777777" w:rsidR="00F902DF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5170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1931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4F09" w14:textId="77777777" w:rsidR="00F902DF" w:rsidRDefault="00F902DF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83C4C4" w14:textId="77777777" w:rsidR="00F902DF" w:rsidRDefault="00F902DF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0F206B66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F902DF" w14:paraId="129C108D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2FEB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105B" w14:textId="77777777" w:rsidR="00F902DF" w:rsidRDefault="00F902DF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3F90" w14:textId="77777777" w:rsidR="00F902DF" w:rsidRPr="000625F2" w:rsidRDefault="00F902DF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3C3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5851AEC" w14:textId="77777777" w:rsidR="00F902DF" w:rsidRDefault="00F902DF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A7FF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347E0C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278788AA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1592AF29" w14:textId="77777777" w:rsidR="00F902DF" w:rsidRDefault="00F902DF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83B9" w14:textId="77777777" w:rsidR="00F902DF" w:rsidRDefault="00F902DF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2328" w14:textId="77777777" w:rsidR="00F902DF" w:rsidRDefault="00F902DF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6BEF" w14:textId="77777777" w:rsidR="00F902DF" w:rsidRPr="000625F2" w:rsidRDefault="00F902DF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5E5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69B2F" w14:textId="77777777" w:rsidR="00F902DF" w:rsidRDefault="00F902DF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F902DF" w14:paraId="2A97A033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A6B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E0B6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6B9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3EBF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ED927FD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DF77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8CA7C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1D0E5FE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FBF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DA2B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ABD7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39A3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83F695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F902DF" w14:paraId="706E83B1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97DA" w14:textId="77777777" w:rsidR="00F902DF" w:rsidRDefault="00F902DF" w:rsidP="00F902D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3912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4E32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81CC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CDD3A57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DD2C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91FC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68CE" w14:textId="77777777" w:rsidR="00F902DF" w:rsidRDefault="00F902DF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9534" w14:textId="77777777" w:rsidR="00F902DF" w:rsidRPr="000625F2" w:rsidRDefault="00F902DF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DB28" w14:textId="77777777" w:rsidR="00F902DF" w:rsidRDefault="00F902DF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ABF084C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3242D965" w14:textId="77777777" w:rsidR="00F902DF" w:rsidRDefault="00F902DF" w:rsidP="00F22BF3">
      <w:pPr>
        <w:pStyle w:val="Heading1"/>
        <w:spacing w:line="360" w:lineRule="auto"/>
      </w:pPr>
      <w:r>
        <w:t xml:space="preserve">LINIA 103 </w:t>
      </w:r>
    </w:p>
    <w:p w14:paraId="499ABF3F" w14:textId="77777777" w:rsidR="00F902DF" w:rsidRDefault="00F902DF" w:rsidP="003934D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BUCUREŞTI PROGRESU - GIURGIU ORAŞ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902DF" w14:paraId="421675B3" w14:textId="7777777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BFA2" w14:textId="77777777" w:rsidR="00F902DF" w:rsidRDefault="00F902DF" w:rsidP="00F902D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8B5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6+395</w:t>
            </w:r>
          </w:p>
          <w:p w14:paraId="284121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D0B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0ABE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1210D8D8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8454" w14:textId="77777777" w:rsidR="00F902DF" w:rsidRPr="009E41C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4448" w14:textId="77777777" w:rsidR="00F902DF" w:rsidRPr="006307B2" w:rsidRDefault="00F902DF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8015" w14:textId="77777777" w:rsidR="00F902DF" w:rsidRPr="009E41C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7E45" w14:textId="77777777" w:rsidR="00F902DF" w:rsidRPr="006307B2" w:rsidRDefault="00F902DF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F25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7B9BD8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F902DF" w14:paraId="306585BC" w14:textId="77777777">
        <w:trPr>
          <w:cantSplit/>
          <w:trHeight w:val="1123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31C3" w14:textId="77777777" w:rsidR="00F902DF" w:rsidRDefault="00F902DF" w:rsidP="00F902D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E89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F8A4" w14:textId="77777777" w:rsidR="00F902DF" w:rsidRPr="006307B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9B3A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04F4A610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</w:t>
            </w:r>
            <w:r w:rsidRPr="009E41CA">
              <w:rPr>
                <w:b/>
                <w:bCs/>
                <w:sz w:val="20"/>
                <w:lang w:val="ro-RO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6AD0" w14:textId="77777777" w:rsidR="00F902DF" w:rsidRPr="009E41C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6D7B" w14:textId="77777777" w:rsidR="00F902DF" w:rsidRPr="006307B2" w:rsidRDefault="00F902DF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307B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B8D6" w14:textId="77777777" w:rsidR="00F902DF" w:rsidRPr="009E41C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0C993" w14:textId="77777777" w:rsidR="00F902DF" w:rsidRPr="006307B2" w:rsidRDefault="00F902DF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F274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BF351D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Cu acces la liniile 5 şi 6 primiri - expedieri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14:paraId="44CA695D" w14:textId="77777777">
        <w:trPr>
          <w:cantSplit/>
          <w:trHeight w:val="174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3BDD" w14:textId="77777777" w:rsidR="00F902DF" w:rsidRDefault="00F902DF" w:rsidP="00F902DF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5A7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3E27" w14:textId="77777777" w:rsidR="00F902DF" w:rsidRPr="006307B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3D79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4CF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F353277" w14:textId="77777777" w:rsidR="00F902DF" w:rsidRDefault="00F902DF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8</w:t>
            </w:r>
          </w:p>
          <w:p w14:paraId="06DDC272" w14:textId="77777777" w:rsidR="00F902DF" w:rsidRDefault="00F902DF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4794045" w14:textId="77777777" w:rsidR="00F902DF" w:rsidRDefault="00F902DF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AA35B07" w14:textId="77777777" w:rsidR="00F902DF" w:rsidRPr="009E41CA" w:rsidRDefault="00F902DF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EBB8" w14:textId="77777777" w:rsidR="00F902DF" w:rsidRDefault="00F902DF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B2F6" w14:textId="77777777" w:rsidR="00F902DF" w:rsidRPr="009E41C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34EC" w14:textId="77777777" w:rsidR="00F902DF" w:rsidRPr="006307B2" w:rsidRDefault="00F902DF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2C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A18B1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6261C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1 - 3, 7, 8 și </w:t>
            </w:r>
          </w:p>
          <w:p w14:paraId="174ECAE5" w14:textId="77777777" w:rsidR="00F902DF" w:rsidRPr="009E41C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 București Progresu.</w:t>
            </w:r>
          </w:p>
        </w:tc>
      </w:tr>
    </w:tbl>
    <w:p w14:paraId="2438FB24" w14:textId="77777777" w:rsidR="00F902DF" w:rsidRPr="007C0989" w:rsidRDefault="00F902DF" w:rsidP="007C098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32186C8" w14:textId="77777777" w:rsidR="00F902DF" w:rsidRDefault="00F902DF" w:rsidP="00E15E78">
      <w:pPr>
        <w:pStyle w:val="Heading1"/>
        <w:spacing w:line="360" w:lineRule="auto"/>
      </w:pPr>
      <w:r>
        <w:t>LINIA 105</w:t>
      </w:r>
    </w:p>
    <w:p w14:paraId="183C830C" w14:textId="77777777" w:rsidR="00F902DF" w:rsidRDefault="00F902DF" w:rsidP="00E15E78">
      <w:pPr>
        <w:pStyle w:val="Heading1"/>
        <w:spacing w:line="360" w:lineRule="auto"/>
      </w:pPr>
      <w:r>
        <w:t>GIURGIU NORD - VIDELE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F902DF" w14:paraId="7C57071F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1569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43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608E9CF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E9E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11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00DF49E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E0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214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183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EA7E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9C0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223BA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călători.</w:t>
            </w:r>
          </w:p>
        </w:tc>
      </w:tr>
      <w:tr w:rsidR="00F902DF" w14:paraId="4B9112B0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3CD4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61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282EB54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D76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90B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373056B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4D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345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2D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C16C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560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C325E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F902DF" w14:paraId="0FA92064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BDA3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C59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441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D5D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Bălănoaia 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39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6BA9A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+ sch.6, diag </w:t>
            </w:r>
          </w:p>
          <w:p w14:paraId="31581D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2-6,</w:t>
            </w:r>
          </w:p>
          <w:p w14:paraId="1C81A2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B3A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BC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2900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C7C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2168094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57AB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35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BA2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9FE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Stănești,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AD9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928FE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+ sch.5 și</w:t>
            </w:r>
          </w:p>
          <w:p w14:paraId="43A7039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941383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8/10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05C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7A2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11F8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607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DA0839D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8A14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F2B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1AF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505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086D246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F3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FB7B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6C9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743D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EF0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902DF" w14:paraId="3B42484E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F95F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9B7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D19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571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74627FD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936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6, </w:t>
            </w:r>
          </w:p>
          <w:p w14:paraId="6CF9907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DC7C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602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BF15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74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882C0D7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9AB8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828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338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AEE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7FF0F7D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3, Cap X,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77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  <w:p w14:paraId="41C7E5D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43D1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67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592D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D7E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14CABED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BE9E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63F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561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910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118B063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5C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7A2834A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D86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64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B24F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767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2961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90CE7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F902DF" w14:paraId="239B5C32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8C00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9AD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F95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250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7E73F7C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67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24E91A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228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AE9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B19F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12E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DD0DC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66E63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F902DF" w14:paraId="7CCD37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C02F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92A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163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DD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4851D2B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D1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34D5B47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1D6A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19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E4EC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E6E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BBB43E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E5C1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1A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834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D2D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33518E1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2E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2820B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AEF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8F2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A474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CA3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F34BD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B04E5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F902DF" w14:paraId="6EDD518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5034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B49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7BD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AEE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24E83A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69A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linia 2</w:t>
            </w:r>
          </w:p>
          <w:p w14:paraId="68AF145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1E33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5BE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6A70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030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58D0B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790B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95C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721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C6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008650D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3BD92BA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diagonala 1 - 3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08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7BA9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B08C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DF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AB2D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BD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B0327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2, Cap X, din </w:t>
            </w:r>
            <w:r w:rsidRPr="002C5ADE">
              <w:rPr>
                <w:b/>
                <w:bCs/>
                <w:i/>
                <w:iCs/>
                <w:sz w:val="20"/>
                <w:lang w:val="ro-RO"/>
              </w:rPr>
              <w:t>St. Târnavele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14:paraId="6ED0E5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81C9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E41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520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79D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0A6ECF6D" w14:textId="77777777" w:rsidR="00F902DF" w:rsidRPr="00CA6A06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>peste sch. 22</w:t>
            </w:r>
            <w:r>
              <w:rPr>
                <w:b/>
                <w:bCs/>
                <w:iCs/>
                <w:sz w:val="20"/>
                <w:lang w:val="ro-RO"/>
              </w:rPr>
              <w:t>,</w:t>
            </w: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436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35DF29E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4814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F3D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715F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236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7A1FD3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2A6D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8CB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F84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DE04" w14:textId="77777777" w:rsidR="00F902DF" w:rsidRDefault="00F902DF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6E4FFC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+ sch. 8 și 14.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357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70015B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+ sch. 8 și 14.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344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55A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6A4A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80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C67B0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E71E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565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5B4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DA28" w14:textId="77777777" w:rsidR="00F902DF" w:rsidRDefault="00F902DF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57A4E8A7" w14:textId="77777777" w:rsidR="00F902DF" w:rsidRDefault="00F902DF" w:rsidP="00211FEE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2A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2CB1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0A8AC4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12 / 16 și </w:t>
            </w:r>
          </w:p>
          <w:p w14:paraId="51E64B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ADB20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C63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382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C40D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1F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EC78F1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B8E3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D20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302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1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708AA62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sch. 7, 11, 15 și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CCE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7, 11, 15 </w:t>
            </w:r>
          </w:p>
          <w:p w14:paraId="4305B6A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17 </w:t>
            </w:r>
          </w:p>
          <w:p w14:paraId="4D3DCEE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8B3E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8AC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0809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020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FBDE2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86F0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5 și 6.</w:t>
            </w:r>
          </w:p>
        </w:tc>
      </w:tr>
      <w:tr w:rsidR="00F902DF" w14:paraId="6431D7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49D6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608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B17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6E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64D1CB1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226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ACF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75B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D715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31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030B4D7" w14:textId="77777777">
        <w:trPr>
          <w:cantSplit/>
          <w:trHeight w:val="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7FA2" w14:textId="77777777" w:rsidR="00F902DF" w:rsidRDefault="00F902DF" w:rsidP="00F902DF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5D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A19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8F7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2562CD3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13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5807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EA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71EF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C1D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796847C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A67D8C9" w14:textId="77777777" w:rsidR="00F902DF" w:rsidRDefault="00F902DF" w:rsidP="00E15E78">
      <w:pPr>
        <w:pStyle w:val="Heading1"/>
        <w:spacing w:line="360" w:lineRule="auto"/>
      </w:pPr>
      <w:r>
        <w:t>LINIA 105 A</w:t>
      </w:r>
    </w:p>
    <w:p w14:paraId="0CF4683F" w14:textId="77777777" w:rsidR="00F902DF" w:rsidRDefault="00F902DF" w:rsidP="00E15E78">
      <w:pPr>
        <w:pStyle w:val="Heading1"/>
        <w:spacing w:line="360" w:lineRule="auto"/>
      </w:pPr>
      <w:r>
        <w:t>R 1  VIDELE - R 2  VIDELE (Rac  Rădulești - Ciolpani)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F902DF" w14:paraId="70A11C95" w14:textId="77777777">
        <w:trPr>
          <w:cantSplit/>
          <w:trHeight w:val="11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E878" w14:textId="77777777" w:rsidR="00F902DF" w:rsidRDefault="00F902DF" w:rsidP="00F902DF">
            <w:pPr>
              <w:numPr>
                <w:ilvl w:val="0"/>
                <w:numId w:val="5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042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92B489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36F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D2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– R2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E5D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F580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FB6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7855" w14:textId="77777777" w:rsidR="00F902DF" w:rsidRPr="004A289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2D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Numai pentru trenurile de marfă.</w:t>
            </w:r>
          </w:p>
        </w:tc>
      </w:tr>
    </w:tbl>
    <w:p w14:paraId="6FD27517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56ADACFD" w14:textId="77777777" w:rsidR="00F902DF" w:rsidRDefault="00F902DF" w:rsidP="00C81930">
      <w:pPr>
        <w:pStyle w:val="Heading1"/>
        <w:spacing w:line="360" w:lineRule="auto"/>
        <w:rPr>
          <w:spacing w:val="40"/>
        </w:rPr>
      </w:pPr>
      <w:r>
        <w:rPr>
          <w:spacing w:val="40"/>
        </w:rPr>
        <w:lastRenderedPageBreak/>
        <w:t>LINIA 107</w:t>
      </w:r>
    </w:p>
    <w:p w14:paraId="5FD25720" w14:textId="77777777" w:rsidR="00F902DF" w:rsidRDefault="00F902DF" w:rsidP="008C0C31">
      <w:pPr>
        <w:pStyle w:val="Heading1"/>
        <w:spacing w:before="40" w:after="40" w:line="360" w:lineRule="auto"/>
        <w:ind w:left="57" w:right="57"/>
      </w:pPr>
      <w:r>
        <w:t>TITU - TEIŞ - PIETROŞIŢA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4"/>
        <w:gridCol w:w="2492"/>
      </w:tblGrid>
      <w:tr w:rsidR="00F902DF" w14:paraId="53FD9618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5213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688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399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159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</w:t>
            </w:r>
          </w:p>
          <w:p w14:paraId="4AF3901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AE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522D767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10R-14R-12R-16R și abate-rile sch. 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CF5A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84A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46D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CB8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66C008A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07A3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C7C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1+300</w:t>
            </w:r>
          </w:p>
          <w:p w14:paraId="0DDE667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24E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39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60DB96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35F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EDD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73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751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75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7703DD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6161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CFBC" w14:textId="77777777" w:rsidR="00F902DF" w:rsidRDefault="00F902DF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7+700</w:t>
            </w:r>
          </w:p>
          <w:p w14:paraId="5CC71EC2" w14:textId="77777777" w:rsidR="00F902DF" w:rsidRDefault="00F902DF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F2E8" w14:textId="77777777" w:rsidR="00F902DF" w:rsidRDefault="00F902DF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A6D7" w14:textId="77777777" w:rsidR="00F902DF" w:rsidRDefault="00F902DF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7D9F69E8" w14:textId="77777777" w:rsidR="00F902DF" w:rsidRDefault="00F902DF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E762" w14:textId="77777777" w:rsidR="00F902DF" w:rsidRDefault="00F902DF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8F6A" w14:textId="77777777" w:rsidR="00F902DF" w:rsidRDefault="00F902DF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B62A" w14:textId="77777777" w:rsidR="00F902DF" w:rsidRDefault="00F902DF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6+000</w:t>
            </w:r>
          </w:p>
          <w:p w14:paraId="56224F3C" w14:textId="77777777" w:rsidR="00F902DF" w:rsidRDefault="00F902DF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92E0" w14:textId="77777777" w:rsidR="00F902DF" w:rsidRDefault="00F902DF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92AA" w14:textId="77777777" w:rsidR="00F902DF" w:rsidRDefault="00F902DF" w:rsidP="005A6D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0F1DCE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BF17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9D5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C19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932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12BE275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3AB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AA8F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1F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14+850</w:t>
            </w:r>
          </w:p>
          <w:p w14:paraId="2CD736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7EF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76F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BB26A2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A211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497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  <w:p w14:paraId="04D7DAD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E23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153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41E12E7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16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FBF8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2F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D1A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71E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63B30FA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660E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2C0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2B8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D6D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5FB960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C8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11D25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CE03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4B1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90E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450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627AF4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92BB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D45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2F0607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FA9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E2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7FF437C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0A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1068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44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1FC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9A6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CD4805C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963A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21E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B91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B84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7ACB13D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512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9B89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CA7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28B6D5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17A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A49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87E57AE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3026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FCC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D8A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26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3D6EC0D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C1F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C2045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EDAD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DEC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B62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275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9873B96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84D4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91F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20+800</w:t>
            </w:r>
          </w:p>
          <w:p w14:paraId="4FB62E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932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6F7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472A38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9A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4DC8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B34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229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7BE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FDBA9F8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CE32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32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A5C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E1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68D9F6A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FC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6BD4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B06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  <w:p w14:paraId="3946551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00C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15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9EF42E8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6556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70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107088C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F68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C11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709612C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702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1DC7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344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8C7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D1D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B3CD37B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864A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8DB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6E3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DBF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1FA2BF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5A0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4E61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DF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5A20443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C20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A00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DEB81B2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C0FE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A9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28+800</w:t>
            </w:r>
          </w:p>
          <w:p w14:paraId="1922ACF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0B4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554F4" w14:textId="77777777" w:rsidR="00F902DF" w:rsidRDefault="00F902DF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46F8CF29" w14:textId="77777777" w:rsidR="00F902DF" w:rsidRDefault="00F902DF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2C6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B427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074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D5D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D1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D99B9EE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58B6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302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59E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D7E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64A04CE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43E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5E3F1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DD7F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1B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A45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230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110FCF4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B900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112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3BC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C14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EF4341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01A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86FB0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7008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AEA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555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FE8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D13A989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EA0B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73D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389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226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BE43EB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80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811C0E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F092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1A0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9A1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41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1EC8458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C27C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077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E95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C17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731BF2D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E37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8054E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EAFC5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41 și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C505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439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75A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D07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1DEC990" w14:textId="77777777">
        <w:trPr>
          <w:cantSplit/>
          <w:trHeight w:val="5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2992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74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176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48F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47066D6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6A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6AC09E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34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1BA1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F27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863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B9C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4 - 8.</w:t>
            </w:r>
          </w:p>
        </w:tc>
      </w:tr>
      <w:tr w:rsidR="00F902DF" w14:paraId="477E14A0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55DA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836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1D3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EC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35C8ED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9B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BD11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9F78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8F2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3C0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E49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C42B997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1890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2F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07E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2D0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507CFB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9F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02110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C50E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6D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141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5C3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1E6AC97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9E02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AFD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4B9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89F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Doiceşti</w:t>
            </w:r>
          </w:p>
          <w:p w14:paraId="45D0A5B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 3 şi 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475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283A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0ADD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6B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5F7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C75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8F0410F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1D35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59F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244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8F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01030F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1C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3BD2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A67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8EB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4B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A279D1E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C248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F1D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7D7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BB7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21C3822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E09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09EE0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7510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C8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EA3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31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93D707F" w14:textId="77777777">
        <w:trPr>
          <w:cantSplit/>
          <w:trHeight w:val="2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3AFF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443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F9D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B3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71BD9D1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3, 5, 6,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6E8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EB5D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4E5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32E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613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4FCA6E1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A455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35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136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272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19962F3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B98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4F81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CB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6F1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BC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22884B3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ED37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2AE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63+600</w:t>
            </w:r>
          </w:p>
          <w:p w14:paraId="02F9A4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3E7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5F8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Fieni -</w:t>
            </w:r>
          </w:p>
          <w:p w14:paraId="697FB2E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Pietroşiţa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824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F45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10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C4E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AAD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218DEF9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AB82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63F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7DA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4CB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02AF6C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 şi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073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A0EB3D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E3B4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2F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F8E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F6E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D1BFAF2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D563" w14:textId="77777777" w:rsidR="00F902DF" w:rsidRDefault="00F902DF" w:rsidP="00F902D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3C7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554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BAB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2A23D97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 şi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6B4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291D" w14:textId="77777777" w:rsidR="00F902DF" w:rsidRPr="00C83AE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03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B1B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941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576EAA8" w14:textId="77777777" w:rsidR="00F902DF" w:rsidRDefault="00F902DF">
      <w:pPr>
        <w:rPr>
          <w:sz w:val="20"/>
          <w:lang w:val="ro-RO"/>
        </w:rPr>
      </w:pPr>
    </w:p>
    <w:p w14:paraId="4806045C" w14:textId="77777777" w:rsidR="00F902DF" w:rsidRDefault="00F902DF" w:rsidP="000507C8">
      <w:pPr>
        <w:pStyle w:val="Heading1"/>
        <w:spacing w:line="360" w:lineRule="auto"/>
      </w:pPr>
      <w:r>
        <w:t>LINIA 107 A</w:t>
      </w:r>
    </w:p>
    <w:p w14:paraId="29E20B46" w14:textId="77777777" w:rsidR="00F902DF" w:rsidRDefault="00F902DF" w:rsidP="00B85474">
      <w:pPr>
        <w:pStyle w:val="Heading1"/>
        <w:spacing w:line="360" w:lineRule="auto"/>
        <w:rPr>
          <w:b w:val="0"/>
          <w:bCs w:val="0"/>
          <w:sz w:val="8"/>
        </w:rPr>
      </w:pPr>
      <w:r>
        <w:t>TÂRGOVIŞTE NORD - ANINOASA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F902DF" w14:paraId="39447D29" w14:textId="77777777" w:rsidTr="001931BF">
        <w:trPr>
          <w:cantSplit/>
          <w:trHeight w:val="2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4BB4" w14:textId="77777777" w:rsidR="00F902DF" w:rsidRDefault="00F902DF" w:rsidP="00F902D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18F9" w14:textId="77777777" w:rsidR="00F902DF" w:rsidRDefault="00F902DF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E778" w14:textId="77777777" w:rsidR="00F902DF" w:rsidRPr="004659BE" w:rsidRDefault="00F902DF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A65B" w14:textId="77777777" w:rsidR="00F902DF" w:rsidRDefault="00F902DF" w:rsidP="005F031C">
            <w:pPr>
              <w:pStyle w:val="Heading2"/>
              <w:spacing w:before="40" w:after="40" w:line="36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St. Târgovişte Nord</w:t>
            </w:r>
          </w:p>
          <w:p w14:paraId="3F60E100" w14:textId="77777777" w:rsidR="00F902DF" w:rsidRDefault="00F902DF" w:rsidP="005F03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A53B" w14:textId="77777777" w:rsidR="00F902DF" w:rsidRDefault="00F902DF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1636EF3" w14:textId="77777777" w:rsidR="00F902DF" w:rsidRDefault="00F902DF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21B1" w14:textId="77777777" w:rsidR="00F902DF" w:rsidRPr="004659BE" w:rsidRDefault="00F902DF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659BE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63BA" w14:textId="77777777" w:rsidR="00F902DF" w:rsidRDefault="00F902DF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BAE6" w14:textId="77777777" w:rsidR="00F902DF" w:rsidRPr="004659BE" w:rsidRDefault="00F902DF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EBB6" w14:textId="77777777" w:rsidR="00F902DF" w:rsidRDefault="00F902DF" w:rsidP="005F03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38251C8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52BB5EB9" w14:textId="77777777" w:rsidR="00F902DF" w:rsidRDefault="00F902DF" w:rsidP="00410133">
      <w:pPr>
        <w:pStyle w:val="Heading1"/>
        <w:spacing w:line="360" w:lineRule="auto"/>
      </w:pPr>
      <w:r>
        <w:t>LINIA 108</w:t>
      </w:r>
    </w:p>
    <w:p w14:paraId="792DC4F5" w14:textId="77777777" w:rsidR="00F902DF" w:rsidRDefault="00F902DF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902DF" w14:paraId="59450796" w14:textId="77777777">
        <w:trPr>
          <w:cantSplit/>
          <w:trHeight w:val="21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DE77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77F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E906" w14:textId="77777777" w:rsidR="00F902DF" w:rsidRPr="000625F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42E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5BD35D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5A8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68E907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01E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3C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6F75" w14:textId="77777777" w:rsidR="00F902DF" w:rsidRPr="000625F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A9F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D7D6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I.C. Brătianu - Goleşti.</w:t>
            </w:r>
          </w:p>
        </w:tc>
      </w:tr>
      <w:tr w:rsidR="00F902DF" w:rsidRPr="00F80ACE" w14:paraId="3508AF82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E780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E37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101+208</w:t>
            </w:r>
          </w:p>
          <w:p w14:paraId="330BBDB2" w14:textId="77777777" w:rsidR="00F902DF" w:rsidRPr="001571B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268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490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Goleşti -</w:t>
            </w:r>
          </w:p>
          <w:p w14:paraId="764A73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58C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09BD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4EA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694F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D3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*Interzis circulaţia trenurilor care au în componenţă mai mult de două locomotive cuplate.</w:t>
            </w:r>
          </w:p>
          <w:p w14:paraId="15A6A4B0" w14:textId="77777777" w:rsidR="00F902DF" w:rsidRPr="00F80ACE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F80ACE" w14:paraId="04A11BF8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D137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ED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26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7E17" w14:textId="77777777" w:rsidR="00F902DF" w:rsidRDefault="00F902DF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041C" w14:textId="77777777" w:rsidR="00F902DF" w:rsidRDefault="00F902DF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40877226" w14:textId="77777777" w:rsidR="00F902DF" w:rsidRDefault="00F902DF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sch.3 până la călcâi</w:t>
            </w:r>
          </w:p>
          <w:p w14:paraId="2732FCB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C074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1E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62E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5218" w14:textId="77777777" w:rsidR="00F902DF" w:rsidRPr="00F80ACE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6BF93A6C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A3E1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BDB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107+600</w:t>
            </w:r>
          </w:p>
          <w:p w14:paraId="67D3DA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52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591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I.C. Brătianu - </w:t>
            </w:r>
          </w:p>
          <w:p w14:paraId="66CE9F0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70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13C4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27E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EA17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430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</w:t>
            </w:r>
            <w:r>
              <w:rPr>
                <w:b/>
                <w:bCs/>
                <w:iCs/>
                <w:sz w:val="20"/>
                <w:lang w:val="ro-RO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  <w:lang w:val="ro-RO"/>
              </w:rPr>
              <w:t>trenuril</w:t>
            </w:r>
            <w:r>
              <w:rPr>
                <w:b/>
                <w:bCs/>
                <w:iCs/>
                <w:sz w:val="20"/>
                <w:lang w:val="ro-RO"/>
              </w:rPr>
              <w:t>e</w:t>
            </w:r>
            <w:r w:rsidRPr="00F80ACE">
              <w:rPr>
                <w:b/>
                <w:bCs/>
                <w:iCs/>
                <w:sz w:val="20"/>
                <w:lang w:val="ro-RO"/>
              </w:rPr>
              <w:t xml:space="preserve"> care au în componenţă două locomotive cuplate.</w:t>
            </w:r>
          </w:p>
          <w:p w14:paraId="34BA591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F1ED3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8F97D0E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245D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E99D" w14:textId="77777777" w:rsidR="00F902DF" w:rsidRPr="00346ED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001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9DE0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0716B02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C71395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732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4EF8C59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8C0CF4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</w:t>
            </w:r>
          </w:p>
          <w:p w14:paraId="57DDA59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(de la km 113+</w:t>
            </w:r>
          </w:p>
          <w:p w14:paraId="6D25C1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160 până la km 113+</w:t>
            </w:r>
          </w:p>
          <w:p w14:paraId="5C8702A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65C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99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A3EB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41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1D38C180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793A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525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2DF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824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1A6C47D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70DFA9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94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1B781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E159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E8C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EA4A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D8D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CE17B17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00ED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4B2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125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ABC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5B23EE6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66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1BF92A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CDE9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666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092E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176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86C79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2EA50C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  <w:lang w:val="ro-RO"/>
              </w:rPr>
              <w:t xml:space="preserve"> I.C. Brătianu.</w:t>
            </w:r>
          </w:p>
        </w:tc>
      </w:tr>
      <w:tr w:rsidR="00F902DF" w14:paraId="4A69EF0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E098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0CB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D9F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FB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0292D8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72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1FAB94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81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BCF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1BC0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896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7D7A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25C9D12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 Stâlpeni.</w:t>
            </w:r>
          </w:p>
        </w:tc>
      </w:tr>
      <w:tr w:rsidR="00F902DF" w14:paraId="04706E8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D747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A2A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7F3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6B6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71E4C1E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14 </w:t>
            </w:r>
          </w:p>
          <w:p w14:paraId="6FF0D46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0511408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04B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49F27E2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1+700</w:t>
            </w:r>
          </w:p>
          <w:p w14:paraId="76DE754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520E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D4C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B8A5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65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9BB4B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Uzina de Autoturisme pentru toate convoaiele de manevră.</w:t>
            </w:r>
          </w:p>
        </w:tc>
      </w:tr>
      <w:tr w:rsidR="00F902DF" w:rsidRPr="00884DD1" w14:paraId="5B880D75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04A9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BC81" w14:textId="77777777" w:rsidR="00F902DF" w:rsidRPr="00E804A9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115+600</w:t>
            </w:r>
          </w:p>
          <w:p w14:paraId="63249D6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0156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0B5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2BAE22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0BE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6E1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51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09E1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C5DF" w14:textId="77777777" w:rsidR="00F902DF" w:rsidRPr="00E804A9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E804A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E804A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BC5BA47" w14:textId="77777777" w:rsidR="00F902DF" w:rsidRPr="00884DD1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054DFC" w14:paraId="19D0E09E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2F47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6E3D" w14:textId="77777777" w:rsidR="00F902DF" w:rsidRPr="00DD4D10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129+535</w:t>
            </w:r>
          </w:p>
          <w:p w14:paraId="06ED03E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DA54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B1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5CE6D4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2D2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188B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3F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2542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327E" w14:textId="77777777" w:rsidR="00F902DF" w:rsidRPr="00DD4D10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D4D10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DD4D10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713B344" w14:textId="77777777" w:rsidR="00F902DF" w:rsidRPr="00054DFC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54DF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054DFC" w14:paraId="106A8102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DE9C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F3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129+917</w:t>
            </w:r>
          </w:p>
          <w:p w14:paraId="6D882220" w14:textId="77777777" w:rsidR="00F902DF" w:rsidRPr="00DD4D10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13B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670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Stâlpeni -</w:t>
            </w:r>
          </w:p>
          <w:p w14:paraId="37208A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318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35AE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42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5739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D0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054DFC" w14:paraId="086E67BE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F6AD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39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131+000</w:t>
            </w:r>
          </w:p>
          <w:p w14:paraId="265D4188" w14:textId="77777777" w:rsidR="00F902DF" w:rsidRPr="00DD4D10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B28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DB9C" w14:textId="77777777" w:rsidR="00F902DF" w:rsidRDefault="00F902DF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1BEACA56" w14:textId="77777777" w:rsidR="00F902DF" w:rsidRDefault="00F902DF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16D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0887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F56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C8B4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974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:rsidRPr="00884DD1" w14:paraId="594ECAB7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904F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E797" w14:textId="77777777" w:rsidR="00F902DF" w:rsidRPr="00535AB9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137+685</w:t>
            </w:r>
          </w:p>
          <w:p w14:paraId="37BB4AD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1DA3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BA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61471F7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C4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424A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DF5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AC0A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C9EE" w14:textId="77777777" w:rsidR="00F902DF" w:rsidRPr="00535AB9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35AB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535AB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6900A88B" w14:textId="77777777" w:rsidR="00F902DF" w:rsidRPr="00884DD1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1F1056A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AFBD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B6A8" w14:textId="77777777" w:rsidR="00F902DF" w:rsidRPr="00535AB9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32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9947" w14:textId="77777777" w:rsidR="00F902DF" w:rsidRDefault="00F902DF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0A3D012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162E0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678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FE298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ADFA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47C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9615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4F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7190DE6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8329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72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FBA0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EAC2" w14:textId="77777777" w:rsidR="00F902DF" w:rsidRDefault="00F902DF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1E8D192D" w14:textId="77777777" w:rsidR="00F902DF" w:rsidRDefault="00F902DF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şi 3 </w:t>
            </w:r>
          </w:p>
          <w:p w14:paraId="260BA133" w14:textId="77777777" w:rsidR="00F902DF" w:rsidRDefault="00F902DF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F0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A9C90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FD19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67D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B969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D95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2118DF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63BD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F398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D127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A883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54B908B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99020AE" w14:textId="77777777" w:rsidR="00F902DF" w:rsidRDefault="00F902DF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A9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5A2D2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2E4C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007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7DF1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922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EA58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1 - 4, peste TDJ </w:t>
            </w:r>
          </w:p>
          <w:p w14:paraId="1F4696B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19 / 21 și sch. 27, 18 și 16.</w:t>
            </w:r>
          </w:p>
        </w:tc>
      </w:tr>
      <w:tr w:rsidR="00F902DF" w14:paraId="6C36C937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9372" w14:textId="77777777" w:rsidR="00F902DF" w:rsidRDefault="00F902DF" w:rsidP="00F902DF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53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12B7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E37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17078A6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şi 7 </w:t>
            </w:r>
          </w:p>
          <w:p w14:paraId="17566B3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DAD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E8783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188B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421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8181" w14:textId="77777777" w:rsidR="00F902DF" w:rsidRPr="00D16CE1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315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CD22630" w14:textId="77777777" w:rsidR="00F902DF" w:rsidRPr="00FE25BC" w:rsidRDefault="00F902DF" w:rsidP="00423AC0">
      <w:pPr>
        <w:spacing w:before="40" w:after="40" w:line="192" w:lineRule="auto"/>
        <w:ind w:right="57"/>
        <w:rPr>
          <w:b/>
          <w:sz w:val="20"/>
          <w:szCs w:val="20"/>
          <w:lang w:val="ro-RO"/>
        </w:rPr>
      </w:pPr>
    </w:p>
    <w:p w14:paraId="03F857E5" w14:textId="77777777" w:rsidR="00F902DF" w:rsidRDefault="00F902DF" w:rsidP="00815695">
      <w:pPr>
        <w:pStyle w:val="Heading1"/>
        <w:spacing w:line="360" w:lineRule="auto"/>
      </w:pPr>
      <w:r>
        <w:t>LINIA 109</w:t>
      </w:r>
    </w:p>
    <w:p w14:paraId="69509F97" w14:textId="77777777" w:rsidR="00F902DF" w:rsidRDefault="00F902DF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902DF" w14:paraId="3B712647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54EC" w14:textId="77777777" w:rsidR="00F902DF" w:rsidRDefault="00F902DF" w:rsidP="00F902D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BF3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A1BC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9EE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3B1517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8F8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8D032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3193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B57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45C9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D70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09B4D80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44BC" w14:textId="77777777" w:rsidR="00F902DF" w:rsidRDefault="00F902DF" w:rsidP="00F902D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E3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7B48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32E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55B889A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F10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7CBB8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6BBC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D38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BFC8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181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346F0DE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2B9A" w14:textId="77777777" w:rsidR="00F902DF" w:rsidRDefault="00F902DF" w:rsidP="00F902D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6F6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FF64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568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Bascov </w:t>
            </w:r>
          </w:p>
          <w:p w14:paraId="472F34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55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73C4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DB7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B6C8" w14:textId="77777777" w:rsidR="00F902DF" w:rsidRPr="001B30CD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D9D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393389C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5FBBD76E" w14:textId="77777777" w:rsidR="00F902DF" w:rsidRDefault="00F902DF" w:rsidP="00DB78D2">
      <w:pPr>
        <w:pStyle w:val="Heading1"/>
        <w:spacing w:line="360" w:lineRule="auto"/>
      </w:pPr>
      <w:r>
        <w:t>LINIA 112</w:t>
      </w:r>
    </w:p>
    <w:p w14:paraId="44448F72" w14:textId="77777777" w:rsidR="00F902DF" w:rsidRDefault="00F902DF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F902DF" w14:paraId="0B2DFE8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E541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A41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BA88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F6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745D38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9B71" w14:textId="77777777" w:rsidR="00F902DF" w:rsidRDefault="00F902DF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9E7F6C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2D0A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CF3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596D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B2B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F902DF" w14:paraId="18EDDC8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B91C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58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B875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0C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EE7837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1D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37D23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45D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57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1B8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591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15D508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4050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3C25" w14:textId="77777777" w:rsidR="00F902DF" w:rsidRDefault="00F902DF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23790D51" w14:textId="77777777" w:rsidR="00F902DF" w:rsidRDefault="00F902DF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A6E7" w14:textId="77777777" w:rsidR="00F902DF" w:rsidRPr="00483148" w:rsidRDefault="00F902DF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DAE4" w14:textId="77777777" w:rsidR="00F902DF" w:rsidRDefault="00F902DF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10C2" w14:textId="77777777" w:rsidR="00F902DF" w:rsidRDefault="00F902DF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913B" w14:textId="77777777" w:rsidR="00F902DF" w:rsidRDefault="00F902DF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6B76" w14:textId="77777777" w:rsidR="00F902DF" w:rsidRDefault="00F902DF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5E6A" w14:textId="77777777" w:rsidR="00F902DF" w:rsidRPr="00483148" w:rsidRDefault="00F902DF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EC77" w14:textId="77777777" w:rsidR="00F902DF" w:rsidRDefault="00F902DF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747CEA7C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D0FE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7A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40F57B2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25EC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87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3A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05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35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11FC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B75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1BAA701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7B5F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F41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0A828EB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EE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4E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E9A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AE5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11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63F6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A0C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75567044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6B0E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F65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43F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3FB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44DD29A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39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7A15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9068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A192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5C4C" w14:textId="77777777" w:rsidR="00F902DF" w:rsidRPr="00483148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85A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FCE219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C76F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A1F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A813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C51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54E48AE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EB266D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F72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5A9EF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4784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3CC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EC51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B3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5E69AA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89E7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3A0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34CD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972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0F3EB42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8D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851AD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E1E8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6D5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0681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7EA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165C7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902DF" w14:paraId="125EAFA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96F8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83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11515C4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5BC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52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24AE941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2B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1657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CA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6C0C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E93E" w14:textId="77777777" w:rsidR="00F902DF" w:rsidRPr="00EB0A86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20A5C4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D27243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F1A8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94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373663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1DBF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F7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72D46F7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244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2954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798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B76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494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6FB7BAB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525D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8C9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50C7FEF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B3C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AA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4751FA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8EE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E45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2A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3B0E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551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E2808E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10E9AD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F902DF" w14:paraId="460C27F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7FD4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CC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22E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396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A4D632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C75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1A9AF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3F2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FFA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CFC7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BC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F902DF" w14:paraId="0A65BD5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3A6D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4A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873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522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7FE2C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3CEFF4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74F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3F7D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8AF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788FA09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9FC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E79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5986D1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9D08C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F902DF" w14:paraId="07AAD3C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80CC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110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7B1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B55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F88777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0EF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3D5A805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26B5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CD1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BA74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AD3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52C05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902DF" w14:paraId="5772FED2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50C4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3B4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147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E9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9859B8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91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204916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144AFE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C0106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A5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2F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66F5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966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F2C4C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F902DF" w14:paraId="6D733ECB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AEE7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D4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1A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F9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8B85C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1B8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BD912A" w14:textId="77777777" w:rsidR="00F902DF" w:rsidRPr="000A20AF" w:rsidRDefault="00F902DF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B58D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AC0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5F29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80D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1D5C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F902DF" w14:paraId="6EDC65BB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E1D6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C4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FD4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519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D8024A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86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8F2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0BC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B7DF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B30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D155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F902DF" w14:paraId="2C766579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B856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7896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AC7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946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BB9AD6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3A4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0F1A01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6F1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ED0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865F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D5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F902DF" w14:paraId="2FE1DD8D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B0EB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F8A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950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36B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9C4BA8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1DD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B06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48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9015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51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F902DF" w14:paraId="28AC6775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39CD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1D3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226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242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9680E3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E9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1698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FC08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B8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5218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496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98958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F902DF" w14:paraId="7EA20847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B510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248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BA8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3C5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2EF9BE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6D3D61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E67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B0389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34F8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F8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B0C9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EE4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7824742B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95BD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36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60C0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53D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3D7E10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7BE1A54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BB2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ADEA7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566F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D3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8271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043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321F502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97EC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0D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D9B6B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304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6393" w14:textId="77777777" w:rsidR="00F902DF" w:rsidRPr="002F2938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A5F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CAF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8E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ACC1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4AB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0CEC029A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DEA8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CD1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C127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A7D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255F50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76A63AA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223FC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1F6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2841A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B88D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CFF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03C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1EE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5B7A99EC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90A1" w14:textId="77777777" w:rsidR="00F902DF" w:rsidRDefault="00F902DF" w:rsidP="00F902DF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63A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DE7A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BBE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6C733C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31A23FF" w14:textId="77777777" w:rsidR="00F902DF" w:rsidRPr="007D0C03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CB2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9F53EA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071824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CAEB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787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E73C" w14:textId="77777777" w:rsidR="00F902DF" w:rsidRPr="0048314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D49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096FDB7D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509A394" w14:textId="77777777" w:rsidR="00F902DF" w:rsidRPr="005905D7" w:rsidRDefault="00F902DF" w:rsidP="006B4CB8">
      <w:pPr>
        <w:pStyle w:val="Heading1"/>
        <w:spacing w:line="360" w:lineRule="auto"/>
      </w:pPr>
      <w:r w:rsidRPr="005905D7">
        <w:t>LINIA 116</w:t>
      </w:r>
    </w:p>
    <w:p w14:paraId="1DD5455A" w14:textId="77777777" w:rsidR="00F902DF" w:rsidRPr="005905D7" w:rsidRDefault="00F902DF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F902DF" w:rsidRPr="00743905" w14:paraId="0449C70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4658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5DB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BEE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7F7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20E441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A349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1EC2F04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9595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3B0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B42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9EAD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A58308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F902DF" w:rsidRPr="00743905" w14:paraId="1F6F694C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AB7D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956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6823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E82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F50AD5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9AE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58E526C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6302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2A1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1FC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E47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F902DF" w:rsidRPr="00743905" w14:paraId="2A30302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47B4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759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153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277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AAB9CD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64AD56DF" w14:textId="77777777" w:rsidR="00F902DF" w:rsidRPr="00743905" w:rsidRDefault="00F902DF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96A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194BB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6F2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CF6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F21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1EB9E7BF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1850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82F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FA2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86A1" w14:textId="77777777" w:rsidR="00F902DF" w:rsidRPr="00743905" w:rsidRDefault="00F902DF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36BADDF" w14:textId="77777777" w:rsidR="00F902DF" w:rsidRPr="00743905" w:rsidRDefault="00F902DF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26B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36AF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9E0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82A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F96A" w14:textId="77777777" w:rsidR="00F902DF" w:rsidRPr="00743905" w:rsidRDefault="00F902DF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0C55E28" w14:textId="77777777" w:rsidR="00F902DF" w:rsidRPr="00743905" w:rsidRDefault="00F902DF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902DF" w:rsidRPr="00743905" w14:paraId="127A904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3B3D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7D7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CE3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21D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149494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40B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C751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2B0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1CD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2CE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434D95D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902DF" w:rsidRPr="00743905" w14:paraId="4097B99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DE7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9AA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0D41A6F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990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98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288118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AFA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6F4F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1B2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0E1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81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D3CCD2B" w14:textId="77777777" w:rsidR="00F902DF" w:rsidRPr="0007721B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24E0CCC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E74B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F161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41A8D48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308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98D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CD2416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C33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B9F3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815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775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4B6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40D7F7D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1954524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DD7C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CD2A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02F0AC6A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FE33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E45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D7B9B9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384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5B74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529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83A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EBC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C15BF2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2B5B8ED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5BE8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BA6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2049190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93D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491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15A4065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412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FB9D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815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AF2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A4F7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A3D43B7" w14:textId="77777777" w:rsidR="00F902DF" w:rsidRPr="00537749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6C813CB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5D6B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C75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47ECE71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5E6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60F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208D277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04F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A604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ADF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8D4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F7F8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61FAC5C0" w14:textId="77777777" w:rsidR="00F902DF" w:rsidRPr="005A7670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58B6A37E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8D94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30B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E76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204C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5EFD2BA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3180100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305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49226A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1B6C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E0C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939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361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241C234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F20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43B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A42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DE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3627A4D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254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CADC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461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D1D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7F3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758C581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902DF" w:rsidRPr="00743905" w14:paraId="3CBC4E23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1C9C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6C2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179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C68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723B135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5F62CD6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8A3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67B9106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1B666A1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D8BFEF7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4EC1005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D37667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163DBE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BE26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AF7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452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58E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5FAAC9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F902DF" w:rsidRPr="00743905" w14:paraId="69BDED89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656A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5F0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B9B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1BA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09B10F9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68B0B3F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812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080B125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E899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056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453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F75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F902DF" w:rsidRPr="00743905" w14:paraId="7C0D04C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9E6D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868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B51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419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2B8D59E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C0E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D494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307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4B6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7AB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2165FB2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6060C90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F902DF" w:rsidRPr="00743905" w14:paraId="6347586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546F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EFD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5229791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83B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C03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D5AF08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FA5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6A8C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4F8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EF1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10E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24CB1A1" w14:textId="77777777" w:rsidR="00F902DF" w:rsidRPr="001D7D9E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1950C1A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95B4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E0E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AE7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266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8E6447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62A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5C1F5C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2CFE2A2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2DA4252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6D90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F4B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14A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3465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6BDC58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F902DF" w:rsidRPr="00743905" w14:paraId="0260D6E1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5704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154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78E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9CA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C491DC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CE2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8D8E30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E32E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FD3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952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A3C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0A9727A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1C5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8AE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75D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971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5E9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B97C6C4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68B12684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6F1F839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6E47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658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77D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2DA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F902DF" w:rsidRPr="00743905" w14:paraId="4FD6995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BA95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D79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5FACD60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AA2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6B5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16B0D16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212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B81E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3B8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81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CA6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CE95E61" w14:textId="77777777" w:rsidR="00F902DF" w:rsidRPr="0007721B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0702992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59DF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B3D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37A1852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92D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170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9BA2D1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DB1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29F1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F6E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4C4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B88E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A90FB39" w14:textId="77777777" w:rsidR="00F902DF" w:rsidRPr="00951746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20C9389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C9D6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C798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203EFC8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30AC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F799" w14:textId="77777777" w:rsidR="00F902DF" w:rsidRDefault="00F902DF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9C57C81" w14:textId="77777777" w:rsidR="00F902DF" w:rsidRDefault="00F902DF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251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024E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67B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C6B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5D62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30EB19C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D757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0051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0FCF09D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D5A7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18E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435EFF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C53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4550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FDB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D51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4A3E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2F320D2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6DF6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5693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27E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D033" w14:textId="77777777" w:rsidR="00F902DF" w:rsidRPr="00743905" w:rsidRDefault="00F902D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F48D5DE" w14:textId="77777777" w:rsidR="00F902DF" w:rsidRDefault="00F902D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9F55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88A591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BA8D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873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3A9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DAF7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F902DF" w:rsidRPr="00743905" w14:paraId="22B59DE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29DA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5402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92F7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D715" w14:textId="77777777" w:rsidR="00F902DF" w:rsidRPr="00743905" w:rsidRDefault="00F902D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C973A29" w14:textId="77777777" w:rsidR="00F902DF" w:rsidRDefault="00F902D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2891" w14:textId="77777777" w:rsidR="00F902DF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74E3E4EA" w14:textId="77777777" w:rsidR="00F902DF" w:rsidRPr="00743905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E595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852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1FC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29D5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F902DF" w:rsidRPr="00743905" w14:paraId="25CB586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8D3A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B4C7" w14:textId="77777777" w:rsidR="00F902DF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ED71" w14:textId="77777777" w:rsidR="00F902DF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D5E6" w14:textId="77777777" w:rsidR="00F902DF" w:rsidRPr="00743905" w:rsidRDefault="00F902D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118CE30" w14:textId="77777777" w:rsidR="00F902DF" w:rsidRDefault="00F902D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0E88" w14:textId="77777777" w:rsidR="00F902DF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059646D" w14:textId="77777777" w:rsidR="00F902DF" w:rsidRPr="00743905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8E74" w14:textId="77777777" w:rsidR="00F902DF" w:rsidRPr="00743905" w:rsidRDefault="00F902DF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BE59" w14:textId="77777777" w:rsidR="00F902DF" w:rsidRPr="00743905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3DBE" w14:textId="77777777" w:rsidR="00F902DF" w:rsidRPr="00743905" w:rsidRDefault="00F902D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5A98" w14:textId="77777777" w:rsidR="00F902DF" w:rsidRDefault="00F902DF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F902DF" w:rsidRPr="00743905" w14:paraId="31CB2B8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4EF1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34E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D14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E23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3284C3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E984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3AE2E2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0CF8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638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1F4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2D47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20DD0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F902DF" w:rsidRPr="00743905" w14:paraId="49E180B3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D4C6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9E0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395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D80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37796B3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4812314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7CD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09509F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4748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8D5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29E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7BC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0E43AE93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3E5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D43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3DBB0DC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6B0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B0C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5852BBE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854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039C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333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948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27E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940993F" w14:textId="77777777" w:rsidR="00F902DF" w:rsidRPr="00351657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51ACA059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0914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2FA4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4F0A653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E97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3994" w14:textId="77777777" w:rsidR="00F902DF" w:rsidRPr="00743905" w:rsidRDefault="00F902DF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4B09C1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D01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8D07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0AA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881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F71C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060868A8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527E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95A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CE0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E2B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5618B2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A2377B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44B5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8BC559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CF21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FFF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FAC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59C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38ABFE79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AE34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CB1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44A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E58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2BD1ED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4A3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56B28D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33F8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87AC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E06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BD2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2C539415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2D1E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A47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4A23A83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6C9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E86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9888CA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0AA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D81B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594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C27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A48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439CA84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C1D2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671C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02BC848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E87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A98E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DF7622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93D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5E61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619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BA1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F532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59D6E48" w14:textId="77777777" w:rsidR="00F902DF" w:rsidRPr="003B409E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0D710D3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A49B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BA35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57A84C4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505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B535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D339FB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648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A313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CD3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C0F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C0B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763DF0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F902DF" w:rsidRPr="00743905" w14:paraId="2AB1AE65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4E8D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340F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A04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13F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0BDAF55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A020C6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8FE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CD5919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8967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00C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62E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046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5E95C40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1228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94F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524BF10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E06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AC1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78EA55B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E38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01AB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E37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779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C58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F902DF" w:rsidRPr="00743905" w14:paraId="707BDE46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E6A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D2BC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2FC4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5841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54EA9E9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47D2CCB0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60D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5A7F1D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0917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7E3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BD8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D0CB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6F5E219D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1E29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F91D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58B1AECA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72B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CA6E" w14:textId="77777777" w:rsidR="00F902DF" w:rsidRPr="00743905" w:rsidRDefault="00F902DF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70B848D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DD9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489F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AFE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67A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E5C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1E806C04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7CD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56A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769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74D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51E345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6F9016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3D3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5B3F8F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E5FC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CE9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1D4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ED5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639A105C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9285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D39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B7C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F23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39838A3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F55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A83DB4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5116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983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BDB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DF3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F902DF" w:rsidRPr="00743905" w14:paraId="422D5664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7429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217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7A2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965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38E75D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00E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BBA5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69F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8F2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FA1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F902DF" w:rsidRPr="00743905" w14:paraId="133E8288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14D7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662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DAA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0A4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A52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8EF8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B1D6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0B702E3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CFA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E5F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F902DF" w:rsidRPr="00743905" w14:paraId="6F240A3D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5A6B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B1D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097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953E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320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33D3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F41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6A1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4D6C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F902DF" w:rsidRPr="00743905" w14:paraId="00FA464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B67A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4AF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23F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C25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45F8A19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544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71B197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B2A5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1C7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CCE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A59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0148F90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D7C7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B9C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978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9C2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1226980" w14:textId="77777777" w:rsidR="00F902DF" w:rsidRPr="00D73778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36B4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ADD841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1584" w14:textId="77777777" w:rsidR="00F902DF" w:rsidRPr="00D73778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3FA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7CD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7DD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4DF67B4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2DEE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E4D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030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BA8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A3D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DD02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3E0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D4D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C91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F902DF" w:rsidRPr="00743905" w14:paraId="29792F3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0E11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494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6EA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D80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07AAE6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9D28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076C50D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37723C12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347748C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5F306DC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84C6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935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802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A643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8D259BD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38C99C2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F902DF" w:rsidRPr="00743905" w14:paraId="3EC613F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DB5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B52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57C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BA92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97A27A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85A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72DF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CF39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78797AF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78C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4D8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F902DF" w:rsidRPr="00743905" w14:paraId="2CE7C1E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3E4C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CE78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7170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B71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6DFFE1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9C09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0EFC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D45A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0FF975BD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7C7E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EDC1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152DDC5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BA7D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40E0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1055A7B2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14B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253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CEED22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AD55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7230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933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6B8C2C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60D5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98DB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13C311F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5DE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843E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E989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EA4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B9DDCB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CAD6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8574E38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28608DAA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B278C00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9C4A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96E1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00F8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EBA8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05636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F902DF" w:rsidRPr="00743905" w14:paraId="6F7714D1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8592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51A4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6F9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688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44D65E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0F3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5E58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D1EE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471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6E1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162DABB8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7E4D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3666" w14:textId="77777777" w:rsidR="00F902DF" w:rsidRDefault="00F902D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71BCC83" w14:textId="77777777" w:rsidR="00F902DF" w:rsidRPr="00743905" w:rsidRDefault="00F902D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6ED1" w14:textId="77777777" w:rsidR="00F902DF" w:rsidRPr="00743905" w:rsidRDefault="00F902D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2EBB" w14:textId="77777777" w:rsidR="00F902DF" w:rsidRDefault="00F902DF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605E7780" w14:textId="77777777" w:rsidR="00F902DF" w:rsidRPr="00743905" w:rsidRDefault="00F902DF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52DA" w14:textId="77777777" w:rsidR="00F902DF" w:rsidRPr="00743905" w:rsidRDefault="00F902D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3781" w14:textId="77777777" w:rsidR="00F902DF" w:rsidRPr="00743905" w:rsidRDefault="00F902DF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468D" w14:textId="77777777" w:rsidR="00F902DF" w:rsidRDefault="00F902D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1BB5E46" w14:textId="77777777" w:rsidR="00F902DF" w:rsidRPr="00743905" w:rsidRDefault="00F902D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6F1B" w14:textId="77777777" w:rsidR="00F902DF" w:rsidRPr="00743905" w:rsidRDefault="00F902D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4A2E" w14:textId="77777777" w:rsidR="00F902DF" w:rsidRPr="00743905" w:rsidRDefault="00F902DF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765F4F9F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5F9F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564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34B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3689" w14:textId="77777777" w:rsidR="00F902DF" w:rsidRDefault="00F902DF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5468E861" w14:textId="77777777" w:rsidR="00F902DF" w:rsidRPr="00743905" w:rsidRDefault="00F902DF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BD7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4741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7317" w14:textId="77777777" w:rsidR="00F902DF" w:rsidRDefault="00F902DF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6210F11A" w14:textId="77777777" w:rsidR="00F902DF" w:rsidRPr="004E7F11" w:rsidRDefault="00F902DF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51A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54E1" w14:textId="77777777" w:rsidR="00F902DF" w:rsidRDefault="00F902DF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65151F51" w14:textId="77777777" w:rsidR="00F902DF" w:rsidRPr="00743905" w:rsidRDefault="00F902DF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57B691E6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87DD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01E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B65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02B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562447F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45E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5E892B20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4F4853E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8043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5E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13B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62D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19A5B0C2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1327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768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6EE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E3BD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335EAB7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E97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44C9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A297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12F9775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069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901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52C64E7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BEA6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944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6F7688C4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C0F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7DA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7D0D32CD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D915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E926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2DA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00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03F3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0EC7FA3A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956E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55E9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3F9580EB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96D4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2C96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91D7412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C0DD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AE76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A5F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621A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6A11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0B30580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33B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2F7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04F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C4A1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A9A32F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562C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960D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2FD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162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BCF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2FC772C7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D5E7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E2E9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6A54DAA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735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AFCF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3FA679AE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7096EE30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693C897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A45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8EB3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601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1DF6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247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02663730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0BF2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F99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C67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9EB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6896A44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DF47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190A9C6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472008B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5B3F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5DC6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3F4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A80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F902DF" w:rsidRPr="00743905" w14:paraId="3E492DD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EA7B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337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873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100E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4EF8DE33" w14:textId="77777777" w:rsidR="00F902DF" w:rsidRPr="00CD295A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20B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2228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3C0A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28AB078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985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D99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F902DF" w:rsidRPr="00743905" w14:paraId="6373C9B6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11E3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F77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C34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661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6355E65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872FA9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7201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B9699E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2B9C2C2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D00E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7FC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D533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F28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1E8BEAA2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37B0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3C5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DAE8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AF2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2F43FD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F41D852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AAF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FF086A7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66DE" w14:textId="77777777" w:rsidR="00F902DF" w:rsidRPr="00743905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475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9AC9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D8E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F902DF" w:rsidRPr="00743905" w14:paraId="6F3F5BA1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19D9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813B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A7B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3922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5A792A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37E8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A94D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F000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01BE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DCBF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39D655A4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6EA04EA4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6F5D028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F902DF" w:rsidRPr="00743905" w14:paraId="5A666A9D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2C2B" w14:textId="77777777" w:rsidR="00F902DF" w:rsidRPr="00743905" w:rsidRDefault="00F902DF" w:rsidP="00F902D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510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3B0F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9879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5A8349F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895C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235D60D8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505910D0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3E6ED4F" w14:textId="77777777" w:rsidR="00F902DF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98D6" w14:textId="77777777" w:rsidR="00F902DF" w:rsidRDefault="00F902D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18DD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CF4C" w14:textId="77777777" w:rsidR="00F902DF" w:rsidRPr="00743905" w:rsidRDefault="00F902D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5792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9396862" w14:textId="77777777" w:rsidR="00F902DF" w:rsidRDefault="00F902D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26150245" w14:textId="77777777" w:rsidR="00F902DF" w:rsidRPr="005905D7" w:rsidRDefault="00F902DF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661671A" w14:textId="77777777" w:rsidR="00F902DF" w:rsidRDefault="00F902DF" w:rsidP="00740BAB">
      <w:pPr>
        <w:pStyle w:val="Heading1"/>
        <w:spacing w:line="360" w:lineRule="auto"/>
      </w:pPr>
      <w:r>
        <w:t>LINIA 136</w:t>
      </w:r>
    </w:p>
    <w:p w14:paraId="51BD123B" w14:textId="77777777" w:rsidR="00F902DF" w:rsidRDefault="00F902DF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902DF" w14:paraId="00AE32D2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4DB4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DE4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85F0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25D8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72EDD19E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87D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55C3807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5DDE18F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A7C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7A61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AE5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DD93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33436B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F902DF" w14:paraId="1859F11F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58B0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2CD4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C4F6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0CA1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4415283F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D5B8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D4F612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DEB2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F116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A91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C35D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FA6AD79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F902DF" w14:paraId="1B8CD310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F6E5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97B7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303B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71EBA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36729080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4A8D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91EEB12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084D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4812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82B4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F4A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0258C8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F902DF" w14:paraId="313651FC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D340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E7D6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CF4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1058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6C5CE98A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437850B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4070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C5DFF3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155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3FC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D1A0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B06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4F1455A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000D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29B7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2103B6B2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8B8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A859A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1143591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E69A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5D24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F496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F568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8B98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314526E1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39C811C1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6FB3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165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1298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4F40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01111CE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F79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FFAF0C3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3652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943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1D8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C78A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5D6F0DF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71E3588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F902DF" w14:paraId="47E6A06C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DE35E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6736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6932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7044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A9BB705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1E3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3227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BECA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FCD7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731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200E890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F902DF" w14:paraId="00970307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2D57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6834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67A3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9C6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BA7DA21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7168257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1B46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8D2C91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6BE0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48D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33FB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FB0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D66D21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E1F5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599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804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E084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5C1F9FF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A7D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54CFA1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477B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F40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83AB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1501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89B80D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F902DF" w14:paraId="5BB74FD4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AB6E" w14:textId="77777777" w:rsidR="00F902DF" w:rsidRDefault="00F902DF" w:rsidP="00F902D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6F6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B77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D2B4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CE8287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5EB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48EF1AC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7E3E42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1CB51A38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8C97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6A2D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1AB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9434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6271E0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227E4D5D" w14:textId="77777777" w:rsidR="00F902DF" w:rsidRDefault="00F902DF">
      <w:pPr>
        <w:spacing w:line="192" w:lineRule="auto"/>
        <w:ind w:right="57"/>
        <w:rPr>
          <w:sz w:val="20"/>
          <w:lang w:val="ro-RO"/>
        </w:rPr>
      </w:pPr>
    </w:p>
    <w:p w14:paraId="06D5DBDB" w14:textId="77777777" w:rsidR="00F902DF" w:rsidRDefault="00F902DF" w:rsidP="00C83010">
      <w:pPr>
        <w:pStyle w:val="Heading1"/>
        <w:spacing w:line="360" w:lineRule="auto"/>
      </w:pPr>
      <w:r>
        <w:lastRenderedPageBreak/>
        <w:t>LINIA 143</w:t>
      </w:r>
    </w:p>
    <w:p w14:paraId="55600679" w14:textId="77777777" w:rsidR="00F902DF" w:rsidRDefault="00F902DF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F902DF" w14:paraId="1D48948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2659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0EB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B2AF31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0355" w14:textId="77777777" w:rsidR="00F902DF" w:rsidRPr="00984839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AF2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FC3DB1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A64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540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25E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DF93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C22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4B7C0B0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70C0534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7A1686B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CE80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BFD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95E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100A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33641FC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E5D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4D1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1E2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30C29E1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E5B3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E71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33DEF6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F902DF" w14:paraId="26F21EBC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89E1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545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0151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62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B9634C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7C74339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5FE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3EF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807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6F6911B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C9FC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86D1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45B13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DACEBD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7DE074E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18B42813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D12A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FAF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E2B7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674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294F6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2F2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FF32FE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96F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B72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89E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D70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FB45DE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F902DF" w14:paraId="68D868D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0CE2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2BD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CCF8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154C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378B7D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560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B1C167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136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EC8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C0A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A1EE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770A7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902DF" w14:paraId="1C377CC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E1FE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A2D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FC94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97E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65571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408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01B5A7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46A107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CC5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FBA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16C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935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8BD35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902DF" w14:paraId="129FCE8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E0B3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022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64D0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66D1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FDC1EF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D42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72786E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26F53D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259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CF0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14F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FDE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F6D4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F902DF" w14:paraId="7022C99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D2F0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014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D9B5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A5FC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00474F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C97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A2636A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70C26C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839308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6506C13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4F30557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C4ABBC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A13629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20C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8D8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CF0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23B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FA448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902DF" w14:paraId="476D7B02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F064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DEE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3510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707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DB1744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829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098D8B1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D05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3FD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273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5CB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27B11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2CC2C78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F902DF" w14:paraId="098574CB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C3F5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6BB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146A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0FC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3E4D7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9D2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BF398D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6E7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A1B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1B0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D4E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906BD4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F902DF" w14:paraId="7F0D9934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3BE1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000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E058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5FE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3E58CF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D9D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D1DA9E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ECF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6DF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791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929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945A2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7A53E1E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F902DF" w14:paraId="5A200C04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54B4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5E1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B835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A74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6C99A2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7CB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25D763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ED9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3F4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7D2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274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4E9E6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F902DF" w14:paraId="61001CCD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E88C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F65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12EA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746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0C93B4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04E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66D2A9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1508F6A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EC7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408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ACA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F61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CF6FC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902DF" w14:paraId="41EF0B75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D9E2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A52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4174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BDC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9A475C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12A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8FFD6E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0DB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2A3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1A9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8C3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06E0E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F902DF" w14:paraId="4480F55D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65EB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96C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2E4D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FED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6E40C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78B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40FB336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7FF0089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E46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D89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351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5BF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2F23E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F902DF" w14:paraId="0C99D693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BD4A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84D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23F6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6CA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5CB5BA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85C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2B24366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F03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6B0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182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635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DDF20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F902DF" w14:paraId="3CE059E3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8C10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004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768C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93E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DE9E3D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015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35BCDC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3F1734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4E0C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D62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C3E5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177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98D99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F902DF" w14:paraId="24C373F2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1FC1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E1C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EDF4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63A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B602E5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CBE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E4BED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975E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CE8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3781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277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0396B06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C67B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460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89BC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A93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924A9F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81E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189F6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211E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53C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48B3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A61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CA6C11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7968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556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8212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E014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153C8E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CC8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573590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DA75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7DB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ACB3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12F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9E441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F902DF" w14:paraId="3F97721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FCBA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6D2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9E48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13E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30FBC3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42A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DCB005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FD91D9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3750F9B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889468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DA2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B31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0CF0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563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6F302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F902DF" w14:paraId="3617FE5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4E26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E79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0C035E6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35C9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4BD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65E75FA1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8C3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D77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482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8676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409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4531AABF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BB8E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0FE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963D82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063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844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880AF1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619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F1C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6EE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C86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7A9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330F9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65E960C1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198D2EF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04B0A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767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265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CE84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B9A81E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86F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518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75F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55545B3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384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FFE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57D6A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52D391CC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3C1CC62F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0DED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268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ABF5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C89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70E9587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42F3956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CDC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210245A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08FD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B78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021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177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138A320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DB62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FE1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A63F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911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7F6B67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1EC19811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928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04E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48B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82A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348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001865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DF01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068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2DDF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A7E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7B3CB48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DC6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9C1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7EF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178A9F2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776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C15A" w14:textId="77777777" w:rsidR="00F902DF" w:rsidRPr="006611B7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F902DF" w14:paraId="332825BF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9FFC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3B0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1A35282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EA2B" w14:textId="77777777" w:rsidR="00F902DF" w:rsidRPr="00984839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205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795C0764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7A5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54E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71C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677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EBFD" w14:textId="77777777" w:rsidR="00F902DF" w:rsidRPr="003B25AA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14:paraId="6E86EC8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EC40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2141" w14:textId="77777777" w:rsidR="00F902DF" w:rsidRPr="00CB3DC4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5948717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943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950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FF8732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4C1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871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3F7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B3D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CDCC" w14:textId="77777777" w:rsidR="00F902DF" w:rsidRPr="00CB3DC4" w:rsidRDefault="00F902DF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0B9AF4E" w14:textId="77777777" w:rsidR="00F902DF" w:rsidRPr="00F11CE2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6E629B9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8CF4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46C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2DD6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5A2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1F6FB48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1B6E876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34E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96899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A2414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D72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BC60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741C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5A60F0E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3FA0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B76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32A0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0B2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6F34A7B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FB8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D4796F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E76B14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2A7B07A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CE20B1B" w14:textId="77777777" w:rsidR="00F902DF" w:rsidRPr="00260477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D870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FB0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3509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51C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34A314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F902DF" w14:paraId="0E2B1D8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E347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0E8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4FC7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583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838F8E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4AA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D4B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216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62965DF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34A2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0B8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70966034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53F58CE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F902DF" w14:paraId="7147CB7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E8C8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115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9B96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A6E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BA1BF58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6684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D079DB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0F9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C29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C1B2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C081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F902DF" w14:paraId="7190399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3DD8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739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5F5245D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3438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4B9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2936CF3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36B8D450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6BB5DEA5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5B2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A5C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A43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06B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4522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81A08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69F83182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F902DF" w14:paraId="74F0E47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4F3D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BAE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14388D9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1F97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CB1C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7169B02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F20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145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622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F2E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F42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79B321B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C68C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E0A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5B68EAF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06A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3234" w14:textId="77777777" w:rsidR="00F902DF" w:rsidRDefault="00F902DF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23EECB6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334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B98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9455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4E2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2C3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65BDEB98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1F21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10E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291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4A4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475BEB7E" w14:textId="77777777" w:rsidR="00F902DF" w:rsidRDefault="00F902DF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2C66240E" w14:textId="77777777" w:rsidR="00F902DF" w:rsidRDefault="00F902DF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FA6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70795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E237" w14:textId="77777777" w:rsidR="00F902DF" w:rsidRPr="00B53EFA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345F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D291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C509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E7DA7CF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13D7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EEF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2DD1DEC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A96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7D5B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063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627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2369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505B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8B6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0B239E1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B5A5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681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ECF6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7DB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740FF7D1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23A30B2F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40F0D707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EFE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1821C68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9C5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B32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42A0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9FCE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A8C0F88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E08B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23B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70B8060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2F3C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FD39" w14:textId="77777777" w:rsidR="00F902DF" w:rsidRDefault="00F902DF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20D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B2BE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E692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526E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30F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0195132C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96CB" w14:textId="77777777" w:rsidR="00F902DF" w:rsidRDefault="00F902DF" w:rsidP="00F902D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C10A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679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CB5D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4AB296A3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BBC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B50BC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2792506D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2BB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7F60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4290" w14:textId="77777777" w:rsidR="00F902DF" w:rsidRPr="00984839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9376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34E72A" w14:textId="77777777" w:rsidR="00F902DF" w:rsidRDefault="00F902DF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4F0D3B73" w14:textId="77777777" w:rsidR="00F902DF" w:rsidRDefault="00F902DF">
      <w:pPr>
        <w:spacing w:after="40" w:line="192" w:lineRule="auto"/>
        <w:ind w:right="57"/>
        <w:rPr>
          <w:sz w:val="20"/>
          <w:lang w:val="ro-RO"/>
        </w:rPr>
      </w:pPr>
    </w:p>
    <w:p w14:paraId="3A7F31A4" w14:textId="77777777" w:rsidR="00F902DF" w:rsidRDefault="00F902DF" w:rsidP="00EF6A64">
      <w:pPr>
        <w:pStyle w:val="Heading1"/>
        <w:spacing w:line="360" w:lineRule="auto"/>
      </w:pPr>
      <w:r>
        <w:t>LINIA 144</w:t>
      </w:r>
    </w:p>
    <w:p w14:paraId="3CA0400A" w14:textId="77777777" w:rsidR="00F902DF" w:rsidRDefault="00F902DF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F902DF" w14:paraId="6C24809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82D7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6FB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547E76E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25BB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380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39AF84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A66B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1CA2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2A7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4F13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E68D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2437D66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0D28AA9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F902DF" w14:paraId="4086663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4EF1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651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1E23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D9D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CBFDEA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91F2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A118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E7B1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34B4403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C8A3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BC1B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58D15B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F902DF" w14:paraId="4C5C3B4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4549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04A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02FC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5D9B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C24D7E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3C7B958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495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4F26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410B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17C80D7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C9EC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635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4BE2C236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55417CC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781D0A1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D97C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1BB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7275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BBB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07FA5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223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15A6C4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C6A0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BD3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DA8D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23B2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E040A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F902DF" w14:paraId="1378854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7392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5FB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A161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056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26AB09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1DF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B9AAD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A7FE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8E9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3675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0D2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5F8B86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F902DF" w14:paraId="59CB0987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8FFF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DAA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9779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EB4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04DDE7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BB3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1E8654F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6AFC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F95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AC55" w14:textId="77777777" w:rsidR="00F902DF" w:rsidRPr="00984839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282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F902DF" w14:paraId="6F264003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6412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F32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3A72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28A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205E856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F84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E773E6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500F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2A7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CB7D" w14:textId="77777777" w:rsidR="00F902DF" w:rsidRPr="00984839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383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B0DD4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F902DF" w14:paraId="7E7175B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B518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12E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7F02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42D2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5C5CF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229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602C12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FDDE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06A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7981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2A3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4796D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902DF" w14:paraId="116D93B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CFC1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11D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CF60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7C2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226BBB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086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37E6F5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F07F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2DD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5590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365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B2E7A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F902DF" w14:paraId="5A818F4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8C3F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276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5E14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FFE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381F0F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54D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C20C15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1FA6B1C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58FFD4F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699A239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953DDC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016FDC2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B5EB61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60FB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4D3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C3CC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1EE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35942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F902DF" w14:paraId="0265DD11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B0D1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139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ADF8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F7AF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FD9C054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227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9C1CA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2D8C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4FD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C2CC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1382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471E6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F902DF" w14:paraId="6D1AE22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7686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9FA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2076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061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1C2752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0A8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B176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C80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4A18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46FF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29868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F902DF" w14:paraId="4BB93371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D3D8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E6C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1E6F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91F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FBBA47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67F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D7B41A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C9366A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236F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4DD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F5F8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DBDF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80DD5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F902DF" w14:paraId="64E28475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5D28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D789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D189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5EF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162C2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9D8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AFF0DB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A680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450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1727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057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3E06DB2E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767C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682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C310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124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E11DD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A35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80F91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32A2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690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6598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649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074EED3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38A6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EFFB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2215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7EC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31FA1F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418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A229D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E7A2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E7D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54CA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B01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CDFD2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F902DF" w14:paraId="6163B6E9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D697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32B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EC2E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9F7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B0652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CAA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E803C5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896D7B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DDECE6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7A19C2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C111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596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A9E6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CDB2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3C0A4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F902DF" w14:paraId="6472043E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F690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DE0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37C2C6E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7E70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70B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319269E" w14:textId="77777777" w:rsidR="00F902DF" w:rsidRPr="00B61351" w:rsidRDefault="00F902DF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600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C449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F2E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14E1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E5E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59FBD3F2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AE3F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53B2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9EF9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58A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181CC56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B6C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228D1EB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9A04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5A2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7330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D20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3D1FDB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902DF" w14:paraId="7F3EBC2F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DE61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058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FC05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00B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48FC4F76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28139B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C3E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9FEE3F1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58AB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4082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916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2DF5795C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57E1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0F8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172DAD9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5380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2BD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427D45B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825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93666C4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6B7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43D1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7A6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51EEB15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9903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D2B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1C57B36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AF02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DBF6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0E022624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E84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044C449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EBD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E10A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041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387DFFF5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2FAA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724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6477391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96F2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A43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504DE2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120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DDD7549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2EF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6B1C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DF8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774D78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F902DF" w14:paraId="1939C073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3BA2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A9B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141FBE1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93FC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E84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71BD2C22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F89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7182DA5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FCE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95FC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D89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270271EB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C535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5C6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55E0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3B4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493508E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83C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A5E2D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19FC873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D725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669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2831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8CE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BD877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F902DF" w14:paraId="0BD53B1F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FE38" w14:textId="77777777" w:rsidR="00F902DF" w:rsidRDefault="00F902DF" w:rsidP="00F902D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668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83F5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3C14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784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7BB1DBD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714AC37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5C3933F2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198AC00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AF5A2B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C6FF59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4541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917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C384" w14:textId="77777777" w:rsidR="00F902DF" w:rsidRPr="00DA0087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778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91F79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0E49DC1F" w14:textId="77777777" w:rsidR="00F902DF" w:rsidRDefault="00F902DF">
      <w:pPr>
        <w:spacing w:before="40" w:line="192" w:lineRule="auto"/>
        <w:ind w:right="57"/>
        <w:rPr>
          <w:sz w:val="20"/>
          <w:lang w:val="ro-RO"/>
        </w:rPr>
      </w:pPr>
    </w:p>
    <w:p w14:paraId="77358FF2" w14:textId="77777777" w:rsidR="00F902DF" w:rsidRDefault="00F902DF" w:rsidP="00E56A6A">
      <w:pPr>
        <w:pStyle w:val="Heading1"/>
        <w:spacing w:line="360" w:lineRule="auto"/>
      </w:pPr>
      <w:r>
        <w:t>LINIA 200</w:t>
      </w:r>
    </w:p>
    <w:p w14:paraId="5CE0291A" w14:textId="77777777" w:rsidR="00F902DF" w:rsidRDefault="00F902DF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902DF" w14:paraId="4B68D44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C3C2" w14:textId="77777777" w:rsidR="00F902DF" w:rsidRDefault="00F902DF" w:rsidP="00DD6543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9FD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E99294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0E44" w14:textId="77777777" w:rsidR="00F902DF" w:rsidRPr="00032DF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042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7B34D72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F47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B99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B4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9DAEF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4BAF" w14:textId="77777777" w:rsidR="00F902DF" w:rsidRPr="00032DF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6AB0" w14:textId="77777777" w:rsidR="00F902DF" w:rsidRPr="00F716C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F902DF" w14:paraId="3B26070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88D4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E91C" w14:textId="77777777" w:rsidR="00F902DF" w:rsidRDefault="00F902D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DF8A493" w14:textId="77777777" w:rsidR="00F902DF" w:rsidRDefault="00F902D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673B" w14:textId="77777777" w:rsidR="00F902DF" w:rsidRDefault="00F902D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1561" w14:textId="77777777" w:rsidR="00F902DF" w:rsidRDefault="00F902DF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0C500701" w14:textId="77777777" w:rsidR="00F902DF" w:rsidRDefault="00F902DF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5FE4" w14:textId="77777777" w:rsidR="00F902DF" w:rsidRDefault="00F902D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A650" w14:textId="77777777" w:rsidR="00F902DF" w:rsidRDefault="00F902D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27E6" w14:textId="77777777" w:rsidR="00F902DF" w:rsidRDefault="00F902D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E4C7E6B" w14:textId="77777777" w:rsidR="00F902DF" w:rsidRDefault="00F902D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9CDF" w14:textId="77777777" w:rsidR="00F902DF" w:rsidRDefault="00F902D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F439" w14:textId="77777777" w:rsidR="00F902DF" w:rsidRDefault="00F902DF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902DF" w14:paraId="761C593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371E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58F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E06824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C99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747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9A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926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508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A78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BC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42AA1B7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60C9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E0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B3A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E9C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2D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BA2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829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E6506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CF2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B8F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1074A25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9DE3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CD27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D0F3A24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635A" w14:textId="77777777" w:rsidR="00F902DF" w:rsidRDefault="00F902D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393B" w14:textId="77777777" w:rsidR="00F902DF" w:rsidRDefault="00F902DF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557E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7A13" w14:textId="77777777" w:rsidR="00F902DF" w:rsidRDefault="00F902D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E054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C0FBD8C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8531" w14:textId="77777777" w:rsidR="00F902DF" w:rsidRDefault="00F902D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80D7" w14:textId="77777777" w:rsidR="00F902DF" w:rsidRDefault="00F902DF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D4832C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4669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23AE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9584" w14:textId="77777777" w:rsidR="00F902DF" w:rsidRDefault="00F902D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B17D" w14:textId="77777777" w:rsidR="00F902DF" w:rsidRDefault="00F902DF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5ADB54B" w14:textId="77777777" w:rsidR="00F902DF" w:rsidRDefault="00F902DF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D085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42BB" w14:textId="77777777" w:rsidR="00F902DF" w:rsidRDefault="00F902D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AD31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6858FF8C" w14:textId="77777777" w:rsidR="00F902DF" w:rsidRDefault="00F902D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9A64" w14:textId="77777777" w:rsidR="00F902DF" w:rsidRDefault="00F902D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C3D2" w14:textId="77777777" w:rsidR="00F902DF" w:rsidRDefault="00F902DF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501FDED9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77FA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90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1B46" w14:textId="77777777" w:rsidR="00F902DF" w:rsidRPr="00032DF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1A2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2BA04BB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87C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5939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7E8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B47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6A37" w14:textId="77777777" w:rsidR="00F902DF" w:rsidRPr="00032DF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74CF" w14:textId="77777777" w:rsidR="00F902DF" w:rsidRPr="00F716C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6E147C5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06C4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8889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96FC903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F3861" w14:textId="77777777" w:rsidR="00F902DF" w:rsidRDefault="00F902D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B53B" w14:textId="77777777" w:rsidR="00F902DF" w:rsidRDefault="00F902DF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5C0F8A06" w14:textId="77777777" w:rsidR="00F902DF" w:rsidRDefault="00F902DF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F01B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132D" w14:textId="77777777" w:rsidR="00F902DF" w:rsidRDefault="00F902D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773F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0D573D2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0128" w14:textId="77777777" w:rsidR="00F902DF" w:rsidRDefault="00F902D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020B" w14:textId="77777777" w:rsidR="00F902DF" w:rsidRDefault="00F902DF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457D464B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405C" w14:textId="77777777" w:rsidR="00F902DF" w:rsidRDefault="00F902DF" w:rsidP="00F902DF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E38F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3696D27F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1B0B" w14:textId="77777777" w:rsidR="00F902DF" w:rsidRDefault="00F902D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44B9" w14:textId="77777777" w:rsidR="00F902DF" w:rsidRDefault="00F902DF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2ADF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99A8" w14:textId="77777777" w:rsidR="00F902DF" w:rsidRDefault="00F902D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AA67" w14:textId="77777777" w:rsidR="00F902DF" w:rsidRDefault="00F902D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3299" w14:textId="77777777" w:rsidR="00F902DF" w:rsidRDefault="00F902D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D0C1" w14:textId="77777777" w:rsidR="00F902DF" w:rsidRDefault="00F902DF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71FE7E57" w14:textId="77777777" w:rsidR="00F902DF" w:rsidRDefault="00F902DF" w:rsidP="00623FF6">
      <w:pPr>
        <w:spacing w:before="40" w:after="40" w:line="192" w:lineRule="auto"/>
        <w:ind w:right="57"/>
        <w:rPr>
          <w:lang w:val="ro-RO"/>
        </w:rPr>
      </w:pPr>
    </w:p>
    <w:p w14:paraId="3DE6EC95" w14:textId="77777777" w:rsidR="00F902DF" w:rsidRDefault="00F902DF" w:rsidP="006D4098">
      <w:pPr>
        <w:pStyle w:val="Heading1"/>
        <w:spacing w:line="360" w:lineRule="auto"/>
      </w:pPr>
      <w:r>
        <w:t>LINIA 201</w:t>
      </w:r>
    </w:p>
    <w:p w14:paraId="5F0EDC08" w14:textId="77777777" w:rsidR="00F902DF" w:rsidRDefault="00F902DF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F902DF" w14:paraId="69233B8D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F8D2" w14:textId="77777777" w:rsidR="00F902DF" w:rsidRDefault="00F902DF" w:rsidP="00F902D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68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47BA" w14:textId="77777777" w:rsidR="00F902DF" w:rsidRPr="00C937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9F8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640130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C4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AF943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78E32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547426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DE5C" w14:textId="77777777" w:rsidR="00F902DF" w:rsidRPr="00C937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40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4F5D" w14:textId="77777777" w:rsidR="00F902DF" w:rsidRPr="00C937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9F9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51062B4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7142" w14:textId="77777777" w:rsidR="00F902DF" w:rsidRDefault="00F902DF" w:rsidP="00F902D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AD1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58F0" w14:textId="77777777" w:rsidR="00F902DF" w:rsidRPr="00C937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E16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85819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FCD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45272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A95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251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4C21" w14:textId="77777777" w:rsidR="00F902DF" w:rsidRPr="00C937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5BF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6ED6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193B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F902DF" w14:paraId="33D2C9AD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72A0" w14:textId="77777777" w:rsidR="00F902DF" w:rsidRDefault="00F902DF" w:rsidP="00F902D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38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A753" w14:textId="77777777" w:rsidR="00F902DF" w:rsidRPr="00C937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04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013CB7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39F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6C8DF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724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10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F66E" w14:textId="77777777" w:rsidR="00F902DF" w:rsidRPr="00C937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B6A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A27CC3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388FCE4F" w14:textId="77777777" w:rsidR="00F902DF" w:rsidRPr="003012FC" w:rsidRDefault="00F902DF">
      <w:pPr>
        <w:spacing w:before="40" w:after="40" w:line="192" w:lineRule="auto"/>
        <w:ind w:right="57"/>
      </w:pPr>
    </w:p>
    <w:p w14:paraId="32CC8711" w14:textId="77777777" w:rsidR="00F902DF" w:rsidRDefault="00F902DF" w:rsidP="002A4CB1">
      <w:pPr>
        <w:pStyle w:val="Heading1"/>
        <w:spacing w:line="360" w:lineRule="auto"/>
      </w:pPr>
      <w:r>
        <w:t>LINIA 203</w:t>
      </w:r>
    </w:p>
    <w:p w14:paraId="6B665EA8" w14:textId="77777777" w:rsidR="00F902DF" w:rsidRDefault="00F902DF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F902DF" w:rsidRPr="007126D7" w14:paraId="485B05C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37CF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E5E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AEE0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77B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1457CDD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432B" w14:textId="77777777" w:rsidR="00F902DF" w:rsidRDefault="00F902DF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5E9D737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0BA0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E01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28C6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3EEC0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F902DF" w:rsidRPr="007126D7" w14:paraId="3C89633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8ED0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B48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84C5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2D1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14E2B08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736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01A705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590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FF1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2A16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7D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902DF" w:rsidRPr="007126D7" w14:paraId="3F44BD00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36F3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F48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22418AD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DD6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91F5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256D402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752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6615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E71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C87B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F01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E78D721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CE1D8BE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7894E62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89E2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779F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7F02E46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34D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B6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4D364AFE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E18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613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856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7A3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18C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51460FC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D98375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7D8D39C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97C1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671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6B20662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D3F0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7C1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4CEAAF3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4B7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F6A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8B5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5470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F94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4A8A8D3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561A1E9" w14:textId="77777777" w:rsidR="00F902DF" w:rsidRPr="008F5A6B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0386FDF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F10A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E89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1A9AFE0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6BD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09A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0A86B4D2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806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DE6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564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D0BB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7CF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F6CB9D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224A3F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48FFAD1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FDF0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E12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0E0CECC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922B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497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DB7763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962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B63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C6C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8A9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D6C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BBF0C3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B43F44C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75FA559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84DA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559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5FB87D1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93A8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70D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713D082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FF9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2112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618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E4B6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F9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2A906A0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96FED96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45F4D75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F08D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065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4D0E55D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7E03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0F8F" w14:textId="77777777" w:rsidR="00F902DF" w:rsidRPr="007126D7" w:rsidRDefault="00F902DF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134ABF4" w14:textId="77777777" w:rsidR="00F902DF" w:rsidRPr="007126D7" w:rsidRDefault="00F902DF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82A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712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A97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606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E49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61FAC60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C280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948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64D695D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A19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E091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7DF276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05F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C980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AFA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E66B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676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4AE57D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F6C1F55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2B9D880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3B87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8D1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696CD70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939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BBBC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F1702F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D97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622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52C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2889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F41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D6B453D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74C0D0E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756C339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92B7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615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031FAE1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0C6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FB3C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C36EF6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54F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DFC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95EE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8263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C8E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E256E4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049F9E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4AF441C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BEE3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F4C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638AB98E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6436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4D7A" w14:textId="77777777" w:rsidR="00F902DF" w:rsidRPr="007126D7" w:rsidRDefault="00F902DF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77AFD56" w14:textId="77777777" w:rsidR="00F902DF" w:rsidRPr="007126D7" w:rsidRDefault="00F902DF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B90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88495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31AB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2550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313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34F70AC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3760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2DA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08260A7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F936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4F02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0060B0A9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E7F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946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C31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1CC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F9D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08A55F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610FE42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2A01B13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8E93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B50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7DF7B98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C0A5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47C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92B0605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CE6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FE1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91F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942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9E11" w14:textId="77777777" w:rsidR="00F902DF" w:rsidRPr="00F13EC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708D884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756D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9B2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4A2D2F1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4BD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3435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AD27D57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534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2E52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D8B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48B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52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531814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73AA9B7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52E68FA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F6FD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059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3BE2C50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513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544D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901B7D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3B0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6529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C0E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D35A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0C7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48B48B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E7112AE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66F1B79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D50C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2B1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6573E36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BC5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FC60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AABB862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425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1365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D2F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66AA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30D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515B072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C1EDC2F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41F4510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DE64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878F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12393BA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A90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DF43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35ADAE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369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2FE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4E3E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94B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F18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6E16E5C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153ABD8" w14:textId="77777777" w:rsidR="00F902DF" w:rsidRPr="00744E1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2121D74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CE3C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AE1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193B571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B43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F002" w14:textId="77777777" w:rsidR="00F902DF" w:rsidRPr="007126D7" w:rsidRDefault="00F902DF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44E2A49" w14:textId="77777777" w:rsidR="00F902DF" w:rsidRPr="007126D7" w:rsidRDefault="00F902DF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F6C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335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84E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1B6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4DD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0432D6EA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76EA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CAB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DB45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CB8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8CB84E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62B69F15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CA9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46C4B94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0405814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623D9DD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70DD368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57F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96C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DCC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F7B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902DF" w:rsidRPr="007126D7" w14:paraId="750C03F8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81A9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022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FF6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35CA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5B3078D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F1D4" w14:textId="77777777" w:rsidR="00F902DF" w:rsidRPr="007126D7" w:rsidRDefault="00F902DF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45DF44A8" w14:textId="77777777" w:rsidR="00F902DF" w:rsidRPr="007126D7" w:rsidRDefault="00F902DF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2159B793" w14:textId="77777777" w:rsidR="00F902DF" w:rsidRPr="007126D7" w:rsidRDefault="00F902DF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09E45461" w14:textId="77777777" w:rsidR="00F902DF" w:rsidRPr="007126D7" w:rsidRDefault="00F902DF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B5C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510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9386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39A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77B8511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F902DF" w:rsidRPr="007126D7" w14:paraId="178D191E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43D7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8DF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DDB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F2D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FC91C7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F28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FA3F0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F5AB4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75BF274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64B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D5C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ACF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A8F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9FB44D9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F902DF" w:rsidRPr="007126D7" w14:paraId="26471767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5709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C48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EA6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1AD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73EF0831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285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A89E0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688B5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0597AD7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26E56E1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4ABE32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7DB22A7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71308F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E1E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8C9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D6A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5F7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D3285E2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F902DF" w:rsidRPr="007126D7" w14:paraId="195E7290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9E44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53FE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277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F0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5196A90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1BE095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7A65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1914FAF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F21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D2DF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7F6B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ED8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902DF" w:rsidRPr="007126D7" w14:paraId="28177BB5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CC16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56A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7619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7BB7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4B220521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A12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FB2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30F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1A93179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4F0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67BC" w14:textId="77777777" w:rsidR="00F902DF" w:rsidRDefault="00F902DF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2AA5721D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6DF2799A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98EF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DBE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B11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CC3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2D2446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3B80A47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1E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FFDBC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1446704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6D4DF78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0EE5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560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7D5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558A" w14:textId="77777777" w:rsidR="00F902DF" w:rsidRDefault="00F902DF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F902DF" w:rsidRPr="007126D7" w14:paraId="38B342D1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0D6C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A11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6B545D7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F50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C493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6BB4EE80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A00F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272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FCD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1070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58F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6A1E7249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71727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1B1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507C3F1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00E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F2C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4BD8E4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5ACA9A44" w14:textId="77777777" w:rsidR="00F902DF" w:rsidRPr="00F87E98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0A7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DA1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64A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080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E3C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902DF" w:rsidRPr="007126D7" w14:paraId="2E5A2FC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3E8D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6D8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D63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BCF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06057BF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B728988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DA1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3246246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B6F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FDA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A45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6BF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902DF" w:rsidRPr="007126D7" w14:paraId="647F9FF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D1B7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2C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307A4D7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398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AAF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5671B047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78DF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DE2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46A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EE2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2F4D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7712F5E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F43D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7C2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0CF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DC1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574B2F3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B76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D320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364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692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01AC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F902DF" w:rsidRPr="007126D7" w14:paraId="5E14036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97A1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C6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685DE20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A4D1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DF4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BD6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F5B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FFC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E80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7511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378E7EB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C51C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A79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9B8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5DD1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D14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522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759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1BC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F60F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0DA5BAC7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B6C0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CB2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641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C1A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49B29C40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1DC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ABD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17F2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553096E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E1DF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015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5D4600C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0DCE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637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A417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EF7A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4E7315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300DBFC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DFB4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CEE3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B3C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27E2C6EA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CEE2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E7FB5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777A197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54DE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C2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4F5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B0E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4F6117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5ACCD9DC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B34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62EA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86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0503072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D169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81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66F8F27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F902DF" w:rsidRPr="007126D7" w14:paraId="6DBCD8CA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D574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9A49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9F8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38E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01861D3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111B2B5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34BE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52B3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6D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6EE9E3B5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8E4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95C2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2E09154F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A8C2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D932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07EA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7C8D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2E371C0B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9E5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713699B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019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625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23DD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90DB" w14:textId="77777777" w:rsidR="00F902DF" w:rsidRPr="007126D7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4F27E48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877912C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F902DF" w:rsidRPr="007126D7" w14:paraId="30F3A98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46C0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FF6E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E3F9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8619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4A1F413A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273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087A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2ECD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395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109A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676FF72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7C9D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463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393+200</w:t>
            </w:r>
          </w:p>
          <w:p w14:paraId="156361C8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F952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7316" w14:textId="77777777" w:rsidR="00F902DF" w:rsidRPr="007126D7" w:rsidRDefault="00F902DF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4FEB0AF4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0511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092A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3546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8DE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B296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902DF" w:rsidRPr="007126D7" w14:paraId="24A9162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E0F7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49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398087CC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61A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BEAE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DFB7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6CC4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434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4E8A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EA1D" w14:textId="77777777" w:rsidR="00F902DF" w:rsidRPr="007126D7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F902DF" w:rsidRPr="007126D7" w14:paraId="020E73D4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ACAB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DA4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3863FF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A75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9E9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A773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C123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5E2B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543E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7F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782D6F2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902DF" w:rsidRPr="007126D7" w14:paraId="7AC9716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5046" w14:textId="77777777" w:rsidR="00F902DF" w:rsidRPr="007126D7" w:rsidRDefault="00F902DF" w:rsidP="00F902DF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797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77732B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6EA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AF8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12CC4E27" w14:textId="77777777" w:rsidR="00F902DF" w:rsidRPr="00037854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2DEDBF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D270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18BC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BC7E" w14:textId="77777777" w:rsidR="00F902DF" w:rsidRPr="007126D7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D93B" w14:textId="77777777" w:rsidR="00F902DF" w:rsidRPr="007126D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93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1D11A81C" w14:textId="77777777" w:rsidR="00F902DF" w:rsidRDefault="00F902DF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0E214999" w14:textId="77777777" w:rsidR="00F902DF" w:rsidRDefault="00F902DF" w:rsidP="00CC0982">
      <w:pPr>
        <w:pStyle w:val="Heading1"/>
        <w:spacing w:line="360" w:lineRule="auto"/>
      </w:pPr>
      <w:r>
        <w:lastRenderedPageBreak/>
        <w:t>LINIA 205</w:t>
      </w:r>
    </w:p>
    <w:p w14:paraId="2E1132A6" w14:textId="77777777" w:rsidR="00F902DF" w:rsidRDefault="00F902DF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F902DF" w14:paraId="78D34717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C964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FF4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53F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BFF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4B7D1D2C" w14:textId="77777777" w:rsidR="00F902DF" w:rsidRPr="00985789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09A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CE068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681E29E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01D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8D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DDD2" w14:textId="77777777" w:rsidR="00F902DF" w:rsidRPr="007343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95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6F9C7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F902DF" w14:paraId="1703E1DC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3BE8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2B8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74913B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ACD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E79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EDB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7B9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077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E488" w14:textId="77777777" w:rsidR="00F902DF" w:rsidRPr="007343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0FF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52CF744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AC2B3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556886BC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83FA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B32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36680A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403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2BC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5407B10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533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8B3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A5F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6DD5" w14:textId="77777777" w:rsidR="00F902DF" w:rsidRPr="007343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8F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F902DF" w14:paraId="346A4591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BE8E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02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5BA5522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A47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64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633DC18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24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593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66A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16CA" w14:textId="77777777" w:rsidR="00F902DF" w:rsidRPr="007343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17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C9DEFB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2027C6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F902DF" w14:paraId="084BE7EE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AB95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772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EF1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B3C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B2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326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098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9321" w14:textId="77777777" w:rsidR="00F902DF" w:rsidRPr="007343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21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A3FDC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F902DF" w14:paraId="56C8EB4E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D5C1E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CFC1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4B95E552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5C32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C91A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A33E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4F39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2569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EF9B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EB92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B2B06D9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2CB27F43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F902DF" w14:paraId="26B1E641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F17D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46AA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5DBBC425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97DC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934A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0755327C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8627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6E79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C570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3D58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22C6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642DC8C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E13BFCD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F902DF" w14:paraId="413A8B99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09BB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14AA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8D67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ABD7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14584807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DDD5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EB13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28AC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101E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5399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4BE26E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F902DF" w14:paraId="7126B08C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4D50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E302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29C5A1C3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8E2F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5A79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5B9D8CAD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B5F1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CA5F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86F6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6D4D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E608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4CC24F8E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DD6C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6E19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8447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97C6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626043B2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E96B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7AF9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78C7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275D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CFAF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7FC7A8B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D267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8EC3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A469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1442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5FB4DFB9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9B71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1312B9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006D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1870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3511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7F61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96ADED4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D2DA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E36B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3AD7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2212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4AF4EFD2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18B1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3D0A22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66F0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BB96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3E62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2E16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93347E9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46E0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F3BD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76E0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215A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4E7A5974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9639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B7DF5CD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A54C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16B3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8C72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CCD4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6916C292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F902DF" w14:paraId="0A0EB35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8C90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3EC3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0CA79F80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B11E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878C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A974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8554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DE93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9F5E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BD8C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1965416F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312D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6F01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4352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5EFC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14F093E3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1C21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0A13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424E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1AE82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9AF3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6E7AAE0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FB0A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A5EC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5C2C08CD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A97E9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991D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0338D4B7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2887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97CB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FB92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EC0D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8AAA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2E4A5D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526A6A4C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2C18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4A97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73B2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62C8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7ACE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C21D1C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80B6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68CF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AADD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A136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3670E6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CC75A" w14:textId="77777777" w:rsidR="00F902DF" w:rsidRDefault="00F902DF" w:rsidP="00F902DF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B2D7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27F1D892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1330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CA1E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A4C9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7C3A" w14:textId="77777777" w:rsidR="00F902DF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824F" w14:textId="77777777" w:rsidR="00F902DF" w:rsidRDefault="00F902DF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BDE2" w14:textId="77777777" w:rsidR="00F902DF" w:rsidRPr="0073437A" w:rsidRDefault="00F902DF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4EE1" w14:textId="77777777" w:rsidR="00F902DF" w:rsidRDefault="00F902DF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39FE786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31762C65" w14:textId="77777777" w:rsidR="00F902DF" w:rsidRDefault="00F902DF" w:rsidP="005B00A7">
      <w:pPr>
        <w:pStyle w:val="Heading1"/>
        <w:spacing w:line="360" w:lineRule="auto"/>
      </w:pPr>
      <w:r>
        <w:lastRenderedPageBreak/>
        <w:t>LINIA 218</w:t>
      </w:r>
    </w:p>
    <w:p w14:paraId="1D91E86C" w14:textId="77777777" w:rsidR="00F902DF" w:rsidRDefault="00F902DF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F902DF" w14:paraId="0F05E82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46E3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292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FAA9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18D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48863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B597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4D0D3D1E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8AE2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B18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69ED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A50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:rsidRPr="00A8307A" w14:paraId="6CAA4FF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7F4D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AA55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2E03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E63B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4D47AB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239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7A3A3C96" w14:textId="77777777" w:rsidR="00F902DF" w:rsidRPr="00664FA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3EAE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5A2C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3655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2787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AE5F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889FC9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0ABDF82" w14:textId="77777777" w:rsidR="00F902DF" w:rsidRPr="00664FA3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F902DF" w:rsidRPr="00A8307A" w14:paraId="55DE2F2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E3D0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932D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25C7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03A9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C41EFF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E3BE" w14:textId="77777777" w:rsidR="00F902DF" w:rsidRPr="00664FA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35ED854" w14:textId="77777777" w:rsidR="00F902DF" w:rsidRPr="00664FA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BBFF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094C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4C0D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6556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A9938B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A8E2CA3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B534DD8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F902DF" w:rsidRPr="00A8307A" w14:paraId="480524D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191F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9813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D444" w14:textId="77777777" w:rsidR="00F902DF" w:rsidRPr="003F40D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F37F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620ADA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447B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031E" w14:textId="77777777" w:rsidR="00F902DF" w:rsidRPr="003F40D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66F8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2677" w14:textId="77777777" w:rsidR="00F902DF" w:rsidRPr="003F40D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6C0F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006A91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F902DF" w:rsidRPr="00A8307A" w14:paraId="45AFBF9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9EED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AFA1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A2E7" w14:textId="77777777" w:rsidR="00F902DF" w:rsidRPr="003F40D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7BF1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9EA87E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98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78C9A55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613C" w14:textId="77777777" w:rsidR="00F902DF" w:rsidRPr="003F40D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F0AB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C0F7" w14:textId="77777777" w:rsidR="00F902DF" w:rsidRPr="003F40D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8C7C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095933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F902DF" w:rsidRPr="00A8307A" w14:paraId="304A6BA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B0F7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B48C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16E8" w14:textId="77777777" w:rsidR="00F902DF" w:rsidRPr="007328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AE07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3D2406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E015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60AB" w14:textId="77777777" w:rsidR="00F902DF" w:rsidRPr="007B4F6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4E32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B857" w14:textId="77777777" w:rsidR="00F902DF" w:rsidRPr="007328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DC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08FD9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FF4A59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81DD7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C18D906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F902DF" w:rsidRPr="00A8307A" w14:paraId="2EDFE95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F9E1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EB27" w14:textId="77777777" w:rsidR="00F902DF" w:rsidRPr="00A8307A" w:rsidRDefault="00F902D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1CC4" w14:textId="77777777" w:rsidR="00F902DF" w:rsidRPr="00732832" w:rsidRDefault="00F902D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9718" w14:textId="77777777" w:rsidR="00F902DF" w:rsidRPr="00A8307A" w:rsidRDefault="00F902DF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BD525A" w14:textId="77777777" w:rsidR="00F902DF" w:rsidRPr="00A8307A" w:rsidRDefault="00F902DF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3057" w14:textId="77777777" w:rsidR="00F902DF" w:rsidRDefault="00F902DF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8047E28" w14:textId="77777777" w:rsidR="00F902DF" w:rsidRDefault="00F902DF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F688473" w14:textId="77777777" w:rsidR="00F902DF" w:rsidRDefault="00F902D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DE0EF" w14:textId="77777777" w:rsidR="00F902DF" w:rsidRPr="007B4F6A" w:rsidRDefault="00F902D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EA4C" w14:textId="77777777" w:rsidR="00F902DF" w:rsidRPr="00A8307A" w:rsidRDefault="00F902D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254D" w14:textId="77777777" w:rsidR="00F902DF" w:rsidRPr="00732832" w:rsidRDefault="00F902D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BD95" w14:textId="77777777" w:rsidR="00F902DF" w:rsidRDefault="00F902DF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F902DF" w:rsidRPr="00A8307A" w14:paraId="0D25394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FA14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C4CF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F020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B492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E220AE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6C4F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D5E9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39DD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B48A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097E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5A0E4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3E1812B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8307A" w14:paraId="4BDA015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0292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8F55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5FC3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71F0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E39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76C3AA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E12A747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38B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A4B9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FC90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F25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44B894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10DEBBDF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8307A" w14:paraId="2B09604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9B09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26ABC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6632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52F9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E6E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9E3506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0916E1F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4CF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7D71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FAE4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E86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AA87124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902DF" w:rsidRPr="00A8307A" w14:paraId="6B7E47A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24F2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0984" w14:textId="77777777" w:rsidR="00F902DF" w:rsidRPr="00A8307A" w:rsidRDefault="00F902DF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F03B" w14:textId="77777777" w:rsidR="00F902DF" w:rsidRPr="00B26991" w:rsidRDefault="00F902D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FB20" w14:textId="77777777" w:rsidR="00F902DF" w:rsidRPr="00A8307A" w:rsidRDefault="00F902DF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BF7C" w14:textId="77777777" w:rsidR="00F902DF" w:rsidRDefault="00F902D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0F3CF1D" w14:textId="77777777" w:rsidR="00F902DF" w:rsidRDefault="00F902D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45D67ED" w14:textId="77777777" w:rsidR="00F902DF" w:rsidRDefault="00F902D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A126" w14:textId="77777777" w:rsidR="00F902DF" w:rsidRDefault="00F902D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1587" w14:textId="77777777" w:rsidR="00F902DF" w:rsidRPr="00A8307A" w:rsidRDefault="00F902DF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DD5F" w14:textId="77777777" w:rsidR="00F902DF" w:rsidRPr="00B26991" w:rsidRDefault="00F902D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4CC6" w14:textId="77777777" w:rsidR="00F902DF" w:rsidRPr="00FD3B28" w:rsidRDefault="00F902DF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31FF171" w14:textId="77777777" w:rsidR="00F902DF" w:rsidRDefault="00F902DF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F902DF" w:rsidRPr="00A8307A" w14:paraId="423FE22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B612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B9AA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8287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51BA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40D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0E2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3DB8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9B3B" w14:textId="77777777" w:rsidR="00F902DF" w:rsidRPr="00B2699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E2A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902DF" w:rsidRPr="00A8307A" w14:paraId="2338D1D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0F19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0CBF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CCFC" w14:textId="77777777" w:rsidR="00F902DF" w:rsidRPr="000D3BB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B1F7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BE4971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3F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D22E75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3412" w14:textId="77777777" w:rsidR="00F902DF" w:rsidRPr="000D3BB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49CA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AD84" w14:textId="77777777" w:rsidR="00F902DF" w:rsidRPr="000D3BB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6058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87DD13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902DF" w:rsidRPr="00A8307A" w14:paraId="733674D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A1FD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422C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74F7" w14:textId="77777777" w:rsidR="00F902DF" w:rsidRPr="009658E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FF8B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D47335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6788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BDD9" w14:textId="77777777" w:rsidR="00F902DF" w:rsidRPr="009658E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07D2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E2E5" w14:textId="77777777" w:rsidR="00F902DF" w:rsidRPr="009658E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62B4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5C625F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F902DF" w:rsidRPr="00A8307A" w14:paraId="62FDF8B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E50F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16BC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2388" w14:textId="77777777" w:rsidR="00F902DF" w:rsidRPr="00472E1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EE58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C1B348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C12C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A407" w14:textId="77777777" w:rsidR="00F902DF" w:rsidRPr="00472E1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81B9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8699" w14:textId="77777777" w:rsidR="00F902DF" w:rsidRPr="00472E1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871B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97E376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902DF" w:rsidRPr="00A8307A" w14:paraId="10209D0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4074" w14:textId="77777777" w:rsidR="00F902DF" w:rsidRPr="00A75A00" w:rsidRDefault="00F902DF" w:rsidP="00F902DF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7B28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7F47" w14:textId="77777777" w:rsidR="00F902DF" w:rsidRPr="00530A8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A728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2A4D45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428F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3067" w14:textId="77777777" w:rsidR="00F902DF" w:rsidRPr="00530A8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D20E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5FFD" w14:textId="77777777" w:rsidR="00F902DF" w:rsidRPr="00530A8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6553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1BD0A8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F902DF" w14:paraId="6C2A4E5C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7014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8FF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1694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300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5A6D3D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3C1A60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2C48" w14:textId="77777777" w:rsidR="00F902DF" w:rsidRPr="00447EF5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576ABA4B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BDEB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9EB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8AC1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D16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19143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F902DF" w14:paraId="02EFE811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1656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9EE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16ED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6A7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2287E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6970AF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B883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736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DD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E38E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935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F902DF" w14:paraId="76D110B5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930A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CFA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5061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70F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F2E1B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16C9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150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93A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3D4A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036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26066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F902DF" w14:paraId="31E7FCFC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F341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D6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E84C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863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04F28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9A39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4F3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573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5384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988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E1B8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377B1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F902DF" w14:paraId="5CEF14B7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1FCC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9D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31D430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48A8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1E2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6A2EF8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BF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80B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B07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D552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69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03799377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A3A5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D1B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804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E3B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1822945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914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DE7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24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6520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539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42A9D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F902DF" w14:paraId="05A0A230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FC38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CED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76BA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A40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32D0531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70F1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AC9DAB6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806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259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1B52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E4F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DEB3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F902DF" w14:paraId="719D6FC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BBD6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0DF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1C763F2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CDB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3D7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312A24C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BE01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078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883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41BB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9E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F902DF" w14:paraId="109B3C37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9789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046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220C2E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6D9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C43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8E8C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8FA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46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6683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9D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F902DF" w14:paraId="3523ED7B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D5CF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3924" w14:textId="77777777" w:rsidR="00F902DF" w:rsidRDefault="00F902D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0C211D35" w14:textId="77777777" w:rsidR="00F902DF" w:rsidRDefault="00F902D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28EF" w14:textId="77777777" w:rsidR="00F902DF" w:rsidRDefault="00F902D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38E3" w14:textId="77777777" w:rsidR="00F902DF" w:rsidRDefault="00F902DF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0AD8" w14:textId="77777777" w:rsidR="00F902DF" w:rsidRPr="00465A98" w:rsidRDefault="00F902D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EB05" w14:textId="77777777" w:rsidR="00F902DF" w:rsidRDefault="00F902D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DD87" w14:textId="77777777" w:rsidR="00F902DF" w:rsidRDefault="00F902D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8585" w14:textId="77777777" w:rsidR="00F902DF" w:rsidRPr="00984D71" w:rsidRDefault="00F902D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145D" w14:textId="77777777" w:rsidR="00F902DF" w:rsidRDefault="00F902DF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A7CB30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5C47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EC6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18BD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E50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F345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5AA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C3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A8AB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A4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F3512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F902DF" w14:paraId="1B25E4E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3BC2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53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F274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22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63B485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10DF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288F862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720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AF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FDCE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D2C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6606F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F902DF" w14:paraId="517BE48C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7472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FC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5279DCD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647E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077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0F779C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108A2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EB70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FB0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C4E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A34B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31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F902DF" w14:paraId="7466DEAC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BF7B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85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E72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9CBD" w14:textId="77777777" w:rsidR="00F902DF" w:rsidRDefault="00F902DF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D88CE02" w14:textId="77777777" w:rsidR="00F902DF" w:rsidRDefault="00F902DF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0A47" w14:textId="77777777" w:rsidR="00F902DF" w:rsidRDefault="00F902DF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071B20AF" w14:textId="77777777" w:rsidR="00F902DF" w:rsidRPr="0017470F" w:rsidRDefault="00F902DF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99B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C78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CC9B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17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BFD0B6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583C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B1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A6A6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27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A43CF2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0917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65FAAF8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D05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C18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BE755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5D7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DC001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F902DF" w14:paraId="00CBE36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A1CB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E34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0DC8" w14:textId="77777777" w:rsidR="00F902DF" w:rsidRPr="00CF787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6A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BE2D0E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520B" w14:textId="77777777" w:rsidR="00F902DF" w:rsidRPr="00465A98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351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2C3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F02F" w14:textId="77777777" w:rsidR="00F902DF" w:rsidRPr="00984D7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201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F902DF" w14:paraId="234EF647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0131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7F6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684E810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E3F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09D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042F9DE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31C8531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ACD0" w14:textId="77777777" w:rsidR="00F902DF" w:rsidRPr="00465A98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936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FF2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5760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D52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CDE9D8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DE56F2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C348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718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2A9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43D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611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314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92C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F7E4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B06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F902DF" w14:paraId="01D94CC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E770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A89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F70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A96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906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DF3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582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CC06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E5B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F902DF" w14:paraId="198F1B2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59B3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D9D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8F5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24E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97D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E81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201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C263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140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F902DF" w14:paraId="503E5F3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176F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D19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818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E2F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5185106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9CD4" w14:textId="77777777" w:rsidR="00F902DF" w:rsidRPr="00465A98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678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73D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2DB1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9B5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82F32A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DDA9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541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E87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0FD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06EE8E5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596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4D3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0DA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5F65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6C5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FE773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F902DF" w14:paraId="21FA20E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C558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C64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2E6BFDF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B4E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F90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52C3A6F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C7B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9E1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2C4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872A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300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2498E6D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5B9D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63E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CAB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953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4F34A8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298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365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DC6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6729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609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2272B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F902DF" w14:paraId="4CA72B7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F38A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A22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057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88C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45D753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605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237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B23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0ED2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52E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8EB44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F902DF" w14:paraId="51C71E7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3623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BD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CB7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5C6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1213ED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093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071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49E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44D8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B3B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A8260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F902DF" w14:paraId="249C9FB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080E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D89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6BC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975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100F41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107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681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550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03F8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1D8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E5AFF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F902DF" w14:paraId="20A7CF5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715E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E6B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8DF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1EF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D59C85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D58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201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E4D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5883" w14:textId="77777777" w:rsidR="00F902DF" w:rsidRPr="00984D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60D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3934B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F902DF" w14:paraId="61AC681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BA76" w14:textId="77777777" w:rsidR="00F902DF" w:rsidRDefault="00F902DF" w:rsidP="00F902D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029FD" w14:textId="77777777" w:rsidR="00F902DF" w:rsidRDefault="00F902D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7037C90A" w14:textId="77777777" w:rsidR="00F902DF" w:rsidRDefault="00F902D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87AF" w14:textId="77777777" w:rsidR="00F902DF" w:rsidRDefault="00F902DF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1293" w14:textId="77777777" w:rsidR="00F902DF" w:rsidRDefault="00F902DF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6E9D" w14:textId="77777777" w:rsidR="00F902DF" w:rsidRDefault="00F902D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5560" w14:textId="77777777" w:rsidR="00F902DF" w:rsidRDefault="00F902DF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23A1" w14:textId="77777777" w:rsidR="00F902DF" w:rsidRDefault="00F902DF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EDCF0" w14:textId="77777777" w:rsidR="00F902DF" w:rsidRPr="00984D71" w:rsidRDefault="00F902DF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AA00" w14:textId="77777777" w:rsidR="00F902DF" w:rsidRDefault="00F902DF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E211225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087D608C" w14:textId="77777777" w:rsidR="00F902DF" w:rsidRDefault="00F902DF" w:rsidP="0095691E">
      <w:pPr>
        <w:pStyle w:val="Heading1"/>
        <w:spacing w:line="360" w:lineRule="auto"/>
      </w:pPr>
      <w:r>
        <w:t>LINIA 300</w:t>
      </w:r>
    </w:p>
    <w:p w14:paraId="4CED7E86" w14:textId="77777777" w:rsidR="00F902DF" w:rsidRDefault="00F902DF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F902DF" w14:paraId="24EA509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C63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857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1880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9A0E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1FABD5C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6E0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DDD7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30EA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3024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9239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373288E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F64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408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733B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5F65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2F2920A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564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0164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2F46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5105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F652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C42449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A29E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50A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EF6B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84E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97D8CFB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66F4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F87C8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115F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4A8B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98F4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960A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09EFD3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F902DF" w14:paraId="455B5A8E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E7E5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CADD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5269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3C9D" w14:textId="77777777" w:rsidR="00F902DF" w:rsidRDefault="00F902D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105542" w14:textId="77777777" w:rsidR="00F902DF" w:rsidRDefault="00F902D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B97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DBA3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ACEB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8FC2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DDE4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540A9A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DD48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EC5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3AD1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37C6" w14:textId="77777777" w:rsidR="00F902DF" w:rsidRDefault="00F902D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6438" w14:textId="77777777" w:rsidR="00F902DF" w:rsidRPr="00E4222D" w:rsidRDefault="00F902D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0A0A883" w14:textId="77777777" w:rsidR="00F902DF" w:rsidRPr="00E4222D" w:rsidRDefault="00F902D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E6D9735" w14:textId="77777777" w:rsidR="00F902DF" w:rsidRPr="00E4222D" w:rsidRDefault="00F902D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D4EC291" w14:textId="77777777" w:rsidR="00F902DF" w:rsidRDefault="00F902D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073F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DC2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471F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4083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164AC0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FB49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E42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94B2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330D" w14:textId="77777777" w:rsidR="00F902DF" w:rsidRPr="00E4222D" w:rsidRDefault="00F902D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5104" w14:textId="77777777" w:rsidR="00F902DF" w:rsidRPr="00E4222D" w:rsidRDefault="00F902D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D161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68A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4722B68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DCB8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2E80" w14:textId="77777777" w:rsidR="00F902DF" w:rsidRPr="00E4222D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F902DF" w14:paraId="75293C4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80D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4CDD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79E6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4E90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658B444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7942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420A9D4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FDD1E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9D1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6959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6E0B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2E119FB9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49EEC23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088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AE0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43D2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CF57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52826C7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88E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BE4828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0808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E636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6E26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7B0C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8073F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F902DF" w14:paraId="648D2FE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D9B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54B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C767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6281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CF8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074C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2AA41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1B6A4992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243A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BC22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2A61F7D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A82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8D3B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3DF8E3D4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1C3A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993C" w14:textId="77777777" w:rsidR="00F902DF" w:rsidRDefault="00F902DF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8D8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621D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C5DB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3BCD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E7C2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2A40621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97F9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ED06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B02E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CCF8" w14:textId="77777777" w:rsidR="00F902DF" w:rsidRDefault="00F902DF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B7B3477" w14:textId="77777777" w:rsidR="00F902DF" w:rsidRDefault="00F902DF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8222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4870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D4B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12855D21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7D01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43C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62423FBF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235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744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BAEA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8709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C3E50EB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0962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CF6B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F50A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712D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9E72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078B780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756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C34A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C3AD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9CDC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3E99C08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BF5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4A03DA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526B043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E8DA12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4A6D041A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41AB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305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2133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6AF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0215132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D8C399F" w14:textId="77777777" w:rsidR="00F902DF" w:rsidRPr="004870EE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F902DF" w14:paraId="456938B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B1A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6ED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4B8F0F0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4A408E48" w14:textId="77777777" w:rsidR="00F902DF" w:rsidRDefault="00F902DF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99F3AF9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1BA0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B9AA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A83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330C1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2FC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EDEB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226A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48DF219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8AC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695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D457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E2E0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79F9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340E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B474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2169CF4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0066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38B3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C0F762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F902DF" w14:paraId="7F20B5A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D0D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5F70" w14:textId="77777777" w:rsidR="00F902DF" w:rsidRDefault="00F902DF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7872B85" w14:textId="77777777" w:rsidR="00F902DF" w:rsidRDefault="00F902DF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735E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C61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7F7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906F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BF8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6ECA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F454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AA1628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F902DF" w14:paraId="30D2006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A4B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3E51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9AB7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50E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491D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DB44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91B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066B489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B561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3E3A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C417CD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F902DF" w14:paraId="6958FED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E6C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6AC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DA141D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C41A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0D5B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5C3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684B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CA5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E47D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5F6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812ED26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407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3F4A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C69C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2883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FB4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12BA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5E29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07516A6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2AA49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6D09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00908459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C6D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E4B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2171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A12D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67250CDE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927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0DEB5B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5F08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88E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CFD4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C8CA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B8BFE0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A5F40E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F902DF" w14:paraId="08DFA7EB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F3D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7112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AF69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09F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192B12C3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B880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3494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DDA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C309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08E9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7903A4D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8A9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4AE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5DA7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B26D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C2A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96AC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370D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6FD0BD2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22F6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0E3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26CF51A" w14:textId="77777777" w:rsidR="00F902DF" w:rsidRPr="00D344C9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902DF" w14:paraId="79B7408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718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073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52895AD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C03D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ECD4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66D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4089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C05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3A64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1366" w14:textId="77777777" w:rsidR="00F902DF" w:rsidRDefault="00F902DF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A8920AB" w14:textId="77777777" w:rsidR="00F902DF" w:rsidRPr="00D344C9" w:rsidRDefault="00F902DF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902DF" w14:paraId="577E6C5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219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528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FDFF97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C7DD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3D81" w14:textId="77777777" w:rsidR="00F902DF" w:rsidRDefault="00F902DF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AC65E00" w14:textId="77777777" w:rsidR="00F902DF" w:rsidRDefault="00F902DF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DB32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B60C04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4EF7E339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16D4DF8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7F8FB4A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13360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803B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364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086B36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A182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DF8E" w14:textId="77777777" w:rsidR="00F902DF" w:rsidRDefault="00F902D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6DB10A5" w14:textId="77777777" w:rsidR="00F902DF" w:rsidRDefault="00F902D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D1A5D69" w14:textId="77777777" w:rsidR="00F902DF" w:rsidRPr="00D344C9" w:rsidRDefault="00F902D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F902DF" w14:paraId="2ABD1A9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643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CD4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BA9E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FE1E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D7D79A7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AA5A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184060D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C956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ACF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D5C5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CB31" w14:textId="77777777" w:rsidR="00F902DF" w:rsidRDefault="00F902D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9014D5" w14:textId="77777777" w:rsidR="00F902DF" w:rsidRDefault="00F902D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C7BF6F0" w14:textId="77777777" w:rsidR="00F902DF" w:rsidRDefault="00F902D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F902DF" w14:paraId="2CD89137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348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8B83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1763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D8AE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5BE490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65C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53C0C9F9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3105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654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4F09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BCB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56D93B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F902DF" w14:paraId="1F01815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AA39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0BD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4892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EBB9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D42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9BA2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69ED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60D354E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1245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9DE8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19BA01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1F6F3B2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E3A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AA4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38FF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4D20" w14:textId="77777777" w:rsidR="00F902DF" w:rsidRDefault="00F902DF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B13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ACA6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1BD8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0881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314D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2676111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1B6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851A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EBA6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F16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3A4F6A8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61E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95DB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D756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E3EB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9ADF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C9336F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5C0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1724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B7A9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CAB3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1ED1BFA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35B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820C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C96B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FD84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7D29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59D1E27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1D29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84A9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2E45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F5F7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3BCE9F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450D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82DF6E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26654359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5D581DB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5DD7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CC2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0111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A26C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D9DA61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29BB093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F902DF" w14:paraId="6EE5E30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2B8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9F4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3A57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E362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2E92741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BDCE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FE575D4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38BB" w14:textId="77777777" w:rsidR="00F902DF" w:rsidRPr="00600D25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3B5F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7265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601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C90C33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F902DF" w14:paraId="5C22BEC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8AD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6225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06B2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D206" w14:textId="77777777" w:rsidR="00F902DF" w:rsidRDefault="00F902D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35717A7" w14:textId="77777777" w:rsidR="00F902DF" w:rsidRDefault="00F902D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5BF3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63E7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5AAC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7CCF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E2A6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902DF" w14:paraId="160F244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25F9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8C16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FE89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9FBF" w14:textId="77777777" w:rsidR="00F902DF" w:rsidRDefault="00F902D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9B30AEC" w14:textId="77777777" w:rsidR="00F902DF" w:rsidRDefault="00F902D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E3D7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7C5C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9350" w14:textId="77777777" w:rsidR="00F902DF" w:rsidRDefault="00F902D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3F40" w14:textId="77777777" w:rsidR="00F902DF" w:rsidRDefault="00F902D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5642" w14:textId="77777777" w:rsidR="00F902DF" w:rsidRDefault="00F902D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902DF" w14:paraId="033F879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8CD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CDC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0611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96C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18C8A5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05F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D72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E29D" w14:textId="77777777" w:rsidR="00F902DF" w:rsidRPr="00E731A9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4CAE983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113826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6BC2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DB59" w14:textId="77777777" w:rsidR="00F902DF" w:rsidRDefault="00F902D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63CCD86C" w14:textId="77777777" w:rsidR="00F902DF" w:rsidRDefault="00F902D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44978113" w14:textId="77777777" w:rsidR="00F902DF" w:rsidRPr="001D4392" w:rsidRDefault="00F902DF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902DF" w14:paraId="1D1F8A6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EBCB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98F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6B3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DFE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68CE0F8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CF3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3FA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DF3C" w14:textId="77777777" w:rsidR="00F902DF" w:rsidRPr="00E731A9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076B40D" w14:textId="77777777" w:rsidR="00F902DF" w:rsidRPr="00E731A9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04E6137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986882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805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1FBE" w14:textId="77777777" w:rsidR="00F902DF" w:rsidRPr="00616BAF" w:rsidRDefault="00F902D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057918" w14:textId="77777777" w:rsidR="00F902DF" w:rsidRDefault="00F902D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903429E" w14:textId="77777777" w:rsidR="00F902DF" w:rsidRPr="003B726B" w:rsidRDefault="00F902D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F902DF" w14:paraId="1521608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830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856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A28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FF8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BA1492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A9E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6CE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575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48FBF0D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E18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390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72A49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3551E78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871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313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B28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9AF6" w14:textId="77777777" w:rsidR="00F902DF" w:rsidRDefault="00F902DF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6F2ADA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C04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F00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6D9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68B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F28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258267B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443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DCD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8B9A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83F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747364B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2BE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325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B28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06AEDCF6" w14:textId="77777777" w:rsidR="00F902DF" w:rsidRPr="00E731A9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7D5F8801" w14:textId="77777777" w:rsidR="00F902DF" w:rsidRPr="00E731A9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4F188DF" w14:textId="77777777" w:rsidR="00F902DF" w:rsidRPr="001D4392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AC4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F9E7" w14:textId="77777777" w:rsidR="00F902DF" w:rsidRDefault="00F902D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67E6E9" w14:textId="77777777" w:rsidR="00F902DF" w:rsidRDefault="00F902D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8126A3C" w14:textId="77777777" w:rsidR="00F902DF" w:rsidRPr="003B726B" w:rsidRDefault="00F902DF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902DF" w14:paraId="2E8A541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FB9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084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39E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3B2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4BBFC75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563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D252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6DE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18A80AA5" w14:textId="77777777" w:rsidR="00F902DF" w:rsidRPr="00E731A9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01AD24DA" w14:textId="77777777" w:rsidR="00F902DF" w:rsidRPr="00E731A9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A6B688E" w14:textId="77777777" w:rsidR="00F902DF" w:rsidRPr="001D4392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F39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D1AE" w14:textId="77777777" w:rsidR="00F902DF" w:rsidRPr="00616BAF" w:rsidRDefault="00F902D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D505E2" w14:textId="77777777" w:rsidR="00F902DF" w:rsidRDefault="00F902D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84F8ABD" w14:textId="77777777" w:rsidR="00F902DF" w:rsidRPr="003B726B" w:rsidRDefault="00F902DF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F902DF" w14:paraId="27BC22A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EC7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B52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434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FDD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16023BA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BE1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9AEB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163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546C1F8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E05F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790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75A7B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4AFCF9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F902DF" w14:paraId="16D7DD4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6D7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06F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BCB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B9C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0EC1478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7E1F02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76B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F198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270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4C66934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E7EF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66D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F902DF" w14:paraId="308FF4A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0BA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293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16F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6E2B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E250F3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0D9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2411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667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7EE1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588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6CF8C2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F902DF" w14:paraId="12D3F3A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A42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4A5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75D21EC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97B6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D0B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3B8F239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2E0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97C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1B8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2ED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A58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4F7D5D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789B634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E16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170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DB3C6A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D83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185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6B3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C327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674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15D9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76A6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41947D65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52B1A2FC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A7F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43F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114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8D8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2083669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6C043E1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0D3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B401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51E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7D4901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B062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5F3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902DF" w14:paraId="30FC28BB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8DDE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3BD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77C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E57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39C3DE1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017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5419F7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01D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F00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A6B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7FF9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716D75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6D6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7EE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3B22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71A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526BE10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81A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327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0C0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39AA014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8BA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92D5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0B3143E4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DB1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23E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477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2F7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FD1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184D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28D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16F2F5C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CC0A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4AD7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5A8FDE3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C4CD918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F902DF" w14:paraId="6BE75A89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30F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0A8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FF76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0A5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12769F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6DB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F3C7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E69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2502269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78D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506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DB1752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7D2A0B0F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3B0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156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90B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B23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6F67E95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FC9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39C6B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3A88DAC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3E057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AC2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382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9CD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C2E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7C239C24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7BB577C1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339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F18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B10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F8B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331373A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C2D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029A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A1A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2CCFE64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C3A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D9E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A2C2C8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69B7D3B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2E3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944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87A265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649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1ED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09F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D7A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8E0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4BFD8D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ADB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FCE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1F04970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6E0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964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8860C6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2A8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609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E32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5E9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6D0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5DA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1E8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13CA7F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F902DF" w14:paraId="785A819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E1C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666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6D9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EA2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ECF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700463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1DBF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EE9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1EA1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BF0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40C6C21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0B5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234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975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B23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3C1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5796DC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6DE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DAC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577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186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5CBE68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05C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F64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3BD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5B6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504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A1CD54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55E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CA8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119D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62B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58BDBB4E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10E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4BE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44981D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E3A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38E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4E1F62E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8A1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5B5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A03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3C1C52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4AD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8E0A" w14:textId="77777777" w:rsidR="00F902DF" w:rsidRPr="0019324E" w:rsidRDefault="00F902D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8930C79" w14:textId="77777777" w:rsidR="00F902DF" w:rsidRPr="000160B5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5C5234BA" w14:textId="77777777" w:rsidR="00F902DF" w:rsidRPr="006B78FD" w:rsidRDefault="00F902D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790A54C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833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B3B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579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D3A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5B28B2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48A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1FF988C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318D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B51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A03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CB2D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CA2407C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F902DF" w14:paraId="1330DCB7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1CB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821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E41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BBC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CE51D2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C9B78C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DC9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36D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E51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ACE6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A05C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F6DB1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D3FC9E2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F902DF" w14:paraId="0190F414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047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149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742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8B1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90983D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D02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C933E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22D7F70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22BF16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CE0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FBA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063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4FE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79698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7D14000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F902DF" w14:paraId="6AF56D7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5FF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18C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DA1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226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CB18A6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078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4EE556F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20A2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D2D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B8A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9E64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2C71820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F902DF" w14:paraId="1254BC8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943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4EE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125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86D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684CE3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59C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889A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5D3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64E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3FDE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814001A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F902DF" w14:paraId="61607CF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C9F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543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6887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B7B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823DBE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02B8C18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4E62FB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46A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0DE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504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C79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73A6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0CF1664E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415B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1A0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1DF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843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8520D8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3EDCAC3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2C75CC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F00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A11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E9A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22E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EE2F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46E95AF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810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8FF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21870F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8DD2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B16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12737A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DD1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392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28FA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5DDA96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7C9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2164" w14:textId="77777777" w:rsidR="00F902DF" w:rsidRPr="0019324E" w:rsidRDefault="00F902D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F5DDB30" w14:textId="77777777" w:rsidR="00F902DF" w:rsidRPr="000160B5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3EAE7C75" w14:textId="77777777" w:rsidR="00F902DF" w:rsidRPr="005C2BB7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B4143E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792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064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5343FEC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F36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D7E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815301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5E8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A396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934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BFD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8C06" w14:textId="77777777" w:rsidR="00F902DF" w:rsidRPr="00DE4F3A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D6191C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63216F3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4B412C8" w14:textId="77777777" w:rsidR="00F902DF" w:rsidRPr="00DE4F3A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902DF" w14:paraId="2AD3772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703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437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259D7FA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6DA4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6B0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153C81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762F8D9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C4E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EDE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0AD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7B41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4495" w14:textId="77777777" w:rsidR="00F902DF" w:rsidRPr="00DE4F3A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78DC50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4CD2AA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DEB66CC" w14:textId="77777777" w:rsidR="00F902DF" w:rsidRPr="00DE4F3A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902DF" w14:paraId="5B694BBB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D5B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65B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DDD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826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7014A36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9B4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2D3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47B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9AB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1B4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48ABADD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361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5B6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7D0C886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D46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25F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DDC726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30F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23A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1A3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0022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E2E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1BA423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80A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553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5B16206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D773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5F8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8315E3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72E5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278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86E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721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4B4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128662" w14:textId="77777777" w:rsidR="00F902DF" w:rsidRPr="00CB2A72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34F6805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A91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120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75B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01D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764878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074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0636A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BDB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DD2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27AA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6F118347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A24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6B7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7141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921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0B5877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F8B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4F22503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1FF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5C5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71C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D8A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FA8EC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845210B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902DF" w14:paraId="76C5E6A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244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217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CD3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AD2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0A08291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A66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8C5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09C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B55C9C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5AE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D20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F902DF" w14:paraId="4EED7970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96A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43E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DAB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7F5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D3BE74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70F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D6C185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7C46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6BF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90BD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6A84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EE02B37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48E6879D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902DF" w14:paraId="7F50970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8AA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7DF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0BA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C67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CF1815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D6F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D15BA1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ED1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D61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B7D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DFF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B8E25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0D10F9B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902DF" w14:paraId="5BDFE50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F30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68A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BA12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1CB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B4503C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EA7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807B70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A0C6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A7D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68A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493C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926957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F902DF" w14:paraId="196CDDF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2C42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B21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45E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243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C81DFC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726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0F86C0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17A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A7A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5B0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25AA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37D515" w14:textId="77777777" w:rsidR="00F902DF" w:rsidRPr="00D344C9" w:rsidRDefault="00F902DF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24F656CE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902DF" w14:paraId="1B54150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873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73C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223CD21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B8A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2E2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235889CB" w14:textId="77777777" w:rsidR="00F902DF" w:rsidRDefault="00F902DF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16AB023C" w14:textId="77777777" w:rsidR="00F902DF" w:rsidRDefault="00F902DF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6C9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7BD7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B1E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0F9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90E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5E1F77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48DE82FE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F902DF" w14:paraId="33E401D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783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2C9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24049F6A" w14:textId="77777777" w:rsidR="00F902DF" w:rsidRPr="001F1B3D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60645C3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053227A9" w14:textId="77777777" w:rsidR="00F902DF" w:rsidRPr="001F1B3D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400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513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0C92856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832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296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9A0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AB7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6CF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2BF3793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90B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4B2A" w14:textId="77777777" w:rsidR="00F902DF" w:rsidRDefault="00F902D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63727B2C" w14:textId="77777777" w:rsidR="00F902DF" w:rsidRDefault="00F902D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3CEC" w14:textId="77777777" w:rsidR="00F902DF" w:rsidRPr="00600D25" w:rsidRDefault="00F902D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FFD4" w14:textId="77777777" w:rsidR="00F902DF" w:rsidRDefault="00F902DF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368A" w14:textId="77777777" w:rsidR="00F902DF" w:rsidRDefault="00F902D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33C2" w14:textId="77777777" w:rsidR="00F902DF" w:rsidRPr="00600D25" w:rsidRDefault="00F902D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7B55" w14:textId="77777777" w:rsidR="00F902DF" w:rsidRDefault="00F902D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4E42" w14:textId="77777777" w:rsidR="00F902DF" w:rsidRPr="00600D25" w:rsidRDefault="00F902D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26D9" w14:textId="77777777" w:rsidR="00F902DF" w:rsidRDefault="00F902DF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E929C0" w14:textId="77777777" w:rsidR="00F902DF" w:rsidRPr="00E134F4" w:rsidRDefault="00F902DF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F902DF" w14:paraId="6BB039B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7A3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430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2BBA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6EE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DF0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76938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FA7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1E1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522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28FC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3A2C6B33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15B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D6C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E922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B0F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2C01D7F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5DC7B9BC" w14:textId="77777777" w:rsidR="00F902DF" w:rsidRDefault="00F902DF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3D4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DBA3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D13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8C0D12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10F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FCB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0D3032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720C0EC4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455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05C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46F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369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22483C0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3F9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7166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455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04A250F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6546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16F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1D7776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6532B4C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748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6A1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6CB7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6E1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282386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BAC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83F407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8C0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422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B88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CAE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078C9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3A8FE5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F902DF" w14:paraId="10C914D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5B8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9E0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5D3F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CD1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7B6299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B38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02909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F55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9CD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DCD1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094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61C4D6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F902DF" w14:paraId="2F6DB2A2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5B4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337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748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BC9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5E63E5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D7B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ED27C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BBC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D43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967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A54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8A8DC7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F902DF" w14:paraId="7EB39B0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B23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C44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1C9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06E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C43A64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F44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1FCE86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B21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901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E43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5F8F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5473CFA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6B6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6B32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B5041" w14:textId="77777777" w:rsidR="00F902DF" w:rsidRPr="00600D25" w:rsidRDefault="00F902D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A775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EDEDED0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AAF4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BA920DD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B067" w14:textId="77777777" w:rsidR="00F902DF" w:rsidRPr="00600D25" w:rsidRDefault="00F902D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2B79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8271" w14:textId="77777777" w:rsidR="00F902DF" w:rsidRPr="00600D25" w:rsidRDefault="00F902D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1FCF" w14:textId="77777777" w:rsidR="00F902DF" w:rsidRPr="00D344C9" w:rsidRDefault="00F902D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A04495" w14:textId="77777777" w:rsidR="00F902DF" w:rsidRPr="00D344C9" w:rsidRDefault="00F902D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F902DF" w14:paraId="702AFFB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585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234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FA5F40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2C0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EC5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C1AC3F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44E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5DA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CC6E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390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A887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902DF" w14:paraId="4C7C7E5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AE1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2CE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5D03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F88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2004FD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559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C9C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2F5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399970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4FF2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A212" w14:textId="77777777" w:rsidR="00F902DF" w:rsidRPr="00FF6B4A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902DF" w14:paraId="7DDCEDB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83F8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E90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4462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20F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9AD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094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698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260E128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229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4C52" w14:textId="77777777" w:rsidR="00F902DF" w:rsidRPr="00FF6B4A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F902DF" w14:paraId="29FD0B8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25C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01D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07CA221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F65D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537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8B2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C38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487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EF01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BC0D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F6C3BC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F47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2CF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B33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C9E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627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23A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EFF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C91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986D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6DB501F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30C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4DA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FA86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A2C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535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C6B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FDF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FD6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0844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48A219B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B58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D07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1A1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8D5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7C82A3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FB5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4A0082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E906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81D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F0B2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CEC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7D9AA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F902DF" w14:paraId="03CDA70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15D2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C89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541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DCE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D01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3A0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D3B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3EB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A1C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F902DF" w14:paraId="11F96F0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F5C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DAE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525EDE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ED5F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144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B1EB00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DA0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5F2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78F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8A1A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D04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5C24FC8C" w14:textId="77777777" w:rsidR="00F902DF" w:rsidRPr="00F10273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902DF" w14:paraId="0145A22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8C0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A18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CDD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F563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536B9B8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B11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AD9B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E7C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8A1A5C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0596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FEB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F902DF" w14:paraId="0B4071A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97EB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05D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F13C48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242B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572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F1E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B4A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826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5613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FAA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CE5E9A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1DA455C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BA1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588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DC8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FF2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B8E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D92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69F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7C8901A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EE4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64F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F902DF" w14:paraId="0E5ABF9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E13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0BB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1D6D956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DC1F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4CF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0A1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8E3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B19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029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23C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1A1E2E7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DB5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854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D0A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64F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7DB2AB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C56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B5B3A1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3C2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4A7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3D5F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61A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7EB62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F902DF" w14:paraId="75BF119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453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8C2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667A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1EC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52C4849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AB6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855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F19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04A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E86B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0DAB6A5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651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E27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76F2D1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FC9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EA0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D3977A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D20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3AC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593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FE3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C4E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196102" w14:textId="77777777" w:rsidR="00F902DF" w:rsidRPr="00056F61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902DF" w14:paraId="008046B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37B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00E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A7AF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A66F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3ACE390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F31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82C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332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6F9731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8F5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1A7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CE899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F902DF" w14:paraId="0CC6D97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6F1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76F6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A9783BF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2210" w14:textId="77777777" w:rsidR="00F902DF" w:rsidRDefault="00F902D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73F6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7DEE8E63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7875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EA29" w14:textId="77777777" w:rsidR="00F902DF" w:rsidRDefault="00F902D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EF93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C88BB96" w14:textId="77777777" w:rsidR="00F902DF" w:rsidRDefault="00F902D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3385" w14:textId="77777777" w:rsidR="00F902DF" w:rsidRDefault="00F902D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60D7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0BF9E4B0" w14:textId="77777777" w:rsidR="00F902DF" w:rsidRDefault="00F902D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F902DF" w14:paraId="0A24E8C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F73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917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4AF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679A" w14:textId="77777777" w:rsidR="00F902DF" w:rsidRDefault="00F902DF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D316D8A" w14:textId="77777777" w:rsidR="00F902DF" w:rsidRDefault="00F902DF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24D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3B6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C7B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11FFB31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080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588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902DF" w14:paraId="17AAD87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B03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896B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8F22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ED36" w14:textId="77777777" w:rsidR="00F902DF" w:rsidRDefault="00F902D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ECA2" w14:textId="77777777" w:rsidR="00F902DF" w:rsidRPr="00DF66C9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820EFA5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8342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272F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165C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A18F" w14:textId="77777777" w:rsidR="00F902DF" w:rsidRDefault="00F902D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2E2A304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490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FAB9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48E0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7FA8" w14:textId="77777777" w:rsidR="00F902DF" w:rsidRDefault="00F902D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3869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C898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4EC0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0C4B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6C57" w14:textId="77777777" w:rsidR="00F902DF" w:rsidRDefault="00F902D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6F81C88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ECF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78C8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6673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22CA" w14:textId="77777777" w:rsidR="00F902DF" w:rsidRDefault="00F902D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977D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9D35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CB67" w14:textId="77777777" w:rsidR="00F902DF" w:rsidRDefault="00F902D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FD65" w14:textId="77777777" w:rsidR="00F902DF" w:rsidRDefault="00F902D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D068" w14:textId="77777777" w:rsidR="00F902DF" w:rsidRDefault="00F902D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F010976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877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B51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A4F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9CB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46A753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C38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9CF83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597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DB4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187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A02B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644CA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5DDF4B1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F902DF" w14:paraId="1A6CCBF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C192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BF6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AEB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E74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92BC8B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FAB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95E6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7AC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2A974FE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42E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764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EA8F7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A8F4E1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16B43548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F902DF" w14:paraId="5840AB1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C78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749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48DB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DEC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AE1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B55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AB6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CF0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4C3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223EA4B0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F902DF" w14:paraId="03E65E83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38D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85B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AA9C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DB6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1BCA786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B30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088A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518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299D69A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5CC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C12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9FF582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F902DF" w14:paraId="5E756DE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88D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F50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D61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903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B7B6A7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768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BFF97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8E6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80B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1BD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8FAE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430C801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F902DF" w14:paraId="2F29F54B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492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32C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66DE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081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85F87E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BD2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7F7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0E6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EC3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256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7A411E07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F902DF" w14:paraId="20C3ACD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16B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17F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421D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406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AE2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74C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938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28B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D491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F902DF" w14:paraId="09A0B84E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CE9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D8E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3D21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EB76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EAD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263970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41A47A6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DF852A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A87B8F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D5F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3BD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974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2F0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8129C1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2CC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A63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EF3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CDC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C4E243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DC9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3AAD7E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C2D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350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2A9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46B7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F902DF" w14:paraId="18BB25E3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093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109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9FB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C77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BCEB22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7394D25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181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2B1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C6C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D3C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7EA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496A219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3F0B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711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A4D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BC20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E04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F18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455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2C7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AA5B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31A9EE8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E1C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0235" w14:textId="77777777" w:rsidR="00F902DF" w:rsidRDefault="00F902D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A6CF" w14:textId="77777777" w:rsidR="00F902DF" w:rsidRDefault="00F902D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4132" w14:textId="77777777" w:rsidR="00F902DF" w:rsidRDefault="00F902D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6D0CE783" w14:textId="77777777" w:rsidR="00F902DF" w:rsidRDefault="00F902D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231A9051" w14:textId="77777777" w:rsidR="00F902DF" w:rsidRDefault="00F902D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337D" w14:textId="77777777" w:rsidR="00F902DF" w:rsidRDefault="00F902D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27DD" w14:textId="77777777" w:rsidR="00F902DF" w:rsidRDefault="00F902D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20E0" w14:textId="77777777" w:rsidR="00F902DF" w:rsidRDefault="00F902D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CA7182D" w14:textId="77777777" w:rsidR="00F902DF" w:rsidRDefault="00F902D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5847" w14:textId="77777777" w:rsidR="00F902DF" w:rsidRDefault="00F902D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8524" w14:textId="77777777" w:rsidR="00F902DF" w:rsidRDefault="00F902DF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6ADDCE9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E22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C58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4BD2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7C3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98874B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754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70AC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59B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A1A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9960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207BE1F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709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F12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23A9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D0C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535A451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806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2601C0D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6C210BB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5CF4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C9E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1416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44D2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37F75AF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902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F09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D04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3F6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A1B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E6F0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7B3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309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DB4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3B05A98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072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574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3A02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1D11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F3D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35D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A405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9A113A8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E49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E5B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0080876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3FD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000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1843005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5C61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CD5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E6E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6417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B25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109D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379F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0213F56A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86E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623A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183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062D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A54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D1609E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186029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D1D118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18E5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F38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DF21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B61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53B5D75D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F902DF" w14:paraId="661663A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82D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D60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F726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4047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0257A49C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ACB7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E397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F30C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6A1BC90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2DAA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A7BA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0A3EE46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231D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C56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609F179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1DB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692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A4F4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0FCA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887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B730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AAD8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4E193D7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202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9FD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5BEF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CA73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6389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5CBA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433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52A60B6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F1AB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193D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902DF" w14:paraId="47771F4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8F7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BFA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115A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7454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6AB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7800A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3C1E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08A3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48D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D146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120F6F7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DCA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C20F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B4C9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35E5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537F78D8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CA76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0275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2A6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9554" w14:textId="77777777" w:rsidR="00F902DF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896A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05C49B5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03E9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F4E2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6A08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65E9" w14:textId="77777777" w:rsidR="00F902DF" w:rsidRDefault="00F902D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6D8B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45E540EE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6F8BAF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F283FD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624D200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0FC3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6371" w14:textId="77777777" w:rsidR="00F902DF" w:rsidRDefault="00F902D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90FD" w14:textId="77777777" w:rsidR="00F902DF" w:rsidRPr="00600D25" w:rsidRDefault="00F902D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F075" w14:textId="77777777" w:rsidR="00F902DF" w:rsidRPr="00D344C9" w:rsidRDefault="00F902D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902DF" w14:paraId="74FE90E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FC1F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0EDA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6FA6" w14:textId="77777777" w:rsidR="00F902DF" w:rsidRPr="00600D25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24D2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F8F6D3F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E560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F926565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5E48C582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8CDE2C5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D817189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69ED8A08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8D53916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D537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58C1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9950" w14:textId="77777777" w:rsidR="00F902DF" w:rsidRPr="00600D25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6A8E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E11503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5E3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2B89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1285" w14:textId="77777777" w:rsidR="00F902DF" w:rsidRPr="00600D25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336E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6D50F3B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FF1D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A340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8C11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3C66" w14:textId="77777777" w:rsidR="00F902DF" w:rsidRPr="00600D25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CED3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2102F4E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2678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B75E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E48AC" w14:textId="77777777" w:rsidR="00F902DF" w:rsidRPr="00600D25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B8D0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E499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8A7DAC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3042341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1A14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4437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BF62" w14:textId="77777777" w:rsidR="00F902DF" w:rsidRPr="00600D25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DE6E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F902DF" w14:paraId="3C65628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450C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8BE4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67E7BF3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F61C" w14:textId="77777777" w:rsidR="00F902DF" w:rsidRPr="00600D25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9266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43C02134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B30A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56BC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2472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DB18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EB9B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895680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2731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2FFC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9E55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D6CF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71F4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84AA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36498" w14:textId="77777777" w:rsidR="00F902DF" w:rsidRDefault="00F902D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F835" w14:textId="77777777" w:rsidR="00F902DF" w:rsidRDefault="00F902D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CCCB1" w14:textId="77777777" w:rsidR="00F902DF" w:rsidRDefault="00F902D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F2D2B8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E56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BE98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7E291B5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80FB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E7D1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985ED1B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5F6C8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258E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9CB0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FF8D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A87A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28D8C1A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F63E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5E1A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227BA0F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74CE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E997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4E83F3E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EAE4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FD9A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CF72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FB5E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0C68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618E857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15A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CC42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12E4C2BE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A06D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78A7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A43464E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FB8C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0233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3E4A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559B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E20A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1EEB08C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9B9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D1A4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35A0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2C0B" w14:textId="77777777" w:rsidR="00F902DF" w:rsidRDefault="00F902D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8008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8B2C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EFC6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19C06223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9F14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64E1" w14:textId="77777777" w:rsidR="00F902DF" w:rsidRDefault="00F902D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7DDA213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33BB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5A90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00AF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0028" w14:textId="77777777" w:rsidR="00F902DF" w:rsidRDefault="00F902D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DC6B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BF47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C86F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41D2024C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0264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7591" w14:textId="77777777" w:rsidR="00F902DF" w:rsidRDefault="00F902D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40E3FBB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A67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6C9B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668E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0CF5" w14:textId="77777777" w:rsidR="00F902DF" w:rsidRDefault="00F902D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F5C2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FCC0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3375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944E3F2" w14:textId="77777777" w:rsidR="00F902DF" w:rsidRDefault="00F902D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AFF5" w14:textId="77777777" w:rsidR="00F902DF" w:rsidRDefault="00F902D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F2D7" w14:textId="77777777" w:rsidR="00F902DF" w:rsidRDefault="00F902D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902DF" w14:paraId="6FE0033F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A4F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CA37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2E0746B8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D729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3A54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7AB7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7BED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E47A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6D3CEAB1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885A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CEDF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13F3F671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779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488E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41EE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3934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9774F63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7E73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FAC9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D858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9464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93CC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3BECE049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9652EEF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C63535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902DF" w14:paraId="56AC0EF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0BC5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3951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AD78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B4A6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40B3F44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CA06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3C77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9DD5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F747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4538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17235ACD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425F1BB3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B688D4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902DF" w14:paraId="03E1411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4344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4A04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4BC7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E058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EA55BA6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B450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4611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CE52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F8F3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8853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E2BB058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2D18F1CB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00B9B6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902DF" w14:paraId="71AD645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4EF2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8536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46A8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4CEF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459D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7B3E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BFE2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30A14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9E53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8048FC5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0C6C8E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902DF" w14:paraId="607C740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6460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6E8D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C920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A96B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3E62AB7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74D6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2515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93B0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807B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DBB5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00C36D53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45AFF7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902DF" w14:paraId="5249ACD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A83A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8CB1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310E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95E4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0F82153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2A4B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617A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642E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10E6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3FBD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75CD1CFC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DDDBE4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902DF" w14:paraId="306BC4A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AD56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B867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FA24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3627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78C4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075CE820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BCD7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33D5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6744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8355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500F5F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16A91E5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F902DF" w14:paraId="16C9B77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FE13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F179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1718F3E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00A9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23A6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3906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6AFA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FAD2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29D3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4DD5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902DF" w14:paraId="1B81834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87A7" w14:textId="77777777" w:rsidR="00F902DF" w:rsidRDefault="00F902DF" w:rsidP="00F902DF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04AE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240D8072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6B35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A945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8DCF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44EC" w14:textId="77777777" w:rsidR="00F902DF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DBFD" w14:textId="77777777" w:rsidR="00F902DF" w:rsidRDefault="00F902D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52F9" w14:textId="77777777" w:rsidR="00F902DF" w:rsidRPr="00600D25" w:rsidRDefault="00F902D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0109" w14:textId="77777777" w:rsidR="00F902DF" w:rsidRDefault="00F902D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DCEA38D" w14:textId="77777777" w:rsidR="00F902DF" w:rsidRPr="00DE2227" w:rsidRDefault="00F902DF" w:rsidP="0095691E"/>
    <w:p w14:paraId="7B655978" w14:textId="77777777" w:rsidR="00F902DF" w:rsidRPr="0095691E" w:rsidRDefault="00F902DF" w:rsidP="0095691E"/>
    <w:p w14:paraId="25DA034D" w14:textId="77777777" w:rsidR="00F902DF" w:rsidRDefault="00F902DF" w:rsidP="00E512BA">
      <w:pPr>
        <w:pStyle w:val="Heading1"/>
        <w:spacing w:line="360" w:lineRule="auto"/>
      </w:pPr>
      <w:r>
        <w:t>LINIA 301 B</w:t>
      </w:r>
    </w:p>
    <w:p w14:paraId="37BD7904" w14:textId="77777777" w:rsidR="00F902DF" w:rsidRDefault="00F902DF" w:rsidP="009020B3">
      <w:pPr>
        <w:pStyle w:val="Heading1"/>
        <w:spacing w:line="360" w:lineRule="auto"/>
        <w:rPr>
          <w:b w:val="0"/>
          <w:bCs w:val="0"/>
          <w:sz w:val="8"/>
        </w:rPr>
      </w:pPr>
      <w:r>
        <w:t>P. mac. R3  BUCIUMENI - BUFTEA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902DF" w14:paraId="2AD994CB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5256" w14:textId="77777777" w:rsidR="00F902DF" w:rsidRDefault="00F902DF" w:rsidP="00F902DF">
            <w:pPr>
              <w:numPr>
                <w:ilvl w:val="0"/>
                <w:numId w:val="4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9C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0+040</w:t>
            </w:r>
          </w:p>
          <w:p w14:paraId="1F1B9C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2+320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F187" w14:textId="77777777" w:rsidR="00F902DF" w:rsidRPr="004856F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8B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Bucimeni-</w:t>
            </w:r>
          </w:p>
          <w:p w14:paraId="1887530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Buftea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1D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752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DF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861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DC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81E4B51" w14:textId="77777777" w:rsidR="00F902DF" w:rsidRDefault="00F902DF" w:rsidP="00C64D9B">
      <w:pPr>
        <w:pStyle w:val="Heading1"/>
        <w:spacing w:line="360" w:lineRule="auto"/>
      </w:pPr>
      <w:r>
        <w:lastRenderedPageBreak/>
        <w:t xml:space="preserve">LINIA 301 Ba </w:t>
      </w:r>
    </w:p>
    <w:p w14:paraId="1D3C3E97" w14:textId="77777777" w:rsidR="00F902DF" w:rsidRDefault="00F902DF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902DF" w14:paraId="41563AAE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EA5E" w14:textId="77777777" w:rsidR="00F902DF" w:rsidRDefault="00F902DF" w:rsidP="00F902DF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E4D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3F37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F2A8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CA0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836FA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11B</w:t>
            </w:r>
          </w:p>
          <w:p w14:paraId="73600B9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DEEC" w14:textId="77777777" w:rsidR="00F902DF" w:rsidRPr="00771A0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E4C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15A9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C1F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902DF" w14:paraId="61DA33E0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EFEB" w14:textId="77777777" w:rsidR="00F902DF" w:rsidRDefault="00F902DF" w:rsidP="00F902DF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C18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D92A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15F8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B2B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751EC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3B </w:t>
            </w:r>
          </w:p>
          <w:p w14:paraId="422A7B4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 5B </w:t>
            </w:r>
          </w:p>
          <w:p w14:paraId="72C83B7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069E3AE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186B" w14:textId="77777777" w:rsidR="00F902DF" w:rsidRPr="00771A0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B2E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802B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BE3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Remiza Specială Mogoşoaia.</w:t>
            </w:r>
          </w:p>
          <w:p w14:paraId="5C66766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902DF" w14:paraId="27822561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F105" w14:textId="77777777" w:rsidR="00F902DF" w:rsidRDefault="00F902DF" w:rsidP="00F902DF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FBB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092BB6C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EB6D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4B8B2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Buciumeni -</w:t>
            </w:r>
          </w:p>
          <w:p w14:paraId="44CE677F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3D0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A009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747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514C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8B3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902DF" w14:paraId="58C131A5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CBC3" w14:textId="77777777" w:rsidR="00F902DF" w:rsidRDefault="00F902DF" w:rsidP="00F902DF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C34B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EAB7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397C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FF81D10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F8E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7CAD22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şi 27 </w:t>
            </w:r>
          </w:p>
          <w:p w14:paraId="3E0AA48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AB35" w14:textId="77777777" w:rsidR="00F902DF" w:rsidRPr="00771A0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D3C4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D2EF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CE4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902DF" w14:paraId="2928A627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6056" w14:textId="77777777" w:rsidR="00F902DF" w:rsidRDefault="00F902DF" w:rsidP="00F902DF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6B1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B691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7E5E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Mogoşoaia </w:t>
            </w:r>
          </w:p>
          <w:p w14:paraId="368B9DA3" w14:textId="77777777" w:rsidR="00F902DF" w:rsidRDefault="00F902DF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469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0840CB0E" w14:textId="77777777" w:rsidR="00F902DF" w:rsidRPr="00964B09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9FA5" w14:textId="77777777" w:rsidR="00F902DF" w:rsidRPr="00771A0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425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4BA1" w14:textId="77777777" w:rsidR="00F902DF" w:rsidRPr="00244AE6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6BC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177AF43F" w14:textId="77777777" w:rsidR="00F902DF" w:rsidRDefault="00F902DF">
      <w:pPr>
        <w:spacing w:before="40" w:line="192" w:lineRule="auto"/>
        <w:ind w:right="57"/>
        <w:rPr>
          <w:sz w:val="20"/>
          <w:lang w:val="ro-RO"/>
        </w:rPr>
      </w:pPr>
    </w:p>
    <w:p w14:paraId="118F7A9E" w14:textId="77777777" w:rsidR="00F902DF" w:rsidRDefault="00F902DF" w:rsidP="009E1E10">
      <w:pPr>
        <w:pStyle w:val="Heading1"/>
        <w:spacing w:line="360" w:lineRule="auto"/>
      </w:pPr>
      <w:r>
        <w:lastRenderedPageBreak/>
        <w:t>LINIA 301 Bb</w:t>
      </w:r>
    </w:p>
    <w:p w14:paraId="485FBBCB" w14:textId="77777777" w:rsidR="00F902DF" w:rsidRDefault="00F902DF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902DF" w14:paraId="79A56B0D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2929" w14:textId="77777777" w:rsidR="00F902DF" w:rsidRDefault="00F902DF" w:rsidP="00F902DF">
            <w:pPr>
              <w:numPr>
                <w:ilvl w:val="0"/>
                <w:numId w:val="46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D3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F04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E0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Mogoșoaia -</w:t>
            </w:r>
          </w:p>
          <w:p w14:paraId="7C31737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5C5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B4C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A50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7+900</w:t>
            </w:r>
          </w:p>
          <w:p w14:paraId="3B15593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F60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72F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A08DA51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53136B29" w14:textId="77777777" w:rsidR="00F902DF" w:rsidRDefault="00F902DF" w:rsidP="00CF0E71">
      <w:pPr>
        <w:pStyle w:val="Heading1"/>
        <w:spacing w:line="276" w:lineRule="auto"/>
      </w:pPr>
      <w:r>
        <w:t>LINIA 301 D</w:t>
      </w:r>
    </w:p>
    <w:p w14:paraId="2B02E574" w14:textId="77777777" w:rsidR="00F902DF" w:rsidRDefault="00F902DF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F902DF" w14:paraId="269670EC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59A6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0C3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501EB528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A030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376A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Pantelimon - </w:t>
            </w:r>
          </w:p>
          <w:p w14:paraId="3B48BF84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F4E8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4CD7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7E96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4053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5F23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C986697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D1D7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D2995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F200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BEAC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0E3F89B4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813A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7468CF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A5C3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1E81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0D95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FB5A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A946FCB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7FDB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B59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7B89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FF26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17C4407B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62E8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E14F45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06F9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506E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5ADC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8E06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B22964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A301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122F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9774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F2B6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2B73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AEB3DF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245D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E005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10A8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EC01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4A5ECC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6A01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6908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0205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3070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13F2227D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DB2B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CE1DE94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CB6D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F196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CAEE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D238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5A8C4F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EC55DA2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 Cap X.</w:t>
            </w:r>
          </w:p>
        </w:tc>
      </w:tr>
      <w:tr w:rsidR="00F902DF" w14:paraId="611EFC74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D7AB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AB5C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EC84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8D25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3ED1B4C2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05B0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10, 12, 34</w:t>
            </w:r>
          </w:p>
          <w:p w14:paraId="2481129B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06B38FD7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31A1E22E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C598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2B9C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063E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5B0F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AE37EA8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DC35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D6F1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8E6E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D23F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B53E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CA0FD31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/ 8</w:t>
            </w:r>
          </w:p>
          <w:p w14:paraId="671E0954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0658D521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FEE6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81F8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B459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AF72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către Antestaţia Faur.</w:t>
            </w:r>
          </w:p>
        </w:tc>
      </w:tr>
      <w:tr w:rsidR="00F902DF" w14:paraId="707E7750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CF7D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F428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37+165</w:t>
            </w:r>
          </w:p>
          <w:p w14:paraId="33A58536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4AEC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2591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Grupa Tehnică - </w:t>
            </w:r>
          </w:p>
          <w:p w14:paraId="1D0CD976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36AC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1DCE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3FF4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3E7F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5338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6251F14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2E73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CB52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BE96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6A5E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64F2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96C9F16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DC8C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9A43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C70B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CE81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6E5C60C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119E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9B96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A461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03BE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06AA5616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371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A141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3F63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8DB6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434E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954D595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BBD5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D5C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6014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B3DC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5A85DB88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DDBA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329E02EF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72E366E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DB8D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8112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6902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208F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1A2877D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817B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290B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7145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61F3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376960C0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6570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108D62AA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1B0ED998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23BE5AC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9E32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C174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3817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7FA1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6F2D22F2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DF95BF1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9DB4" w14:textId="77777777" w:rsidR="00F902DF" w:rsidRDefault="00F902DF" w:rsidP="00F902DF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CD51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8ED8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B5F4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71684866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6D6F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66A9293E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02A01B46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5343078C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6BC4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09E2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E81C" w14:textId="77777777" w:rsidR="00F902DF" w:rsidRPr="00935D4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5F2D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4B44157E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248E5DF" w14:textId="77777777" w:rsidR="00F902DF" w:rsidRDefault="00F902DF" w:rsidP="00CF0E71">
      <w:pPr>
        <w:spacing w:before="40" w:line="276" w:lineRule="auto"/>
        <w:ind w:right="57"/>
        <w:rPr>
          <w:sz w:val="20"/>
          <w:lang w:val="ro-RO"/>
        </w:rPr>
      </w:pPr>
    </w:p>
    <w:p w14:paraId="73E1E89C" w14:textId="77777777" w:rsidR="00F902DF" w:rsidRDefault="00F902DF" w:rsidP="008F15F5">
      <w:pPr>
        <w:pStyle w:val="Heading1"/>
        <w:spacing w:line="360" w:lineRule="auto"/>
      </w:pPr>
      <w:r>
        <w:t>LINIA 301 De</w:t>
      </w:r>
    </w:p>
    <w:p w14:paraId="3CA591CC" w14:textId="77777777" w:rsidR="00F902DF" w:rsidRDefault="00F902DF" w:rsidP="003A6DFA">
      <w:pPr>
        <w:pStyle w:val="Heading1"/>
        <w:spacing w:line="360" w:lineRule="auto"/>
        <w:rPr>
          <w:b w:val="0"/>
          <w:bCs w:val="0"/>
          <w:sz w:val="8"/>
        </w:rPr>
      </w:pPr>
      <w:r>
        <w:t>BUCUREŞTI SUD - ANTESTAŢIA FAUR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902DF" w14:paraId="333E1418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12F4" w14:textId="77777777" w:rsidR="00F902DF" w:rsidRDefault="00F902DF" w:rsidP="00F902D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EFE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2+510</w:t>
            </w:r>
          </w:p>
          <w:p w14:paraId="186E73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8033" w14:textId="77777777" w:rsidR="00F902DF" w:rsidRPr="00A5601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047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Antestaţia Faur</w:t>
            </w:r>
          </w:p>
          <w:p w14:paraId="0F4C03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2BD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03DD" w14:textId="77777777" w:rsidR="00F902DF" w:rsidRPr="00A5601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F06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8552" w14:textId="77777777" w:rsidR="00F902DF" w:rsidRPr="00A5601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75D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F959A88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16BAD7D0" w14:textId="77777777" w:rsidR="00F902DF" w:rsidRDefault="00F902DF" w:rsidP="00125915">
      <w:pPr>
        <w:pStyle w:val="Heading1"/>
        <w:spacing w:line="360" w:lineRule="auto"/>
      </w:pPr>
      <w:r>
        <w:t>LINIA 301 E1</w:t>
      </w:r>
    </w:p>
    <w:p w14:paraId="18F60D39" w14:textId="77777777" w:rsidR="00F902DF" w:rsidRDefault="00F902DF" w:rsidP="005A0AD9">
      <w:pPr>
        <w:pStyle w:val="Heading1"/>
        <w:spacing w:line="360" w:lineRule="auto"/>
        <w:rPr>
          <w:b w:val="0"/>
          <w:bCs w:val="0"/>
          <w:sz w:val="8"/>
        </w:rPr>
      </w:pPr>
      <w:r>
        <w:t>RACORDARE R1 - R2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902DF" w14:paraId="3858F643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0233" w14:textId="77777777" w:rsidR="00F902DF" w:rsidRDefault="00F902DF" w:rsidP="00F902D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24B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8E121B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6D553" w14:textId="77777777" w:rsidR="00F902DF" w:rsidRPr="00C61E1A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B04F" w14:textId="77777777" w:rsidR="00F902DF" w:rsidRDefault="00F902DF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R1 -</w:t>
            </w:r>
          </w:p>
          <w:p w14:paraId="6AF2BAC3" w14:textId="77777777" w:rsidR="00F902DF" w:rsidRDefault="00F902DF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 Jilava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B29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20E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1F1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F27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F77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7EC343E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36EB488C" w14:textId="77777777" w:rsidR="00F902DF" w:rsidRDefault="00F902DF" w:rsidP="001D4EEA">
      <w:pPr>
        <w:pStyle w:val="Heading1"/>
        <w:spacing w:line="360" w:lineRule="auto"/>
      </w:pPr>
      <w:r>
        <w:lastRenderedPageBreak/>
        <w:t>LINIA 301 Eb</w:t>
      </w:r>
    </w:p>
    <w:p w14:paraId="7B4B01D6" w14:textId="77777777" w:rsidR="00F902DF" w:rsidRDefault="00F902DF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902DF" w14:paraId="738C2271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73D2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E3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535C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D38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6F9AEF4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24</w:t>
            </w:r>
          </w:p>
          <w:p w14:paraId="25D95F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5EEC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558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0FE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72+528</w:t>
            </w:r>
          </w:p>
          <w:p w14:paraId="3DB74A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41A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03E1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3BE3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F902DF" w14:paraId="45F055DE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33AC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39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CD4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A18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7BBB09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E846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B67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03A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71+900</w:t>
            </w:r>
          </w:p>
          <w:p w14:paraId="4192C52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5EC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E56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3D18E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pod metalic Km. 71+350 și sch. 2 Cap. Y Chiajna Km. 71+900.</w:t>
            </w:r>
          </w:p>
        </w:tc>
      </w:tr>
      <w:tr w:rsidR="00F902DF" w14:paraId="06932CB9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EF3B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6C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  <w:p w14:paraId="1F39ACB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E50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9FA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3F41910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C0EE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3DA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3B2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361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D70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150A4B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799E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76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6C9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CCD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51FD4FF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73DE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F7143E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6D7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00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477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3B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5022B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 Cap X.</w:t>
            </w:r>
          </w:p>
        </w:tc>
      </w:tr>
      <w:tr w:rsidR="00F902DF" w14:paraId="0BFEFC2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D3D4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5E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E92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D26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40A048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592F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333040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C85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6BB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C30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36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D4B3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7 - 10.</w:t>
            </w:r>
          </w:p>
        </w:tc>
      </w:tr>
      <w:tr w:rsidR="00F902DF" w14:paraId="08892B0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0085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D4A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829C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500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0C9DB63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4DF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4769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6D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BED8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4DD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F733C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  linia 7 abătută.</w:t>
            </w:r>
          </w:p>
        </w:tc>
      </w:tr>
      <w:tr w:rsidR="00F902DF" w14:paraId="1E126DF7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D8E6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4BBF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7083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33D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DE1DE2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2FFF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A821B76" w14:textId="77777777" w:rsidR="00F902DF" w:rsidRDefault="00F902DF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3ED4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37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B749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56D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E991E59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4EA2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75A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F7C8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A06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7AA723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A5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2A2E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ED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1401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309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21327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 abătute.</w:t>
            </w:r>
          </w:p>
        </w:tc>
      </w:tr>
      <w:tr w:rsidR="00F902DF" w14:paraId="2E627BEC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1B7E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957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47F5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45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6A82E5F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0A4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E2C9F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CF58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34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5200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B93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789510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CE86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B0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5664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036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4ABFA4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7A4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CAC3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73E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4A2C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7C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10C3C41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08EF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A5E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59+280</w:t>
            </w:r>
          </w:p>
          <w:p w14:paraId="33D0143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38453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4CE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3B4B113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  <w:p w14:paraId="49E00F8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39E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877F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E38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D4C9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10F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1CB30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2 și III.</w:t>
            </w:r>
          </w:p>
        </w:tc>
      </w:tr>
      <w:tr w:rsidR="00F902DF" w14:paraId="1373E552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4C00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73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60+300</w:t>
            </w:r>
          </w:p>
          <w:p w14:paraId="2FF3CF2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BD6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D9E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4F4169A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0E4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94DD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A38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13B7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35D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0B25B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1, 2 și 3 directă </w:t>
            </w:r>
          </w:p>
          <w:p w14:paraId="1CB2D3C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F902DF" w14:paraId="6FD8207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34B5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ED4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0FFDA6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345F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C9F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117033E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5A2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0C5F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6FC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FCC4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B74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AB34CB4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45A1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079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ADA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C74C" w14:textId="77777777" w:rsidR="00F902DF" w:rsidRDefault="00F902DF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7AC96A19" w14:textId="77777777" w:rsidR="00F902DF" w:rsidRDefault="00F902DF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49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1087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BB9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53+400</w:t>
            </w:r>
          </w:p>
          <w:p w14:paraId="7674AB0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3290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A47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8348CDD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846F" w14:textId="77777777" w:rsidR="00F902DF" w:rsidRDefault="00F902DF" w:rsidP="00F902D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77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8041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29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2E4FF0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39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40B7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AB7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5231896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96E5" w14:textId="77777777" w:rsidR="00F902DF" w:rsidRPr="00521173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B9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30CFFE3" w14:textId="77777777" w:rsidR="00F902DF" w:rsidRPr="007972D9" w:rsidRDefault="00F902DF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16F33AA" w14:textId="77777777" w:rsidR="00F902DF" w:rsidRDefault="00F902DF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621DEA54" w14:textId="77777777" w:rsidR="00F902DF" w:rsidRPr="005D215B" w:rsidRDefault="00F902DF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902DF" w14:paraId="463E9C4E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9619" w14:textId="77777777" w:rsidR="00F902DF" w:rsidRDefault="00F902DF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01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D32C" w14:textId="77777777" w:rsidR="00F902DF" w:rsidRPr="00B3607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004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52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256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CD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62EC66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94E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026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F902DF" w14:paraId="4E777AD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3E57" w14:textId="77777777" w:rsidR="00F902DF" w:rsidRDefault="00F902DF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7F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655E" w14:textId="77777777" w:rsidR="00F902DF" w:rsidRPr="00B3607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787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C18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DD6F5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6AC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AF7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00C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CED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02703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0598B57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F902DF" w14:paraId="0A48B5E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67CF" w14:textId="77777777" w:rsidR="00F902DF" w:rsidRDefault="00F902DF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5FC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CDCC" w14:textId="77777777" w:rsidR="00F902DF" w:rsidRPr="00B3607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050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079D58A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9F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1800D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603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11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647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09B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F902DF" w14:paraId="5212BE4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0AC8" w14:textId="77777777" w:rsidR="00F902DF" w:rsidRDefault="00F902DF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71A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C2B8" w14:textId="77777777" w:rsidR="00F902DF" w:rsidRPr="00B3607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0FB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77D5D27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60F76B3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8E2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22B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ECE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6E7CF7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B38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9C8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66DA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46DE1D3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184350F" w14:textId="77777777" w:rsidR="00F902DF" w:rsidRDefault="00F902DF" w:rsidP="00F14E3C">
      <w:pPr>
        <w:pStyle w:val="Heading1"/>
        <w:spacing w:line="360" w:lineRule="auto"/>
      </w:pPr>
      <w:r>
        <w:lastRenderedPageBreak/>
        <w:t>LINIA 301 F1</w:t>
      </w:r>
    </w:p>
    <w:p w14:paraId="67F45198" w14:textId="77777777" w:rsidR="00F902DF" w:rsidRDefault="00F902DF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F902DF" w14:paraId="11E8E53F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298F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17A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778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344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D792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E78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106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DC6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B3A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3C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4732D86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5BF5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97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A24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20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3B73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47D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FBE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524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EA2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84E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9E9B893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34B7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0B7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12B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E6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B481A0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24C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187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B18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2EA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EB5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9AEDAD4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CF0C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CB9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22B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474D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0824CB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095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F03ABF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5AE9E5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6BF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B50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D1D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02F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A32E35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B37C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65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12B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98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3D05B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1A5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715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D1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B25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0D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64957E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D8BE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D8F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B9A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C0D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79C0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E1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19BE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D51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D99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960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ADCC88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F10A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E8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5E6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2E2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D93190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2E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FF0B7B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9DE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4F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3F8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8D8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EE829A5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0EFA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47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A81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556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C01D1C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30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321F3D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18939F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257CD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E39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52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248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52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029C00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8105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94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89E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4DE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A0CC7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CFC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350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D2A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C4A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64E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C86D5F7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113B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D6D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61E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CC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7353EE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A65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38B441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50BF4D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03A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2A5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A9F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53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8BC0B9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3DAC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BA4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80D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C2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327E95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61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12D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19A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CB9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BC6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2FAF97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AA97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58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39F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7B5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0ACAE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95C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8E7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955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E47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186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7479644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2019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3F1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3CC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65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F968D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B7A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65E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C3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7A5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9C7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4872D9D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6D1F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FD8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FD0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E2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DE6932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9E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1CE7CC2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3DF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73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BF1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E09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7FC5B77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9B14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2D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DCA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19A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F869E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1ED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311FAFA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27A1ED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BB6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CFA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423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035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E889D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F902DF" w14:paraId="4EE107E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A8B6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4F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303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981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6BF3EF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61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1806738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A8BEA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C36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15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CEC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5AC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F902DF" w14:paraId="7625871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AAF9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DB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8DB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30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E7C4C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B7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07F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B9B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68A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E4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AD34CD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2CDD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1D40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F8A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D0C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09E98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4A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049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ED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D05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5E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E5EBAB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1425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BE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FCC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05F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40412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9C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C7C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52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00C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43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6660CAE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F464" w14:textId="77777777" w:rsidR="00F902DF" w:rsidRDefault="00F902DF" w:rsidP="00F902DF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5C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87B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E64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E18075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3E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B54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2A3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07E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CC5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212B024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0A029F1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219D9AD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3649ABA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434C04E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24015078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5AF5C859" w14:textId="77777777" w:rsidR="00F902DF" w:rsidRDefault="00F902DF" w:rsidP="007E3B63">
      <w:pPr>
        <w:pStyle w:val="Heading1"/>
        <w:spacing w:line="360" w:lineRule="auto"/>
      </w:pPr>
      <w:r>
        <w:t>LINIA 301 G</w:t>
      </w:r>
    </w:p>
    <w:p w14:paraId="2213DE3E" w14:textId="77777777" w:rsidR="00F902DF" w:rsidRDefault="00F902DF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F902DF" w14:paraId="0CCD48E5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1B72E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D449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C3509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B6340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4B64F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C517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347DE28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8139B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514D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DA61E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AAC36" w14:textId="77777777" w:rsidR="00F902DF" w:rsidRDefault="00F902DF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0C269E3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2324A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0041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9E3EF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A322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B82AC0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F5D3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B78EA4B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8C0FFC3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09E60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8AE1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C0492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828CE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8A32BD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4F776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66D7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16064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BBC1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D9B771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4010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72275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CAF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3E2D0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0F5D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67BC7D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6AE6D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E701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E78FF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49E49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B93394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CA58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73A69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8861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DFAAD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6872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982802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94A6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6798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EA0A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67D6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7FF4D4B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F3D7" w14:textId="77777777" w:rsidR="00F902DF" w:rsidRDefault="00F902D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84B3E6B" w14:textId="77777777" w:rsidR="00F902DF" w:rsidRDefault="00F902D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7B5F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79F9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208C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79A6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5818ED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A133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087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2031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B29F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1AA47C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12E7" w14:textId="77777777" w:rsidR="00F902DF" w:rsidRDefault="00F902D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48EDC2F" w14:textId="77777777" w:rsidR="00F902DF" w:rsidRDefault="00F902D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7A1B201" w14:textId="77777777" w:rsidR="00F902DF" w:rsidRDefault="00F902D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B808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B6BC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5477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30F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C0E3E78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15B39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4516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63B8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2DB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AC55F5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4A01" w14:textId="77777777" w:rsidR="00F902DF" w:rsidRDefault="00F902D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A6BCC53" w14:textId="77777777" w:rsidR="00F902DF" w:rsidRDefault="00F902DF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5C53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C3A1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CB68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3F6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9029DE8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F3260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49D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9DF2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0DA7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C2A971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E60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CCD172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0F8BC4A7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0407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2D5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A0FF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535B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976CC49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8A93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F335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0EDF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59F5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189B06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DD5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8F6E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184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05F2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05AF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3155B49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F1D3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F55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A061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8A6C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973243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3D29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4E71B72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BE2D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B56A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8118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4A8A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E1C52F7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E07A" w14:textId="77777777" w:rsidR="00F902DF" w:rsidRDefault="00F902DF" w:rsidP="00F902DF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83CF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6DB9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1DA8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3F4B2DD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9370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10A6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656E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FE7B" w14:textId="77777777" w:rsidR="00F902DF" w:rsidRDefault="00F902DF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A681" w14:textId="77777777" w:rsidR="00F902DF" w:rsidRDefault="00F902D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FA7BF19" w14:textId="77777777" w:rsidR="00F902DF" w:rsidRDefault="00F902DF">
      <w:pPr>
        <w:spacing w:before="40" w:line="192" w:lineRule="auto"/>
        <w:ind w:right="57"/>
        <w:rPr>
          <w:sz w:val="20"/>
          <w:lang w:val="ro-RO"/>
        </w:rPr>
      </w:pPr>
    </w:p>
    <w:p w14:paraId="48FC3FFD" w14:textId="77777777" w:rsidR="00F902DF" w:rsidRDefault="00F902DF" w:rsidP="00C87A96">
      <w:pPr>
        <w:pStyle w:val="Heading1"/>
        <w:spacing w:line="360" w:lineRule="auto"/>
      </w:pPr>
      <w:r>
        <w:t>LINIA 301 J</w:t>
      </w:r>
    </w:p>
    <w:p w14:paraId="102FAE78" w14:textId="77777777" w:rsidR="00F902DF" w:rsidRDefault="00F902DF" w:rsidP="00294919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GRUPA 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902DF" w14:paraId="3E79538A" w14:textId="77777777">
        <w:trPr>
          <w:cantSplit/>
          <w:trHeight w:val="60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F81B" w14:textId="77777777" w:rsidR="00F902DF" w:rsidRDefault="00F902DF" w:rsidP="00F902D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D45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C23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5874" w14:textId="77777777" w:rsidR="00F902DF" w:rsidRDefault="00F902DF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 Triaj Grupa D 2 Cap Giulești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401F" w14:textId="77777777" w:rsidR="00F902DF" w:rsidRPr="007C4752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4752">
              <w:rPr>
                <w:b/>
                <w:bCs/>
                <w:sz w:val="20"/>
                <w:szCs w:val="20"/>
                <w:lang w:val="ro-RO"/>
              </w:rPr>
              <w:t>linia 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A0E8" w14:textId="77777777" w:rsidR="00F902DF" w:rsidRPr="007C4752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475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AE3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185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05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100 ml de la călcâi sch. 9 Post Giulești spre Post 23.</w:t>
            </w:r>
          </w:p>
          <w:p w14:paraId="431FBF3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teren. </w:t>
            </w:r>
          </w:p>
          <w:p w14:paraId="33F7A4C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Post 23 cu palete galbene cu diagonală.</w:t>
            </w:r>
          </w:p>
        </w:tc>
      </w:tr>
    </w:tbl>
    <w:p w14:paraId="4F86A887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258187C" w14:textId="77777777" w:rsidR="00F902DF" w:rsidRDefault="00F902DF" w:rsidP="00A04CFB">
      <w:pPr>
        <w:pStyle w:val="Heading1"/>
        <w:spacing w:line="360" w:lineRule="auto"/>
      </w:pPr>
      <w:r>
        <w:t>LINIA 301 K</w:t>
      </w:r>
    </w:p>
    <w:p w14:paraId="48B0228A" w14:textId="77777777" w:rsidR="00F902DF" w:rsidRDefault="00F902DF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902DF" w14:paraId="3BED6F49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EBA4" w14:textId="77777777" w:rsidR="00F902DF" w:rsidRDefault="00F902DF" w:rsidP="00F902DF">
            <w:pPr>
              <w:numPr>
                <w:ilvl w:val="0"/>
                <w:numId w:val="4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AE7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2A4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97C5" w14:textId="77777777" w:rsidR="00F902DF" w:rsidRDefault="00F902DF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405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8F62" w14:textId="77777777" w:rsidR="00F902DF" w:rsidRPr="00DC00E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9DA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339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ABF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70FD9C2" w14:textId="77777777" w:rsidR="00F902DF" w:rsidRDefault="00F902DF" w:rsidP="00956F37">
      <w:pPr>
        <w:pStyle w:val="Heading1"/>
        <w:spacing w:line="360" w:lineRule="auto"/>
      </w:pPr>
      <w:r>
        <w:lastRenderedPageBreak/>
        <w:t>LINIA 301 N</w:t>
      </w:r>
    </w:p>
    <w:p w14:paraId="1621DE17" w14:textId="77777777" w:rsidR="00F902DF" w:rsidRDefault="00F902DF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902DF" w14:paraId="144BB0E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E070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F87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980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C68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405C51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F4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6A8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62B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87C9" w14:textId="77777777" w:rsidR="00F902DF" w:rsidRPr="0022092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FA6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BF2207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DE263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B55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F8D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29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D7C954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46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B74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33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E54C" w14:textId="77777777" w:rsidR="00F902DF" w:rsidRPr="0022092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702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E4BD5E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AFA8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708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191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AC5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95851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22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51F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39F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9784" w14:textId="77777777" w:rsidR="00F902DF" w:rsidRPr="0022092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742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15B84A" w14:textId="77777777" w:rsidR="00F902DF" w:rsidRPr="00474FB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F902DF" w14:paraId="1B1BCEB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1C1D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87E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D2F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8D8C" w14:textId="77777777" w:rsidR="00F902DF" w:rsidRDefault="00F902DF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3F0DB3" w14:textId="77777777" w:rsidR="00F902DF" w:rsidRDefault="00F902DF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5DB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756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581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82D6" w14:textId="77777777" w:rsidR="00F902DF" w:rsidRPr="0022092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17B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A0D8CC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8A18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6A01" w14:textId="77777777" w:rsidR="00F902DF" w:rsidRDefault="00F902D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4D15" w14:textId="77777777" w:rsidR="00F902DF" w:rsidRDefault="00F902D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D242" w14:textId="77777777" w:rsidR="00F902DF" w:rsidRDefault="00F902DF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E739" w14:textId="77777777" w:rsidR="00F902DF" w:rsidRPr="00E4222D" w:rsidRDefault="00F902D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75146DB" w14:textId="77777777" w:rsidR="00F902DF" w:rsidRPr="00E4222D" w:rsidRDefault="00F902D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4180E89" w14:textId="77777777" w:rsidR="00F902DF" w:rsidRPr="00E4222D" w:rsidRDefault="00F902D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9F2627A" w14:textId="77777777" w:rsidR="00F902DF" w:rsidRDefault="00F902D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D1D0" w14:textId="77777777" w:rsidR="00F902DF" w:rsidRDefault="00F902D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FD30" w14:textId="77777777" w:rsidR="00F902DF" w:rsidRDefault="00F902D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1877" w14:textId="77777777" w:rsidR="00F902DF" w:rsidRPr="0022092F" w:rsidRDefault="00F902D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7B00" w14:textId="77777777" w:rsidR="00F902DF" w:rsidRDefault="00F902DF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6CA801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CAEC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A4F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5A7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678B" w14:textId="77777777" w:rsidR="00F902DF" w:rsidRDefault="00F902DF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1C2E" w14:textId="77777777" w:rsidR="00F902DF" w:rsidRDefault="00F902DF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050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A73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D1FD" w14:textId="77777777" w:rsidR="00F902DF" w:rsidRPr="0022092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8F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CD02B7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E784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768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07AD5FD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1DB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87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E0410D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C1B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D5B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FD0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7C5A" w14:textId="77777777" w:rsidR="00F902DF" w:rsidRPr="0022092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79B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8CB1530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DFA8" w14:textId="77777777" w:rsidR="00F902DF" w:rsidRDefault="00F902DF" w:rsidP="00F902D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FEE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D49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8BE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D1FE75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42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41B41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987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2E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1357" w14:textId="77777777" w:rsidR="00F902DF" w:rsidRPr="0022092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B0E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1F89DAA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28BE84DA" w14:textId="77777777" w:rsidR="00F902DF" w:rsidRDefault="00F902DF" w:rsidP="007F72A5">
      <w:pPr>
        <w:pStyle w:val="Heading1"/>
        <w:spacing w:line="360" w:lineRule="auto"/>
      </w:pPr>
      <w:r>
        <w:t>LINIA 301 O</w:t>
      </w:r>
    </w:p>
    <w:p w14:paraId="2FFB640E" w14:textId="77777777" w:rsidR="00F902DF" w:rsidRDefault="00F902DF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0D297BD2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4427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688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E800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2EB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352708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FE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BFAD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23B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20F5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20C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E0040D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D9DF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E4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0E14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DEF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FB0AC4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E499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A388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807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D3FD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5A9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2A01E6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0165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23C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14DF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782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EF6E1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B46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A3F5A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E321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4A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C37F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BA2D" w14:textId="77777777" w:rsidR="00F902DF" w:rsidRDefault="00F902DF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B67F16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F96A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2B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75B6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736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EFDF74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50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F64D1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C95F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FCB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7243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4B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247076A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C341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7A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D4DD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EC3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4A0C4B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712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ADBD3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AA98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76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86A0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88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BA897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1B83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5E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63B7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5A0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1FC32E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A8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5A7B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A9F8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83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1CD7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66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6650720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DBD1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B4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0E84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AA9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F8DCF2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ED8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81146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F77D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30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CFE2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03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F6A6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F902DF" w14:paraId="29424EE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2D04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DCD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6E56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BC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0D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645318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CCA1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379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6ACD9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A02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B9CF2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4D44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F902DF" w14:paraId="63F6D24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8926" w14:textId="77777777" w:rsidR="00F902DF" w:rsidRDefault="00F902DF" w:rsidP="00F902D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79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D4D2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3B6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CFD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B4DDE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0569D9D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8FE8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9FF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4A54" w14:textId="77777777" w:rsidR="00F902DF" w:rsidRPr="00F1029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47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BB515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452CD51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0EECE2BB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3E50D96B" w14:textId="77777777" w:rsidR="00F902DF" w:rsidRDefault="00F902DF" w:rsidP="003260D9">
      <w:pPr>
        <w:pStyle w:val="Heading1"/>
        <w:spacing w:line="360" w:lineRule="auto"/>
      </w:pPr>
      <w:r>
        <w:t>LINIA 301 P</w:t>
      </w:r>
    </w:p>
    <w:p w14:paraId="3EB1B0D1" w14:textId="77777777" w:rsidR="00F902DF" w:rsidRDefault="00F902DF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902DF" w14:paraId="0F2A710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1EB0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1AD5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2F80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1E5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9C0A51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CAC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447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28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E692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240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A9AFB2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6053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4C3C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6BD9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13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46CAA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40B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CD6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88B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92F9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20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287288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5931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8BF6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2A12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B5E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3B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F1C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99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B93B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CA6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858D3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F902DF" w:rsidRPr="00A8307A" w14:paraId="175C930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DF8B" w14:textId="77777777" w:rsidR="00F902DF" w:rsidRPr="00A75A00" w:rsidRDefault="00F902DF" w:rsidP="00F902DF">
            <w:pPr>
              <w:numPr>
                <w:ilvl w:val="0"/>
                <w:numId w:val="2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8295" w14:textId="77777777" w:rsidR="00F902DF" w:rsidRPr="00A8307A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B529E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D2BA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1DCF63C2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B9A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340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D944" w14:textId="77777777" w:rsidR="00F902DF" w:rsidRPr="00A8307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C372" w14:textId="77777777" w:rsidR="00F902DF" w:rsidRPr="00A8307A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B9AA" w14:textId="77777777" w:rsidR="00F902DF" w:rsidRPr="00A8307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287405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B547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40CE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FAC6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52E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2DB1AA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04A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61B17D4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8A8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E5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E086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23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D41C82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8D2B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879C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2F1C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0A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4F32A6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428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198386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3E20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3D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A66C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559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F902DF" w14:paraId="2EB3173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ABFA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82EB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36D5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4B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94F60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AC8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1C9B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278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F66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B1A5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C89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BDB4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F902DF" w14:paraId="575FD8C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AE04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8DCC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8362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09E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36B27A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F18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729D8C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07E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4E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14CB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63D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2C52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F902DF" w14:paraId="0B48EB6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356A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DA0F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2DEA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5A4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74F26F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744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55973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2D9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F4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EC6F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2D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F147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F902DF" w14:paraId="2BF1682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A7A2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9898" w14:textId="77777777" w:rsidR="00F902DF" w:rsidRDefault="00F902DF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AF2B" w14:textId="77777777" w:rsidR="00F902DF" w:rsidRPr="001B37B8" w:rsidRDefault="00F902D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0E6A" w14:textId="77777777" w:rsidR="00F902DF" w:rsidRDefault="00F902D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859D3D9" w14:textId="77777777" w:rsidR="00F902DF" w:rsidRDefault="00F902D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EF6C" w14:textId="77777777" w:rsidR="00F902DF" w:rsidRDefault="00F902D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8DAF91" w14:textId="77777777" w:rsidR="00F902DF" w:rsidRDefault="00F902D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2365" w14:textId="77777777" w:rsidR="00F902DF" w:rsidRDefault="00F902D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ABBE" w14:textId="77777777" w:rsidR="00F902DF" w:rsidRDefault="00F902D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4787" w14:textId="77777777" w:rsidR="00F902DF" w:rsidRPr="001B37B8" w:rsidRDefault="00F902D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E606" w14:textId="77777777" w:rsidR="00F902DF" w:rsidRDefault="00F902DF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A92370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1A5A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DBA5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0077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9F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0DC11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AC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FADDCF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550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270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6108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44C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323E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982A0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F902DF" w14:paraId="6C44798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B626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A90C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F1A7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414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D72F23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767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84717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1A5DA82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9B8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7ED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BE71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B6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9ABC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F902DF" w14:paraId="2015D3C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43F4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B0B2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7A53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9DF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CC1ED9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4E7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02DCD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BAA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B2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2810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EB3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9A86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F902DF" w14:paraId="2F4025A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3DF6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C738" w14:textId="77777777" w:rsidR="00F902DF" w:rsidRDefault="00F902DF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7E0E" w14:textId="77777777" w:rsidR="00F902DF" w:rsidRPr="001B37B8" w:rsidRDefault="00F902D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D075" w14:textId="77777777" w:rsidR="00F902DF" w:rsidRDefault="00F902D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4DCC529" w14:textId="77777777" w:rsidR="00F902DF" w:rsidRDefault="00F902DF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999F" w14:textId="77777777" w:rsidR="00F902DF" w:rsidRDefault="00F902D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065FE6" w14:textId="77777777" w:rsidR="00F902DF" w:rsidRDefault="00F902D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CD0C" w14:textId="77777777" w:rsidR="00F902DF" w:rsidRDefault="00F902D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4509" w14:textId="77777777" w:rsidR="00F902DF" w:rsidRDefault="00F902DF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57E3" w14:textId="77777777" w:rsidR="00F902DF" w:rsidRPr="001B37B8" w:rsidRDefault="00F902DF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95B5" w14:textId="77777777" w:rsidR="00F902DF" w:rsidRDefault="00F902DF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ECE5FF" w14:textId="77777777" w:rsidR="00F902DF" w:rsidRDefault="00F902DF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F902DF" w14:paraId="0433D6A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46F9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923A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97C1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BB6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AA734A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13D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DB297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DB2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68D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F69A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1F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13BC8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F902DF" w14:paraId="587B2BA7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1E61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500C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A9EA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296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9B6BD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41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9AD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8399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29E6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153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80427CE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959D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69C0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A9B1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B4F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3C7E3A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91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C2898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056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739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4744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F7D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2C8C0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F902DF" w14:paraId="1BB8DB7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E613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3FC5" w14:textId="77777777" w:rsidR="00F902DF" w:rsidRDefault="00F902DF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2C61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477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46DCA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AC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6B0072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F8C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56F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208B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5F6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FE6D6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F902DF" w14:paraId="761479A2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6183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AD0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394A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B1D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C36270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225D" w14:textId="77777777" w:rsidR="00F902DF" w:rsidRDefault="00F902DF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35CA0AD3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30E0D9B" w14:textId="77777777" w:rsidR="00F902DF" w:rsidRDefault="00F902DF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BBB0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3A9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4D43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CDF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0987FED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3431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E47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5B17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465C" w14:textId="77777777" w:rsidR="00F902DF" w:rsidRDefault="00F902DF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688A42C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1B31138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FB3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09FFF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724E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E53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4DE3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C31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DAA00C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80A3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C9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51C0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FF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08AC52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87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EF9F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1D67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C42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97F7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994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D9B0B9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5B36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F1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13A7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CD48" w14:textId="77777777" w:rsidR="00F902DF" w:rsidRDefault="00F902DF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681EDF2" w14:textId="77777777" w:rsidR="00F902DF" w:rsidRDefault="00F902DF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0587" w14:textId="77777777" w:rsidR="00F902DF" w:rsidRDefault="00F902DF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EAD0C1" w14:textId="77777777" w:rsidR="00F902DF" w:rsidRDefault="00F902DF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453E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402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EFD5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AC2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AE9EAF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6FC3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4AA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E492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93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5DF172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7518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4FDAF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5301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315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D61A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8FF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EB1CA54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CEF7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B88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712D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A1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7357AD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2D4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F2AA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BBB4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8B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01C6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D43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59AF09B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CBC2" w14:textId="77777777" w:rsidR="00F902DF" w:rsidRDefault="00F902DF" w:rsidP="00F902D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CA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7F18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9D4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960734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27E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EB244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9874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59C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231E" w14:textId="77777777" w:rsidR="00F902DF" w:rsidRPr="001B37B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263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40D6858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9A26E25" w14:textId="77777777" w:rsidR="00F902DF" w:rsidRDefault="00F902DF" w:rsidP="00F260DA">
      <w:pPr>
        <w:pStyle w:val="Heading1"/>
        <w:spacing w:line="360" w:lineRule="auto"/>
      </w:pPr>
      <w:r>
        <w:t>LINIA 301 X</w:t>
      </w:r>
    </w:p>
    <w:p w14:paraId="77686252" w14:textId="77777777" w:rsidR="00F902DF" w:rsidRDefault="00F902DF" w:rsidP="00F260DA">
      <w:pPr>
        <w:pStyle w:val="Heading1"/>
        <w:spacing w:line="360" w:lineRule="auto"/>
        <w:rPr>
          <w:sz w:val="20"/>
        </w:rPr>
      </w:pPr>
      <w:r>
        <w:t>BUCUREŞTII NOI GRUPA C - BUCUREŞTI TRIAJ POST 17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902DF" w14:paraId="061C570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DEAB" w14:textId="77777777" w:rsidR="00F902DF" w:rsidRDefault="00F902DF" w:rsidP="00F902D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422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4E4B72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C109" w14:textId="77777777" w:rsidR="00F902DF" w:rsidRPr="00F620E8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51C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București Triaj - Bucureștii Noi Grupa C</w:t>
            </w:r>
          </w:p>
          <w:p w14:paraId="2081510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liniile 1C și 2C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387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909C" w14:textId="77777777" w:rsidR="00F902DF" w:rsidRPr="00F620E8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7BA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6EDE" w14:textId="77777777" w:rsidR="00F902DF" w:rsidRPr="00F620E8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1E6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B657C8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FDE3" w14:textId="77777777" w:rsidR="00F902DF" w:rsidRDefault="00F902DF" w:rsidP="00F902D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A13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8EB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7EA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Bucureștii Noi</w:t>
            </w:r>
          </w:p>
          <w:p w14:paraId="251AE91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07E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C32FBB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2AF0906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9E073D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EB2E" w14:textId="77777777" w:rsidR="00F902DF" w:rsidRPr="00F620E8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344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74B5" w14:textId="77777777" w:rsidR="00F902DF" w:rsidRPr="00F620E8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2E8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60C4A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Grupa C Bucureștii Noi în direcția Chiajna.</w:t>
            </w:r>
          </w:p>
        </w:tc>
      </w:tr>
    </w:tbl>
    <w:p w14:paraId="3F665D65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2B572B0B" w14:textId="77777777" w:rsidR="00F902DF" w:rsidRDefault="00F902DF" w:rsidP="00100E16">
      <w:pPr>
        <w:pStyle w:val="Heading1"/>
        <w:spacing w:line="360" w:lineRule="auto"/>
      </w:pPr>
      <w:r>
        <w:t>LINIA 301 Z2</w:t>
      </w:r>
    </w:p>
    <w:p w14:paraId="4A1B0C54" w14:textId="77777777" w:rsidR="00F902DF" w:rsidRDefault="00F902DF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6C5B87FF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C95C" w14:textId="77777777" w:rsidR="00F902DF" w:rsidRDefault="00F902DF" w:rsidP="00F902D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95E7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A3B2" w14:textId="77777777" w:rsidR="00F902DF" w:rsidRPr="00353356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0C943" w14:textId="77777777" w:rsidR="00F902DF" w:rsidRDefault="00F902DF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Bucureştii Noi</w:t>
            </w:r>
          </w:p>
          <w:p w14:paraId="53E61B3B" w14:textId="77777777" w:rsidR="00F902DF" w:rsidRDefault="00F902DF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8512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190C6D4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7A286AD5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B9779F1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0975" w14:textId="77777777" w:rsidR="00F902DF" w:rsidRPr="00353356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D7E5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58E9" w14:textId="77777777" w:rsidR="00F902DF" w:rsidRPr="00353356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D1FE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C7ADC0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618C98" w14:textId="77777777" w:rsidR="00F902DF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Grupa C Bucureștii Noi în direcția Post Rudeni.</w:t>
            </w:r>
          </w:p>
        </w:tc>
      </w:tr>
    </w:tbl>
    <w:p w14:paraId="0E7D273E" w14:textId="77777777" w:rsidR="00F902DF" w:rsidRDefault="00F902DF">
      <w:pPr>
        <w:spacing w:before="40" w:line="192" w:lineRule="auto"/>
        <w:ind w:right="57"/>
        <w:rPr>
          <w:sz w:val="20"/>
          <w:lang w:val="ro-RO"/>
        </w:rPr>
      </w:pPr>
    </w:p>
    <w:p w14:paraId="113089D8" w14:textId="77777777" w:rsidR="00F902DF" w:rsidRDefault="00F902DF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0E24D66C" w14:textId="77777777" w:rsidR="00F902DF" w:rsidRDefault="00F902DF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902DF" w14:paraId="4F19A091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B47E" w14:textId="77777777" w:rsidR="00F902DF" w:rsidRDefault="00F902DF" w:rsidP="00F902D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15A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4CE8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44A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300D6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23964C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C2C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4629DA0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4E9E618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D0FBB0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C11B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0B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BCD9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946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DAF0993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B065" w14:textId="77777777" w:rsidR="00F902DF" w:rsidRDefault="00F902DF" w:rsidP="00F902D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E4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FC87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A72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38144E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513D772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410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4034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D2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6B4B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DB7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47C4BF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2AF6" w14:textId="77777777" w:rsidR="00F902DF" w:rsidRDefault="00F902DF" w:rsidP="00F902D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0D8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34E0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70D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50668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1E712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08CF6AB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D84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07E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79F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F064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093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3CE686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1928" w14:textId="77777777" w:rsidR="00F902DF" w:rsidRDefault="00F902DF" w:rsidP="00F902D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CA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22EF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F5F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F8958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731FA5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BB2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2F449F2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E4B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7E9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A080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12D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22764E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BD90" w14:textId="77777777" w:rsidR="00F902DF" w:rsidRDefault="00F902DF" w:rsidP="00F902D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134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8B92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03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268F3D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43A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5E56AE8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6A8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9B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C02E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779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FF23B83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8AC0" w14:textId="77777777" w:rsidR="00F902DF" w:rsidRDefault="00F902DF" w:rsidP="00F902D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B98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3480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D38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65D221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0DF16E6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1E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3EA6CB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238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70A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4C4B" w14:textId="77777777" w:rsidR="00F902DF" w:rsidRPr="00594E5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AC7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AE1CCFB" w14:textId="77777777" w:rsidR="00F902DF" w:rsidRDefault="00F902DF">
      <w:pPr>
        <w:spacing w:before="40" w:after="40" w:line="192" w:lineRule="auto"/>
        <w:ind w:right="57"/>
        <w:rPr>
          <w:sz w:val="20"/>
          <w:lang w:val="en-US"/>
        </w:rPr>
      </w:pPr>
    </w:p>
    <w:p w14:paraId="54544B4B" w14:textId="77777777" w:rsidR="00F902DF" w:rsidRDefault="00F902DF" w:rsidP="000F5238">
      <w:pPr>
        <w:pStyle w:val="Heading1"/>
        <w:spacing w:line="360" w:lineRule="auto"/>
      </w:pPr>
      <w:r>
        <w:t>LINIA 304 E</w:t>
      </w:r>
    </w:p>
    <w:p w14:paraId="40D94DD8" w14:textId="77777777" w:rsidR="00F902DF" w:rsidRDefault="00F902DF" w:rsidP="00023E9E">
      <w:pPr>
        <w:pStyle w:val="Heading1"/>
        <w:spacing w:line="360" w:lineRule="auto"/>
        <w:rPr>
          <w:b w:val="0"/>
          <w:bCs w:val="0"/>
          <w:sz w:val="20"/>
        </w:rPr>
      </w:pPr>
      <w:r>
        <w:t xml:space="preserve"> GHIGHIU</w:t>
      </w:r>
      <w:r>
        <w:rPr>
          <w:sz w:val="20"/>
        </w:rPr>
        <w:t xml:space="preserve"> – </w:t>
      </w:r>
      <w:r w:rsidRPr="00CB219B">
        <w:t>PLOIEȘTI EST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922"/>
        <w:gridCol w:w="702"/>
        <w:gridCol w:w="2193"/>
        <w:gridCol w:w="870"/>
        <w:gridCol w:w="765"/>
        <w:gridCol w:w="870"/>
        <w:gridCol w:w="744"/>
        <w:gridCol w:w="2463"/>
      </w:tblGrid>
      <w:tr w:rsidR="00F902DF" w:rsidRPr="00A8307A" w14:paraId="0EC1173F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29E3" w14:textId="77777777" w:rsidR="00F902DF" w:rsidRPr="00A75A00" w:rsidRDefault="00F902DF" w:rsidP="00F902DF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FE22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58+300</w:t>
            </w:r>
          </w:p>
          <w:p w14:paraId="7704A3C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60+930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CC60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15597F" w14:textId="77777777" w:rsidR="00F902DF" w:rsidRDefault="00F902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Ghighiu -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7595E" w14:textId="77777777" w:rsidR="00F902DF" w:rsidRPr="00A8307A" w:rsidRDefault="00F902DF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C4B49" w14:textId="77777777" w:rsidR="00F902DF" w:rsidRPr="00A8307A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0E4B9" w14:textId="77777777" w:rsidR="00F902DF" w:rsidRPr="00A8307A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33F55" w14:textId="77777777" w:rsidR="00F902DF" w:rsidRPr="00A8307A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18D93" w14:textId="77777777" w:rsidR="00F902DF" w:rsidRPr="00A8307A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:rsidRPr="00A8307A" w14:paraId="7CDA99A8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935F" w14:textId="77777777" w:rsidR="00F902DF" w:rsidRPr="00A75A00" w:rsidRDefault="00F902DF" w:rsidP="00F902DF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361E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62+140</w:t>
            </w:r>
          </w:p>
          <w:p w14:paraId="01A0A6B4" w14:textId="77777777" w:rsidR="00F902DF" w:rsidRPr="00A8307A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62+700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8068F" w14:textId="77777777" w:rsidR="00F902DF" w:rsidRPr="00A8307A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905426" w14:textId="77777777" w:rsidR="00F902DF" w:rsidRPr="00A8307A" w:rsidRDefault="00F902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Dâmbu – Ploiești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8FD9F" w14:textId="77777777" w:rsidR="00F902DF" w:rsidRPr="00A8307A" w:rsidRDefault="00F902DF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6ADB6" w14:textId="77777777" w:rsidR="00F902DF" w:rsidRPr="00A8307A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32BB0" w14:textId="77777777" w:rsidR="00F902DF" w:rsidRPr="00A8307A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FA91F" w14:textId="77777777" w:rsidR="00F902DF" w:rsidRPr="00A8307A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7EE37" w14:textId="77777777" w:rsidR="00F902DF" w:rsidRPr="00A8307A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945AE86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030A2726" w14:textId="77777777" w:rsidR="00F902DF" w:rsidRDefault="00F902DF" w:rsidP="00125C01">
      <w:pPr>
        <w:pStyle w:val="Heading1"/>
        <w:spacing w:line="360" w:lineRule="auto"/>
      </w:pPr>
      <w:r>
        <w:t>LINIA 304 I</w:t>
      </w:r>
    </w:p>
    <w:p w14:paraId="378C7DA0" w14:textId="77777777" w:rsidR="00F902DF" w:rsidRDefault="00F902DF" w:rsidP="00F74324">
      <w:pPr>
        <w:pStyle w:val="Heading1"/>
        <w:spacing w:line="360" w:lineRule="auto"/>
        <w:rPr>
          <w:b w:val="0"/>
          <w:bCs w:val="0"/>
          <w:sz w:val="8"/>
        </w:rPr>
      </w:pPr>
      <w:r w:rsidRPr="00D22696">
        <w:t xml:space="preserve">PLOIEŞTI TRIAJ  - </w:t>
      </w:r>
      <w:r>
        <w:t>PLOIEŞTI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902DF" w14:paraId="331DFB3C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2C09" w14:textId="77777777" w:rsidR="00F902DF" w:rsidRDefault="00F902DF" w:rsidP="00F902DF">
            <w:pPr>
              <w:numPr>
                <w:ilvl w:val="0"/>
                <w:numId w:val="5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15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59+000 -</w:t>
            </w:r>
          </w:p>
          <w:p w14:paraId="5634C2D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9308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82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FF1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45BD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2D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04D9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D1C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A063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intrările dinspre Ploiești Triaj.</w:t>
            </w:r>
          </w:p>
        </w:tc>
      </w:tr>
    </w:tbl>
    <w:p w14:paraId="203BF687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39D8CDA0" w14:textId="77777777" w:rsidR="00F902DF" w:rsidRDefault="00F902DF" w:rsidP="00125C01">
      <w:pPr>
        <w:pStyle w:val="Heading1"/>
        <w:spacing w:line="360" w:lineRule="auto"/>
      </w:pPr>
      <w:r>
        <w:t>LINIA 304 J</w:t>
      </w:r>
    </w:p>
    <w:p w14:paraId="4D5541E0" w14:textId="77777777" w:rsidR="00F902DF" w:rsidRDefault="00F902DF" w:rsidP="007D273A">
      <w:pPr>
        <w:pStyle w:val="Heading1"/>
        <w:spacing w:line="360" w:lineRule="auto"/>
        <w:rPr>
          <w:b w:val="0"/>
          <w:bCs w:val="0"/>
          <w:sz w:val="8"/>
        </w:rPr>
      </w:pPr>
      <w:r>
        <w:t>PLOIEŞTI SUD - PLOIEŞTI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902DF" w14:paraId="32AD1408" w14:textId="77777777">
        <w:trPr>
          <w:cantSplit/>
          <w:trHeight w:val="8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048B" w14:textId="77777777" w:rsidR="00F902DF" w:rsidRDefault="00F902DF" w:rsidP="00F902DF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1D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57+040</w:t>
            </w:r>
          </w:p>
          <w:p w14:paraId="186F56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02B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EB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Triaj -</w:t>
            </w:r>
          </w:p>
          <w:p w14:paraId="3004258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D50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31FC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575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0A7D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1B6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BD05940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4ECC" w14:textId="77777777" w:rsidR="00F902DF" w:rsidRDefault="00F902DF" w:rsidP="00F902DF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C4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2EA134A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E20F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4B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A69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9350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5C5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A416" w14:textId="77777777" w:rsidR="00F902DF" w:rsidRPr="0030007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A1D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D31B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ieșirile spre Ploiești Triaj.</w:t>
            </w:r>
          </w:p>
        </w:tc>
      </w:tr>
    </w:tbl>
    <w:p w14:paraId="72FCC39D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63D7D556" w14:textId="77777777" w:rsidR="00F902DF" w:rsidRDefault="00F902DF" w:rsidP="000F79E0">
      <w:pPr>
        <w:pStyle w:val="Heading1"/>
        <w:spacing w:line="360" w:lineRule="auto"/>
      </w:pPr>
      <w:r>
        <w:lastRenderedPageBreak/>
        <w:t>LINIA 305</w:t>
      </w:r>
    </w:p>
    <w:p w14:paraId="6A20342F" w14:textId="77777777" w:rsidR="00F902DF" w:rsidRDefault="00F902DF" w:rsidP="00EF1C8E">
      <w:pPr>
        <w:pStyle w:val="Heading1"/>
        <w:spacing w:line="360" w:lineRule="auto"/>
        <w:rPr>
          <w:b w:val="0"/>
          <w:bCs w:val="0"/>
          <w:sz w:val="8"/>
        </w:rPr>
      </w:pPr>
      <w:r>
        <w:t>PLOIEŞTI SUD - MÂNECIU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74820F25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D726" w14:textId="77777777" w:rsidR="00F902DF" w:rsidRDefault="00F902DF" w:rsidP="00F902DF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B21B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A5D4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7EB3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Ploiești Nord</w:t>
            </w:r>
          </w:p>
          <w:p w14:paraId="684C53D8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6 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75D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Cap X</w:t>
            </w:r>
          </w:p>
          <w:p w14:paraId="5E6B6471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8F935FD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</w:p>
          <w:p w14:paraId="6B991D2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Ploiești Nord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2142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DFFC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7588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919C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0C2E79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F9D9" w14:textId="77777777" w:rsidR="00F902DF" w:rsidRDefault="00F902DF" w:rsidP="00F902DF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D9F7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B44B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79BD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5C4A0EFE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FD1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2F62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8103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5C0E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6A9E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A06E5C2" w14:textId="77777777">
        <w:trPr>
          <w:cantSplit/>
          <w:trHeight w:val="27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94E7" w14:textId="77777777" w:rsidR="00F902DF" w:rsidRDefault="00F902DF" w:rsidP="00F902DF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1DDD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66C0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A7D2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65CEF57C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79DA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marca de sigu-ranţă </w:t>
            </w:r>
          </w:p>
          <w:p w14:paraId="26CB77F0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 </w:t>
            </w:r>
          </w:p>
          <w:p w14:paraId="66C5008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3 </w:t>
            </w:r>
          </w:p>
          <w:p w14:paraId="2EB36E01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48FE01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Blejoi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00B8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39F6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3ECC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0D4D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2 abătute este închisă.</w:t>
            </w:r>
          </w:p>
          <w:p w14:paraId="5CF1F9BE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9CFAAD5" w14:textId="77777777">
        <w:trPr>
          <w:cantSplit/>
          <w:trHeight w:val="2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275C" w14:textId="77777777" w:rsidR="00F902DF" w:rsidRDefault="00F902DF" w:rsidP="00F902DF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ACC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CBD2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115A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Vălenii de Munte</w:t>
            </w:r>
          </w:p>
          <w:p w14:paraId="2D01904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9A75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49DA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17B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D546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C501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163F877" w14:textId="77777777">
        <w:trPr>
          <w:cantSplit/>
          <w:trHeight w:val="5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5D54" w14:textId="77777777" w:rsidR="00F902DF" w:rsidRDefault="00F902DF" w:rsidP="00F902DF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694E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  <w:p w14:paraId="367AD70A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5E4C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3DE8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Vălenii de Munte - Teişani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E53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44E04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EF21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B29D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DA8B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72D4CBD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AB58" w14:textId="77777777" w:rsidR="00F902DF" w:rsidRDefault="00F902DF" w:rsidP="00F902DF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3F0F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2400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F01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Teişani</w:t>
            </w:r>
          </w:p>
          <w:p w14:paraId="3DA55EE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6E68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3EE2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394B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E03E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76DF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EEE38D1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AEB9" w14:textId="77777777" w:rsidR="00F902DF" w:rsidRDefault="00F902DF" w:rsidP="00F902DF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D4A9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2F23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201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Mâneciu </w:t>
            </w:r>
          </w:p>
          <w:p w14:paraId="3303EC0C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4C18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165A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482B" w14:textId="77777777" w:rsidR="00F902DF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92C8" w14:textId="77777777" w:rsidR="00F902DF" w:rsidRPr="00023C54" w:rsidRDefault="00F902DF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D17C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406A1A9" w14:textId="77777777" w:rsidR="00F902DF" w:rsidRDefault="00F902DF">
      <w:pPr>
        <w:spacing w:line="192" w:lineRule="auto"/>
        <w:ind w:right="57"/>
        <w:rPr>
          <w:sz w:val="20"/>
          <w:lang w:val="ro-RO"/>
        </w:rPr>
      </w:pPr>
    </w:p>
    <w:p w14:paraId="33B2DECE" w14:textId="77777777" w:rsidR="00F902DF" w:rsidRDefault="00F902DF" w:rsidP="00DE0660">
      <w:pPr>
        <w:pStyle w:val="Heading1"/>
        <w:spacing w:line="360" w:lineRule="auto"/>
      </w:pPr>
      <w:r>
        <w:t>LINIA 306</w:t>
      </w:r>
    </w:p>
    <w:p w14:paraId="701A4486" w14:textId="77777777" w:rsidR="00F902DF" w:rsidRDefault="00F902DF" w:rsidP="00E92915">
      <w:pPr>
        <w:pStyle w:val="Heading1"/>
        <w:spacing w:line="360" w:lineRule="auto"/>
        <w:rPr>
          <w:b w:val="0"/>
          <w:bCs w:val="0"/>
          <w:sz w:val="8"/>
        </w:rPr>
      </w:pPr>
      <w:r>
        <w:t>PLOIEŞTI VEST - TÂRGOVIŞTE NORD - RAMIFICAŢIE TEIŞ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5DE411B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B1A8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33F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C61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030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CC7D" w14:textId="77777777" w:rsidR="00F902DF" w:rsidRDefault="00F902DF" w:rsidP="00E1314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44284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229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AEF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E99D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E2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5820AA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3BE8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E84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EF9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3B0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6A4C917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94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7048B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344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7B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8863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2AE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8DFFE7A" w14:textId="77777777">
        <w:trPr>
          <w:cantSplit/>
          <w:trHeight w:val="9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8D7A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5A1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DC76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9A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7E25A8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730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08CD5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9CF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43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703E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D86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487819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48FD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F4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878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F80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Târgşoru Nou</w:t>
            </w:r>
          </w:p>
          <w:p w14:paraId="31A5DDA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C5E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F544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5FC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725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4E64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185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35EB65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5C9C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AA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BA0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2A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I.L. Caragiale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5F8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din călcâi sch. 9 </w:t>
            </w:r>
          </w:p>
          <w:p w14:paraId="5EC1114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2FC1F31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A38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80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99B2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FC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6B295D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1C76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CF4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C78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E72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I.L. Caragiale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631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517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F45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34C1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A6F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F5CC7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F902DF" w14:paraId="5074355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A541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94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07A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DAE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I.L. Caragiale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657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1DF9EF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și 17</w:t>
            </w:r>
          </w:p>
          <w:p w14:paraId="5AE23D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3469B3A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8AE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7DD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6F7B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9B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5.</w:t>
            </w:r>
          </w:p>
        </w:tc>
      </w:tr>
      <w:tr w:rsidR="00F902DF" w14:paraId="6ACB8DA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9716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F53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311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58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Mija</w:t>
            </w:r>
          </w:p>
          <w:p w14:paraId="7802185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496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48A3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D51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46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9F76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3A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F4438B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23B3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50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AEF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50C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4196E9F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B</w:t>
            </w:r>
          </w:p>
          <w:p w14:paraId="559A40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nr. 10 și 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DE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0A8683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66D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AEA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1C21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E1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BD883E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BB58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15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DD5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268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7D08CD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abătută </w:t>
            </w:r>
          </w:p>
          <w:p w14:paraId="55B8EF0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sch. nr.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69F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BF5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00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5395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529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901131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1F17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A9DF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895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61A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6B23AF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59F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FB75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69D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5A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7C82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65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BC764E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21A9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35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40+840</w:t>
            </w:r>
          </w:p>
          <w:p w14:paraId="11AFDE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FC2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5C2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EA3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03F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BE8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1A2D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1C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953CA4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FB57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F1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41+000</w:t>
            </w:r>
          </w:p>
          <w:p w14:paraId="62EF6A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B72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ED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05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304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B07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9B0E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34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9B7263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00DB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A85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  <w:p w14:paraId="290C5F0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787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6C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C8D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D34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DE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E4CC" w14:textId="77777777" w:rsidR="00F902DF" w:rsidRPr="00BE3917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3BC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A45F55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FFCB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C812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  <w:p w14:paraId="63850C4B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7B1B" w14:textId="77777777" w:rsidR="00F902DF" w:rsidRDefault="00F902DF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76D3" w14:textId="77777777" w:rsidR="00F902DF" w:rsidRDefault="00F902DF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6973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47BA" w14:textId="77777777" w:rsidR="00F902DF" w:rsidRDefault="00F902DF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9A70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9BCB" w14:textId="77777777" w:rsidR="00F902DF" w:rsidRPr="00BE3917" w:rsidRDefault="00F902DF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A42D" w14:textId="77777777" w:rsidR="00F902DF" w:rsidRDefault="00F902DF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65190D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DDC7" w14:textId="77777777" w:rsidR="00F902DF" w:rsidRDefault="00F902DF" w:rsidP="00F902D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E699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  <w:p w14:paraId="796C441C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DFC8" w14:textId="77777777" w:rsidR="00F902DF" w:rsidRDefault="00F902DF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CE00" w14:textId="77777777" w:rsidR="00F902DF" w:rsidRDefault="00F902DF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C7BD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93AC" w14:textId="77777777" w:rsidR="00F902DF" w:rsidRDefault="00F902DF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0A8B" w14:textId="77777777" w:rsidR="00F902DF" w:rsidRDefault="00F902DF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6743" w14:textId="77777777" w:rsidR="00F902DF" w:rsidRPr="00BE3917" w:rsidRDefault="00F902DF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5D6A" w14:textId="77777777" w:rsidR="00F902DF" w:rsidRDefault="00F902DF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22D4539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06BB43C" w14:textId="77777777" w:rsidR="00F902DF" w:rsidRDefault="00F902DF" w:rsidP="008D7570">
      <w:pPr>
        <w:pStyle w:val="Heading1"/>
        <w:spacing w:line="360" w:lineRule="auto"/>
      </w:pPr>
      <w:r>
        <w:t>LINIA 311</w:t>
      </w:r>
    </w:p>
    <w:p w14:paraId="7EEE3497" w14:textId="77777777" w:rsidR="00F902DF" w:rsidRDefault="00F902DF" w:rsidP="00F8285A">
      <w:pPr>
        <w:pStyle w:val="Heading1"/>
        <w:spacing w:line="360" w:lineRule="auto"/>
        <w:rPr>
          <w:b w:val="0"/>
          <w:bCs w:val="0"/>
          <w:sz w:val="8"/>
        </w:rPr>
      </w:pPr>
      <w:r>
        <w:t>BUDA - SLĂNIC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7296FF15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7A0C" w14:textId="77777777" w:rsidR="00F902DF" w:rsidRDefault="00F902DF" w:rsidP="00F902D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D52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32+225</w:t>
            </w:r>
          </w:p>
          <w:p w14:paraId="04BF4A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7F1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4D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Plopeni Sat  - Slănic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BCA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E002" w14:textId="77777777" w:rsidR="00F902DF" w:rsidRPr="003004A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6C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62695" w14:textId="77777777" w:rsidR="00F902DF" w:rsidRPr="003004A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CB1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4116C83B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C9E2" w14:textId="77777777" w:rsidR="00F902DF" w:rsidRDefault="00F902DF" w:rsidP="00F902DF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A3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277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5C7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 Slănic linia 3</w:t>
            </w:r>
          </w:p>
          <w:p w14:paraId="00020E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CE6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56F39D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789A" w14:textId="77777777" w:rsidR="00F902DF" w:rsidRPr="003004A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70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25A4" w14:textId="77777777" w:rsidR="00F902DF" w:rsidRPr="003004A8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FF1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20C6616" w14:textId="77777777" w:rsidR="00F902DF" w:rsidRDefault="00F902DF">
      <w:pPr>
        <w:tabs>
          <w:tab w:val="left" w:pos="4560"/>
        </w:tabs>
        <w:rPr>
          <w:sz w:val="20"/>
          <w:lang w:val="ro-RO"/>
        </w:rPr>
      </w:pPr>
    </w:p>
    <w:p w14:paraId="49CEF44D" w14:textId="77777777" w:rsidR="00F902DF" w:rsidRDefault="00F902DF" w:rsidP="00E81B3B">
      <w:pPr>
        <w:pStyle w:val="Heading1"/>
        <w:spacing w:line="360" w:lineRule="auto"/>
      </w:pPr>
      <w:r>
        <w:t>LINIA 314 G</w:t>
      </w:r>
    </w:p>
    <w:p w14:paraId="237F0318" w14:textId="77777777" w:rsidR="00F902DF" w:rsidRDefault="00F902DF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902DF" w14:paraId="44DD6792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7061" w14:textId="77777777" w:rsidR="00F902DF" w:rsidRDefault="00F902DF" w:rsidP="00F902D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30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25E4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5F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1E8797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E8881E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53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0ADD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A37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DF22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E4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75E9CD8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2BF2" w14:textId="77777777" w:rsidR="00F902DF" w:rsidRDefault="00F902DF" w:rsidP="00F902D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CF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E8C1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01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74931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DEB27D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7F4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88E9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C279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8B21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23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7649C22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D4F3" w14:textId="77777777" w:rsidR="00F902DF" w:rsidRDefault="00F902DF" w:rsidP="00F902D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36E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5650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2F9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1A1058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C27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6409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A3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9E09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88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602758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648955D7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8C22" w14:textId="77777777" w:rsidR="00F902DF" w:rsidRDefault="00F902DF" w:rsidP="00F902D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CEA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3EB3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19B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E566B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67E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65CF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A7BF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43F6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2C0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403E5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6206C0B0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053B" w14:textId="77777777" w:rsidR="00F902DF" w:rsidRDefault="00F902DF" w:rsidP="00F902D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600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E433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7BE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E782A3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2F9A5F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7E6141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C21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DFB8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4BB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9C53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E4C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2E25568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1474" w14:textId="77777777" w:rsidR="00F902DF" w:rsidRDefault="00F902DF" w:rsidP="00F902D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6A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D632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1C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4E4E1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1BACD9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511650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BA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98E3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08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D810" w14:textId="77777777" w:rsidR="00F902DF" w:rsidRPr="00DF53C6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B67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FF36BBE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14482928" w14:textId="77777777" w:rsidR="00F902DF" w:rsidRDefault="00F902DF" w:rsidP="003A5387">
      <w:pPr>
        <w:pStyle w:val="Heading1"/>
        <w:spacing w:line="360" w:lineRule="auto"/>
      </w:pPr>
      <w:r>
        <w:t>LINIA 316</w:t>
      </w:r>
    </w:p>
    <w:p w14:paraId="2F5FAA1D" w14:textId="77777777" w:rsidR="00F902DF" w:rsidRDefault="00F902DF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56466A3C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F86D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11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A25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EC6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2EF8DF0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CEE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4DD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BD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3E15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A0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8EAF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BF08C6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F902DF" w14:paraId="38AA162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6985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F87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F5A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BE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83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1BDC85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5F5565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5FFE36B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36863F6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573C52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402A564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B7C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B45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5B27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B01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D6989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F902DF" w14:paraId="6702BEE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C2E3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6D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750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EE7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65F5A3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DB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C18DF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63E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2B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CE8B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77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DBFEE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CEA0F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F902DF" w14:paraId="2E00DEB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CE0C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9C6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8AA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74C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087A1A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4A4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7D3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087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9FE2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69D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C458FB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B206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7C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D45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2B7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CC7B6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9F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C41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57F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3548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FED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C0CC32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505F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02A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A81D9E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37B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EA9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4CE4345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C75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2C1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811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5BC5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7DB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A23261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4619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F6E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391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B3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B2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E06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BF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D43D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053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B4FA7C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E82C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BE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65AE1D9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0BF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80E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2BCE631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9F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A71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10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85FE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45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D6226D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36F6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36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24F4391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938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6A2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4ECED73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A8B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C24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295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C3F4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16E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6AFCD5B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EA8C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E98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E23D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18F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4569E7F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C57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C63D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D67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92C9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225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64AFB3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D1A2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08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3960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170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4AD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E9C4E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2D6B3AE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5BFF5F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04B6E6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3A4F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E12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A4EA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5A8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72A402B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BD48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4B7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26E5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FE6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97870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C44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9B1E7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790848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9C91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35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6CC5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70B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F902DF" w14:paraId="6648FC8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93DA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F10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565C7E4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3B9E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DD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0DB4FEC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9811" w14:textId="77777777" w:rsidR="00F902DF" w:rsidRPr="00273EC0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AF7A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92F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F289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70E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431873E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9FDE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B7A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523F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120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1AD79E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40D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ABF0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DE5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ACBD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8F2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E6DB2F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95D5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DDC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F2A1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E94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2CAF3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239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FE9F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09A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46AB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FE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DC07434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3600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90A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BA1E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093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8E911D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7D8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E69A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7D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21C12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B7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A2FCA8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CB20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7B78" w14:textId="77777777" w:rsidR="00F902DF" w:rsidRDefault="00F902DF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95C735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057B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2BF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57F81B8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46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7D19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03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490B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0C5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2E9BC4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93D6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41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CC8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912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CF2B37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E9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CFCA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66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6397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753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3A1F88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24CA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3A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8E9D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F5F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FF742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CC3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0B48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B6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7FE9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D10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4B4AA2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C209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A44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7D89AC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54C3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85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80E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5B0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2D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FAED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3A3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C2DEDB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0B56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97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428343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646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8B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5379B68F" w14:textId="77777777" w:rsidR="00F902DF" w:rsidRPr="00830247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64A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A9F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663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355F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79F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8FE15B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8DE6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67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D1D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817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C41BA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F06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078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553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B9CE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EEB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87CEEC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AD2E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6AD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BB1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B2D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CD950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848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C76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48E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BBD3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708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F93534C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E1A7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797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B41C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3C9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1B060D7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F53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D88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D70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9209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5E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51000A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4533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B7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D5D7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452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285745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33F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1ADE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AC1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AD7E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7F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0E549F2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278A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B24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ED4C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2E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0445508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728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7791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E8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A13F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CAA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DC2E35" w14:textId="77777777" w:rsidR="00F902DF" w:rsidRPr="000D7AA7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F902DF" w14:paraId="16D7FA6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A693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31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EBD6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2BB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CF1BD1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B1E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04F8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89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BF7D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212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135C48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6F4B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8D73" w14:textId="77777777" w:rsidR="00F902DF" w:rsidRDefault="00F902D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62B3" w14:textId="77777777" w:rsidR="00F902DF" w:rsidRPr="00F6236C" w:rsidRDefault="00F902D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327D" w14:textId="77777777" w:rsidR="00F902DF" w:rsidRDefault="00F902DF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D0EA77F" w14:textId="77777777" w:rsidR="00F902DF" w:rsidRDefault="00F902DF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94EB" w14:textId="77777777" w:rsidR="00F902DF" w:rsidRDefault="00F902D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D6C9" w14:textId="77777777" w:rsidR="00F902DF" w:rsidRDefault="00F902D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A792" w14:textId="77777777" w:rsidR="00F902DF" w:rsidRDefault="00F902D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81FA" w14:textId="77777777" w:rsidR="00F902DF" w:rsidRPr="00F6236C" w:rsidRDefault="00F902D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29EA" w14:textId="77777777" w:rsidR="00F902DF" w:rsidRDefault="00F902DF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76CEE35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7D09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67D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073843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4524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460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4D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31D2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087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EDB7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6FCD" w14:textId="77777777" w:rsidR="00F902DF" w:rsidRPr="007F77BB" w:rsidRDefault="00F902DF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252F0203" w14:textId="77777777" w:rsidR="00F902DF" w:rsidRDefault="00F902DF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F902DF" w14:paraId="2368B61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14CF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33D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EB57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193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6E53E83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628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DD048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96B0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DB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A0B5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02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1EF995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393A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0C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2463B8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15D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105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1CA218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202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F25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2D8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3411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52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13A9BE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F902DF" w14:paraId="0DB20BAA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2534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EEC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BBDC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948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B5FD6D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D17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7FC6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C7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6ACF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500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372D0F5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3A8D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D2C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9519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E67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98D5B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BE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67C5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EE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8B61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CC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8081CD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36B8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2A6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96B2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DAC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A1F82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EE0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992E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4A7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498A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32D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F902DF" w14:paraId="35D3DAA7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742A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3A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EE53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CF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6BB0AAA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12D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BEF7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EE5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1718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94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902DF" w14:paraId="17CC4FA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1309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F5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F42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59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9C6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4463B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B80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8A8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60D7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05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0652211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461777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09B8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81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AB0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886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A9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BE2F3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544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DE3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F8C9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2D2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6E2F371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611930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47A0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9E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DC0C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A65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3990BD6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42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467352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7D98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1B8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74FC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E62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0425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F902DF" w14:paraId="16B326A9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0DF6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81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54FF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9DF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79BBED9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BAC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02B3B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7429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33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FBC7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CAA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59157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99B4A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902DF" w14:paraId="5053D99F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CE46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4C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ECBD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C9D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47889D1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6C2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18883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F32B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9E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94F1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BD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DE99C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BDD9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902DF" w14:paraId="70443023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8F90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693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357258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4BAF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6F42" w14:textId="77777777" w:rsidR="00F902DF" w:rsidRDefault="00F902DF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2C6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C40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45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224C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B81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5F7F49A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955F" w14:textId="77777777" w:rsidR="00F902DF" w:rsidRDefault="00F902DF" w:rsidP="00F902D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0B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156A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53E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499C1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6E8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321CC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52DE" w14:textId="77777777" w:rsidR="00F902DF" w:rsidRPr="00514DA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CE4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C259" w14:textId="77777777" w:rsidR="00F902DF" w:rsidRPr="00F6236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9A4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0EC71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46F8379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5514653" w14:textId="77777777" w:rsidR="00F902DF" w:rsidRDefault="00F902DF" w:rsidP="00503CFC">
      <w:pPr>
        <w:pStyle w:val="Heading1"/>
        <w:spacing w:line="360" w:lineRule="auto"/>
      </w:pPr>
      <w:r>
        <w:t>LINIA 412</w:t>
      </w:r>
    </w:p>
    <w:p w14:paraId="5A03C5ED" w14:textId="77777777" w:rsidR="00F902DF" w:rsidRDefault="00F902DF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902DF" w14:paraId="4C6D2AE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04E4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78F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8946" w14:textId="77777777" w:rsidR="00F902DF" w:rsidRPr="005C35B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31B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6F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67BADCA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B4D5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11C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637E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CA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23D8BA3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F902DF" w14:paraId="1871E25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7023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9E5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6A12" w14:textId="77777777" w:rsidR="00F902DF" w:rsidRPr="005C35B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F9E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B43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87E2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C42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1EEB672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2759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558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F902DF" w14:paraId="688667E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989E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E44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58F1" w14:textId="77777777" w:rsidR="00F902DF" w:rsidRPr="005C35B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12C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00CE640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72A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5227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6D3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58973F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B313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C78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94A586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C517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B15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047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291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2DC856F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DB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D466F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91CF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A87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9C70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670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CA3AF3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221E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AE8B" w14:textId="77777777" w:rsidR="00F902DF" w:rsidRDefault="00F902D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600D594" w14:textId="77777777" w:rsidR="00F902DF" w:rsidRDefault="00F902D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4264" w14:textId="77777777" w:rsidR="00F902DF" w:rsidRDefault="00F902DF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D5EF" w14:textId="77777777" w:rsidR="00F902DF" w:rsidRDefault="00F902DF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27BD2956" w14:textId="77777777" w:rsidR="00F902DF" w:rsidRDefault="00F902DF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974B" w14:textId="77777777" w:rsidR="00F902DF" w:rsidRDefault="00F902D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E3ED" w14:textId="77777777" w:rsidR="00F902DF" w:rsidRPr="00396332" w:rsidRDefault="00F902DF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C01B" w14:textId="77777777" w:rsidR="00F902DF" w:rsidRDefault="00F902D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FB5B0D0" w14:textId="77777777" w:rsidR="00F902DF" w:rsidRDefault="00F902D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EFB6" w14:textId="77777777" w:rsidR="00F902DF" w:rsidRDefault="00F902DF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CBEB" w14:textId="77777777" w:rsidR="00F902DF" w:rsidRDefault="00F902DF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95FD60F" w14:textId="77777777" w:rsidR="00F902DF" w:rsidRDefault="00F902DF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27DA935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28BE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EC7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1B14A3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817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9D5A" w14:textId="77777777" w:rsidR="00F902DF" w:rsidRDefault="00F902DF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266C3C3F" w14:textId="77777777" w:rsidR="00F902DF" w:rsidRDefault="00F902DF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105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5A3D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8E3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5BF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302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A9602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F902DF" w14:paraId="7A8431A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E613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1C7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0A8749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74F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4D2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414C6D3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053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E858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2CA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840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71A2" w14:textId="77777777" w:rsidR="00F902DF" w:rsidRDefault="00F902DF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BEE2812" w14:textId="77777777" w:rsidR="00F902DF" w:rsidRDefault="00F902DF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F902DF" w14:paraId="3844F63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8C7E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A5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9C6E" w14:textId="77777777" w:rsidR="00F902DF" w:rsidRPr="005C35B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F4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68463E2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AF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10A88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8262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A67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29C6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59F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79BEA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2B0A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0C0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49E0" w14:textId="77777777" w:rsidR="00F902DF" w:rsidRPr="005C35B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EE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65DA62E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6B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040F9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19D784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BFE334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20169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F7D6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CE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4FCC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14F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2AF764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B582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FF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4EC7A24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93B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FCB6" w14:textId="77777777" w:rsidR="00F902DF" w:rsidRPr="007239CA" w:rsidRDefault="00F902DF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7189C547" w14:textId="77777777" w:rsidR="00F902DF" w:rsidRPr="007239CA" w:rsidRDefault="00F902DF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4D623C0A" w14:textId="77777777" w:rsidR="00F902DF" w:rsidRDefault="00F902DF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203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2DAF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598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90C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B1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BF9369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7DA189D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5A2F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63E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036CD8C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2B7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8B4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31C22A7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C6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BB0E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EE7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28A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C8E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A5685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0D6449F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8653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DE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C86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CE0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0E033F6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4B1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4297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6C2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607AF1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6F18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DB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F902DF" w14:paraId="0232A22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EA75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7C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6E92ACC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036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F17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33425B0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7AC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D5DB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DB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0C4E0A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BA0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85C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F902DF" w14:paraId="7022BA6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763F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39D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0859B2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A04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C1E6" w14:textId="77777777" w:rsidR="00F902DF" w:rsidRDefault="00F902DF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400B6301" w14:textId="77777777" w:rsidR="00F902DF" w:rsidRDefault="00F902DF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FE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EBCB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AC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321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9AB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8C9C8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F902DF" w14:paraId="743D4A6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F8AC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CBC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784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F8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6BC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855D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132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21E7CAB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376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6C7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7CA601B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F88F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72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7A0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59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6B51E69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26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3B4B3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7735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F14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7C5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10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CEEE083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0FB7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9150" w14:textId="77777777" w:rsidR="00F902DF" w:rsidRDefault="00F902DF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4EBA5585" w14:textId="77777777" w:rsidR="00F902DF" w:rsidRDefault="00F902DF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B6A4" w14:textId="77777777" w:rsidR="00F902DF" w:rsidRDefault="00F902DF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9DED" w14:textId="77777777" w:rsidR="00F902DF" w:rsidRDefault="00F902DF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28BD599A" w14:textId="77777777" w:rsidR="00F902DF" w:rsidRDefault="00F902DF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2DE2" w14:textId="77777777" w:rsidR="00F902DF" w:rsidRDefault="00F902DF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EEC5" w14:textId="77777777" w:rsidR="00F902DF" w:rsidRPr="00396332" w:rsidRDefault="00F902DF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FA32" w14:textId="77777777" w:rsidR="00F902DF" w:rsidRDefault="00F902DF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4008" w14:textId="77777777" w:rsidR="00F902DF" w:rsidRPr="00396332" w:rsidRDefault="00F902DF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5403" w14:textId="77777777" w:rsidR="00F902DF" w:rsidRDefault="00F902DF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F902DF" w14:paraId="47F3E1B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F13B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5700" w14:textId="77777777" w:rsidR="00F902DF" w:rsidRDefault="00F902D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443C6A6D" w14:textId="77777777" w:rsidR="00F902DF" w:rsidRDefault="00F902D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9FC1" w14:textId="77777777" w:rsidR="00F902DF" w:rsidRDefault="00F902DF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85E2" w14:textId="77777777" w:rsidR="00F902DF" w:rsidRDefault="00F902DF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EF9D" w14:textId="77777777" w:rsidR="00F902DF" w:rsidRDefault="00F902D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42EF" w14:textId="77777777" w:rsidR="00F902DF" w:rsidRPr="00396332" w:rsidRDefault="00F902DF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B00E" w14:textId="77777777" w:rsidR="00F902DF" w:rsidRDefault="00F902D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CBC6" w14:textId="77777777" w:rsidR="00F902DF" w:rsidRDefault="00F902DF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37BB" w14:textId="77777777" w:rsidR="00F902DF" w:rsidRDefault="00F902DF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F902DF" w14:paraId="4EB5B4A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0392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F82C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547A" w14:textId="77777777" w:rsidR="00F902DF" w:rsidRDefault="00F902D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9168" w14:textId="77777777" w:rsidR="00F902DF" w:rsidRDefault="00F902DF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0864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B45B" w14:textId="77777777" w:rsidR="00F902DF" w:rsidRPr="00396332" w:rsidRDefault="00F902D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BA3B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2606BF6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96F5" w14:textId="77777777" w:rsidR="00F902DF" w:rsidRPr="00396332" w:rsidRDefault="00F902D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FFA3" w14:textId="77777777" w:rsidR="00F902DF" w:rsidRDefault="00F902DF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5CE4C064" w14:textId="77777777" w:rsidR="00F902DF" w:rsidRDefault="00F902DF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F902DF" w14:paraId="2121472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ACA9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8D22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44CF44F7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9BFC" w14:textId="77777777" w:rsidR="00F902DF" w:rsidRDefault="00F902D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EDBC" w14:textId="77777777" w:rsidR="00F902DF" w:rsidRDefault="00F902DF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5BE6214F" w14:textId="77777777" w:rsidR="00F902DF" w:rsidRDefault="00F902DF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AFA3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D52F" w14:textId="77777777" w:rsidR="00F902DF" w:rsidRPr="00396332" w:rsidRDefault="00F902D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452B" w14:textId="77777777" w:rsidR="00F902DF" w:rsidRDefault="00F902D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34F9" w14:textId="77777777" w:rsidR="00F902DF" w:rsidRDefault="00F902D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10B2" w14:textId="77777777" w:rsidR="00F902DF" w:rsidRDefault="00F902DF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68784F3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1F0D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E99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7A8E" w14:textId="77777777" w:rsidR="00F902DF" w:rsidRPr="005C35B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5E5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178A329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6B4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537BA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68E5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BC6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C9DC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D2D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85EDE1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A0AA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7A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59B6" w14:textId="77777777" w:rsidR="00F902DF" w:rsidRPr="005C35B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6479" w14:textId="77777777" w:rsidR="00F902DF" w:rsidRDefault="00F902DF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74EB49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424C" w14:textId="77777777" w:rsidR="00F902DF" w:rsidRDefault="00F902DF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B38FFDB" w14:textId="77777777" w:rsidR="00F902DF" w:rsidRDefault="00F902DF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4BC286A" w14:textId="77777777" w:rsidR="00F902DF" w:rsidRDefault="00F902DF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1DCB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EE8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1AF9" w14:textId="77777777" w:rsidR="00F902DF" w:rsidRPr="0039633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791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6B8D6D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F7F0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69C9" w14:textId="77777777" w:rsidR="00F902DF" w:rsidRDefault="00F902D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1551" w14:textId="77777777" w:rsidR="00F902DF" w:rsidRPr="005C35B0" w:rsidRDefault="00F902DF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A157" w14:textId="77777777" w:rsidR="00F902DF" w:rsidRDefault="00F902DF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4312" w14:textId="77777777" w:rsidR="00F902DF" w:rsidRDefault="00F902D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F9C8" w14:textId="77777777" w:rsidR="00F902DF" w:rsidRDefault="00F902DF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4B3F" w14:textId="77777777" w:rsidR="00F902DF" w:rsidRDefault="00F902D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113F5E58" w14:textId="77777777" w:rsidR="00F902DF" w:rsidRDefault="00F902D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211F" w14:textId="77777777" w:rsidR="00F902DF" w:rsidRPr="00396332" w:rsidRDefault="00F902DF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8338" w14:textId="77777777" w:rsidR="00F902DF" w:rsidRDefault="00F902DF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F902DF" w14:paraId="2C1FFE4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7AE7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BB60" w14:textId="77777777" w:rsidR="00F902DF" w:rsidRPr="00003CB6" w:rsidRDefault="00F902D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01FA" w14:textId="77777777" w:rsidR="00F902DF" w:rsidRPr="00003CB6" w:rsidRDefault="00F902D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C530" w14:textId="77777777" w:rsidR="00F902DF" w:rsidRPr="00003CB6" w:rsidRDefault="00F902DF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9576" w14:textId="77777777" w:rsidR="00F902DF" w:rsidRDefault="00F902D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8D3B" w14:textId="77777777" w:rsidR="00F902DF" w:rsidRDefault="00F902D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0792" w14:textId="77777777" w:rsidR="00F902DF" w:rsidRDefault="00F902D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3E8A" w14:textId="77777777" w:rsidR="00F902DF" w:rsidRDefault="00F902D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E716" w14:textId="77777777" w:rsidR="00F902DF" w:rsidRDefault="00F902DF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F902DF" w14:paraId="2D7E27A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AD1F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703B" w14:textId="77777777" w:rsidR="00F902DF" w:rsidRPr="00003CB6" w:rsidRDefault="00F902D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4579" w14:textId="77777777" w:rsidR="00F902DF" w:rsidRPr="00003CB6" w:rsidRDefault="00F902D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1C15" w14:textId="77777777" w:rsidR="00F902DF" w:rsidRPr="00003CB6" w:rsidRDefault="00F902DF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2567" w14:textId="77777777" w:rsidR="00F902DF" w:rsidRPr="00003CB6" w:rsidRDefault="00F902D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96BE" w14:textId="77777777" w:rsidR="00F902DF" w:rsidRPr="00003CB6" w:rsidRDefault="00F902D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C4F3" w14:textId="77777777" w:rsidR="00F902DF" w:rsidRPr="00003CB6" w:rsidRDefault="00F902D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7485" w14:textId="77777777" w:rsidR="00F902DF" w:rsidRPr="00003CB6" w:rsidRDefault="00F902D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EEC7" w14:textId="77777777" w:rsidR="00F902DF" w:rsidRPr="00003CB6" w:rsidRDefault="00F902DF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F902DF" w14:paraId="380D01F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4FA74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0F7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263A544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1BC2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DDA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68F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BE45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12F0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7D88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A1B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F811AF5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66F3F50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F902DF" w14:paraId="062C09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2495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648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1E14BD2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2031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B2E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C74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A378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00A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844D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523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ED901F0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54BA2B2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F374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96D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6695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4FF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E86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8EEB2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1BDFA15E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4C17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105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5297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5B66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04F1F4C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3B82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9084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EAD3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767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2512CC6E" w14:textId="77777777" w:rsidR="00F902DF" w:rsidRDefault="00F902DF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69B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99251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93A3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C6C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B614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0BC9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7B326E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A9E5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9F17" w14:textId="77777777" w:rsidR="00F902DF" w:rsidRDefault="00F902D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1A96" w14:textId="77777777" w:rsidR="00F902DF" w:rsidRPr="005C35B0" w:rsidRDefault="00F902DF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AF40" w14:textId="77777777" w:rsidR="00F902DF" w:rsidRDefault="00F902DF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2462" w14:textId="77777777" w:rsidR="00F902DF" w:rsidRDefault="00F902D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16A071" w14:textId="77777777" w:rsidR="00F902DF" w:rsidRDefault="00F902D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C48D" w14:textId="77777777" w:rsidR="00F902DF" w:rsidRPr="00396332" w:rsidRDefault="00F902DF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2338" w14:textId="77777777" w:rsidR="00F902DF" w:rsidRDefault="00F902D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1EEB" w14:textId="77777777" w:rsidR="00F902DF" w:rsidRPr="00396332" w:rsidRDefault="00F902DF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F5B6" w14:textId="77777777" w:rsidR="00F902DF" w:rsidRDefault="00F902DF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6F3529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3E75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FB9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18E8086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3FDF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096D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9C5F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D96E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208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FDDE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D5C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7B4DD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365798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F902DF" w14:paraId="2F9CE1C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F11B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68C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5AC9AD0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85A5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CE1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5BD5A58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810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0612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A52D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7183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70F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49E151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091E80C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C2B8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CE4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8367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06E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74B852FD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AA2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3F8E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1CEE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50599121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8172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BFD0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10C2B7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3F0E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FF3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561C8FA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2674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04BD" w14:textId="77777777" w:rsidR="00F902DF" w:rsidRDefault="00F902DF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E127CE8" w14:textId="77777777" w:rsidR="00F902DF" w:rsidRDefault="00F902DF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BD9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9750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8DC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3AEC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66F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F902DF" w14:paraId="36AAE94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DD4D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BCD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C7AA90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1D01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705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3D1E0C80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5700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864C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EFA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6536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7B0B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DA3834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1530914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053B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7F20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CE89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246D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457F4E7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7E5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FDBD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1A9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05B8186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0EF1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F4E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7C4203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B926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A48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06465C1E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996E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E316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B3E7977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A61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C31A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BB3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606F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5D49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565A6F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09483365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8B76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119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78AAEB5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D48E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24F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66D590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ED1D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3D82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AB7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158D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9ED6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ECE3EB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7D835A9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5F6B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486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DB5B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0B87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663DE8D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A101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9613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5AB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7259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9AC6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ED6C6D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648C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202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6FBC7B71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80E2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280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85A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B546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306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7719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BCD8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86B7E3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F902DF" w14:paraId="02173C1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40D6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F089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2119613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9AEC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2ED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F86F506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ACA4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D1AA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488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B18B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126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45E6A7C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C7B9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D2B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731B4E8F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C319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9FB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6FF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6F49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1677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AFFF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782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DCDBB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E6E4D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6D90034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9805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D50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01F445E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CEDD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AD0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037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A89F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C50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CBFA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0A4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F58A160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633D56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47DED8E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841A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BF4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2F21B480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64B2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E477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6046A755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118E5C9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F317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7D17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BCFD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0363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BFC4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6CE6AAA" w14:textId="77777777" w:rsidR="00F902DF" w:rsidRDefault="00F902DF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061C1FE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A607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366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01C9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32DD" w14:textId="77777777" w:rsidR="00F902DF" w:rsidRDefault="00F902DF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7A3646F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37A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BA7A5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4C9B9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C827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4314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37F8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6F7323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AF99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296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520AC77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D0F8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634D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38227D6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CA7E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FBF9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3BC7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FD3C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CCA0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1BEA44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0486AB6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E144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D3C1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3CDC7C17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4430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CA5D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12ED4567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3E6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17C2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455E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0376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9751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ED6C2E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0003F3B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55B37F9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4B24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760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09739FA0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7ADE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63E6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5DA52C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AA6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73FA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19C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FC72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77A81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262AC3D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2D00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49D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AC14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2F1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600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9781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267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DE79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C517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F902DF" w14:paraId="5BBC7F2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048C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5F9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60FFF53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95F3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69FD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3666D92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22A5FA5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025D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9D2C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96B3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124A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82B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BE6F31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5C42C35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82B0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939F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7AE513FF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2AA7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1CD0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4D5030BA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2F4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A8BB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D8C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8277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FB5B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9989A8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F902DF" w14:paraId="04A2C44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4A6E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1A6D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5792B7D7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90D8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6AD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20286333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487256D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7D74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8C02E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73E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8B42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461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2355FA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1093E9C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F6DD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6E0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D231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7EDE" w14:textId="77777777" w:rsidR="00F902DF" w:rsidRDefault="00F902DF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B03AEB1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7DF1" w14:textId="77777777" w:rsidR="00F902DF" w:rsidRDefault="00F902DF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593E86" w14:textId="77777777" w:rsidR="00F902DF" w:rsidRDefault="00F902DF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6874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18CF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A1FA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D96D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57E254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BC67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77B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499B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7EC6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F914600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403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29A6A1F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8A07ED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A61E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A6B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7255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0045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FB916C0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79FF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1DF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E0B4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2DE8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EDF1949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4FD9F709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F54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5D6D6D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E284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956D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6EA2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163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8B959F7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8F81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2AD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7848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5DD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BCD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E1AB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3B3C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25AB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E5C9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F902DF" w14:paraId="5A3C3EF4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1BA5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444A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7E7A78F6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6A68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E722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09ACC48B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BD0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4F51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C2D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D24D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BB4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8E23AD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480982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A19C29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F0CC3A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D7A629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500E4B9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777BE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D96420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E2E83A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F3F9A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BD2375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06045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382632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9995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C18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7395D83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DDAB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D6B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762306E5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7128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F003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6CD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83EF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6B3F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69D40CE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79CBEE7B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1F88E81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623D44B9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F902DF" w14:paraId="72017802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5889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4E4B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02E77AE0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9EF2" w14:textId="77777777" w:rsidR="00F902DF" w:rsidRPr="005C35B0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6CE8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702DB338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7012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37BB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EEEE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ECD1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C4EC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38DFAC9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E29B" w14:textId="77777777" w:rsidR="00F902DF" w:rsidRDefault="00F902DF" w:rsidP="00F902D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3425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5DE42F21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EDF7" w14:textId="77777777" w:rsidR="00F902DF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E290" w14:textId="77777777" w:rsidR="00F902DF" w:rsidRDefault="00F902DF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C31933E" w14:textId="77777777" w:rsidR="00F902DF" w:rsidRDefault="00F902DF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7EB4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7650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BA5E" w14:textId="77777777" w:rsidR="00F902DF" w:rsidRDefault="00F902D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AA26" w14:textId="77777777" w:rsidR="00F902DF" w:rsidRPr="00396332" w:rsidRDefault="00F902D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5357" w14:textId="77777777" w:rsidR="00F902DF" w:rsidRDefault="00F902D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08DAC41E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289E737C" w14:textId="77777777" w:rsidR="00F902DF" w:rsidRDefault="00F902DF" w:rsidP="0002281B">
      <w:pPr>
        <w:pStyle w:val="Heading1"/>
        <w:spacing w:line="360" w:lineRule="auto"/>
      </w:pPr>
      <w:r>
        <w:t>LINIA 416</w:t>
      </w:r>
    </w:p>
    <w:p w14:paraId="61C1160A" w14:textId="77777777" w:rsidR="00F902DF" w:rsidRDefault="00F902DF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0AD700D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6E1A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A79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7ADC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163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525278E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40F5B9C5" w14:textId="77777777" w:rsidR="00F902DF" w:rsidRDefault="00F902DF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91B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B6B0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F677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1A5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0653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50A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C1CBBE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20B4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891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CA6B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3D3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EB258B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2B0280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6E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037A80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0D9C16D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8258E9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3DB6E0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C71A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12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76DF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1F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53E42B0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BA4E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02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6906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F34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393E9E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7C81A60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14CB23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23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09340E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2D20E6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6245799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E5740E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461684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77E9885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521303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FB40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C79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4006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F60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E86C595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3E58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843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5E093DE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2C6D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131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22CB036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E95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C2E4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6A3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7B19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53F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7491BB0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D991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73D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6CDB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CE4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B4D110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F8A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75B75C9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1668B81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4A6C43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653F4C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4797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48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6A08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A53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F8604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F902DF" w14:paraId="083D774C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3A2A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145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C7C3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573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79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FDE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0E9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64F6720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FD2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C00F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7F6D09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4C3E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B1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FAAD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963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0F528DE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B8A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605A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034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CFE6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96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F902DF" w14:paraId="60A25C9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6307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B3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674A922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BD9D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EDC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B88B" w14:textId="77777777" w:rsidR="00F902DF" w:rsidRPr="0011403A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90D4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D0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6D16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E7AC" w14:textId="77777777" w:rsidR="00F902DF" w:rsidRPr="0011403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7AE2709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1186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1C4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4DB1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7C3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CF3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B2F9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B84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744029A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A570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955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7744CEE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FA3F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1A2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2EE821A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5CA2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745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3688FE0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42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7128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F74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4046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A3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FFA724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DB73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88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C32E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939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72E574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506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2A14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42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1A5E8C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62A7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6F4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CCACFA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AB57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31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4F6D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ED3A" w14:textId="77777777" w:rsidR="00F902DF" w:rsidRDefault="00F902DF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C8CA1BD" w14:textId="77777777" w:rsidR="00F902DF" w:rsidRDefault="00F902DF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971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2144F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6146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793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3B6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959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7392B8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D3B6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DB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7910729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0BBC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EEF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4C307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FCB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FCE2" w14:textId="77777777" w:rsidR="00F902DF" w:rsidRPr="00C4423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1C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0B0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C44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C6110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0D04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36C8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78CF" w14:textId="77777777" w:rsidR="00F902D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49B75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F4C8D88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4C76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0B3C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B166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5D2A" w14:textId="77777777" w:rsidR="00F902D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D633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F902DF" w14:paraId="405244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0061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798F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2123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32C6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BB7C7E6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8098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3057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73D1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D637" w14:textId="77777777" w:rsidR="00F902D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EC25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3F950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BC2D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D520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111B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0289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441E37C8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D0B7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8A9ED40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71E4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EFCC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5940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B4B5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F902DF" w14:paraId="60F43B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194C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6302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6A7E1ADE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9A02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ECA8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2584D023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96DE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5BFC7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1C52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4642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5554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2F38D7C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4846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58E7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8DF5" w14:textId="77777777" w:rsidR="00F902D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A32E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B1FF7E0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0FE4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4432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E5A5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9640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EEA4" w14:textId="77777777" w:rsidR="00F902DF" w:rsidRPr="00620605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71B47A7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C597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FDD5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B543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9FDC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3D89091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D5C0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271B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F00D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1A3B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3EC6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9CF6CB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F902DF" w14:paraId="1A6F39C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8129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C21B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7933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68E1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3CA40EC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9EFD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1020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68A7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9E04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E702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37EC41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F902DF" w14:paraId="1D36F6E2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672C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D675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90752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8CD6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389C27C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F999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BD2214D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3BB8" w14:textId="77777777" w:rsidR="00F902D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FD41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604F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8B4A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2A98DC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F902DF" w14:paraId="6E1A69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F01A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F188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D14F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BAE8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55B561C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4585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AE85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0ECB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3992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55E1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6B004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107B" w14:textId="77777777" w:rsidR="00F902DF" w:rsidRDefault="00F902DF" w:rsidP="00F902DF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F502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1BA7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ABE9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13AE61C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7932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2F69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841E" w14:textId="77777777" w:rsidR="00F902DF" w:rsidRDefault="00F902D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5CDA" w14:textId="77777777" w:rsidR="00F902DF" w:rsidRPr="00C4423F" w:rsidRDefault="00F902D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C4AE" w14:textId="77777777" w:rsidR="00F902DF" w:rsidRDefault="00F902D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9A992AB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C230D5E" w14:textId="77777777" w:rsidR="00F902DF" w:rsidRDefault="00F902DF" w:rsidP="003146F4">
      <w:pPr>
        <w:pStyle w:val="Heading1"/>
        <w:spacing w:line="360" w:lineRule="auto"/>
      </w:pPr>
      <w:r>
        <w:t>LINIA 417</w:t>
      </w:r>
    </w:p>
    <w:p w14:paraId="77C4BFD6" w14:textId="77777777" w:rsidR="00F902DF" w:rsidRDefault="00F902DF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902DF" w14:paraId="1AEA37A1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7C23" w14:textId="77777777" w:rsidR="00F902DF" w:rsidRDefault="00F902DF" w:rsidP="00F902DF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2D3E" w14:textId="77777777" w:rsidR="00F902DF" w:rsidRDefault="00F902D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9E41" w14:textId="77777777" w:rsidR="00F902DF" w:rsidRPr="002D7BD3" w:rsidRDefault="00F902DF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11D5" w14:textId="77777777" w:rsidR="00F902DF" w:rsidRDefault="00F902D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08A3F9A4" w14:textId="77777777" w:rsidR="00F902DF" w:rsidRDefault="00F902D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15ACB337" w14:textId="77777777" w:rsidR="00F902DF" w:rsidRDefault="00F902D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0605" w14:textId="77777777" w:rsidR="00F902DF" w:rsidRDefault="00F902DF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2147BAC5" w14:textId="77777777" w:rsidR="00F902DF" w:rsidRDefault="00F902DF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DFF2" w14:textId="77777777" w:rsidR="00F902DF" w:rsidRPr="00655FB7" w:rsidRDefault="00F902DF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3297" w14:textId="77777777" w:rsidR="00F902DF" w:rsidRDefault="00F902DF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7F01" w14:textId="77777777" w:rsidR="00F902DF" w:rsidRPr="002D7BD3" w:rsidRDefault="00F902DF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3363" w14:textId="77777777" w:rsidR="00F902DF" w:rsidRDefault="00F902DF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2664ED16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26C05A12" w14:textId="77777777" w:rsidR="00F902DF" w:rsidRDefault="00F902DF" w:rsidP="00D37279">
      <w:pPr>
        <w:pStyle w:val="Heading1"/>
        <w:spacing w:line="276" w:lineRule="auto"/>
      </w:pPr>
      <w:r>
        <w:t>LINIA 418</w:t>
      </w:r>
    </w:p>
    <w:p w14:paraId="3C4C219B" w14:textId="77777777" w:rsidR="00F902DF" w:rsidRDefault="00F902DF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1294D91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1292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4E04" w14:textId="77777777" w:rsidR="00F902DF" w:rsidRDefault="00F902D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17E0EDA3" w14:textId="77777777" w:rsidR="00F902DF" w:rsidRDefault="00F902D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3532" w14:textId="77777777" w:rsidR="00F902DF" w:rsidRPr="00896D96" w:rsidRDefault="00F902DF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94BC" w14:textId="77777777" w:rsidR="00F902DF" w:rsidRDefault="00F902DF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1738B469" w14:textId="77777777" w:rsidR="00F902DF" w:rsidRDefault="00F902DF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D7E3" w14:textId="77777777" w:rsidR="00F902DF" w:rsidRDefault="00F902D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2511" w14:textId="77777777" w:rsidR="00F902DF" w:rsidRPr="00896D96" w:rsidRDefault="00F902DF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AB8F" w14:textId="77777777" w:rsidR="00F902DF" w:rsidRDefault="00F902D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5123" w14:textId="77777777" w:rsidR="00F902DF" w:rsidRPr="00896D96" w:rsidRDefault="00F902DF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6A6E" w14:textId="77777777" w:rsidR="00F902DF" w:rsidRDefault="00F902DF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F902DF" w14:paraId="037FDCF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82F1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5DF9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EE34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0514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454F8EFB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0E4D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4EA8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3CBA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802A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A7DF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840FFE8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F075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9498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47C4" w14:textId="77777777" w:rsidR="00F902DF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D4B0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A733D67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6D9D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E7AB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5779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9A51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FBB3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B163658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471E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0996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6D93A877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C980" w14:textId="77777777" w:rsidR="00F902DF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1F78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2F6934FB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5AB8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475F" w14:textId="77777777" w:rsidR="00F902DF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CB2D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31A6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7EE7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79DA4EC9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79F3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5105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FC78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3E4A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0F2A8DA7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014D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903EBAC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4674F356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FA7F985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1D89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EFC7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8B6B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77D0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F902DF" w14:paraId="6A49ED1A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6842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93E6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DC49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AE6B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40206CE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CEB3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75E7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06B1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A418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06DB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CA66D8C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EDDD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14F2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63B3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B76C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7058B92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11A4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A3DB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FC40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E81D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513E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3350FE58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6C46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A028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2A27F97F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443E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E6D4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3EC5007F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EBCB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948C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BBD7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000B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9723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D99C792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4DB6" w14:textId="77777777" w:rsidR="00F902DF" w:rsidRDefault="00F902DF" w:rsidP="00F902DF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0D7D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7476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BCF7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2AD4315D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8A43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FF23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B08A" w14:textId="77777777" w:rsidR="00F902DF" w:rsidRDefault="00F902D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7B45" w14:textId="77777777" w:rsidR="00F902DF" w:rsidRPr="00896D96" w:rsidRDefault="00F902D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D771" w14:textId="77777777" w:rsidR="00F902DF" w:rsidRDefault="00F902D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F89E462" w14:textId="77777777" w:rsidR="00F902DF" w:rsidRDefault="00F902DF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693968F6" w14:textId="77777777" w:rsidR="00F902DF" w:rsidRDefault="00F902DF" w:rsidP="00380064">
      <w:pPr>
        <w:pStyle w:val="Heading1"/>
        <w:spacing w:line="360" w:lineRule="auto"/>
      </w:pPr>
      <w:r>
        <w:t>LINIA 500</w:t>
      </w:r>
    </w:p>
    <w:p w14:paraId="5A7C8234" w14:textId="77777777" w:rsidR="00F902DF" w:rsidRPr="00071303" w:rsidRDefault="00F902DF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902DF" w14:paraId="0D6160C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E0C0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1A1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A7D2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02A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952631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28B044B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244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3A37EF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DFA2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1BE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1C6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3B5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6FEF76D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DE7A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D7E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437C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B6F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71560D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1A3232F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F88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8C4317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29F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440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4D3D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DE9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FEC2F0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BA85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64F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3CB6F9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6E8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5BA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065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D874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BCA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E6D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274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52A4AA6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D26B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3985" w14:textId="77777777" w:rsidR="00F902DF" w:rsidRDefault="00F902D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9DD3" w14:textId="77777777" w:rsidR="00F902DF" w:rsidRPr="00D33E71" w:rsidRDefault="00F902DF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80D1" w14:textId="77777777" w:rsidR="00F902DF" w:rsidRDefault="00F902DF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B19D" w14:textId="77777777" w:rsidR="00F902DF" w:rsidRDefault="00F902D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85C9" w14:textId="77777777" w:rsidR="00F902DF" w:rsidRDefault="00F902DF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613D" w14:textId="77777777" w:rsidR="00F902DF" w:rsidRDefault="00F902D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A532651" w14:textId="77777777" w:rsidR="00F902DF" w:rsidRDefault="00F902D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E45D" w14:textId="77777777" w:rsidR="00F902DF" w:rsidRPr="00D33E71" w:rsidRDefault="00F902DF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B633" w14:textId="77777777" w:rsidR="00F902DF" w:rsidRDefault="00F902DF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37F7FBE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1BCA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D1F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C53232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BBD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4E45" w14:textId="77777777" w:rsidR="00F902DF" w:rsidRPr="0008670B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1ABD902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754ED40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A19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A71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449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3F2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71F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:rsidRPr="00456545" w14:paraId="312B29F4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709D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15BE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0AA5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0FB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C08CD07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4E73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618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4F87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DAB0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7A51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902DF" w:rsidRPr="00456545" w14:paraId="7A8BB46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35C8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16B7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5B3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67E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2784DCC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7F54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628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B00D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BD9D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F02C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902DF" w:rsidRPr="00456545" w14:paraId="1A28089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CD40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F79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830AEC0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C84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2A8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6EC1AE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9B7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B04C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1088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D85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7960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902DF" w:rsidRPr="00456545" w14:paraId="6D624C6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F228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9A9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AFA2CDB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A88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E3C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6B77E5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E3A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A181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C20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2DA839A" w14:textId="77777777" w:rsidR="00F902DF" w:rsidRPr="00456545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647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FC70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69F03D2" w14:textId="77777777" w:rsidR="00F902DF" w:rsidRPr="00A3090B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:rsidRPr="00456545" w14:paraId="7A15DF41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FA30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08B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F388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7D2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CB1055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0E2732C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10D3B10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C80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07B1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E5E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CAD5EC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CBCB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051C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:rsidRPr="00456545" w14:paraId="64AF69B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C9E2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B3F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4ABD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303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68ED9C0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720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38BE93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898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B4A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E50C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E5B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82381B" w14:textId="77777777" w:rsidR="00F902DF" w:rsidRPr="005F21B7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902DF" w:rsidRPr="00456545" w14:paraId="7F4E4C2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0F02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99C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C0F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6A6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2334740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8B2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C6C64F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17DE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8C1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6202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CDE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B7F56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F902DF" w:rsidRPr="00456545" w14:paraId="3CC482E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7469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EC0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F3E8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CE9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75CA6ED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D41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AD5A02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9C0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0BB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13AC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93C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50E74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902DF" w:rsidRPr="00456545" w14:paraId="2F42720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AD09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194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491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879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7BD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8680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BA7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6C34122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B22C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FE7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F902DF" w:rsidRPr="00456545" w14:paraId="2B5C5F2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0767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CF3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106+400</w:t>
            </w:r>
          </w:p>
          <w:p w14:paraId="5F68225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110+500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380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F34E" w14:textId="77777777" w:rsidR="00F902DF" w:rsidRPr="0018179E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Săhăteni</w:t>
            </w:r>
            <w:r>
              <w:rPr>
                <w:b/>
                <w:bCs/>
                <w:sz w:val="20"/>
              </w:rPr>
              <w:t xml:space="preserve"> - Ulmeni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C8D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6B5F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186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92EB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173D" w14:textId="77777777" w:rsidR="00F902DF" w:rsidRPr="0018179E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:rsidRPr="00456545" w14:paraId="16045BE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DC12" w14:textId="77777777" w:rsidR="00F902DF" w:rsidRPr="00456545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58E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A93A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F3F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01F7C85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45E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2FFDE1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6FD9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C0F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4AC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6A9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5FD6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AA70F5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F902DF" w14:paraId="0C54BB53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FBA5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C86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DAA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29C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783A89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4E8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64BD125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475B0B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CBF3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173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C4FD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E01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EDFB4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8CE1D2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642124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FC3F9D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F902DF" w14:paraId="3ACC316C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0930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4C7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EC10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E74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46E2A8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EBB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49D66B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57A1EA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878E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5DA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AE4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A99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0C16F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7D933B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52A2636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F902DF" w14:paraId="2F508FE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CF41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D45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0FBE04B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BF8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2AA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2638501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5966120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21F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BEC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74B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7E13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553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555FF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F902DF" w14:paraId="4F8B5D5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8733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8EE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D36634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6997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897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50287C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802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3DBA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DA5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35C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2A4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F96997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F902DF" w14:paraId="01DF658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12CC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F26E" w14:textId="77777777" w:rsidR="00F902DF" w:rsidRDefault="00F902D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2308" w14:textId="77777777" w:rsidR="00F902DF" w:rsidRDefault="00F902DF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9ECF" w14:textId="77777777" w:rsidR="00F902DF" w:rsidRDefault="00F902DF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2C827D2" w14:textId="77777777" w:rsidR="00F902DF" w:rsidRDefault="00F902DF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54BE" w14:textId="77777777" w:rsidR="00F902DF" w:rsidRDefault="00F902D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D25E" w14:textId="77777777" w:rsidR="00F902DF" w:rsidRDefault="00F902DF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35B8" w14:textId="77777777" w:rsidR="00F902DF" w:rsidRDefault="00F902D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6D397F5" w14:textId="77777777" w:rsidR="00F902DF" w:rsidRDefault="00F902D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49C0" w14:textId="77777777" w:rsidR="00F902DF" w:rsidRPr="00D33E71" w:rsidRDefault="00F902DF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40FB" w14:textId="77777777" w:rsidR="00F902DF" w:rsidRDefault="00F902DF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A3C99A6" w14:textId="77777777" w:rsidR="00F902DF" w:rsidRDefault="00F902DF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F902DF" w14:paraId="244BC62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8998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6EF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038C46D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52CF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A05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F02454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AC6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0147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BF0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7A1D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984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50CFA81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632B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276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13EC93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86FE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9EB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DAA56D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CB2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2DD4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E58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1DEB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7F9C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00B6934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7BBB1B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36AD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546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C1AD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C8D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AE196E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443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7DBF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CFC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3347C8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3D50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E4DB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ED76148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62AAD84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99E9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772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089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07C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595C553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B74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331F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056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0648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045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4F1BAA7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2DAE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38C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6948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EF6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640D4DF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D1F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189A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944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2A413FF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5247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3115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094841E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E3FA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E4B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BDF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730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EBC227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0A0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2788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569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8B97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E431" w14:textId="77777777" w:rsidR="00F902DF" w:rsidRPr="00534A5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4C1F874" w14:textId="77777777" w:rsidR="00F902DF" w:rsidRPr="00534A5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0654D03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902DF" w14:paraId="74D1DF8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541E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D4A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9E4D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BA1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8D15D6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B42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E21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160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A838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1D20" w14:textId="77777777" w:rsidR="00F902DF" w:rsidRPr="00534A5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C7E119F" w14:textId="77777777" w:rsidR="00F902DF" w:rsidRPr="00534A5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B76BA31" w14:textId="77777777" w:rsidR="00F902DF" w:rsidRPr="00534A55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902DF" w14:paraId="67BAAE6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FC0A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E0F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AC6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3C6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022E72C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DB5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93A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CEC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5057483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4E1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7A7B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34C3ABB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9614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6B1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F61A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109F" w14:textId="77777777" w:rsidR="00F902DF" w:rsidRPr="000C4604" w:rsidRDefault="00F902DF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810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94A88A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B69E3C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68EF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828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1A0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C72C" w14:textId="77777777" w:rsidR="00F902DF" w:rsidRPr="000C4604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6BB5B3E8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F902DF" w14:paraId="34529566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5CA1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5B7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A8F0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EEA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67986DD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A8C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7B5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700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5E308C7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D692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5AC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3D55F71B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4A7C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6E7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27C3530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08EB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E81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7DF5FBC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0C8C75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9B3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614F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C79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1A3E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A38C" w14:textId="77777777" w:rsidR="00F902DF" w:rsidRPr="00BB30B6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D2628B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5BF411A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F902DF" w14:paraId="293C923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8C92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74A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6284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188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78DDC95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8BC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6F3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4D7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FEA8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7509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72728D0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3980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9E1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DA3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F4C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5F3741B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12D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2690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355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6A58E19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EE71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5DE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AFEBC4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607F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B3E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A5CFDC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1A8B9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6F5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186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FF09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FC9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3F7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D088" w14:textId="77777777" w:rsidR="00F902DF" w:rsidRPr="000C4604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F902DF" w14:paraId="191C020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1B6C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EA5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8304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281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BD7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A13E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B7C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B42B7C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953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B70B" w14:textId="77777777" w:rsidR="00F902DF" w:rsidRPr="000C4604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F902DF" w14:paraId="7E62FB6E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A8FF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326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32B0653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F4D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6C2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5C5275F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A39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419B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8CD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487AF3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14BC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6F01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F1832D6" w14:textId="77777777" w:rsidR="00F902DF" w:rsidRPr="006C1F61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A9705EB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93F0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2418" w14:textId="77777777" w:rsidR="00F902DF" w:rsidRDefault="00F902DF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989D" w14:textId="77777777" w:rsidR="00F902DF" w:rsidRDefault="00F902DF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AE75" w14:textId="77777777" w:rsidR="00F902DF" w:rsidRDefault="00F902DF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75E0" w14:textId="77777777" w:rsidR="00F902DF" w:rsidRDefault="00F902DF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F522" w14:textId="77777777" w:rsidR="00F902DF" w:rsidRDefault="00F902DF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DC69" w14:textId="77777777" w:rsidR="00F902DF" w:rsidRDefault="00F902DF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97C9" w14:textId="77777777" w:rsidR="00F902DF" w:rsidRDefault="00F902DF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EC96" w14:textId="77777777" w:rsidR="00F902DF" w:rsidRPr="004143AF" w:rsidRDefault="00F902DF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4C48F94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D087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A1D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6914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E6C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2BB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5B1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DB3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BBB9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93E1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09D2F41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F647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B61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578885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5DD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202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518A501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51D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0DAF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C53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F33DC99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9898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F635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22613D1" w14:textId="77777777" w:rsidR="00F902DF" w:rsidRPr="00D84BDE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2E371D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0FC5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E67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407B2D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61E9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062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079FBB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E87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8F99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91D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9900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76E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2F0E375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FAE1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33B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291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AFF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E149C1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517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A795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FF6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D8E116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3194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D05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7061876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55CE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9F1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4A36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B6D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3A2F29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F28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FA4176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A54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7CE2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E38B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0245" w14:textId="77777777" w:rsidR="00F902DF" w:rsidRPr="00534C03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3D44E270" w14:textId="77777777" w:rsidR="00F902DF" w:rsidRPr="00534C03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6AFC69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F902DF" w14:paraId="1F08180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AB37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5D7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F3B253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1157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065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24DDA88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C92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5273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06F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A4B9E2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EE8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8424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4D01D7C" w14:textId="77777777" w:rsidR="00F902DF" w:rsidRPr="00D84BDE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6CFE81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D0A9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B07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646ACE7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1B91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8B4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E59EC1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0AC3873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7CC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C28D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500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B860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FBEA" w14:textId="77777777" w:rsidR="00F902DF" w:rsidRPr="001F07B1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A6A0CF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618001BF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F902DF" w14:paraId="5E6F18E3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61F6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046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4B1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A3B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FDC7E5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08E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24C413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55B2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384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A303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8E0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516C5A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5A9CEC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F902DF" w14:paraId="04DEC88F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9FD1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0F9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AE3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E4E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A0D3E3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945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55C697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5D0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1BC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7924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22A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3F6DC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4263AC8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902DF" w14:paraId="5CDA165F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BFAE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7D1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66A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985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E363DB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811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C66AFC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8658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B86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50D5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A00A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98CC1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F902DF" w14:paraId="28EEC961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2510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958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3727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CE9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7D9BD8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0C5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F15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90D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855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159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003A2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2AC37F1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902DF" w14:paraId="50A104B3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6108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651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26D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70E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2AA3E5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6E5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E3A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7B4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304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EE3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5276B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F902DF" w14:paraId="1FF3F4E9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2609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0D6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CBA3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EDED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260826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731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086689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144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286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4A63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8B6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7615087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F902DF" w14:paraId="2E3B9C6D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6363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B78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01D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97F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5BE1EC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5A5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728745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3B0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3F3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888D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A813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FABA8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5D16C7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902DF" w14:paraId="56EB380F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D119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7B3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72E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C8E1" w14:textId="77777777" w:rsidR="00F902DF" w:rsidRPr="00AD0C48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04C4C16" w14:textId="77777777" w:rsidR="00F902DF" w:rsidRPr="00AD0C48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B4A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791F0D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318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08D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036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741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80B09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038E8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1280167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902DF" w14:paraId="63B287B5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8D50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052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D515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6DE1" w14:textId="77777777" w:rsidR="00F902DF" w:rsidRDefault="00F902D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CF2361D" w14:textId="77777777" w:rsidR="00F902DF" w:rsidRDefault="00F902D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7312ED85" w14:textId="77777777" w:rsidR="00F902DF" w:rsidRDefault="00F902D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82EF23D" w14:textId="77777777" w:rsidR="00F902DF" w:rsidRPr="002532C4" w:rsidRDefault="00F902D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FEFC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0C3A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B9A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186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08D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998BA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4B906F0C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7F00FB3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F902DF" w14:paraId="7FFCD3B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080A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46F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6730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7BE6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AB4E9C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DB6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823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885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32D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508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5D473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1F83025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902DF" w14:paraId="1455808A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CC3C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D3D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BCB8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CD36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3837FD0" w14:textId="77777777" w:rsidR="00F902DF" w:rsidRPr="0037264C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175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6693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01A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0F63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EBA9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0A69B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7985929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902DF" w14:paraId="7B198E65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E98D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A1A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B4C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B925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21B872C" w14:textId="77777777" w:rsidR="00F902DF" w:rsidRPr="003A070D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60D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24A4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84F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D177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99B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C9143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F902DF" w14:paraId="22F245FB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A1AB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E30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6F7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0B1B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6EEE879" w14:textId="77777777" w:rsidR="00F902DF" w:rsidRPr="00F401CD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1F6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415B9A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5D2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AC0A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DEE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845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379C1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5D6C688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902DF" w14:paraId="56602D64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603C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C48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23A4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380C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1820CBD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752F632F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E89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475D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8D34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FC9A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6B5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431EA7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6AFBBBCA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902DF" w14:paraId="64D90398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3CA8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BF03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C8F5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2403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F496C18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2EC4A8DD" w14:textId="77777777" w:rsidR="00F902DF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498EFF73" w14:textId="77777777" w:rsidR="00F902DF" w:rsidRPr="002532C4" w:rsidRDefault="00F902D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BE7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8CFD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6A6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B682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4403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83F61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683AEE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F902DF" w14:paraId="23192F9F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C2D8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D67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B40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68D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BB99504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6190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CA7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952C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9FCC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001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123562C8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251B4B0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F902DF" w14:paraId="4DF75FA9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9A77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877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ED7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D76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C674B9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545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A867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81F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8EA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D08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13136F9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6BAC59A1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F902DF" w14:paraId="031A0FF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BF12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E5DC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A1E5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94E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65FE6BF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EC06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9CB1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E52D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D600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922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9C26E9C" w14:textId="77777777" w:rsidR="00F902DF" w:rsidRPr="00CB3447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F902DF" w14:paraId="44C888F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5B64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D62F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A529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F8CE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3558A152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A04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B2C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76D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30D895BB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044A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9785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F6BC74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6E17A2F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6E73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1701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6A6B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3150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848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2FB63CC7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780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A228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8FC2" w14:textId="77777777" w:rsidR="00F902DF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B3EE" w14:textId="77777777" w:rsidR="00F902DF" w:rsidRPr="004143A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259C623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31DB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5ABA" w14:textId="77777777" w:rsidR="00F902DF" w:rsidRDefault="00F902DF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65F0" w14:textId="77777777" w:rsidR="00F902DF" w:rsidRPr="00D33E71" w:rsidRDefault="00F902DF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9641" w14:textId="77777777" w:rsidR="00F902DF" w:rsidRDefault="00F902DF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6F2354C" w14:textId="77777777" w:rsidR="00F902DF" w:rsidRDefault="00F902DF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7DDA" w14:textId="77777777" w:rsidR="00F902DF" w:rsidRDefault="00F902DF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D47D" w14:textId="77777777" w:rsidR="00F902DF" w:rsidRDefault="00F902DF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6D0B" w14:textId="77777777" w:rsidR="00F902DF" w:rsidRDefault="00F902DF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0A3A" w14:textId="77777777" w:rsidR="00F902DF" w:rsidRDefault="00F902DF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14A2" w14:textId="77777777" w:rsidR="00F902DF" w:rsidRPr="004143AF" w:rsidRDefault="00F902DF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F902DF" w14:paraId="1D2BFB5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D03D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A275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245E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F706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53688F5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E882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A456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3A4E" w14:textId="77777777" w:rsidR="00F902DF" w:rsidRDefault="00F902D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8B9F" w14:textId="77777777" w:rsidR="00F902DF" w:rsidRPr="00D33E71" w:rsidRDefault="00F902D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F89B" w14:textId="77777777" w:rsidR="00F902DF" w:rsidRDefault="00F902D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902DF" w14:paraId="113FB04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33AB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FDE4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32C9D458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F682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9817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22FB9368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C996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39F1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79BC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216C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1D73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902DF" w14:paraId="16A69111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468C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5B1F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B48B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EAC6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39678333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0A20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5C38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AE15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1805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6118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20CFB7C3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E743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9DA7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DEDE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C443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6372178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DE59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C96E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7DA4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E002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8811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A6CA62E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8789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7F7D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CDC2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3BCE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59A12DBF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CD6F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29D506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F56A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99C2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6E6E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72B1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1390788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D6D5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4BA0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ECFA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00F9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140153E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BBA0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D9A345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661C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1B0F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F4F4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FAB3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3760EE6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8751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E679" w14:textId="77777777" w:rsidR="00F902DF" w:rsidRDefault="00F902D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84B3" w14:textId="77777777" w:rsidR="00F902DF" w:rsidRPr="00D33E71" w:rsidRDefault="00F902DF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B194" w14:textId="77777777" w:rsidR="00F902DF" w:rsidRDefault="00F902DF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63C39A2" w14:textId="77777777" w:rsidR="00F902DF" w:rsidRDefault="00F902DF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BE89" w14:textId="77777777" w:rsidR="00F902DF" w:rsidRDefault="00F902D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4980EE" w14:textId="77777777" w:rsidR="00F902DF" w:rsidRDefault="00F902D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31B6" w14:textId="77777777" w:rsidR="00F902DF" w:rsidRPr="00D33E71" w:rsidRDefault="00F902DF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C159" w14:textId="77777777" w:rsidR="00F902DF" w:rsidRDefault="00F902D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4FF2" w14:textId="77777777" w:rsidR="00F902DF" w:rsidRPr="00D33E71" w:rsidRDefault="00F902DF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BDDF" w14:textId="77777777" w:rsidR="00F902DF" w:rsidRDefault="00F902DF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360E4FF5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5B4F7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2446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6246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1743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FBC1452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635B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F448489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29D3397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3D10E0E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6152600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8BAA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E567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88CB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AE90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17837B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5E1BF639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1C1E22A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F902DF" w14:paraId="6E65F55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36A7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9DE7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7CB7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2B22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CC18919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6470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0D28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83A8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B2DA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2179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F902DF" w14:paraId="2942142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41BB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7A14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0E42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CE46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8C1142B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8D11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4377AD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1206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496B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7485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0CAC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D8E7B5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E4C5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5A25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0B98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8B01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DD17577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1060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6450AEA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61C09D41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355DB62F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EE4E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203F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D8AA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F26A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7192E9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803D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7083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2EF3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068F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0C94D2E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9E26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A99F9BE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00E961C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AA190D4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FAFF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C447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C81C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D5BC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0759F5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3D07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29E8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867E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681D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355004A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1C55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AFAF" w14:textId="77777777" w:rsidR="00F902DF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BF5D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371D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35B0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F9BAA7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B6EF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98A3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2E286654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786F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24F2" w14:textId="77777777" w:rsidR="00F902DF" w:rsidRDefault="00F902DF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06543F7" w14:textId="77777777" w:rsidR="00F902DF" w:rsidRDefault="00F902DF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0B5C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9DD7" w14:textId="77777777" w:rsidR="00F902DF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2C08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EA2D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8DD3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F902DF" w14:paraId="03BF5A9D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CC9B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0D15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B001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D3E2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2EF3D72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2F08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BA200B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616C338A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F022468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03B5324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701B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A874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5284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6CD8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5CABFE2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D8BA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5168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C399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7CA0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AB3013C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1F0F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0B4821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1759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6075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7260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88BE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D0D1647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1971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E3CF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5B70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85FE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70D44DB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4866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7F41256D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C588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9A7E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B46E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D179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6EBBC484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7D6F" w14:textId="77777777" w:rsidR="00F902DF" w:rsidRDefault="00F902DF" w:rsidP="00F902DF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C46C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2673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BAA3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BA7B3CE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1BA9C410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49FD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A673E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AAC9" w14:textId="77777777" w:rsidR="00F902DF" w:rsidRDefault="00F902D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C533" w14:textId="77777777" w:rsidR="00F902DF" w:rsidRPr="00D33E71" w:rsidRDefault="00F902D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09BF" w14:textId="77777777" w:rsidR="00F902DF" w:rsidRDefault="00F902D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46EFDE1" w14:textId="77777777" w:rsidR="00F902DF" w:rsidRPr="00BA7DAE" w:rsidRDefault="00F902DF" w:rsidP="000A5D7E">
      <w:pPr>
        <w:tabs>
          <w:tab w:val="left" w:pos="2748"/>
        </w:tabs>
        <w:rPr>
          <w:sz w:val="20"/>
          <w:lang w:val="ro-RO"/>
        </w:rPr>
      </w:pPr>
    </w:p>
    <w:p w14:paraId="388F6CD0" w14:textId="77777777" w:rsidR="00F902DF" w:rsidRDefault="00F902DF" w:rsidP="00E7698F">
      <w:pPr>
        <w:pStyle w:val="Heading1"/>
        <w:spacing w:line="360" w:lineRule="auto"/>
      </w:pPr>
      <w:r>
        <w:t>LINIA 504</w:t>
      </w:r>
    </w:p>
    <w:p w14:paraId="714E3C87" w14:textId="77777777" w:rsidR="00F902DF" w:rsidRPr="00A16A49" w:rsidRDefault="00F902DF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722B069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067F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0EE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15547D4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DFB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78A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267A28A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AED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155E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97E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7FA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3A7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673A8B3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4BFADE32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F902DF" w14:paraId="4D641E4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CF29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4A2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992E0E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1DB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A04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572B1FA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1B1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589C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0EB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D0E9B1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34F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DCF3C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5E073DC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FF15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7D1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47C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4DB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7DFB2A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D76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63FD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B04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2C3FBB8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04E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04F7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33A77BB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41DA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2F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10AF2DE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8B7B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B1D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184476B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98B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469F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FB7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3FCD8C1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77B1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AE9F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3367E420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6E48E1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D806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2F06" w14:textId="77777777" w:rsidR="00F902DF" w:rsidRDefault="00F902DF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435DF902" w14:textId="77777777" w:rsidR="00F902DF" w:rsidRDefault="00F902DF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96E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A35D" w14:textId="77777777" w:rsidR="00F902DF" w:rsidRDefault="00F902DF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5201981" w14:textId="77777777" w:rsidR="00F902DF" w:rsidRDefault="00F902DF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20E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5E12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ABE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D00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1A570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5CE33EC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9D29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DAD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B670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A6F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2E898D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303B552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A11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041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AF4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6D10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E2D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BBC301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3447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4A2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9E01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574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9F2A44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DF7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8244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40B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C0C3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E49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902DF" w14:paraId="37D745D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091A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FD6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C21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C1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715866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D2D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8B60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B2B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3CAD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67A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902DF" w14:paraId="6BDD1175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3BD2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C4A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FA95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FDB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12962A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35D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955C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D31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366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02D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236B710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902DF" w14:paraId="5F02D5BC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9A83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41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B2AE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768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276178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3A8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5EDA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BD2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EAB9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755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F902DF" w14:paraId="01E6F58B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778C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FF1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F469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33B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7CDD51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60E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EC7E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5E7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BF29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64E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F902DF" w14:paraId="2629044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74E5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2CC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29AF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F26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AD5D68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C300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7AC9531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4980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7F0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0CFB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C01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7D51F9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F902DF" w14:paraId="5FEA5DF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C76C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283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9A3C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9CD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5A5513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E8A0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CE11B4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D61E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31C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D3A4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42C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EDD6EA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F902DF" w14:paraId="0BE8134E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FAFC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68D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E5E3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1C1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62ED95E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5AB7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073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39B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10A65F80" w14:textId="77777777" w:rsidR="00F902DF" w:rsidRDefault="00F902DF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7D8D" w14:textId="77777777" w:rsidR="00F902DF" w:rsidRPr="00D0473F" w:rsidRDefault="00F902DF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721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5DAEB4C3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4710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25B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2BA7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879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E1EF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502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1F0A" w14:textId="77777777" w:rsidR="00F902DF" w:rsidRDefault="00F902DF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174A91AF" w14:textId="77777777" w:rsidR="00F902DF" w:rsidRDefault="00F902DF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B241" w14:textId="77777777" w:rsidR="00F902DF" w:rsidRDefault="00F902DF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2C9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896FB2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975A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0A8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0C6F89D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156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01A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33C48F4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4295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1E2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97B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D6EB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CFE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20D4361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D55E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295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2FF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1C5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353BD4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2E0E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A079B8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6F3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90D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507C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90B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93BD5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F902DF" w14:paraId="4D8FB8A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9E4C" w14:textId="77777777" w:rsidR="00F902DF" w:rsidRDefault="00F902DF" w:rsidP="00F902DF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74D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54E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812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C3466B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BD13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432AAA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8E6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ECA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4180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9C2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963C2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F902DF" w14:paraId="65F1F59A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E583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911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98D7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2B2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08C12FB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44E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D9DD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B0A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BC770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0C8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1D91302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F902DF" w14:paraId="5F8AA52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0B2F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D5A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37EF324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AA5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F8A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0BF2AEC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E42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A08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5EB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8B9C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BB4F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27E4625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D941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77C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4B2C7C4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CD7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487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C8F8E1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C034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36E5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DE5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64D9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C51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73502B6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9305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2AD7" w14:textId="77777777" w:rsidR="00F902DF" w:rsidRDefault="00F902DF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2F5E560B" w14:textId="77777777" w:rsidR="00F902DF" w:rsidRDefault="00F902DF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B8F7" w14:textId="77777777" w:rsidR="00F902DF" w:rsidRDefault="00F902DF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B4D3" w14:textId="77777777" w:rsidR="00F902DF" w:rsidRDefault="00F902DF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968B501" w14:textId="77777777" w:rsidR="00F902DF" w:rsidRDefault="00F902DF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C39A" w14:textId="77777777" w:rsidR="00F902DF" w:rsidRDefault="00F902DF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B56C" w14:textId="77777777" w:rsidR="00F902DF" w:rsidRPr="00D0473F" w:rsidRDefault="00F902DF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DF34" w14:textId="77777777" w:rsidR="00F902DF" w:rsidRDefault="00F902DF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A81B" w14:textId="77777777" w:rsidR="00F902DF" w:rsidRPr="00D0473F" w:rsidRDefault="00F902DF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E1F5" w14:textId="77777777" w:rsidR="00F902DF" w:rsidRPr="004C4194" w:rsidRDefault="00F902DF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FF55F27" w14:textId="77777777" w:rsidR="00F902DF" w:rsidRDefault="00F902DF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CF3909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6FF3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B39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62AB7A6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87E1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AC3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EA5706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343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64DF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83B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195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DCE0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8082EAE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DD27E0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DB35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69F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42B3810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926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92F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3352EC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1CA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2222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3D6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7EF3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0FE2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134489E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F627A3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FDCD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761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4A5746C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7A5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35F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058472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929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883E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B25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FC09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E133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99A4C01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3C84CD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4347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CB5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AC8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CFA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199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C334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5E9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58EA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DA3A" w14:textId="77777777" w:rsidR="00F902DF" w:rsidRPr="00E03C2B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C2ADF6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F902DF" w14:paraId="4F12CDC8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2A85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116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43DD45A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2DC0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F1E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0DAEB60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662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2C82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232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D121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A98A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EB20912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90E2DEC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4E1F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B44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15C310C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E42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7C4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2E49437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9CC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07EA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729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3D12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7FF5" w14:textId="77777777" w:rsidR="00F902DF" w:rsidRPr="00E4349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2EB981F" w14:textId="77777777" w:rsidR="00F902DF" w:rsidRPr="00E4349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7337A6FD" w14:textId="77777777" w:rsidR="00F902DF" w:rsidRPr="00E4349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F902DF" w14:paraId="2C34EA4F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93DE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A36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58EDCAA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6F3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339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4B4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9C5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7C4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FB32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7360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8A2E4EB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8472163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9180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82D6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5A0F3371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5EE1" w14:textId="77777777" w:rsidR="00F902DF" w:rsidRPr="00D0473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95A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45CA550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939A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85A4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A071" w14:textId="77777777" w:rsidR="00F902DF" w:rsidRDefault="00F902DF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144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99C4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D23FA54" w14:textId="77777777" w:rsidR="00F902DF" w:rsidRPr="00D0576C" w:rsidRDefault="00F902D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7DA3A7C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A7A3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D56E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653FC629" w14:textId="77777777" w:rsidR="00F902DF" w:rsidRDefault="00F902D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EDA2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386C" w14:textId="77777777" w:rsidR="00F902DF" w:rsidRDefault="00F902DF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024F2F2D" w14:textId="77777777" w:rsidR="00F902DF" w:rsidRDefault="00F902DF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7DB5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509D" w14:textId="77777777" w:rsidR="00F902DF" w:rsidRDefault="00F902D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68EF" w14:textId="77777777" w:rsidR="00F902DF" w:rsidRDefault="00F902DF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60C2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B45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F902DF" w14:paraId="467ED5AC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689C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000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5232518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965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497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54314D8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BC3F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674B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A11C" w14:textId="77777777" w:rsidR="00F902DF" w:rsidRDefault="00F902DF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7921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A52F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06AA668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48ACB45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04EC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989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1B88B8C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23F4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2A2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14E4AE5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A0C4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528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B7EC" w14:textId="77777777" w:rsidR="00F902DF" w:rsidRDefault="00F902DF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991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2F0B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E3EA69D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C107BB0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0830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BF2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56AC167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16B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66D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F3D7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6AD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0EAD" w14:textId="77777777" w:rsidR="00F902DF" w:rsidRDefault="00F902DF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E8C1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E8C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3D9B5B7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F902DF" w14:paraId="399FA7D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BCCB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97E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3DB76E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3855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FE7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14B97F5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B06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6FC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E66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F7B4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78A6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31D645A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4EB421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A019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B3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50F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5E4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B26093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FA1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207E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2BC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7A3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2895E" w14:textId="77777777" w:rsidR="00F902DF" w:rsidRPr="00423757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584C9883" w14:textId="77777777" w:rsidR="00F902DF" w:rsidRPr="00423757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0D83D0B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F902DF" w14:paraId="5DE6A79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5F7E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2C0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FEC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0A4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C506A6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F45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678D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8F4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3E6D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DF2B" w14:textId="77777777" w:rsidR="00F902DF" w:rsidRPr="00F94F88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CF735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68816F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F902DF" w14:paraId="00BC760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81B4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D08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01D0818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80D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9FE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49A33B5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3B5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32D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A7A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E486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B243" w14:textId="77777777" w:rsidR="00F902DF" w:rsidRPr="00F94F88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8DD47BD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B606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F43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5ADD1CA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CBA5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7EF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202A881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1F4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5B08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07E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8255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CBBE4" w14:textId="77777777" w:rsidR="00F902DF" w:rsidRPr="004C419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CE0D877" w14:textId="77777777" w:rsidR="00F902DF" w:rsidRPr="00D0576C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7061377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F6D4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DC5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A75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3F4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4BE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CDBBC7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04DB321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81DBA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783F82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ACA2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B31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7D75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ADE5" w14:textId="77777777" w:rsidR="00F902DF" w:rsidRPr="006E4685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FEC20BE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9DEF" w14:textId="77777777" w:rsidR="00F902DF" w:rsidRDefault="00F902DF" w:rsidP="00F902DF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D4A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199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FF1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EE3D10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DD0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1EAF79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3AB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56A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D64E" w14:textId="77777777" w:rsidR="00F902DF" w:rsidRPr="00D0473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55A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60B0E586" w14:textId="77777777" w:rsidR="00F902DF" w:rsidRDefault="00F902DF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C315C62" w14:textId="77777777" w:rsidR="00F902DF" w:rsidRDefault="00F902DF" w:rsidP="00EE4C95">
      <w:pPr>
        <w:pStyle w:val="Heading1"/>
        <w:spacing w:line="360" w:lineRule="auto"/>
      </w:pPr>
      <w:r>
        <w:t>LINIA 507</w:t>
      </w:r>
    </w:p>
    <w:p w14:paraId="7CB1D717" w14:textId="77777777" w:rsidR="00F902DF" w:rsidRPr="006A4B24" w:rsidRDefault="00F902DF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315D164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9619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29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4C8F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D8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BADA1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A93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669F8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602D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7F8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4E70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E3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1E9CC86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7FC130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F902DF" w14:paraId="4AF8A22B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5412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0B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D2CD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CAB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EE739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636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FC698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A84D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400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27C3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3E8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2DBD1C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F902DF" w14:paraId="653090C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2F47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80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4434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31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7A5935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661387F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E5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2703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7B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5192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36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DADBD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F902DF" w14:paraId="300703D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5186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3C7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C48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5A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01C6394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3EA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E79D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33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2CDB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95F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71D948F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E970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315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41CFE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748F13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045B5D3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FFB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F4A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86B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C33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F42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FCDF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DC6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162CB90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CC30D1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197B32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65B4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7DE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6E727F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CF52F8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352D577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28A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5FE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883C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038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CED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2F66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1F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23178B2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943301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2DA5A13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8543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32D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505E6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E77AD8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7048FD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3DF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01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E30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383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8A6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0F0D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39F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2307B2B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95EBF3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DD8E3C7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74A0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034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9CE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0E4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73F5A0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29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5FB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06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90D7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4AB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F53AA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F902DF" w14:paraId="526C111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1679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D6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550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890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10FC7E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48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47F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A14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E741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92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0C9F32C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F902DF" w14:paraId="32811E3C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E23F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4F8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89D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E5D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1BEDDA0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0AD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AA7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331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5C2A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8A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86694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F902DF" w14:paraId="13DA8438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B70B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F34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627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B5F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512AD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392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EF93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979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7199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D55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B9835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22F1085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F902DF" w14:paraId="7E5A029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272B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79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C71D8D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698E0D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51F744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570E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688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726D2F4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8D8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D433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7A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CEE1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87C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FC472E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E78E0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B41A6E6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7B78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A21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279B4C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21947B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5EE19A2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1C51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FC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2B04B4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A06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7113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F34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54CB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D3B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6615F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0A168E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17ABAF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CF0D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E5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4B58368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EB6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720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428EC16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4E3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C6F1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CF5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E506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E08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173DCC4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7B01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AB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F6DD56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39FE3B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67EF0E5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D270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E58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774A74B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761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0F53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C66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5DA6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948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921D62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222AC6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0EDAC4A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C0B7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03E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A324D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6D7D0C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007064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89D5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A9E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D5B4C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0EA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FE7C7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8A7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FAE1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690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45ECCF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3EB32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6950F8A4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9076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E9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F97CC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D9F541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04698B7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F66D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A0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37C012A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F0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C217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AF7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4506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BF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0B93D2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D6B52B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FC74AD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9453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31D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2E59D2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DC9C7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70E5B28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EF64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A84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93729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27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5F02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9F6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02EF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7B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DB137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2BB8A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FEC3305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A29B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CF4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AEC2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2BE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2C973E8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3D7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4922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990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AA04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461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86EEE57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4B37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555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6FE0A8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AE77BF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3D8AB9A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DAC4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534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FE91FA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982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9A8A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6FB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48D9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7B5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29139A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85ED06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E7E13C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6C66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7B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FD297B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D134E2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58A90B1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9ADF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4B7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1E51974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4FF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C59E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272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B418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EE0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ABEB52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1380E0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3D62C73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9EB4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2E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506105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4ADB89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2790452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25D6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6AD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5F0B93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D61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F909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AF7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BF2D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C02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3BE180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EAC521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78035F5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076D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BDA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C6CD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681C" w14:textId="77777777" w:rsidR="00F902DF" w:rsidRDefault="00F902DF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597AD88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C1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0BAB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83D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1449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1E2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279CBC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C5C8" w14:textId="77777777" w:rsidR="00F902DF" w:rsidRDefault="00F902DF" w:rsidP="00F902DF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51F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2F13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A42C" w14:textId="77777777" w:rsidR="00F902DF" w:rsidRDefault="00F902DF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4F8815A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C6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69ED3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1F49" w14:textId="77777777" w:rsidR="00F902DF" w:rsidRPr="00E1695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183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2158" w14:textId="77777777" w:rsidR="00F902DF" w:rsidRPr="002761C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F04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58C374F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5B3E564" w14:textId="77777777" w:rsidR="00F902DF" w:rsidRDefault="00F902DF" w:rsidP="007E1810">
      <w:pPr>
        <w:pStyle w:val="Heading1"/>
        <w:spacing w:line="360" w:lineRule="auto"/>
      </w:pPr>
      <w:r>
        <w:t>LINIA 511</w:t>
      </w:r>
    </w:p>
    <w:p w14:paraId="21740EBD" w14:textId="77777777" w:rsidR="00F902DF" w:rsidRPr="009B4FEF" w:rsidRDefault="00F902DF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1987B0A3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213A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B39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9C11" w14:textId="77777777" w:rsidR="00F902DF" w:rsidRPr="00D33E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2DE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22C450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855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CE8411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516953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E67CBE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4418" w14:textId="77777777" w:rsidR="00F902DF" w:rsidRPr="00D33E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2B2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65BC" w14:textId="77777777" w:rsidR="00F902DF" w:rsidRPr="00D33E71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A18E" w14:textId="77777777" w:rsidR="00F902DF" w:rsidRPr="009E7CE7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902DF" w14:paraId="5DA49179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0DFF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ACA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70C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8FC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39AAF3F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546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5A35DA4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F04583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488A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BB1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21FD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C43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F017BA0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AA99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68A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195A9E6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6C7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621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24154F9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480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F00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6BA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AC1B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3165" w14:textId="77777777" w:rsidR="00F902DF" w:rsidRPr="00193954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24B8C244" w14:textId="77777777" w:rsidR="00F902DF" w:rsidRPr="00176852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FF84D90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898E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040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2230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544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90AA3D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83B977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8FF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BF895E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A9B87F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391F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0FB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99F8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A06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369A2DB5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7098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448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73B7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30E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4CB7372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C611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69D7324B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7FB16951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54225537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0482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CDC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47AB3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075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129F673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4CE6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ECB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2E87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C92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046AF4C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2ED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DD8D5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85B8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BD6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34C3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06B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207142D5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3619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086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BDB8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0A1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183B204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A93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D098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055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0984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FE6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13489671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AC90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D93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091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B53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751B788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39EC082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4E5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6026D30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2CE0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60D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25A4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095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D189EF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313C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AFE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FF7D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337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4EC0E03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F6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444E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519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9485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B8F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18E69C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5AC4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FB8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23A37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377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576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B4DC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21A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EE2C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DF6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8F06E0A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04CA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840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3DA2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41D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525E0A8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7CC7A75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0EC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022598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0D1989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3D6A43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0C663B3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0B56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1CD1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C5F1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9F8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7412C943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479B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D43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D95B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6BA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41089D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D2B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B4BD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6C9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6E1E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6B3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23BC89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F698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E46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6229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A19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68A266B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139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0F34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E9B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4204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44D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9F6DC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425EC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F902DF" w14:paraId="348785E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81AD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8E4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4D98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B55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1F1541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05C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2C498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F23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4C4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E669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2C1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58BE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F902DF" w14:paraId="6DC1E8E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A56C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EF4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8F32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5C8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1F3D8D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D7F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DB333F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1E1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206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1265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73A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9281A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85595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F902DF" w14:paraId="3970EC7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AE86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424F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1337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E5A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632BB6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CAE7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0193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2A2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44DB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56D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5A4E3BD6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9A6D" w14:textId="77777777" w:rsidR="00F902DF" w:rsidRDefault="00F902DF" w:rsidP="00F902DF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1CF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1F1E" w14:textId="77777777" w:rsidR="00F902DF" w:rsidRPr="002108A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AC5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09B96A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30F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7B4E" w14:textId="77777777" w:rsidR="00F902DF" w:rsidRPr="00F02EF7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42E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F435" w14:textId="77777777" w:rsidR="00F902DF" w:rsidRPr="00BE2D7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6FF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65A758F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36CE3D48" w14:textId="77777777" w:rsidR="00F902DF" w:rsidRDefault="00F902DF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2111B9AA" w14:textId="77777777" w:rsidR="00F902DF" w:rsidRDefault="00F902DF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F902DF" w14:paraId="038ABD82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85AD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0C4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A04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36A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AA4934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752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D30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912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99E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FBC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200B9A90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E603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ED5C" w14:textId="77777777" w:rsidR="00F902DF" w:rsidRDefault="00F902DF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CE65" w14:textId="77777777" w:rsidR="00F902DF" w:rsidRDefault="00F902DF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C8CA" w14:textId="77777777" w:rsidR="00F902DF" w:rsidRDefault="00F902DF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96BCDE4" w14:textId="77777777" w:rsidR="00F902DF" w:rsidRDefault="00F902DF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7BDE" w14:textId="77777777" w:rsidR="00F902DF" w:rsidRDefault="00F902DF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DDE6" w14:textId="77777777" w:rsidR="00F902DF" w:rsidRDefault="00F902DF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89C2" w14:textId="77777777" w:rsidR="00F902DF" w:rsidRDefault="00F902DF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C314" w14:textId="77777777" w:rsidR="00F902DF" w:rsidRDefault="00F902DF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8373" w14:textId="77777777" w:rsidR="00F902DF" w:rsidRDefault="00F902DF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709D551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3A3C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0B4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89D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0DC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40DCED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5E8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6B2DC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2C7B86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12FA4AF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71A5AA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93D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CAB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F307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187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64ED29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78F1D5A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F902DF" w14:paraId="34D80B8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E1EC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F0F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834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40B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F5D907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91C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69F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01E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B3F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06E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F902DF" w14:paraId="2C6DD78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1F4D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A93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471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52A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96E042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1A5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809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578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AA0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E6C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AC25A7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2638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F37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A36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50D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6984CD9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8A4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816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B5D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C5A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DCD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7BC4BD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FEDF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70D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2BB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FC0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6B5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DD8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387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194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B5E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62AB0E7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1513" w14:textId="77777777" w:rsidR="00F902DF" w:rsidRDefault="00F902DF" w:rsidP="00F902DF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6CE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463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8E5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13FD928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AAA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22A23E5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53F19E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928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163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24C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AB0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757DC67" w14:textId="77777777" w:rsidR="00F902DF" w:rsidRDefault="00F902DF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72F02F8D" w14:textId="77777777" w:rsidR="00F902DF" w:rsidRDefault="00F902DF" w:rsidP="00F04622">
      <w:pPr>
        <w:pStyle w:val="Heading1"/>
        <w:spacing w:line="360" w:lineRule="auto"/>
      </w:pPr>
      <w:r>
        <w:lastRenderedPageBreak/>
        <w:t>LINIA 600</w:t>
      </w:r>
    </w:p>
    <w:p w14:paraId="035D333B" w14:textId="77777777" w:rsidR="00F902DF" w:rsidRDefault="00F902DF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09CAD64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0D6A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711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434CD06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D0FB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32C8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A40F766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EE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6F06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144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5649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34F2" w14:textId="77777777" w:rsidR="00F902DF" w:rsidRPr="009E2C9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941BE48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E5CB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81D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25B056C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723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BAF2" w14:textId="77777777" w:rsidR="00F902DF" w:rsidRDefault="00F902DF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C54AAA8" w14:textId="77777777" w:rsidR="00F902DF" w:rsidRDefault="00F902DF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3D99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E7FF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E45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10F5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4173" w14:textId="77777777" w:rsidR="00F902DF" w:rsidRPr="005D499E" w:rsidRDefault="00F902DF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5E8A655" w14:textId="77777777" w:rsidR="00F902DF" w:rsidRPr="009E2C90" w:rsidRDefault="00F902DF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78BB81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9ADB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C76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46E1BB2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7C9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C059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2C1ACEFB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32F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5DDC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82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6628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D630" w14:textId="77777777" w:rsidR="00F902DF" w:rsidRPr="00DD03D3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F902DF" w14:paraId="07409F8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3816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47A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E38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8B2A" w14:textId="77777777" w:rsidR="00F902DF" w:rsidRDefault="00F902DF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962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7CCF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E9D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B260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DB7A" w14:textId="77777777" w:rsidR="00F902DF" w:rsidRPr="00DD03D3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902DF" w14:paraId="2C8B88A3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C1F5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B6C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6E9619C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BC7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A8F2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2B5640F4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9F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9476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4DC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CB9D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3275" w14:textId="77777777" w:rsidR="00F902DF" w:rsidRPr="005D499E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66785F9" w14:textId="77777777" w:rsidR="00F902DF" w:rsidRPr="009E2C9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CEAEB7B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8D44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181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7EDC82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595C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17A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2BB25DD3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40B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91BC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DBE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D11C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EEBF" w14:textId="77777777" w:rsidR="00F902DF" w:rsidRPr="005D20EA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902DF" w14:paraId="6210CA5A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9C35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84E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018F8D9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E299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F461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83808B9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991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F92C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E37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A425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F277" w14:textId="77777777" w:rsidR="00F902DF" w:rsidRPr="005D499E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0387C9A" w14:textId="77777777" w:rsidR="00F902DF" w:rsidRPr="009E2C9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990A95C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D78E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3BE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289FD42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924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402E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13D304FF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6DC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152D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4D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348C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A37E" w14:textId="77777777" w:rsidR="00F902DF" w:rsidRPr="005D499E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E7A014B" w14:textId="77777777" w:rsidR="00F902DF" w:rsidRPr="009E2C9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3EDB054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05DD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C8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3C5243F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B67F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F677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4662DBEB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920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C1BB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07F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5655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D40B" w14:textId="77777777" w:rsidR="00F902DF" w:rsidRPr="005D499E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34B89AE" w14:textId="77777777" w:rsidR="00F902DF" w:rsidRPr="009E2C90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D1087CE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515F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6E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6DC7A9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8CD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5432" w14:textId="77777777" w:rsidR="00F902DF" w:rsidRDefault="00F902DF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B7F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423E" w14:textId="77777777" w:rsidR="00F902DF" w:rsidRPr="002F6CED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113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9E17" w14:textId="77777777" w:rsidR="00F902DF" w:rsidRPr="00C14131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AA1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F902DF" w14:paraId="7038EDBA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B3F1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F0AD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069B0BAC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6B67" w14:textId="77777777" w:rsidR="00F902DF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FE73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45D0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13B4" w14:textId="77777777" w:rsidR="00F902DF" w:rsidRPr="002F6CED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C3BF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4AAE" w14:textId="77777777" w:rsidR="00F902DF" w:rsidRPr="00C14131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DC50" w14:textId="77777777" w:rsidR="00F902DF" w:rsidRDefault="00F902DF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0E6FC082" w14:textId="77777777" w:rsidR="00F902DF" w:rsidRDefault="00F902DF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F902DF" w14:paraId="5505AB87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E2BE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7BB2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525B" w14:textId="77777777" w:rsidR="00F902DF" w:rsidRPr="00C14131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15BE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9D00C10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AD30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46DFC914" w14:textId="77777777" w:rsidR="00F902DF" w:rsidRDefault="00F902DF" w:rsidP="00F902DF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1231D86A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D480D50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6F61" w14:textId="77777777" w:rsidR="00F902DF" w:rsidRPr="002F6CED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DAB9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8FB2" w14:textId="77777777" w:rsidR="00F902DF" w:rsidRPr="00C14131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8B1D" w14:textId="77777777" w:rsidR="00F902DF" w:rsidRDefault="00F902DF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15E0765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4BA2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6DC6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42A9" w14:textId="77777777" w:rsidR="00F902DF" w:rsidRPr="00C14131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1F4B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1FB482E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400CCE93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AA47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5A4D92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2D5EA378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0CBC" w14:textId="77777777" w:rsidR="00F902DF" w:rsidRPr="002F6CED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4F7B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EA97" w14:textId="77777777" w:rsidR="00F902DF" w:rsidRPr="00C14131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7295" w14:textId="77777777" w:rsidR="00F902DF" w:rsidRDefault="00F902DF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5E947BCB" w14:textId="77777777" w:rsidR="00F902DF" w:rsidRDefault="00F902DF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F902DF" w14:paraId="7C08094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6FB5" w14:textId="77777777" w:rsidR="00F902DF" w:rsidRDefault="00F902DF" w:rsidP="00F902DF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2734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E0EE" w14:textId="77777777" w:rsidR="00F902DF" w:rsidRPr="00C14131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BCF6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067138B" w14:textId="77777777" w:rsidR="00F902DF" w:rsidRDefault="00F902DF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7DCE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9983E86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69BC" w14:textId="77777777" w:rsidR="00F902DF" w:rsidRPr="002F6CED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F69D" w14:textId="77777777" w:rsidR="00F902DF" w:rsidRDefault="00F902DF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AA0D" w14:textId="77777777" w:rsidR="00F902DF" w:rsidRPr="00C14131" w:rsidRDefault="00F902DF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587F" w14:textId="77777777" w:rsidR="00F902DF" w:rsidRDefault="00F902DF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5B595BEF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E92B89E" w14:textId="77777777" w:rsidR="00F902DF" w:rsidRDefault="00F902DF" w:rsidP="003C645F">
      <w:pPr>
        <w:pStyle w:val="Heading1"/>
        <w:spacing w:line="360" w:lineRule="auto"/>
      </w:pPr>
      <w:r>
        <w:t>LINIA 602</w:t>
      </w:r>
    </w:p>
    <w:p w14:paraId="6DC15FE9" w14:textId="77777777" w:rsidR="00F902DF" w:rsidRDefault="00F902DF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902DF" w14:paraId="19DF0EF9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57AB" w14:textId="77777777" w:rsidR="00F902DF" w:rsidRDefault="00F902DF" w:rsidP="00F902DF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15D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0654717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96B5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96D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72237DF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27A0" w14:textId="77777777" w:rsidR="00F902DF" w:rsidRPr="00406474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F645" w14:textId="77777777" w:rsidR="00F902DF" w:rsidRPr="00DA41E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AA6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B4A1CA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96A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14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3FF72AD" w14:textId="77777777" w:rsidR="00F902DF" w:rsidRPr="0007619C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9C6C29B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1BCF" w14:textId="77777777" w:rsidR="00F902DF" w:rsidRDefault="00F902DF" w:rsidP="00F902DF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944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A7DB3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4A5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AC0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3B2403E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8472" w14:textId="77777777" w:rsidR="00F902DF" w:rsidRPr="00406474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F216" w14:textId="77777777" w:rsidR="00F902DF" w:rsidRPr="00DA41E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2CC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24A5BE3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C5C8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4AE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424FB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9246251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FF6BD92" w14:textId="77777777" w:rsidR="00F902DF" w:rsidRDefault="00F902DF" w:rsidP="00DE3370">
      <w:pPr>
        <w:pStyle w:val="Heading1"/>
        <w:spacing w:line="360" w:lineRule="auto"/>
      </w:pPr>
      <w:r>
        <w:lastRenderedPageBreak/>
        <w:t>LINIA 610</w:t>
      </w:r>
    </w:p>
    <w:p w14:paraId="47D36B25" w14:textId="77777777" w:rsidR="00F902DF" w:rsidRDefault="00F902DF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6BE2420B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53DE" w14:textId="77777777" w:rsidR="00F902DF" w:rsidRDefault="00F902DF" w:rsidP="00F902D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34ED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5AAB" w14:textId="77777777" w:rsidR="00F902DF" w:rsidRPr="00F81D6F" w:rsidRDefault="00F902DF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FB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C18E21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E918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B491BE7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6EC0531E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63419CCF" w14:textId="77777777" w:rsidR="00F902DF" w:rsidRDefault="00F902D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953A" w14:textId="77777777" w:rsidR="00F902DF" w:rsidRPr="00F81D6F" w:rsidRDefault="00F902DF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BEB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5ADC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5E6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749C901A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9089" w14:textId="77777777" w:rsidR="00F902DF" w:rsidRDefault="00F902DF" w:rsidP="00F902D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D16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4883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8E0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640699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C78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492C2C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3D4661F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50294AA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91AF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C15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F2A2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D8C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F902DF" w14:paraId="42E4EA31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23AA" w14:textId="77777777" w:rsidR="00F902DF" w:rsidRDefault="00F902DF" w:rsidP="00F902D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121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D453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3112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8794CDE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2086A583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434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70A2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CF4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4A6D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38E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30BFA33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F902DF" w14:paraId="3AD205B9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2DA5" w14:textId="77777777" w:rsidR="00F902DF" w:rsidRDefault="00F902DF" w:rsidP="00F902D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F699" w14:textId="77777777" w:rsidR="00F902DF" w:rsidRPr="00D12C87" w:rsidRDefault="00F902DF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1563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4D95" w14:textId="77777777" w:rsidR="00F902DF" w:rsidRPr="00D12C87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261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4B5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46E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FC04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CEBE" w14:textId="77777777" w:rsidR="00F902DF" w:rsidRPr="00D12C87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F902DF" w14:paraId="723B5068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601D" w14:textId="77777777" w:rsidR="00F902DF" w:rsidRDefault="00F902DF" w:rsidP="00F902DF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08D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AEF9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523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22E5AD9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811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4C0296F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A6657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C8F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12A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8A18" w14:textId="77777777" w:rsidR="00F902DF" w:rsidRPr="00F81D6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B23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88890DA" w14:textId="77777777" w:rsidR="00F902DF" w:rsidRPr="00F54A4F" w:rsidRDefault="00F902DF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5A29EAC3" w14:textId="77777777" w:rsidR="00F902DF" w:rsidRPr="00C60E02" w:rsidRDefault="00F902DF">
      <w:pPr>
        <w:tabs>
          <w:tab w:val="left" w:pos="3768"/>
        </w:tabs>
        <w:rPr>
          <w:sz w:val="20"/>
          <w:szCs w:val="20"/>
          <w:lang w:val="ro-RO"/>
        </w:rPr>
      </w:pPr>
    </w:p>
    <w:p w14:paraId="012A85E5" w14:textId="77777777" w:rsidR="00F902DF" w:rsidRDefault="00F902DF" w:rsidP="004F6534">
      <w:pPr>
        <w:pStyle w:val="Heading1"/>
        <w:spacing w:line="360" w:lineRule="auto"/>
      </w:pPr>
      <w:r>
        <w:t>LINIA 700</w:t>
      </w:r>
    </w:p>
    <w:p w14:paraId="575F5272" w14:textId="77777777" w:rsidR="00F902DF" w:rsidRDefault="00F902DF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F902DF" w14:paraId="5EABE7F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B85A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514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D38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089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676F4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16F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C1C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6E3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721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CFB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BCCD67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8B5B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4E45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E0D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40C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E9776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559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005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D13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B76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63B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C0AAA1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962C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103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0B8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31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584641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287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FE7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40D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C88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D60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41168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F902DF" w14:paraId="72FA019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F4CC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F1AE" w14:textId="77777777" w:rsidR="00F902DF" w:rsidRDefault="00F902DF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6334" w14:textId="77777777" w:rsidR="00F902DF" w:rsidRDefault="00F902DF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6C39" w14:textId="77777777" w:rsidR="00F902DF" w:rsidRDefault="00F902DF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B899" w14:textId="77777777" w:rsidR="00F902DF" w:rsidRPr="00E4222D" w:rsidRDefault="00F902DF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DF2A305" w14:textId="77777777" w:rsidR="00F902DF" w:rsidRPr="00E4222D" w:rsidRDefault="00F902DF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064BDB3" w14:textId="77777777" w:rsidR="00F902DF" w:rsidRPr="00E4222D" w:rsidRDefault="00F902DF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3CE4F6D" w14:textId="77777777" w:rsidR="00F902DF" w:rsidRDefault="00F902DF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C271" w14:textId="77777777" w:rsidR="00F902DF" w:rsidRDefault="00F902DF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4B95" w14:textId="77777777" w:rsidR="00F902DF" w:rsidRDefault="00F902DF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677F" w14:textId="77777777" w:rsidR="00F902DF" w:rsidRDefault="00F902DF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6135" w14:textId="77777777" w:rsidR="00F902DF" w:rsidRDefault="00F902DF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064274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3DA3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A34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C26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AAF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BE9107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2CB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A5955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062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781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B7D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967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B8C84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CD64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5AE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41F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657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04C8F6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127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FCAFE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2C1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AC9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4A8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6BA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5482E4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AFF8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B9E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B844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6C3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89D08B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328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450F04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039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235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2FE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771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AE9DF5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5458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A0E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0EE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318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89D9C5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E4C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ECE6E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5A64389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C38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227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D6B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203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DC62D7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5A95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ECA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C8E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663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05C2D9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87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2850E8F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430718F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7FA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536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9A0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4E7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093FDD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AF81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C51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423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244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CF2BD3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BA5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1B4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63A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52E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B2E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2F535F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FF18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269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634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F26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D15D5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B3F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2EBFFC40" w14:textId="77777777" w:rsidR="00F902DF" w:rsidRPr="00B401EA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DDE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62D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2C6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D0B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275292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6E37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2F3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095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CBD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982B50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9BE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2FD5601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098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217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AC4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E60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E4840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CD36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61F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0AC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C61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12450F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3A8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4328E70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6BF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837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A14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34D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902DF" w14:paraId="7E047FB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D0AA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E33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D6E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238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4BFA49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78C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273AB74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913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62F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8CF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4EF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902DF" w14:paraId="7EDD019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7019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1B1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268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E51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12D4C1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ED8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541ED4B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3DD488C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AED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DCE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396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9E2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3C2FB0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36F8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CEE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D1F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32C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467180D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C16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0A8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A82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0917410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875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716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463A068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F743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964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68C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450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8E2FF5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A85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00B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A16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649BEC4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282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0BA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C3E46E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EC85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84F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62C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652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590628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D62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481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D9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4C85E51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3847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B26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7326ED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A618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E95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B95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348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35418E9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057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21B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070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A0A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5CA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DABA8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B276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332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67645AA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795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8259" w14:textId="77777777" w:rsidR="00F902DF" w:rsidRDefault="00F902DF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052A93AF" w14:textId="77777777" w:rsidR="00F902DF" w:rsidRDefault="00F902DF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641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6CB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A8A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135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112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1D75C0B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BEC5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7A6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5A2DF45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A4C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994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5D9DD020" w14:textId="77777777" w:rsidR="00F902DF" w:rsidRPr="008A1A04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3B7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DD8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7798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4F2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235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41CF2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FD39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530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3DB59C1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FDD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FE2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6A3C5C0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83A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901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5D7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083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A36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F902DF" w14:paraId="6A4D5D9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6A13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355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4BF22DA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8B2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34E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76018AC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682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902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4A1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423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A967" w14:textId="77777777" w:rsidR="00F902DF" w:rsidRPr="00C20CA5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5CD9155" w14:textId="77777777" w:rsidR="00F902DF" w:rsidRPr="00EB107D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3829E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6EE6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44A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642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DE3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557EF11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1A8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64C996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179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95C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13B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4F4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6DBFF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6A712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F902DF" w14:paraId="28EC8B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12A7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91E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0271CAF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994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14A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3E2F7C2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3EB9CFE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FF6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ADE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DD5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818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2A1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692E1BC7" w14:textId="77777777" w:rsidR="00F902DF" w:rsidRPr="00C401D9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F902DF" w14:paraId="2AAE3F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7D18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ACF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DF1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3B2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541B5F4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922D01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07956C5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9CE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0B5CB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D9D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279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53F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828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10C32D5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902DF" w14:paraId="7503EE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074D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FB2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BDE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DE2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171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C66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EB2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72E2340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68E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51B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675D6D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DDF655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D9B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371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A0B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26F3FA3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441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58A8D0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36C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9BE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98B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27C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2A770B4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BF858A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E90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5261BE7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41F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0BDC" w14:textId="77777777" w:rsidR="00F902DF" w:rsidRDefault="00F902DF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2C77A9F3" w14:textId="77777777" w:rsidR="00F902DF" w:rsidRDefault="00F902DF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9D8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299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5E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69C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0BF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CAC36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F8944F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7BA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B78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3AD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4C21158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E5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04D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D86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4B777E6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C60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0D39" w14:textId="77777777" w:rsidR="00F902DF" w:rsidRPr="00C20CA5" w:rsidRDefault="00F902D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1FE1D06" w14:textId="77777777" w:rsidR="00F902DF" w:rsidRPr="00EB107D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FC3067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3691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FDE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DE6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4B4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1D069D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136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6EB30E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4AB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DE3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C35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A96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9C3CA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D02FB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F902DF" w14:paraId="776589A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3F7E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BD2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8A0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A26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703394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86A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56E918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978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FC1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E79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C71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0C14073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F902DF" w14:paraId="003EEFF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4F6B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72A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F55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E21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728790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DD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205786B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ED7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052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E2C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09E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28893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24891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7DAD666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F902DF" w14:paraId="14070B5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8929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A6B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756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7EF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BC2399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60A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7F6DC30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C88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BD3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350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616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47882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3FFA3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376E0D7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902DF" w14:paraId="568F545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AC50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785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790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E07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69F616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E2F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DD7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60F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C10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4F8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4293AF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C8343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67878F3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902DF" w14:paraId="3F68E07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F32F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40E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5D7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9AF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85BA00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BDE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0C5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ED9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D75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D6E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3042B2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F81D9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7694A41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902DF" w14:paraId="0407D87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759E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001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8BE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F7B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29EDE6B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E04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7723E4A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955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0CC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92D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82A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FBAD2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2FDB9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F902DF" w14:paraId="72FE75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384E" w14:textId="77777777" w:rsidR="00F902DF" w:rsidRDefault="00F902DF" w:rsidP="00F902DF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D17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A6D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1D9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7A75F14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752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1C8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4C3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FC3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CDD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E35EA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AB23DE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26DF6CA2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6D095EF4" w14:textId="77777777" w:rsidR="00F902DF" w:rsidRDefault="00F902DF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B8CB99E" w14:textId="77777777" w:rsidR="00F902DF" w:rsidRDefault="00F902DF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F902DF" w14:paraId="7C6D0E27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A95C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E2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2553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A94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C3D127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461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56062B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DB79EF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EC3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869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7C64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D5E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BAF28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F6099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5D9DD3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207484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F902DF" w14:paraId="38DE5C2B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F51C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389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F292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977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481949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141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E6927B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324DA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ECE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007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89D5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777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77B85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0E8022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3FA85C0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F902DF" w14:paraId="4F100C0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B43D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611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141EED3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8831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632B" w14:textId="77777777" w:rsidR="00F902DF" w:rsidRDefault="00F902DF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5213846" w14:textId="77777777" w:rsidR="00F902DF" w:rsidRDefault="00F902DF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97A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D48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9A9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2810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B0CC" w14:textId="77777777" w:rsidR="00F902DF" w:rsidRPr="006A2576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15DE6AC9" w14:textId="77777777" w:rsidR="00F902DF" w:rsidRPr="006A2576" w:rsidRDefault="00F902DF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10B37159" w14:textId="77777777" w:rsidR="00F902DF" w:rsidRDefault="00F902DF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365ECE9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E77F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B82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18FF487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119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741D" w14:textId="77777777" w:rsidR="00F902DF" w:rsidRDefault="00F902DF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5C3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A87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81B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5B4A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11D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34273B7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03AA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934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731C1B2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8E6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CAA0" w14:textId="77777777" w:rsidR="00F902DF" w:rsidRDefault="00F902DF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161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6D5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7B4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1B41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328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1437736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FBB9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BF5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8A19CB0" w14:textId="77777777" w:rsidR="00F902DF" w:rsidRDefault="00F902DF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E03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1E8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453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017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B5D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7B2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9D3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56E4387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C18A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93A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2211B40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5CA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9D9F" w14:textId="77777777" w:rsidR="00F902DF" w:rsidRPr="001904F7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D6B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2C2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10E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5839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41B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F902DF" w14:paraId="23B2A2D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FF8D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760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6972A28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95D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85A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8AD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D398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794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BFE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D6F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1058661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D52B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9BE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6374B91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A9C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6CF7" w14:textId="77777777" w:rsidR="00F902DF" w:rsidRPr="00DA3842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126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D42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7B50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CEF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45C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34E4D5E" w14:textId="77777777" w:rsidR="00F902DF" w:rsidRDefault="00F902DF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2DFAFA13" w14:textId="77777777" w:rsidR="00F902DF" w:rsidRDefault="00F902DF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0B3F6255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19397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DEC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5B4A206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09E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7C2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5FA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6D7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6CA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26E0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4D26" w14:textId="77777777" w:rsidR="00F902DF" w:rsidRPr="00175A24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5297744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FAD9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117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57833DF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AD8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FA5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196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3BA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D77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0F15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4F1A" w14:textId="77777777" w:rsidR="00F902DF" w:rsidRPr="00175A24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69F7ECCD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C8B4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583D" w14:textId="77777777" w:rsidR="00F902DF" w:rsidRDefault="00F902DF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F480" w14:textId="77777777" w:rsidR="00F902DF" w:rsidRDefault="00F902DF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B241" w14:textId="77777777" w:rsidR="00F902DF" w:rsidRDefault="00F902DF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4E56D0F" w14:textId="77777777" w:rsidR="00F902DF" w:rsidRDefault="00F902DF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C59E" w14:textId="77777777" w:rsidR="00F902DF" w:rsidRDefault="00F902DF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CCB3131" w14:textId="77777777" w:rsidR="00F902DF" w:rsidRDefault="00F902DF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E2C4" w14:textId="77777777" w:rsidR="00F902DF" w:rsidRDefault="00F902DF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5B5D" w14:textId="77777777" w:rsidR="00F902DF" w:rsidRDefault="00F902DF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B050" w14:textId="77777777" w:rsidR="00F902DF" w:rsidRPr="001304AF" w:rsidRDefault="00F902DF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C960" w14:textId="77777777" w:rsidR="00F902DF" w:rsidRDefault="00F902DF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A93952" w14:textId="77777777" w:rsidR="00F902DF" w:rsidRDefault="00F902DF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08E9A3" w14:textId="77777777" w:rsidR="00F902DF" w:rsidRPr="00175A24" w:rsidRDefault="00F902DF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F902DF" w14:paraId="70092BC8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6576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5CC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E9E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11D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CBE631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D71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F04E78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BD4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0BD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FAE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CB9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79E90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ED84B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902DF" w14:paraId="5CA8422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868D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A27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A7D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B40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4F8771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BC4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CD0392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5D2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D44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5386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FEF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7B27E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B7223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F902DF" w14:paraId="1F75CD2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2936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E24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43B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AA7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5F6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9FA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C4D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059844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94E5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E28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037FB0B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0E7E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B4C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5F0978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CA5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3D7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1FB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009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ECA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C589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0BF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522DD9B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E446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271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CEFB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4D2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C3D709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485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7860D3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2934" w14:textId="77777777" w:rsidR="00F902DF" w:rsidRPr="00CA307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9B4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3E58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8A1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8E53B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F902DF" w14:paraId="3A3EBA4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F33C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0FA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47D23EC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37B8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843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919A4F9" w14:textId="77777777" w:rsidR="00F902DF" w:rsidRPr="00180EA2" w:rsidRDefault="00F902DF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C09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5746" w14:textId="77777777" w:rsidR="00F902DF" w:rsidRPr="00CA307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E52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0960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532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A80B7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FCCAE1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F902DF" w14:paraId="6C3CF8B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62E1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1BD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F99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2B0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3FEEAE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C30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1AAC" w14:textId="77777777" w:rsidR="00F902DF" w:rsidRPr="00CA307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E94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D5D92B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8AF6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C02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F5831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0B4110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FD3DE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902DF" w14:paraId="18EE9F3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AC64" w14:textId="77777777" w:rsidR="00F902DF" w:rsidRDefault="00F902DF" w:rsidP="00F902DF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7AC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074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E03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A91A63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FB0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784197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51D2151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0C6A" w14:textId="77777777" w:rsidR="00F902DF" w:rsidRPr="00CA3079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ECD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CB25" w14:textId="77777777" w:rsidR="00F902DF" w:rsidRPr="001304A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0D4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98378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089734F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BD802C2" w14:textId="77777777" w:rsidR="00F902DF" w:rsidRPr="00B71446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55E2F63" w14:textId="77777777" w:rsidR="00F902DF" w:rsidRDefault="00F902DF">
      <w:pPr>
        <w:tabs>
          <w:tab w:val="left" w:pos="6382"/>
        </w:tabs>
        <w:rPr>
          <w:sz w:val="20"/>
        </w:rPr>
      </w:pPr>
    </w:p>
    <w:p w14:paraId="7CCB406C" w14:textId="77777777" w:rsidR="00F902DF" w:rsidRDefault="00F902DF" w:rsidP="00B52218">
      <w:pPr>
        <w:pStyle w:val="Heading1"/>
        <w:spacing w:line="360" w:lineRule="auto"/>
      </w:pPr>
      <w:r>
        <w:t>LINIA 704</w:t>
      </w:r>
    </w:p>
    <w:p w14:paraId="1C737A61" w14:textId="77777777" w:rsidR="00F902DF" w:rsidRDefault="00F902DF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902DF" w14:paraId="24A60BD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9A8E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FFB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7C9A104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7D36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5F8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5D15836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147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756A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441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6BCD055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A6EA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28AA" w14:textId="77777777" w:rsidR="00F902DF" w:rsidRPr="001467E0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E1FCA6F" w14:textId="77777777" w:rsidR="00F902DF" w:rsidRPr="00C00026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331196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341E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2F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E801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144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4EE9BE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832127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A06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2705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CC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445A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E6A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798569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D5CF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67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0DDE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01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46203F8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E3213A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9DA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7CC1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DE3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BA1A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5F8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67B0D23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DB6A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608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E268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79C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2ED8E5B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1F1B6D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E8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898A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4C2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1F8D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449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EBA64A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7E13EE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338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9ADD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E6A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6CBC653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284F90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64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7FB7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98D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AE8C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E6C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4501F7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B3F8C9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381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0AE1D5E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D430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040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4A4BBBD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EB0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0193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275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75DD09C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9F03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1BC5" w14:textId="77777777" w:rsidR="00F902DF" w:rsidRPr="001467E0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01F1AB4" w14:textId="77777777" w:rsidR="00F902DF" w:rsidRPr="008D7F2C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4EBD7F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D3FB49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FE4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4737C78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8EE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A7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AB66D2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9F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AC6D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9A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75F0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6DF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902DF" w14:paraId="047DC47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C96897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29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E40D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859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76F3B48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05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157F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575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8DC3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38C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B8B3F6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320B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B2E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18C4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F0A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3EA6A55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DC0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9A6F7C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50D6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E1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814A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CB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DBC7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F902DF" w14:paraId="2D9E736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6222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74C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2DD2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BE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35AE410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D25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FCFF7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079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923B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3B6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E7C5D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F902DF" w14:paraId="15275E8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C7CD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E2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0E6C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28D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5BC9C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BF9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C80695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B02E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A76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152E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66F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18093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F902DF" w14:paraId="6CC41F7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1936" w14:textId="77777777" w:rsidR="00F902DF" w:rsidRDefault="00F902DF" w:rsidP="00F902DF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F5C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8504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C2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C82FDA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A843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DBF8F9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857B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746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9B5F" w14:textId="77777777" w:rsidR="00F902DF" w:rsidRPr="00E4080B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453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49D6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3AF71F5F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6D7C0D8A" w14:textId="77777777" w:rsidR="00F902DF" w:rsidRDefault="00F902DF" w:rsidP="00F0370D">
      <w:pPr>
        <w:pStyle w:val="Heading1"/>
        <w:spacing w:line="360" w:lineRule="auto"/>
      </w:pPr>
      <w:r>
        <w:t>LINIA 800</w:t>
      </w:r>
    </w:p>
    <w:p w14:paraId="4B205115" w14:textId="77777777" w:rsidR="00F902DF" w:rsidRDefault="00F902DF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902DF" w14:paraId="33EB227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3667A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F139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037D7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B09B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750D725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A97A8" w14:textId="77777777" w:rsidR="00F902DF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8F37A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17B4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3BC45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A7C9C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BA4579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63F77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DAB52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242A1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2EC2A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DDABA4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50BF" w14:textId="77777777" w:rsidR="00F902DF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B7B23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FE00E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35A1E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5135A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D3A86D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1D570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5F46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D7DD8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16EF4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8BA7C47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E9061" w14:textId="77777777" w:rsidR="00F902DF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591E2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A713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6AE02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E912B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63DDA3" w14:textId="77777777" w:rsidR="00F902DF" w:rsidRDefault="00F902DF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F902DF" w:rsidRPr="00A8307A" w14:paraId="6F324CE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3AAAB" w14:textId="77777777" w:rsidR="00F902DF" w:rsidRPr="00A75A00" w:rsidRDefault="00F902DF" w:rsidP="00F902DF">
            <w:pPr>
              <w:numPr>
                <w:ilvl w:val="0"/>
                <w:numId w:val="42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71D51" w14:textId="77777777" w:rsidR="00F902DF" w:rsidRPr="00A8307A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C72EF" w14:textId="77777777" w:rsidR="00F902DF" w:rsidRPr="00A8307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211BD" w14:textId="77777777" w:rsidR="00F902DF" w:rsidRPr="00A8307A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F7479" w14:textId="77777777" w:rsidR="00F902DF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E426B1" w14:textId="77777777" w:rsidR="00F902DF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46AD1AE2" w14:textId="77777777" w:rsidR="00F902DF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9ED2DFC" w14:textId="77777777" w:rsidR="00F902DF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A0D3E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ABE31" w14:textId="77777777" w:rsidR="00F902DF" w:rsidRPr="00A8307A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F4043" w14:textId="77777777" w:rsidR="00F902DF" w:rsidRPr="00A8307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0F187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1EA1CE" w14:textId="77777777" w:rsidR="00F902DF" w:rsidRPr="00A8307A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F902DF" w14:paraId="7ECB31E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176D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A4D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8EEA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6832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30F4210E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D63A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6EBB352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0676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9DD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BA5C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4E49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06139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DCD5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AB8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0CD9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9A27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A248" w14:textId="77777777" w:rsidR="00F902DF" w:rsidRDefault="00F902DF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8B7A0D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152B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144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9805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B734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C1484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2E74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DC2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817D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7BC4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E28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093D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409A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2CD0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EB60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E82F1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2CE4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174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8ABD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3D1E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742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B8BD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150E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B797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FF48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F86EC7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BED1CA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902DF" w14:paraId="786731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E5E6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A11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B957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165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22B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5371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002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9370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FD2A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3B070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8A72E9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902DF" w14:paraId="7A4C4F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9708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CB9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8CAE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FDF4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2E2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E7C2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E9E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F01A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DD39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EED45D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55A29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F902DF" w14:paraId="35CEA1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B242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6B69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8864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37B9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946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8909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190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0338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5C9A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A850F2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3614F5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F902DF" w14:paraId="05E734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0C9A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43A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C04C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F5A9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03E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B5D6E8A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71C2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003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DE34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286A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46211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D6C7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4C6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77BD3F5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C4FA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7DC4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A4F8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6C9F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0840" w14:textId="77777777" w:rsidR="00F902DF" w:rsidRDefault="00F902DF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57835B9" w14:textId="77777777" w:rsidR="00F902DF" w:rsidRDefault="00F902DF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D612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3E89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156245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3550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F77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2298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CD17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2256BF77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FABA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A680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2E2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06B65E9A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F3DE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4EC9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03C4C0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3025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F19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8C05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64F2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0BF57C8C" w14:textId="77777777" w:rsidR="00F902DF" w:rsidRPr="008B2519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B829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20EAA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5991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F96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A349" w14:textId="77777777" w:rsidR="00F902DF" w:rsidRPr="008D08DE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EA34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902DF" w14:paraId="636CF8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B9E5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53BF" w14:textId="77777777" w:rsidR="00F902DF" w:rsidRDefault="00F902D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79CA" w14:textId="77777777" w:rsidR="00F902DF" w:rsidRPr="001161EA" w:rsidRDefault="00F902D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0516" w14:textId="77777777" w:rsidR="00F902DF" w:rsidRDefault="00F902DF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29F9FA81" w14:textId="77777777" w:rsidR="00F902DF" w:rsidRDefault="00F902DF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F4B6" w14:textId="77777777" w:rsidR="00F902DF" w:rsidRDefault="00F902D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3B7DFC1" w14:textId="77777777" w:rsidR="00F902DF" w:rsidRDefault="00F902D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CFDA" w14:textId="77777777" w:rsidR="00F902DF" w:rsidRPr="001161EA" w:rsidRDefault="00F902D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7E69" w14:textId="77777777" w:rsidR="00F902DF" w:rsidRDefault="00F902D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8665" w14:textId="77777777" w:rsidR="00F902DF" w:rsidRPr="008D08DE" w:rsidRDefault="00F902DF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A8BB" w14:textId="77777777" w:rsidR="00F902DF" w:rsidRDefault="00F902DF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F902DF" w14:paraId="3B9D54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EC6D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0B21" w14:textId="77777777" w:rsidR="00F902DF" w:rsidRDefault="00F902DF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E2A7" w14:textId="77777777" w:rsidR="00F902DF" w:rsidRPr="001161EA" w:rsidRDefault="00F902DF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0FA3" w14:textId="77777777" w:rsidR="00F902DF" w:rsidRDefault="00F902DF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BA6E" w14:textId="77777777" w:rsidR="00F902DF" w:rsidRDefault="00F902DF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DC1C" w14:textId="77777777" w:rsidR="00F902DF" w:rsidRPr="001161EA" w:rsidRDefault="00F902DF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0951" w14:textId="77777777" w:rsidR="00F902DF" w:rsidRDefault="00F902DF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5EE3" w14:textId="77777777" w:rsidR="00F902DF" w:rsidRDefault="00F902DF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0AF8" w14:textId="77777777" w:rsidR="00F902DF" w:rsidRDefault="00F902DF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7798CA7F" w14:textId="77777777" w:rsidR="00F902DF" w:rsidRDefault="00F902DF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F902DF" w14:paraId="0D84DA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2352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D3F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4FAB" w14:textId="77777777" w:rsidR="00F902DF" w:rsidRPr="001161EA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4204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368866B3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B34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9635561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72CF6438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AD76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37BE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76DA" w14:textId="77777777" w:rsidR="00F902DF" w:rsidRPr="001161EA" w:rsidRDefault="00F902DF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425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3E88A0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9B9D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9A5F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FB29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4D21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28B7C0EF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516A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124D190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32C5693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8C96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4622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78EB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9EE0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CB433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315D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7DA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14DE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32FC" w14:textId="77777777" w:rsidR="00F902DF" w:rsidRDefault="00F902DF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869B914" w14:textId="77777777" w:rsidR="00F902DF" w:rsidRDefault="00F902DF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EB5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2F7E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A1F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FBCA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284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F902DF" w14:paraId="735B02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BFF3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C41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6986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FD1D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05B2DA9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63FF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D892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35F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8E1C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920D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9DDA4F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CCDD84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F902DF" w14:paraId="2BECA7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968E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7AD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2962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57D0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2C19DC7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C59F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0EA5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BE62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ABEA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02A8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97DCE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C7C0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E15F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E46F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57F5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EBE1F7A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847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3196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053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9C0C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5C9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9FCE7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3CB9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3AC8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DFA0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D63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0B7D4B3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8CE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4465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C5D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7E5A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E089B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1872F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1287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7C5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F165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76CD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9535869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87F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D890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FCA2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910A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23B2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04823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483C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130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608B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7C4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FA98A15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66231CBF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B269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5CFC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E652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A92A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6DC5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5B3905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14D6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098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FA7F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C96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AE26A82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BAE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A97A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6F7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AA6E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3B9D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F3E767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F012D71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F902DF" w14:paraId="5186EC3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AAA5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4E7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F800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059F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74B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189A3CB1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0C38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A9D8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93B8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C1ED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DB70E5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F902DF" w14:paraId="1D0A8F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D5F6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271F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8131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FFBC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0AF874FD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CF6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4C75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D43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19FCD05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C16B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E15D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902DF" w14:paraId="0A738C4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32B21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67E8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FDBA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CF9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FE2B9FB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C221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F52DB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1154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B389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5787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97D5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2F9F6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B86B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A9E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C6C3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DC6A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7E4A37A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5868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002C8CD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B029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DF6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3CDE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E611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264B1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8A78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FC1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66FA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6B40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B0F3557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223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5EF2BEF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194EBAA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921A73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B187CE9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DCA0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A1C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CC86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EEDF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535B3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5EA6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BD61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F91E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EDA9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7452651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B49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51AAC88F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0465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667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B468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E24F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868298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2A49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FD8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D0B4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46C2" w14:textId="77777777" w:rsidR="00F902DF" w:rsidRDefault="00F902D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2F65141" w14:textId="77777777" w:rsidR="00F902DF" w:rsidRDefault="00F902D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D6C0" w14:textId="77777777" w:rsidR="00F902DF" w:rsidRPr="00F565BC" w:rsidRDefault="00F902DF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721636B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5EA5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D641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4E30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415B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F902DF" w14:paraId="37FE3E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2332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239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E79E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9156" w14:textId="77777777" w:rsidR="00F902DF" w:rsidRDefault="00F902D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11E4A4F" w14:textId="77777777" w:rsidR="00F902DF" w:rsidRDefault="00F902DF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B022" w14:textId="77777777" w:rsidR="00F902DF" w:rsidRDefault="00F902DF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512F6B8" w14:textId="77777777" w:rsidR="00F902DF" w:rsidRDefault="00F902DF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E009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A86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C631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12C0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F902DF" w14:paraId="6C71AC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5372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16EE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6C1E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BBEC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D4844D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F2E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5C458FF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D047" w14:textId="77777777" w:rsidR="00F902DF" w:rsidRPr="001161EA" w:rsidRDefault="00F902DF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22FD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0CAB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BDE9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914598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CBC621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120D0852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1904E92A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F902DF" w14:paraId="563A06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4594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208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7647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25FB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76C041E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EF5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779449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EFC2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A10B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0C5A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8BA5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16192690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93242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F902DF" w14:paraId="1BF06E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F8EE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8599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0ED4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C977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60983D1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BB8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7AFD76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0D5E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C5C3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91FF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BA68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4D24E84B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F902DF" w14:paraId="50EDC4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66AB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972C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3FF0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A291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C838059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4BDFB0D8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387E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3AD4147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DE48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68F2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B7E5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BDEF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344952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F902DF" w14:paraId="3F6ADBE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AA70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71F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E990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304C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B0BBE89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48F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F23E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E528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DE97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FD07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5132B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BEAE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CE90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2A61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95D5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694CC42" w14:textId="77777777" w:rsidR="00F902DF" w:rsidRDefault="00F902DF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C0D4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6219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1B9E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61A1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202E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6DD116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319D" w14:textId="77777777" w:rsidR="00F902DF" w:rsidRDefault="00F902DF" w:rsidP="00F902DF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2195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5142" w14:textId="77777777" w:rsidR="00F902DF" w:rsidRPr="001161EA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1BD5" w14:textId="77777777" w:rsidR="00F902DF" w:rsidRDefault="00F902DF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88E7F77" w14:textId="77777777" w:rsidR="00F902DF" w:rsidRDefault="00F902DF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BDD6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B121" w14:textId="77777777" w:rsidR="00F902DF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1887" w14:textId="77777777" w:rsidR="00F902DF" w:rsidRDefault="00F902DF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CF34" w14:textId="77777777" w:rsidR="00F902DF" w:rsidRPr="008D08DE" w:rsidRDefault="00F902DF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E7C4" w14:textId="77777777" w:rsidR="00F902DF" w:rsidRDefault="00F902DF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969824E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BA2CAFF" w14:textId="77777777" w:rsidR="00F902DF" w:rsidRDefault="00F902DF" w:rsidP="00C261F4">
      <w:pPr>
        <w:pStyle w:val="Heading1"/>
        <w:spacing w:line="360" w:lineRule="auto"/>
      </w:pPr>
      <w:r>
        <w:t>LINIA 801 B</w:t>
      </w:r>
    </w:p>
    <w:p w14:paraId="3F526D9B" w14:textId="77777777" w:rsidR="00F902DF" w:rsidRDefault="00F902DF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3E4EE7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AC66" w14:textId="77777777" w:rsidR="00F902DF" w:rsidRDefault="00F902DF" w:rsidP="00F902D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9DC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6ACE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2B5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8B0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9008C1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4F6A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5A4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BF58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73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73652F7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9EAB" w14:textId="77777777" w:rsidR="00F902DF" w:rsidRDefault="00F902DF" w:rsidP="00F902D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F5B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34C9B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D74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F00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B382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501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DE8A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34B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4B12AEEF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B48A" w14:textId="77777777" w:rsidR="00F902DF" w:rsidRDefault="00F902DF" w:rsidP="00F902D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DBC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9D10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4FF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  <w:p w14:paraId="19B0B3A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6C4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7EBD2BB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8 - 12 </w:t>
            </w:r>
          </w:p>
          <w:p w14:paraId="0D00423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DF8787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5FB1" w14:textId="77777777" w:rsidR="00F902DF" w:rsidRPr="003E0E1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E0E1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DE9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55A3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3CC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902DF" w14:paraId="53D9D10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E995" w14:textId="77777777" w:rsidR="00F902DF" w:rsidRDefault="00F902DF" w:rsidP="00F902DF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BC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AD56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B70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3C7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C421" w14:textId="77777777" w:rsidR="00F902DF" w:rsidRPr="003E0E1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D51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C369" w14:textId="77777777" w:rsidR="00F902DF" w:rsidRPr="00556109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364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47627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1A, 2A, 2B şi 3B.</w:t>
            </w:r>
          </w:p>
        </w:tc>
      </w:tr>
    </w:tbl>
    <w:p w14:paraId="66349C88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3626F0A0" w14:textId="77777777" w:rsidR="00F902DF" w:rsidRDefault="00F902DF" w:rsidP="005011D2">
      <w:pPr>
        <w:pStyle w:val="Heading1"/>
        <w:spacing w:line="360" w:lineRule="auto"/>
      </w:pPr>
      <w:r>
        <w:t>LINIA 802</w:t>
      </w:r>
    </w:p>
    <w:p w14:paraId="0EE9F894" w14:textId="77777777" w:rsidR="00F902DF" w:rsidRDefault="00F902DF" w:rsidP="009A7564">
      <w:pPr>
        <w:pStyle w:val="Heading1"/>
        <w:spacing w:line="360" w:lineRule="auto"/>
        <w:rPr>
          <w:b w:val="0"/>
          <w:bCs w:val="0"/>
          <w:sz w:val="8"/>
        </w:rPr>
      </w:pPr>
      <w:r>
        <w:t>TITAN SUD - OLTENIŢA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04A47E18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000F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256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18+100</w:t>
            </w:r>
          </w:p>
          <w:p w14:paraId="571DA89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0C4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4AE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12E703E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0D6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195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EDE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D76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DA3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0FA7B126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0E99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E00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E56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9CE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1535C5A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63A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15B7E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849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927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506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33F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4CBD1056" w14:textId="77777777">
        <w:trPr>
          <w:cantSplit/>
          <w:trHeight w:val="3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C28B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09C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  <w:p w14:paraId="520271A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F30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628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</w:t>
            </w:r>
          </w:p>
          <w:p w14:paraId="2993985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1E48D2C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99A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6DD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74F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34B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9D9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3857E82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8298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C26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EAA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88A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35D282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07DB668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C9A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7BAA9E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8AF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DD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6A9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FDF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382FC1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66C6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8E8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874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0F3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38A318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63E651B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22F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61DFBA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CEF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157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8A9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8F3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0F316CF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6A2F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607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BBC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8A0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50A51CB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694C200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B0B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FAB201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B9A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E93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1A5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0B91" w14:textId="77777777" w:rsidR="00F902DF" w:rsidRPr="00FC0DDB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AC879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DAF53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la liniile 3 şi 4 </w:t>
            </w:r>
          </w:p>
          <w:p w14:paraId="28FD0EE7" w14:textId="77777777" w:rsidR="00F902DF" w:rsidRPr="00FC0DDB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FC0DDB">
              <w:rPr>
                <w:b/>
                <w:bCs/>
                <w:i/>
                <w:sz w:val="20"/>
                <w:lang w:val="ro-RO"/>
              </w:rPr>
              <w:t>Bucureşti Sud.</w:t>
            </w:r>
          </w:p>
        </w:tc>
      </w:tr>
      <w:tr w:rsidR="00F902DF" w14:paraId="0FBAA15E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15CA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9E81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57A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7C5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7D829A7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166D0CB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A75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B2E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A47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B96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AF02" w14:textId="77777777" w:rsidR="00F902DF" w:rsidRPr="00FC0DDB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902DF" w14:paraId="16E7FEF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4B20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B20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22+600</w:t>
            </w:r>
          </w:p>
          <w:p w14:paraId="1B05F1F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68E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D17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 Oltenița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858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F72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DFE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0AE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BD5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15D1878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B754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EAA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23+400</w:t>
            </w:r>
          </w:p>
          <w:p w14:paraId="2BDDF4E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CD4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1A8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393C7EB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60D731F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9CA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CCC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53D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5AB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D36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C06394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provizorie.</w:t>
            </w:r>
          </w:p>
        </w:tc>
      </w:tr>
      <w:tr w:rsidR="00F902DF" w14:paraId="6C2593E0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362B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D27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26+650</w:t>
            </w:r>
          </w:p>
          <w:p w14:paraId="4AF2AD3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FC1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CCA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37AB1BC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3A5482F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455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5EB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93B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2D5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515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066BAF02" w14:textId="77777777" w:rsidR="00F902DF" w:rsidRPr="00FC0DDB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F902DF" w14:paraId="2272784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E265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3DC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2F776D6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443C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8065" w14:textId="77777777" w:rsidR="00F902DF" w:rsidRDefault="00F902DF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0AC4914A" w14:textId="77777777" w:rsidR="00F902DF" w:rsidRDefault="00F902DF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32067B42" w14:textId="77777777" w:rsidR="00F902DF" w:rsidRDefault="00F902DF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4F5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B26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BAF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83F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9C5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7137DE5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7BF5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22C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30+490</w:t>
            </w:r>
          </w:p>
          <w:p w14:paraId="5CBEC55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A80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6BE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406ABEA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5A20E8A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372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81C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620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328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67A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F36EF7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de 2000 Hz.</w:t>
            </w:r>
          </w:p>
          <w:p w14:paraId="798EAAB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primul vehicul din compunerea trenului.</w:t>
            </w:r>
          </w:p>
        </w:tc>
      </w:tr>
      <w:tr w:rsidR="00F902DF" w14:paraId="44040FB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4BF6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DC6F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34+000</w:t>
            </w:r>
          </w:p>
          <w:p w14:paraId="3DB54D6A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B319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ACE1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7D4B3C08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4A4AE854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CE3C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A6F7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4365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68A9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F5AF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16EBC12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E053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C6FD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36+500</w:t>
            </w:r>
          </w:p>
          <w:p w14:paraId="55CAB50C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5EBB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0FD1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705E7D45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73F8B0AE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03B7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4ABD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0488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C760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6BEA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59D922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F902DF" w14:paraId="0285621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9EF2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9E35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37+430</w:t>
            </w:r>
          </w:p>
          <w:p w14:paraId="6AA40721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7FD0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2DF3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11957F86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ECA8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AC9E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FD17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576F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35BC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12A9433E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F902DF" w14:paraId="20725BB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BC0A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ACBF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43+900</w:t>
            </w:r>
          </w:p>
          <w:p w14:paraId="5D5ACF16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6591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5F11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009BDE87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76B4A23A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8C54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17E8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EB42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23DB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8371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703270A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86BE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0104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44+900</w:t>
            </w:r>
          </w:p>
          <w:p w14:paraId="538DAFB3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372C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8853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59D19D03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59815328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01EB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6CC9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41C0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176D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7EAD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180F92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FDFA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3FF5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47+250</w:t>
            </w:r>
          </w:p>
          <w:p w14:paraId="68A64F33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5661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60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B4EE" w14:textId="77777777" w:rsidR="00F902DF" w:rsidRDefault="00F902DF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3A310BAB" w14:textId="77777777" w:rsidR="00F902DF" w:rsidRDefault="00F902DF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0699669B" w14:textId="77777777" w:rsidR="00F902DF" w:rsidRDefault="00F902DF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06B9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CCCF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06B9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EC22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90D2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79574E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5935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1B13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  <w:p w14:paraId="73D9730D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C10A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9EA1" w14:textId="77777777" w:rsidR="00F902DF" w:rsidRDefault="00F902DF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57FB8C62" w14:textId="77777777" w:rsidR="00F902DF" w:rsidRDefault="00F902DF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7C37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4A68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5E5C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BC72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5721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2024CBA5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EF3D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B760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68+350</w:t>
            </w:r>
          </w:p>
          <w:p w14:paraId="70E3AAE6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2F44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2B55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3E05175F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79E4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0CA0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2613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7979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F73D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6BEC8A9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F902DF" w14:paraId="1FD56DD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4106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52FA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77+100</w:t>
            </w:r>
          </w:p>
          <w:p w14:paraId="27C82BD2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77+740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D973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F987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Olteniţa </w:t>
            </w:r>
          </w:p>
          <w:p w14:paraId="4A788756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B92D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9909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D61F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33CF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7027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902DF" w14:paraId="4B02F5DC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E3F7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552C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35AE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0CA3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585A7413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D2D9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5C9AE2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B7F3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DC31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0164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3F02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902DF" w14:paraId="7F36AE62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D35C" w14:textId="77777777" w:rsidR="00F902DF" w:rsidRDefault="00F902DF" w:rsidP="00F902DF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537B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4E1A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3308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7AB18FD9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5ECA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890EAC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CB88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DB3B" w14:textId="77777777" w:rsidR="00F902DF" w:rsidRDefault="00F902DF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0A1A" w14:textId="77777777" w:rsidR="00F902DF" w:rsidRDefault="00F902DF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4C9A" w14:textId="77777777" w:rsidR="00F902DF" w:rsidRDefault="00F902DF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FCCE68D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666DCFA3" w14:textId="77777777" w:rsidR="00F902DF" w:rsidRDefault="00F902DF" w:rsidP="00FF5C69">
      <w:pPr>
        <w:pStyle w:val="Heading1"/>
        <w:spacing w:line="276" w:lineRule="auto"/>
      </w:pPr>
      <w:r>
        <w:t>LINIA 804</w:t>
      </w:r>
    </w:p>
    <w:p w14:paraId="1DC38B4A" w14:textId="77777777" w:rsidR="00F902DF" w:rsidRDefault="00F902DF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F902DF" w14:paraId="45E95AE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5F03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DAB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5A739C9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F4F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A235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7E92B13A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068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C6F3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3FA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C32A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EAA3" w14:textId="77777777" w:rsidR="00F902DF" w:rsidRPr="00436B1D" w:rsidRDefault="00F902DF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F902DF" w14:paraId="1583614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90FB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B0D8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644B292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CEF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12B2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14872F6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415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09FB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D38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9B51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5D20" w14:textId="77777777" w:rsidR="00F902DF" w:rsidRPr="00436B1D" w:rsidRDefault="00F902DF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902DF" w14:paraId="02BAB4D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B3A9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568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4BA9385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2DC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0788" w14:textId="77777777" w:rsidR="00F902DF" w:rsidRDefault="00F902DF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C44B6E3" w14:textId="77777777" w:rsidR="00F902DF" w:rsidRDefault="00F902DF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EB1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EBC1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194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0A7C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2D83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902DF" w14:paraId="2A8BF29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4835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FF6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28A7333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711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18C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220940E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C52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9B33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BD2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7CC0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D94C" w14:textId="77777777" w:rsidR="00F902DF" w:rsidRPr="00E25A4B" w:rsidRDefault="00F902DF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4C0302B7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79E43B8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1320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A54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4B31F818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9B1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A50A" w14:textId="77777777" w:rsidR="00F902DF" w:rsidRDefault="00F902DF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A8653FE" w14:textId="77777777" w:rsidR="00F902DF" w:rsidRDefault="00F902DF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E53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E2F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01B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A26B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D41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902DF" w14:paraId="0C6BD4F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0388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447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245A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877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CF3699A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126E11B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B06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7441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CB0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132507EA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685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6EC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44140B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4AC58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657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21145FB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BEA3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390B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2B0664A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6450F222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065E69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304CA37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1B2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5CBE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B9F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1E5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AE8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698DF293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5D23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F6AF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671C9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208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A74EC8E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2A3D3B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61FCC115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1AA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135F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0A0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4D45018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D222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508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700A2882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D476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6B4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C71C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2CC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896A8B5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6D2CAE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944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4C110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4F8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A06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4506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BF5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BCF1CA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F8B7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572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58A54DE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6FC0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0FB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30358A3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67FA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AF4B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C96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69AE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1C5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F902DF" w14:paraId="52F521A8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FD2D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899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10B6D1A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BF51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583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3E525037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140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971A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A7C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1CFC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E96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291159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902DF" w14:paraId="20EE97D2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1CE6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687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6893617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2AAD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2E0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16599948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2C7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55E8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7C5A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3EB8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F143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25A6557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902DF" w14:paraId="2ED2C6D7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0543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E17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252F4B1A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F91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B11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5C348EB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7549D08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34193AD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46F2F20B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713C62B7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F4B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585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996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4E40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943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3A537E8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FD3F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3D3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47D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0408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218357F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376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01A15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8907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9AE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3CBA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76D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C8CCCE2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9288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175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42D6" w14:textId="77777777" w:rsidR="00F902DF" w:rsidRPr="00A152FB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7DF5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540C18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7AF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1EA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DCB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3AB7" w14:textId="77777777" w:rsidR="00F902DF" w:rsidRPr="00F9444C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370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F513030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C7CD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EB2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06AFDFD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E689" w14:textId="77777777" w:rsidR="00F902DF" w:rsidRPr="00A152FB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E38B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68F3A2A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420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38DF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A88B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94B0" w14:textId="77777777" w:rsidR="00F902DF" w:rsidRPr="00F9444C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2CFA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CC07B9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902DF" w14:paraId="5FC950AF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51FE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4BBA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265D8D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7C43" w14:textId="77777777" w:rsidR="00F902DF" w:rsidRPr="00A152FB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F85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A48384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2D1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029B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998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7444" w14:textId="77777777" w:rsidR="00F902DF" w:rsidRPr="00F9444C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1778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C7F03F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902DF" w14:paraId="52979FD8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3DF0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FD6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0A66" w14:textId="77777777" w:rsidR="00F902DF" w:rsidRPr="00A152FB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A474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4D3AED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1B0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E61544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E9E2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3E8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4FBB" w14:textId="77777777" w:rsidR="00F902DF" w:rsidRPr="00F9444C" w:rsidRDefault="00F902DF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837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3EE21F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9A96C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F902DF" w14:paraId="5DEA75FB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0101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4D8B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A097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AB8E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429333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7E0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CED9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41D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5909656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B0A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C6A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5A941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1EF07C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0A083B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902DF" w14:paraId="6B319A56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0105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C05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5A76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5C0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78A29E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575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2A4335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6EAB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87EF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D8A7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4702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FC09C1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F902DF" w14:paraId="3F94ACE7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CFF9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71A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DB1A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6BF6" w14:textId="77777777" w:rsidR="00F902DF" w:rsidRDefault="00F902DF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7AFE650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95C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455C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CD5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322134B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1DED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ECB4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54975A86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E8F8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3DC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99EF" w14:textId="77777777" w:rsidR="00F902DF" w:rsidRPr="00A152FB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713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38F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7514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5FF4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2E98C56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7E8C" w14:textId="77777777" w:rsidR="00F902DF" w:rsidRPr="00F9444C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85F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08D96A5B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96C7" w14:textId="77777777" w:rsidR="00F902DF" w:rsidRDefault="00F902DF" w:rsidP="00F902DF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30CD" w14:textId="77777777" w:rsidR="00F902DF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4860084" w14:textId="77777777" w:rsidR="00F902DF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8BD6" w14:textId="77777777" w:rsidR="00F902DF" w:rsidRPr="00A152FB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804F" w14:textId="77777777" w:rsidR="00F902DF" w:rsidRDefault="00F902DF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425F" w14:textId="77777777" w:rsidR="00F902DF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1107" w14:textId="77777777" w:rsidR="00F902DF" w:rsidRPr="00F9444C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FD34" w14:textId="77777777" w:rsidR="00F902DF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BB48E8D" w14:textId="77777777" w:rsidR="00F902DF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AF2F" w14:textId="77777777" w:rsidR="00F902DF" w:rsidRDefault="00F902DF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7091" w14:textId="77777777" w:rsidR="00F902DF" w:rsidRDefault="00F902DF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17D1EC51" w14:textId="77777777" w:rsidR="00F902DF" w:rsidRDefault="00F902DF" w:rsidP="00802827">
      <w:pPr>
        <w:spacing w:line="276" w:lineRule="auto"/>
        <w:ind w:right="57"/>
        <w:rPr>
          <w:sz w:val="20"/>
          <w:lang w:val="ro-RO"/>
        </w:rPr>
      </w:pPr>
    </w:p>
    <w:p w14:paraId="41CD100F" w14:textId="77777777" w:rsidR="00F902DF" w:rsidRDefault="00F902DF" w:rsidP="00DE7850">
      <w:pPr>
        <w:pStyle w:val="Heading1"/>
        <w:spacing w:line="360" w:lineRule="auto"/>
      </w:pPr>
      <w:r>
        <w:t>LINIA 806</w:t>
      </w:r>
    </w:p>
    <w:p w14:paraId="72EDF234" w14:textId="77777777" w:rsidR="00F902DF" w:rsidRDefault="00F902DF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902DF" w14:paraId="33978B36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9E2B" w14:textId="77777777" w:rsidR="00F902DF" w:rsidRDefault="00F902DF" w:rsidP="00F902DF">
            <w:pPr>
              <w:numPr>
                <w:ilvl w:val="0"/>
                <w:numId w:val="7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9309" w14:textId="77777777" w:rsidR="00F902DF" w:rsidRDefault="00F902DF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B8EC20C" w14:textId="77777777" w:rsidR="00F902DF" w:rsidRDefault="00F902DF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10E9" w14:textId="77777777" w:rsidR="00F902DF" w:rsidRPr="000A2807" w:rsidRDefault="00F902DF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B096" w14:textId="77777777" w:rsidR="00F902DF" w:rsidRDefault="00F902DF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 Amara – </w:t>
            </w:r>
          </w:p>
          <w:p w14:paraId="1B531A60" w14:textId="77777777" w:rsidR="00F902DF" w:rsidRDefault="00F902DF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8AF9" w14:textId="77777777" w:rsidR="00F902DF" w:rsidRDefault="00F902DF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5F7B" w14:textId="77777777" w:rsidR="00F902DF" w:rsidRPr="000A2807" w:rsidRDefault="00F902DF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B02D" w14:textId="77777777" w:rsidR="00F902DF" w:rsidRDefault="00F902DF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748F" w14:textId="77777777" w:rsidR="00F902DF" w:rsidRPr="000A2807" w:rsidRDefault="00F902DF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4CFE" w14:textId="77777777" w:rsidR="00F902DF" w:rsidRDefault="00F902DF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</w:t>
            </w:r>
          </w:p>
        </w:tc>
      </w:tr>
    </w:tbl>
    <w:p w14:paraId="57C4666A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6EF94934" w14:textId="77777777" w:rsidR="00F902DF" w:rsidRDefault="00F902DF" w:rsidP="00535684">
      <w:pPr>
        <w:pStyle w:val="Heading1"/>
        <w:spacing w:line="360" w:lineRule="auto"/>
      </w:pPr>
      <w:r>
        <w:lastRenderedPageBreak/>
        <w:t>LINIA 807</w:t>
      </w:r>
    </w:p>
    <w:p w14:paraId="6C7A4B38" w14:textId="77777777" w:rsidR="00F902DF" w:rsidRDefault="00F902DF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7D172C88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A2F3" w14:textId="77777777" w:rsidR="00F902DF" w:rsidRDefault="00F902DF" w:rsidP="00F902DF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04A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2D1AE28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B59A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BD3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3878EDB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029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24A8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3E0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D208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47B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CFF48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02E5C40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439D1AB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F902DF" w14:paraId="66CF2DD3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61E0" w14:textId="77777777" w:rsidR="00F902DF" w:rsidRDefault="00F902DF" w:rsidP="00F902DF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D3F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04FFCC3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AB13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DCF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7C0E644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8CA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C2CD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0E0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47C4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CB2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7249FF29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E593" w14:textId="77777777" w:rsidR="00F902DF" w:rsidRDefault="00F902DF" w:rsidP="00F902DF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FDC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E980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B96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2C177F7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799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06F2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462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667D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7E9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B956334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B598" w14:textId="77777777" w:rsidR="00F902DF" w:rsidRDefault="00F902DF" w:rsidP="00F902DF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38B2" w14:textId="77777777" w:rsidR="00F902DF" w:rsidRDefault="00F902DF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F283" w14:textId="77777777" w:rsidR="00F902DF" w:rsidRPr="007345A6" w:rsidRDefault="00F902DF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4A01" w14:textId="77777777" w:rsidR="00F902DF" w:rsidRDefault="00F902DF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0917EDF8" w14:textId="77777777" w:rsidR="00F902DF" w:rsidRDefault="00F902DF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0241" w14:textId="77777777" w:rsidR="00F902DF" w:rsidRDefault="00F902DF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7C8A" w14:textId="77777777" w:rsidR="00F902DF" w:rsidRPr="007345A6" w:rsidRDefault="00F902DF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769A" w14:textId="77777777" w:rsidR="00F902DF" w:rsidRDefault="00F902DF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A00BBD2" w14:textId="77777777" w:rsidR="00F902DF" w:rsidRDefault="00F902DF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6B3E" w14:textId="77777777" w:rsidR="00F902DF" w:rsidRPr="007345A6" w:rsidRDefault="00F902DF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D80D" w14:textId="77777777" w:rsidR="00F902DF" w:rsidRDefault="00F902DF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53F63684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C517" w14:textId="77777777" w:rsidR="00F902DF" w:rsidRDefault="00F902DF" w:rsidP="00F902DF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DF4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1536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B81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3D7363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90D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C5AD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467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2A1FAA5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333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636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6AED7472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4676" w14:textId="77777777" w:rsidR="00F902DF" w:rsidRDefault="00F902DF" w:rsidP="00F902DF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F4E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5288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F49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1A73F04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5A9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0200D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2C5C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CED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ED0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77C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88ABC5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211E" w14:textId="77777777" w:rsidR="00F902DF" w:rsidRDefault="00F902DF" w:rsidP="00F902DF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3E5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2DAE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596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70E7D10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DDE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2E963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A763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32C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6791" w14:textId="77777777" w:rsidR="00F902DF" w:rsidRPr="007345A6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0D0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D688C22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68087A84" w14:textId="77777777" w:rsidR="00F902DF" w:rsidRDefault="00F902DF" w:rsidP="00D509E3">
      <w:pPr>
        <w:pStyle w:val="Heading1"/>
        <w:spacing w:line="360" w:lineRule="auto"/>
      </w:pPr>
      <w:r>
        <w:t>LINIA 812</w:t>
      </w:r>
    </w:p>
    <w:p w14:paraId="28510B8C" w14:textId="77777777" w:rsidR="00F902DF" w:rsidRDefault="00F902DF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3E0B2BA1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BB6C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F59A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E6D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B46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8F1954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36F8B80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F2A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1842ED0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1980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310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6244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9A6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E15EB6D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85C5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BEF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FE5D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155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AABB4F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613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5922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605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C906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9A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9E67977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A477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4A5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3C37AEA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9F6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FE9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3FDBE9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9E9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03FC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C193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F4E0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12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7913D3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902DF" w14:paraId="1A62F868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A830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311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5CC368F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BB1A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C4B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65B71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F67F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57A8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82A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0F9E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CB9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3899079B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5DE2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987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069D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98C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E9F67F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B45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066660BF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2048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3A0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1083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2FA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FE1C9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9C86C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70EC69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F902DF" w14:paraId="7B24C627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9B8D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4CAE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B4F5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FDA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F4E04E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119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2F94BBBF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6094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17EF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0391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A00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D25EC6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62EB623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F902DF" w14:paraId="14B079A2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BA02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B1A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F040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75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A864B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EE2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43D9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D03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EB72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7A1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1548557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F4F2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D17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7FA1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077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E1796F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CFC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125CFEA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14A1F07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23939825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87C6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A9F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7BDC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83C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2B3E54E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289B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9F85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89A8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D1C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DE0117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EF5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68C2EF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6AF2EEE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1C11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6D4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F47F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779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C6B25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F902DF" w14:paraId="5D29C3BD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C24B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92B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07D3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CEB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B7C257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1DC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5FFE2E6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354676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6B43246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A305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A665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57A5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1E7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45DC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F902DF" w14:paraId="2B852DFA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194E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918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2A8F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781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B8B7A9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404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CCB1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878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2F1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78A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7A26D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31D7F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6B36AC8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F902DF" w14:paraId="4930927A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AA8F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0885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7E40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56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515CE91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45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38DECB79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C463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E53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C50C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5B8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1079814E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27E3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19F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EA4D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44D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E72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BC0D4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DF73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F32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F7BD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B59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136309D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5532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1A0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62D3827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36E3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9CC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3838360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D6C6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40EC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732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7BB5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8EB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8D7ED8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5EBF6FF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F902DF" w14:paraId="20785211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DC7D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7F2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C98C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B33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3C66FC2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059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4BE0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A32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9DCF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EB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B7139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F902DF" w14:paraId="14EAF5CE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1C75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9CE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6ED83E8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86C1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8AB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4C61021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5A2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A6C4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9F2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1906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E44D" w14:textId="77777777" w:rsidR="00F902DF" w:rsidRPr="00562792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5B54581B" w14:textId="77777777" w:rsidR="00F902DF" w:rsidRPr="00562792" w:rsidRDefault="00F902D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4DC4E0A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0605A14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ADD7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C7F4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B3FA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83F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629F93C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5AB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5A4F584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B227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5CE9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08D8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3B2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AC009BE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52C3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BDB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B4AC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FDC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4756A11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3C8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5D15E79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2C620A5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2CFC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96E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60E8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26C3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2E3BD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0DBA9A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F902DF" w14:paraId="5A481C54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ADD1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051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245B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A65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5E02B45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4C23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091A3D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7A19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3E8C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D529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3D5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1B9E7B3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A7AC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2D34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F4D0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AFF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375E9AB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4362002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9475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E6B154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6D20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50E6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4D29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144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6DD7AA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73D3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4F8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D1C6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69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0800F0E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0DC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78E9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78E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41DB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3A8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98E42F0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2D44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400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68B51A7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43D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45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613BB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4F0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E79B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0F4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2AAD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DE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2E2FF0FE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C70E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4412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4577342A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0FFE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49D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E29347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C3B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310F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C89E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29C4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324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BD67AC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F902DF" w14:paraId="11E7ED9C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0091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684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4AED69EE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9F6A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51B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668B9C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575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74DA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BDA5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0C60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A9D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851B88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422148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F902DF" w14:paraId="62A093F2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449B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93FF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4429857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DCF6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86F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72D4AA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E1B4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B732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B5EE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513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781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576D8364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8E58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A13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376B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B56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3C10E65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759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F46331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EDEA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0293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8FB4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BF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2B77C2F9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7496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6F7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F5D0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F98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4EE3055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798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0853F0B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17474653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9274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3DB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4E14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4DF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7B1D3B4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F902DF" w14:paraId="4777581C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9C81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D6B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A3EB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3C0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DCC865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B11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C3C1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9B6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B10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3CB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F902DF" w14:paraId="15DC6553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F327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F5D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6F83D8D4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2A0A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803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6649F1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63AD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C329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B12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9E14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4ED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10723938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E51D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59B5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05B75C3C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176D" w14:textId="77777777" w:rsidR="00F902DF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A23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55F7F35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0E27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C010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141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3808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7E2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4AE735A9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E2C7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A01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99B8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171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C13834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5F0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240C9603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B31B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C74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0E83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81C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3522DD2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7F2B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683E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E145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109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F28931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23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E1E3D6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942B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1EF9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F8EC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2D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3F66A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F902DF" w14:paraId="41A20967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B59F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50A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0F59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A18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690638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0CD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666E70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B781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94C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3424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47B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E9C3B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054E85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F902DF" w14:paraId="6D8DEE4E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A08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2E9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4A3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0A8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148384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E855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F319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F2CE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91D1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D59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0837510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135A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6EF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AD2A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E23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0AF86D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A42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2EAA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DAD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54F5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EF3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B993910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BD5B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1E0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E7CE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ADF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0BDC3C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73B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3E1D81C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CB7E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565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694E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8836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8D6646" w14:textId="77777777" w:rsidR="00F902DF" w:rsidRPr="00F662B5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F902DF" w14:paraId="475A1BC2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E60A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F59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4651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6353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EF5461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9926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3ADE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3E6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A507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D7A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EE28F6F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AA61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4153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F12F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5E5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083B16F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CA2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35698040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E16E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0C0F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5FC8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6EA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EE93527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4BB8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CD1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30A5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E762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476725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6858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068D1A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0421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479F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6C3C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32F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5FAFD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902DF" w14:paraId="4FC1D670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EA8A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940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5C4D15CC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23BB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70A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4B72DD6E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9211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4621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436A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3B22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6A7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2542D877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53F0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027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843D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F42B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365817E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8DC7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03DEB5B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B070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A33D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2844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68A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C255600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0222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8EF8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97E8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9AF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59D4B1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7FF1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49E2C99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C093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9CD2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00D3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8501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D1EBCEC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0148" w14:textId="77777777" w:rsidR="00F902DF" w:rsidRPr="001A61C3" w:rsidRDefault="00F902DF" w:rsidP="00F902DF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2BB4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7EAB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3DA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60B9760C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45F2906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F51F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4BA6C19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B9A6" w14:textId="77777777" w:rsidR="00F902DF" w:rsidRPr="006A7C82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E27A" w14:textId="77777777" w:rsidR="00F902DF" w:rsidRPr="001A61C3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65F9" w14:textId="77777777" w:rsidR="00F902DF" w:rsidRPr="00772CB4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BA7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F42AB70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4E8CAE1D" w14:textId="77777777" w:rsidR="00F902DF" w:rsidRDefault="00F902DF" w:rsidP="00672C80">
      <w:pPr>
        <w:pStyle w:val="Heading1"/>
        <w:spacing w:line="360" w:lineRule="auto"/>
      </w:pPr>
      <w:r>
        <w:t>LINIA 813</w:t>
      </w:r>
    </w:p>
    <w:p w14:paraId="06006395" w14:textId="77777777" w:rsidR="00F902DF" w:rsidRDefault="00F902DF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F902DF" w14:paraId="62EBC0D2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04D3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E74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387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4D75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0125BF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0F9C" w14:textId="77777777" w:rsidR="00F902DF" w:rsidRDefault="00F902DF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32898C3E" w14:textId="77777777" w:rsidR="00F902DF" w:rsidRDefault="00F902DF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05A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D84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DD2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23D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16271DD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2577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034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55DF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2EF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90C9E1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ADB3" w14:textId="77777777" w:rsidR="00F902DF" w:rsidRDefault="00F902DF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08298199" w14:textId="77777777" w:rsidR="00F902DF" w:rsidRDefault="00F902DF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3B5D8EB1" w14:textId="77777777" w:rsidR="00F902DF" w:rsidRDefault="00F902DF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FA6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6D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6F6E9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B060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A8B07FA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0B6A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E370" w14:textId="77777777" w:rsidR="00F902DF" w:rsidRDefault="00F902DF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F1F6" w14:textId="77777777" w:rsidR="00F902DF" w:rsidRDefault="00F902DF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65FF" w14:textId="77777777" w:rsidR="00F902DF" w:rsidRDefault="00F902DF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E22DC9A" w14:textId="77777777" w:rsidR="00F902DF" w:rsidRDefault="00F902DF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C840" w14:textId="77777777" w:rsidR="00F902DF" w:rsidRDefault="00F902DF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23F4" w14:textId="77777777" w:rsidR="00F902DF" w:rsidRDefault="00F902DF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2647" w14:textId="77777777" w:rsidR="00F902DF" w:rsidRDefault="00F902DF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3514" w14:textId="77777777" w:rsidR="00F902DF" w:rsidRPr="00564F54" w:rsidRDefault="00F902DF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1E73" w14:textId="77777777" w:rsidR="00F902DF" w:rsidRDefault="00F902DF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82DC9AB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F8BC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01E3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4725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4F731CA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0E1EEDB7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3E0D" w14:textId="77777777" w:rsidR="00F902DF" w:rsidRPr="001A0BE2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C6357E2" w14:textId="77777777" w:rsidR="00F902DF" w:rsidRPr="001A0BE2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7A2F46CD" w14:textId="77777777" w:rsidR="00F902DF" w:rsidRPr="001A0BE2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02BC0E2D" w14:textId="77777777" w:rsidR="00F902DF" w:rsidRPr="00564F54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96D0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617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5169880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7F8E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740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294D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27D7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11255E24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487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0E30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19E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616DBF2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A8F56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A61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F902DF" w14:paraId="60AD4962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4AE7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690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09059EC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8A1E4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75C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435B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D68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8BB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34A2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063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F902DF" w14:paraId="1BA2FAD4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2EA8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DF1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2D95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82F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509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B16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03B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5C03B09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2E8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EE4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F902DF" w14:paraId="59E267FB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531B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269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A13B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276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E9790F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81E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05E006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141B9C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9250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AF1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4598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9BF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6BC14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F902DF" w14:paraId="5B27D91E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E205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D1D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7195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55B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2683F9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9C8F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FEEFAD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E1991E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FA33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41A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912C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FA1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19D5B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F902DF" w14:paraId="02EE5EC6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2A5E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232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623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AF2A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D4BD564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563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26548C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DB5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9B6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F09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CF1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671B6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929F1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F902DF" w14:paraId="51B6AB49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797F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AD0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65EA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BEA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38F495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767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7F145CF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765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70A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4F7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B33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166F4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F902DF" w14:paraId="31A50B69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02D5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942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54E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2F5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DF9E04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6B5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1ACC6B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5FCE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5A8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785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6B8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F902DF" w14:paraId="046D16D9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8E2B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C4F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EEA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821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935C5D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29D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06CE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B21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674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047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215F6A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A3A7E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F902DF" w14:paraId="1C78C96F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32B6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4C9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A926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F96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6440C7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7B9FB4B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5E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009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8DC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1595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C14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6FA1477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739A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C85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92E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D92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CD5909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481918D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F97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889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048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DDE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EB5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1D33F54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1695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4DF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A02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D4E6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3AA5D4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A7C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98B2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B3D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FEE7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A0A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3204E42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469D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F1B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DCEA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B1E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B33F44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862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ADD81E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43F2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5F0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474A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C11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B9709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F902DF" w14:paraId="5FFCA4E6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FCD0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924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6C8B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B89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E380CC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60F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F8B8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7BD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CE8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1E2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784A932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902DF" w14:paraId="2240E1CF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E218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AB0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0723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956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91108B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A00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713270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4CDF6E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4226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783E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BF96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C8F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1F8B2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A73E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42ADD7E9" w14:textId="77777777" w:rsidR="00F902DF" w:rsidRPr="00CB3CD0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F902DF" w14:paraId="4162AF3D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85B6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63D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2F4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BB5F" w14:textId="77777777" w:rsidR="00F902DF" w:rsidRDefault="00F902DF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E3404E6" w14:textId="77777777" w:rsidR="00F902DF" w:rsidRDefault="00F902DF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E026" w14:textId="77777777" w:rsidR="00F902DF" w:rsidRDefault="00F902DF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F1FB731" w14:textId="77777777" w:rsidR="00F902DF" w:rsidRDefault="00F902DF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C52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D6F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6FE4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2D1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7D563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F902DF" w14:paraId="1150EEF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96D9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B49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EB8A95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976B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C6C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04AC912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6B48EB8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08B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360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BE0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5CAAB9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F33C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18CA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CB16B09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AE61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BCF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47F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A33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2B9FEA1E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4DC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8CB4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C52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7636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E33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2E2DEB1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03DF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66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D9A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EF9F" w14:textId="77777777" w:rsidR="00F902DF" w:rsidRDefault="00F902DF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18708373" w14:textId="77777777" w:rsidR="00F902DF" w:rsidRDefault="00F902DF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A0B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EFA2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F65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240B3A7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0A0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3D2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407B27C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B198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E9F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6FE96E3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C9AA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6D2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30DE53D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680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5625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B5B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F318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896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7A2FC9F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D974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210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632E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B58D" w14:textId="77777777" w:rsidR="00F902DF" w:rsidRDefault="00F902DF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0CDB3E5" w14:textId="77777777" w:rsidR="00F902DF" w:rsidRDefault="00F902DF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319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EF5B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41C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7679948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5304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950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5076BA42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1C6B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E8F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19CF6EF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FEE1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CEF5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E76894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82A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0A2D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1B1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2AC7" w14:textId="77777777" w:rsidR="00F902DF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040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3AA66A99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67A4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ED7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0E34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B33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534F689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DBA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10A50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2E98BD5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6F60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754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7ECF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7B2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F902DF" w14:paraId="4866036F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4AD9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237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CA98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FE9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D1EAFE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3537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C5C36CD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3CAC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8965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CBA4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5E9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75BFF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6F526E7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F902DF" w14:paraId="21D5BB02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9890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7A9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731FE2F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7A05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EC8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D8BDC28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9278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EF5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DB9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9ED8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BBC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E86BB8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F902DF" w14:paraId="12D5554F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0AB4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601A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32328E9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8208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4492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334C82C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1D0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BF73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83EE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238C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5C6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F902DF" w14:paraId="6E9E9D43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6269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1E2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641386FF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D3C1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7B4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0E4BA59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3D93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D319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1D6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EE06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499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DA06DBC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F902DF" w14:paraId="048CFFFD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F69E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FF2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BA15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B0F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412CC3F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162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681C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B0A6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85CE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0957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F902DF" w14:paraId="5B84A3DA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34EC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1B6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E855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E68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7584FD2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27D9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D35545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B93C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1EC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3B97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E964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F902DF" w14:paraId="25643D4D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CC39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5B0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2D54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9B93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21D928C0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1921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62B9D67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488A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826B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03C2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0ED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6184B84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9D8781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F902DF" w14:paraId="760316F5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79DC" w14:textId="77777777" w:rsidR="00F902DF" w:rsidRDefault="00F902DF" w:rsidP="00F902DF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99F4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05D8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385D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150A1C3B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D21C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2E4B60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5520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8FC2" w14:textId="77777777" w:rsidR="00F902DF" w:rsidRDefault="00F902D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C4F0" w14:textId="77777777" w:rsidR="00F902DF" w:rsidRPr="00564F54" w:rsidRDefault="00F902D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259F" w14:textId="77777777" w:rsidR="00F902DF" w:rsidRDefault="00F902D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F9498CE" w14:textId="77777777" w:rsidR="00F902DF" w:rsidRPr="00237377" w:rsidRDefault="00F902DF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C7AC6A5" w14:textId="77777777" w:rsidR="00F902DF" w:rsidRDefault="00F902DF" w:rsidP="00D96D74">
      <w:pPr>
        <w:pStyle w:val="Heading1"/>
        <w:spacing w:line="360" w:lineRule="auto"/>
      </w:pPr>
      <w:r>
        <w:lastRenderedPageBreak/>
        <w:t>LINIA 813 A</w:t>
      </w:r>
    </w:p>
    <w:p w14:paraId="5D2371E5" w14:textId="77777777" w:rsidR="00F902DF" w:rsidRDefault="00F902DF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22CE5789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42BF" w14:textId="77777777" w:rsidR="00F902DF" w:rsidRDefault="00F902DF" w:rsidP="00F902DF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6A1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1E8998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60C0" w14:textId="77777777" w:rsidR="00F902DF" w:rsidRPr="00E230A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9300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7D762B0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CF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D293" w14:textId="77777777" w:rsidR="00F902DF" w:rsidRPr="009033A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2CA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58BD" w14:textId="77777777" w:rsidR="00F902DF" w:rsidRPr="009033A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228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1822F8D1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F437" w14:textId="77777777" w:rsidR="00F902DF" w:rsidRDefault="00F902DF" w:rsidP="00F902DF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CCD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7FAFBB9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F404" w14:textId="77777777" w:rsidR="00F902DF" w:rsidRPr="00E230A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F4AD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745C65AA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17B51C4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1A0A8A7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B353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448E" w14:textId="77777777" w:rsidR="00F902DF" w:rsidRPr="009033A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C76A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0075" w14:textId="77777777" w:rsidR="00F902DF" w:rsidRPr="009033A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3EE8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7E826D2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15B0" w14:textId="77777777" w:rsidR="00F902DF" w:rsidRDefault="00F902DF" w:rsidP="00F902DF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B769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1303" w14:textId="77777777" w:rsidR="00F902DF" w:rsidRPr="00E230A0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01B9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799A19C7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E600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4778" w14:textId="77777777" w:rsidR="00F902DF" w:rsidRPr="009033A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ACA6" w14:textId="77777777" w:rsidR="00F902DF" w:rsidRDefault="00F902D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1EEA" w14:textId="77777777" w:rsidR="00F902DF" w:rsidRPr="009033AC" w:rsidRDefault="00F902D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E334" w14:textId="77777777" w:rsidR="00F902DF" w:rsidRDefault="00F902D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0261377" w14:textId="77777777" w:rsidR="00F902DF" w:rsidRDefault="00F902DF">
      <w:pPr>
        <w:spacing w:before="40" w:after="40" w:line="192" w:lineRule="auto"/>
        <w:ind w:right="57"/>
        <w:rPr>
          <w:sz w:val="20"/>
          <w:lang w:val="ro-RO"/>
        </w:rPr>
      </w:pPr>
    </w:p>
    <w:p w14:paraId="79C15974" w14:textId="77777777" w:rsidR="00F902DF" w:rsidRDefault="00F902DF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0991A297" w14:textId="77777777" w:rsidR="00F902DF" w:rsidRDefault="00F902DF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F902DF" w14:paraId="7488D03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409D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A4FF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9BEF" w14:textId="77777777" w:rsidR="00F902DF" w:rsidRPr="002B6917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FCB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8529B20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0AD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C43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069F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A68D" w14:textId="77777777" w:rsidR="00F902DF" w:rsidRPr="002A6824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502E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68C7FDA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060D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EC2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50D1" w14:textId="77777777" w:rsidR="00F902DF" w:rsidRPr="002B6917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2CEE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152797C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476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6FBF7E4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62CE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39C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3375" w14:textId="77777777" w:rsidR="00F902DF" w:rsidRPr="002A6824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DC02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64115A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1A6E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C63A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77DD" w14:textId="77777777" w:rsidR="00F902DF" w:rsidRPr="002B6917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162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452B658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3D5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637EFCC1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9B35806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044A4D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8A9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D5C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87C9" w14:textId="77777777" w:rsidR="00F902DF" w:rsidRPr="002A6824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2F5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E8B2B2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C911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4E65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3B87" w14:textId="77777777" w:rsidR="00F902DF" w:rsidRPr="002B6917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84C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E84C53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EA0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23B42173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00A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281D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8B2B" w14:textId="77777777" w:rsidR="00F902DF" w:rsidRPr="002A6824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D806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BD1EC1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7FBB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149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58E7" w14:textId="77777777" w:rsidR="00F902DF" w:rsidRPr="002B6917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3A2F" w14:textId="77777777" w:rsidR="00F902DF" w:rsidRDefault="00F902DF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359F39E" w14:textId="77777777" w:rsidR="00F902DF" w:rsidRDefault="00F902DF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C65F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593DF969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154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0580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E3C0" w14:textId="77777777" w:rsidR="00F902DF" w:rsidRPr="002A6824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3E4D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F902DF" w14:paraId="73244B7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DE5C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19E9" w14:textId="77777777" w:rsidR="00F902DF" w:rsidRDefault="00F902DF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B2BE" w14:textId="77777777" w:rsidR="00F902DF" w:rsidRPr="002B6917" w:rsidRDefault="00F902DF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1E95" w14:textId="77777777" w:rsidR="00F902DF" w:rsidRDefault="00F902DF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DC201C3" w14:textId="77777777" w:rsidR="00F902DF" w:rsidRDefault="00F902DF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6232" w14:textId="77777777" w:rsidR="00F902DF" w:rsidRDefault="00F902DF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1D25CF2A" w14:textId="77777777" w:rsidR="00F902DF" w:rsidRDefault="00F902DF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3E2C" w14:textId="77777777" w:rsidR="00F902DF" w:rsidRDefault="00F902DF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F581" w14:textId="77777777" w:rsidR="00F902DF" w:rsidRDefault="00F902DF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0F56" w14:textId="77777777" w:rsidR="00F902DF" w:rsidRPr="002A6824" w:rsidRDefault="00F902DF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15EE" w14:textId="77777777" w:rsidR="00F902DF" w:rsidRDefault="00F902DF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F902DF" w14:paraId="2FCD66D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EAD1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39C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752F" w14:textId="77777777" w:rsidR="00F902DF" w:rsidRPr="002B6917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5E45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F2C60DF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448D22C1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147C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CDD91A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7E42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6C3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4355" w14:textId="77777777" w:rsidR="00F902DF" w:rsidRPr="002A6824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0D69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E530C0F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022A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05D6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BAAB0E5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05F9" w14:textId="77777777" w:rsidR="00F902DF" w:rsidRPr="002B6917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17EC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2C2572F5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33B7D9A7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9B6F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BAE7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17FE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6E205093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076B" w14:textId="77777777" w:rsidR="00F902DF" w:rsidRPr="002A6824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82FE" w14:textId="77777777" w:rsidR="00F902DF" w:rsidRDefault="00F902DF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66A8E874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87B8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89D1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E6F3" w14:textId="77777777" w:rsidR="00F902DF" w:rsidRPr="002B6917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D1D2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1B1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1FF604DE" w14:textId="77777777" w:rsidR="00F902DF" w:rsidRDefault="00F902D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8561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A4B9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EF73" w14:textId="77777777" w:rsidR="00F902DF" w:rsidRPr="002A6824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E8FD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BA2266D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F902DF" w14:paraId="3DBF3474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A791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686D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F616" w14:textId="77777777" w:rsidR="00F902DF" w:rsidRPr="002B6917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97B1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11C7" w14:textId="77777777" w:rsidR="00F902DF" w:rsidRDefault="00F902DF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ED23" w14:textId="77777777" w:rsidR="00F902DF" w:rsidRPr="00557C88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3CA6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531E" w14:textId="77777777" w:rsidR="00F902DF" w:rsidRPr="002A6824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8330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838CD8" w14:textId="77777777" w:rsidR="00F902DF" w:rsidRPr="00D83307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F902DF" w14:paraId="124A0BF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14E3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44FE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C048" w14:textId="77777777" w:rsidR="00F902DF" w:rsidRPr="002B6917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553D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6C8B8C9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D6A1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AFA4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CF32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4F84" w14:textId="77777777" w:rsidR="00F902DF" w:rsidRPr="002A6824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1DB8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9E52F30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35CF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24AF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2949" w14:textId="77777777" w:rsidR="00F902DF" w:rsidRPr="002B6917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BBF2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E5A1871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859C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945B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2301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9CD4" w14:textId="77777777" w:rsidR="00F902DF" w:rsidRPr="002A6824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4516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36F3E92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283D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AA44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C127" w14:textId="77777777" w:rsidR="00F902DF" w:rsidRPr="002B6917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2D5D3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A21E5A2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337E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5917" w14:textId="77777777" w:rsidR="00F902DF" w:rsidRPr="00557C88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ABE9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DA57" w14:textId="77777777" w:rsidR="00F902DF" w:rsidRPr="002A6824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2D7F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466ADFD1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544A" w14:textId="77777777" w:rsidR="00F902DF" w:rsidRDefault="00F902DF" w:rsidP="00F902DF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4811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7BF4" w14:textId="77777777" w:rsidR="00F902DF" w:rsidRPr="002B6917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404C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4565271" w14:textId="77777777" w:rsidR="00F902DF" w:rsidRPr="006315B8" w:rsidRDefault="00F902DF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80AF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85ED" w14:textId="77777777" w:rsidR="00F902DF" w:rsidRPr="00557C88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B276" w14:textId="77777777" w:rsidR="00F902DF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18C8" w14:textId="77777777" w:rsidR="00F902DF" w:rsidRPr="002A6824" w:rsidRDefault="00F902DF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882C" w14:textId="77777777" w:rsidR="00F902DF" w:rsidRDefault="00F902DF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D193AFB" w14:textId="77777777" w:rsidR="00F902DF" w:rsidRPr="00930181" w:rsidRDefault="00F902DF">
      <w:pPr>
        <w:tabs>
          <w:tab w:val="left" w:pos="3183"/>
        </w:tabs>
      </w:pPr>
    </w:p>
    <w:p w14:paraId="36BECF17" w14:textId="77777777" w:rsidR="00F902DF" w:rsidRDefault="00F902DF" w:rsidP="00445244">
      <w:pPr>
        <w:pStyle w:val="Heading1"/>
        <w:spacing w:line="24" w:lineRule="atLeast"/>
      </w:pPr>
      <w:r>
        <w:lastRenderedPageBreak/>
        <w:t>LINIA 818</w:t>
      </w:r>
    </w:p>
    <w:p w14:paraId="511B7933" w14:textId="77777777" w:rsidR="00F902DF" w:rsidRDefault="00F902DF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902DF" w14:paraId="30BF89C9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7D2F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3DE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B75C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F701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2B4085C8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55907C5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00A9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4D02230B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3A0E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1BDA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6232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F680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0C5A47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2F01E19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F902DF" w14:paraId="2B3C3E7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C2A8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6A5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839C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DDE0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22DAAEC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03B0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5C9E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DF88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3ED9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C786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62EDCF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2C74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3416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F095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4DA2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61E20F6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406D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652B853D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51A367E0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D9BD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E792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C9EB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1C34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56F0569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F2AC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AAB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2C07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FFAE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0788DC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20D0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3B698A94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AF6206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2F4560E4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3A2C606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39AAF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28DB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2802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B563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0F9D88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4DC5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6EE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B8A9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D5BB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B003276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C1C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5C3D17A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26C3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EC5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B0C9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D24E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ECF87C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4C85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5ADE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B43D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6DD7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737974F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2AB4B979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0F86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8D35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D1BE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354D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8532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37C0CBF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F654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BE18" w14:textId="77777777" w:rsidR="00F902DF" w:rsidRDefault="00F902DF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86CB" w14:textId="77777777" w:rsidR="00F902DF" w:rsidRPr="00E54142" w:rsidRDefault="00F902DF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FF0D" w14:textId="77777777" w:rsidR="00F902DF" w:rsidRDefault="00F902DF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A705F60" w14:textId="77777777" w:rsidR="00F902DF" w:rsidRDefault="00F902DF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D4EC" w14:textId="77777777" w:rsidR="00F902DF" w:rsidRPr="004B4AC4" w:rsidRDefault="00F902DF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1C8D" w14:textId="77777777" w:rsidR="00F902DF" w:rsidRPr="004B4AC4" w:rsidRDefault="00F902DF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3D9D" w14:textId="77777777" w:rsidR="00F902DF" w:rsidRDefault="00F902DF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9B8E" w14:textId="77777777" w:rsidR="00F902DF" w:rsidRPr="00E54142" w:rsidRDefault="00F902DF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8986" w14:textId="77777777" w:rsidR="00F902DF" w:rsidRPr="004B4AC4" w:rsidRDefault="00F902DF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F902DF" w14:paraId="66CC87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DCE6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6986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3131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F3C6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0D7DE02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957E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E768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3DB2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0D44C95B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6CEB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4A71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902DF" w14:paraId="05E2DCA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BC51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5627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F122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6C76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ACCE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2EAF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ACDE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4CC18A74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5AC2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9D6B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245C7F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B0C8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D8C0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0D65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DF1D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34C75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CDB6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BB9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C500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7F99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87A7ED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BE65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121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D242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DAC9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1C5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64AE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60D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2A8F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9ABA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074C1C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59C4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8A5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3401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EDDD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3FE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79AC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9AA4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79A4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705B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F18D2E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C18D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0567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2FAF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42BD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115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05C532A5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A234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A2EB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FF4A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A5B4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F902DF" w14:paraId="63AA6F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43D4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20B6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DA55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BE28" w14:textId="77777777" w:rsidR="00F902DF" w:rsidRPr="00277DE8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BEB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98BAAC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E22BA9B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555D95E3" w14:textId="77777777" w:rsidR="00F902DF" w:rsidRPr="00277DE8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0D8B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4C70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2E59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C5A7" w14:textId="77777777" w:rsidR="00F902DF" w:rsidRPr="00277DE8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F902DF" w14:paraId="30DAB5A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3CE0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2276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CE7A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EE59" w14:textId="77777777" w:rsidR="00F902DF" w:rsidRPr="00277DE8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7F8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55E7A6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48A11FC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FE0F192" w14:textId="77777777" w:rsidR="00F902DF" w:rsidRPr="00277DE8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6627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A03C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153C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66CE" w14:textId="77777777" w:rsidR="00F902DF" w:rsidRPr="00277DE8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F902DF" w14:paraId="593FB65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29E0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5E87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26F4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242D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05B59B68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9C15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870D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8EB1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BF3B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1266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902DF" w14:paraId="73B44F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CEA4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5BC5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6784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E959" w14:textId="77777777" w:rsidR="00F902DF" w:rsidRDefault="00F902DF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1E2F698" w14:textId="77777777" w:rsidR="00F902DF" w:rsidRDefault="00F902DF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D0FA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E3A8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7FE4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6600423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2F03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5E6D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A381B8" w14:textId="77777777" w:rsidR="00F902DF" w:rsidRDefault="00F902DF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54A78FC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86EF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628E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B25C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45EB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8AE21AF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243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620B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E53C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499C1333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74A8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FE70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59EB60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29DA961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81B7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25F1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6DEF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4C6F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28BFF34D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948E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05A6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60A9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7C030570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95EC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3881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0C886E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2345F4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B7B0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B1C7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0D23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DCA4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AE5731E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2355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6134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BBF8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6DCED5C8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5ECE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D622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0CB344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902DF" w14:paraId="6EB948A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05DD" w14:textId="77777777" w:rsidR="00F902DF" w:rsidRDefault="00F902DF" w:rsidP="00F902DF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CCDF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5BD5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C587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54FFD35D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726B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78B1" w14:textId="77777777" w:rsidR="00F902DF" w:rsidRPr="00E54142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0806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7C05B368" w14:textId="77777777" w:rsidR="00F902DF" w:rsidRDefault="00F902DF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85D6" w14:textId="77777777" w:rsidR="00F902DF" w:rsidRDefault="00F902DF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0954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01CA43" w14:textId="77777777" w:rsidR="00F902DF" w:rsidRDefault="00F902DF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5525001D" w14:textId="77777777" w:rsidR="00F902DF" w:rsidRPr="00C21997" w:rsidRDefault="00F902DF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01D713C4" w14:textId="77777777" w:rsidR="00F902DF" w:rsidRDefault="00F902D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AF9F4C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85B434E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56A2394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3EBA848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BA58BD7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57FB85B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D49E8E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F329900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2A6DA5C" w14:textId="77777777" w:rsidR="00DD6543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5A951D2" w14:textId="77777777" w:rsidR="00DD6543" w:rsidRPr="00C21F42" w:rsidRDefault="00DD654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31E0811" w14:textId="77777777" w:rsidR="00F902DF" w:rsidRPr="00C21F42" w:rsidRDefault="00F902D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228410F" w14:textId="77777777" w:rsidR="00F902DF" w:rsidRPr="00C21F42" w:rsidRDefault="00F902D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D548E7F" w14:textId="77777777" w:rsidR="00F902DF" w:rsidRPr="00C21F42" w:rsidRDefault="00F902DF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FEBAB3A" w14:textId="77777777" w:rsidR="00F902DF" w:rsidRDefault="00F902DF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7F14AB1B" w14:textId="77777777" w:rsidR="00F902DF" w:rsidRPr="00C21F42" w:rsidRDefault="00F902DF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6F51F3F" w14:textId="77777777" w:rsidR="00F902DF" w:rsidRPr="00C21F42" w:rsidRDefault="00F902DF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4BC9838" w14:textId="77777777" w:rsidR="00F902DF" w:rsidRPr="00C21F42" w:rsidRDefault="00F902DF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2285824" w14:textId="77777777" w:rsidR="00F902DF" w:rsidRPr="00C21F42" w:rsidRDefault="00F902DF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B4AB4F4" w14:textId="77777777" w:rsidR="00FB37F1" w:rsidRPr="00BB46EF" w:rsidRDefault="00FB37F1" w:rsidP="00BB46EF"/>
    <w:sectPr w:rsidR="00FB37F1" w:rsidRPr="00BB46EF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A147C" w14:textId="77777777" w:rsidR="00AD67CC" w:rsidRDefault="00AD67CC">
      <w:r>
        <w:separator/>
      </w:r>
    </w:p>
  </w:endnote>
  <w:endnote w:type="continuationSeparator" w:id="0">
    <w:p w14:paraId="7B478C8C" w14:textId="77777777" w:rsidR="00AD67CC" w:rsidRDefault="00AD6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0B0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82D0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DF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8816" w14:textId="77777777" w:rsidR="00AD67CC" w:rsidRDefault="00AD67CC">
      <w:r>
        <w:separator/>
      </w:r>
    </w:p>
  </w:footnote>
  <w:footnote w:type="continuationSeparator" w:id="0">
    <w:p w14:paraId="20DA82FC" w14:textId="77777777" w:rsidR="00AD67CC" w:rsidRDefault="00AD6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C558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7BE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6DB089" w14:textId="16AB09BF" w:rsidR="006F5073" w:rsidRDefault="00D22484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4C2BF3">
      <w:rPr>
        <w:b/>
        <w:bCs/>
        <w:i/>
        <w:iCs/>
        <w:sz w:val="22"/>
      </w:rPr>
      <w:t>decada 21-30 septembrie 2026</w:t>
    </w:r>
  </w:p>
  <w:p w14:paraId="321A6371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096D342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965C09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993E57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04F943E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9AEECE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6C246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60A653E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7DAC6F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F103B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BF50E2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28EE77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5363C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279A1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34E50AD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E79AFC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5A12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38D76D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3513CC1A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5389C04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6A37FB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968B58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3109C30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8BD77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5D57D4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5A338AC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065F851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9811E1E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30EF677E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75C9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72705B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F11F0B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E4BF2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12B4FC2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43AE2E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22067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0391FC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A858FE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B6211E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D79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4E3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68EC72" w14:textId="659EFBB2" w:rsidR="00004110" w:rsidRPr="00A048AC" w:rsidRDefault="00D22484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4C2BF3">
      <w:rPr>
        <w:b/>
        <w:bCs/>
        <w:i/>
        <w:iCs/>
        <w:sz w:val="22"/>
      </w:rPr>
      <w:t>decada 21-30 septembrie 2026</w:t>
    </w:r>
  </w:p>
  <w:p w14:paraId="5A43A1D0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6FA37E94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E3BE1AF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A4DE266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8F32537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52E797BB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9B4B83A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50C5400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482E29A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4FF500E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1AEEA93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E69D9C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DD5637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E56A054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C51A256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2CDA5C4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65D38F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215EBFE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AF5FEC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A3AFE2A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43579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273F79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5ED720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13D710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251F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242756A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4342A9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051FE1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48D135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32BD4C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038EF73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EAFBF4C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574A7BC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5F7C8CB0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7CE8AD8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2E0002B2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1742E2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1B26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399617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E21847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6E2C1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42A605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BF3F1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BE3A8C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9B17547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F04E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CD734E"/>
    <w:multiLevelType w:val="hybridMultilevel"/>
    <w:tmpl w:val="AFA0278E"/>
    <w:lvl w:ilvl="0" w:tplc="7640DB0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43759"/>
    <w:multiLevelType w:val="hybridMultilevel"/>
    <w:tmpl w:val="17940E56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6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8F58FA"/>
    <w:multiLevelType w:val="hybridMultilevel"/>
    <w:tmpl w:val="901E408A"/>
    <w:lvl w:ilvl="0" w:tplc="36BE852A">
      <w:start w:val="1"/>
      <w:numFmt w:val="decimal"/>
      <w:lvlRestart w:val="0"/>
      <w:suff w:val="nothing"/>
      <w:lvlText w:val="%1"/>
      <w:lvlJc w:val="right"/>
      <w:pPr>
        <w:ind w:left="57" w:firstLine="227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116B670D"/>
    <w:multiLevelType w:val="hybridMultilevel"/>
    <w:tmpl w:val="51E068D4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1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2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5690872"/>
    <w:multiLevelType w:val="hybridMultilevel"/>
    <w:tmpl w:val="56BE4CC4"/>
    <w:lvl w:ilvl="0" w:tplc="88300CB4">
      <w:start w:val="1"/>
      <w:numFmt w:val="decimal"/>
      <w:lvlRestart w:val="0"/>
      <w:suff w:val="nothing"/>
      <w:lvlText w:val="%1"/>
      <w:lvlJc w:val="right"/>
      <w:pPr>
        <w:ind w:left="398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38" w:hanging="360"/>
      </w:pPr>
    </w:lvl>
    <w:lvl w:ilvl="2" w:tplc="0409001B" w:tentative="1">
      <w:start w:val="1"/>
      <w:numFmt w:val="lowerRoman"/>
      <w:lvlText w:val="%3."/>
      <w:lvlJc w:val="right"/>
      <w:pPr>
        <w:ind w:left="2558" w:hanging="180"/>
      </w:pPr>
    </w:lvl>
    <w:lvl w:ilvl="3" w:tplc="0409000F" w:tentative="1">
      <w:start w:val="1"/>
      <w:numFmt w:val="decimal"/>
      <w:lvlText w:val="%4."/>
      <w:lvlJc w:val="left"/>
      <w:pPr>
        <w:ind w:left="3278" w:hanging="360"/>
      </w:pPr>
    </w:lvl>
    <w:lvl w:ilvl="4" w:tplc="04090019" w:tentative="1">
      <w:start w:val="1"/>
      <w:numFmt w:val="lowerLetter"/>
      <w:lvlText w:val="%5."/>
      <w:lvlJc w:val="left"/>
      <w:pPr>
        <w:ind w:left="3998" w:hanging="360"/>
      </w:pPr>
    </w:lvl>
    <w:lvl w:ilvl="5" w:tplc="0409001B" w:tentative="1">
      <w:start w:val="1"/>
      <w:numFmt w:val="lowerRoman"/>
      <w:lvlText w:val="%6."/>
      <w:lvlJc w:val="right"/>
      <w:pPr>
        <w:ind w:left="4718" w:hanging="180"/>
      </w:pPr>
    </w:lvl>
    <w:lvl w:ilvl="6" w:tplc="0409000F" w:tentative="1">
      <w:start w:val="1"/>
      <w:numFmt w:val="decimal"/>
      <w:lvlText w:val="%7."/>
      <w:lvlJc w:val="left"/>
      <w:pPr>
        <w:ind w:left="5438" w:hanging="360"/>
      </w:pPr>
    </w:lvl>
    <w:lvl w:ilvl="7" w:tplc="04090019" w:tentative="1">
      <w:start w:val="1"/>
      <w:numFmt w:val="lowerLetter"/>
      <w:lvlText w:val="%8."/>
      <w:lvlJc w:val="left"/>
      <w:pPr>
        <w:ind w:left="6158" w:hanging="360"/>
      </w:pPr>
    </w:lvl>
    <w:lvl w:ilvl="8" w:tplc="04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AA514C"/>
    <w:multiLevelType w:val="hybridMultilevel"/>
    <w:tmpl w:val="86644EDE"/>
    <w:lvl w:ilvl="0" w:tplc="FCC236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A9101D"/>
    <w:multiLevelType w:val="hybridMultilevel"/>
    <w:tmpl w:val="5BD67C22"/>
    <w:lvl w:ilvl="0" w:tplc="C63A53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6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8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2F12086A"/>
    <w:multiLevelType w:val="hybridMultilevel"/>
    <w:tmpl w:val="7B587CCC"/>
    <w:lvl w:ilvl="0" w:tplc="C37294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0" w15:restartNumberingAfterBreak="0">
    <w:nsid w:val="30433702"/>
    <w:multiLevelType w:val="hybridMultilevel"/>
    <w:tmpl w:val="8B70E5F8"/>
    <w:lvl w:ilvl="0" w:tplc="3A8A50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8F10CA"/>
    <w:multiLevelType w:val="hybridMultilevel"/>
    <w:tmpl w:val="9EB874C0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2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3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4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8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2" w15:restartNumberingAfterBreak="0">
    <w:nsid w:val="499354ED"/>
    <w:multiLevelType w:val="hybridMultilevel"/>
    <w:tmpl w:val="33DA79E4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4" w15:restartNumberingAfterBreak="0">
    <w:nsid w:val="4FA12286"/>
    <w:multiLevelType w:val="hybridMultilevel"/>
    <w:tmpl w:val="39049B90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5" w15:restartNumberingAfterBreak="0">
    <w:nsid w:val="507852B9"/>
    <w:multiLevelType w:val="hybridMultilevel"/>
    <w:tmpl w:val="758887FA"/>
    <w:lvl w:ilvl="0" w:tplc="C78837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57" w15:restartNumberingAfterBreak="0">
    <w:nsid w:val="56135E7B"/>
    <w:multiLevelType w:val="hybridMultilevel"/>
    <w:tmpl w:val="B37AF17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8" w15:restartNumberingAfterBreak="0">
    <w:nsid w:val="57C16284"/>
    <w:multiLevelType w:val="hybridMultilevel"/>
    <w:tmpl w:val="6344C1F4"/>
    <w:lvl w:ilvl="0" w:tplc="9DC898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0" w15:restartNumberingAfterBreak="0">
    <w:nsid w:val="5D2C203F"/>
    <w:multiLevelType w:val="hybridMultilevel"/>
    <w:tmpl w:val="0FB871B6"/>
    <w:lvl w:ilvl="0" w:tplc="FC5270EC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1951B5"/>
    <w:multiLevelType w:val="hybridMultilevel"/>
    <w:tmpl w:val="55DC2D90"/>
    <w:lvl w:ilvl="0" w:tplc="0DD62B0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4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7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0" w15:restartNumberingAfterBreak="0">
    <w:nsid w:val="6F7A6AF9"/>
    <w:multiLevelType w:val="hybridMultilevel"/>
    <w:tmpl w:val="11BA48B6"/>
    <w:lvl w:ilvl="0" w:tplc="3B58F2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1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2" w15:restartNumberingAfterBreak="0">
    <w:nsid w:val="75D81FA5"/>
    <w:multiLevelType w:val="hybridMultilevel"/>
    <w:tmpl w:val="7D5219E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3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185288910">
    <w:abstractNumId w:val="49"/>
  </w:num>
  <w:num w:numId="2" w16cid:durableId="446778134">
    <w:abstractNumId w:val="52"/>
  </w:num>
  <w:num w:numId="3" w16cid:durableId="416630842">
    <w:abstractNumId w:val="6"/>
  </w:num>
  <w:num w:numId="4" w16cid:durableId="1001280233">
    <w:abstractNumId w:val="60"/>
  </w:num>
  <w:num w:numId="5" w16cid:durableId="1646426366">
    <w:abstractNumId w:val="48"/>
  </w:num>
  <w:num w:numId="6" w16cid:durableId="219556498">
    <w:abstractNumId w:val="12"/>
  </w:num>
  <w:num w:numId="7" w16cid:durableId="1205824033">
    <w:abstractNumId w:val="27"/>
  </w:num>
  <w:num w:numId="8" w16cid:durableId="733817592">
    <w:abstractNumId w:val="55"/>
  </w:num>
  <w:num w:numId="9" w16cid:durableId="8605037">
    <w:abstractNumId w:val="30"/>
  </w:num>
  <w:num w:numId="10" w16cid:durableId="758911022">
    <w:abstractNumId w:val="46"/>
  </w:num>
  <w:num w:numId="11" w16cid:durableId="612709197">
    <w:abstractNumId w:val="67"/>
  </w:num>
  <w:num w:numId="12" w16cid:durableId="2005742871">
    <w:abstractNumId w:val="32"/>
  </w:num>
  <w:num w:numId="13" w16cid:durableId="717434687">
    <w:abstractNumId w:val="3"/>
  </w:num>
  <w:num w:numId="14" w16cid:durableId="1419444519">
    <w:abstractNumId w:val="66"/>
  </w:num>
  <w:num w:numId="15" w16cid:durableId="1159885220">
    <w:abstractNumId w:val="23"/>
  </w:num>
  <w:num w:numId="16" w16cid:durableId="757795720">
    <w:abstractNumId w:val="7"/>
  </w:num>
  <w:num w:numId="17" w16cid:durableId="894320408">
    <w:abstractNumId w:val="2"/>
  </w:num>
  <w:num w:numId="18" w16cid:durableId="146173004">
    <w:abstractNumId w:val="62"/>
  </w:num>
  <w:num w:numId="19" w16cid:durableId="1426071485">
    <w:abstractNumId w:val="8"/>
  </w:num>
  <w:num w:numId="20" w16cid:durableId="263805713">
    <w:abstractNumId w:val="56"/>
  </w:num>
  <w:num w:numId="21" w16cid:durableId="1957827431">
    <w:abstractNumId w:val="40"/>
  </w:num>
  <w:num w:numId="22" w16cid:durableId="779224245">
    <w:abstractNumId w:val="65"/>
  </w:num>
  <w:num w:numId="23" w16cid:durableId="1306203890">
    <w:abstractNumId w:val="74"/>
  </w:num>
  <w:num w:numId="24" w16cid:durableId="1444154727">
    <w:abstractNumId w:val="37"/>
  </w:num>
  <w:num w:numId="25" w16cid:durableId="1767338941">
    <w:abstractNumId w:val="39"/>
  </w:num>
  <w:num w:numId="26" w16cid:durableId="307561399">
    <w:abstractNumId w:val="45"/>
  </w:num>
  <w:num w:numId="27" w16cid:durableId="23556309">
    <w:abstractNumId w:val="64"/>
  </w:num>
  <w:num w:numId="28" w16cid:durableId="10882362">
    <w:abstractNumId w:val="70"/>
  </w:num>
  <w:num w:numId="29" w16cid:durableId="2105151904">
    <w:abstractNumId w:val="17"/>
  </w:num>
  <w:num w:numId="30" w16cid:durableId="1616717587">
    <w:abstractNumId w:val="73"/>
  </w:num>
  <w:num w:numId="31" w16cid:durableId="2067291654">
    <w:abstractNumId w:val="44"/>
  </w:num>
  <w:num w:numId="32" w16cid:durableId="2004091095">
    <w:abstractNumId w:val="69"/>
  </w:num>
  <w:num w:numId="33" w16cid:durableId="2074115326">
    <w:abstractNumId w:val="68"/>
  </w:num>
  <w:num w:numId="34" w16cid:durableId="2120827936">
    <w:abstractNumId w:val="36"/>
  </w:num>
  <w:num w:numId="35" w16cid:durableId="242495204">
    <w:abstractNumId w:val="26"/>
  </w:num>
  <w:num w:numId="36" w16cid:durableId="149490138">
    <w:abstractNumId w:val="29"/>
  </w:num>
  <w:num w:numId="37" w16cid:durableId="1730886646">
    <w:abstractNumId w:val="59"/>
  </w:num>
  <w:num w:numId="38" w16cid:durableId="925304876">
    <w:abstractNumId w:val="18"/>
  </w:num>
  <w:num w:numId="39" w16cid:durableId="957179693">
    <w:abstractNumId w:val="28"/>
  </w:num>
  <w:num w:numId="40" w16cid:durableId="1799686414">
    <w:abstractNumId w:val="61"/>
  </w:num>
  <w:num w:numId="41" w16cid:durableId="1376587192">
    <w:abstractNumId w:val="50"/>
  </w:num>
  <w:num w:numId="42" w16cid:durableId="418715502">
    <w:abstractNumId w:val="11"/>
  </w:num>
  <w:num w:numId="43" w16cid:durableId="87776783">
    <w:abstractNumId w:val="9"/>
  </w:num>
  <w:num w:numId="44" w16cid:durableId="1813520787">
    <w:abstractNumId w:val="33"/>
  </w:num>
  <w:num w:numId="45" w16cid:durableId="84959321">
    <w:abstractNumId w:val="54"/>
  </w:num>
  <w:num w:numId="46" w16cid:durableId="1530414019">
    <w:abstractNumId w:val="1"/>
  </w:num>
  <w:num w:numId="47" w16cid:durableId="205945749">
    <w:abstractNumId w:val="58"/>
  </w:num>
  <w:num w:numId="48" w16cid:durableId="956106441">
    <w:abstractNumId w:val="14"/>
  </w:num>
  <w:num w:numId="49" w16cid:durableId="1215580229">
    <w:abstractNumId w:val="41"/>
  </w:num>
  <w:num w:numId="50" w16cid:durableId="1106391299">
    <w:abstractNumId w:val="20"/>
  </w:num>
  <w:num w:numId="51" w16cid:durableId="1917085657">
    <w:abstractNumId w:val="38"/>
  </w:num>
  <w:num w:numId="52" w16cid:durableId="1645046553">
    <w:abstractNumId w:val="71"/>
  </w:num>
  <w:num w:numId="53" w16cid:durableId="1873762235">
    <w:abstractNumId w:val="34"/>
  </w:num>
  <w:num w:numId="54" w16cid:durableId="2083749642">
    <w:abstractNumId w:val="13"/>
  </w:num>
  <w:num w:numId="55" w16cid:durableId="1942565531">
    <w:abstractNumId w:val="22"/>
  </w:num>
  <w:num w:numId="56" w16cid:durableId="535852020">
    <w:abstractNumId w:val="24"/>
  </w:num>
  <w:num w:numId="57" w16cid:durableId="375202065">
    <w:abstractNumId w:val="4"/>
  </w:num>
  <w:num w:numId="58" w16cid:durableId="1240795532">
    <w:abstractNumId w:val="72"/>
  </w:num>
  <w:num w:numId="59" w16cid:durableId="1735855716">
    <w:abstractNumId w:val="57"/>
  </w:num>
  <w:num w:numId="60" w16cid:durableId="120075393">
    <w:abstractNumId w:val="10"/>
  </w:num>
  <w:num w:numId="61" w16cid:durableId="1018383978">
    <w:abstractNumId w:val="35"/>
  </w:num>
  <w:num w:numId="62" w16cid:durableId="1042172781">
    <w:abstractNumId w:val="5"/>
  </w:num>
  <w:num w:numId="63" w16cid:durableId="1204177074">
    <w:abstractNumId w:val="16"/>
  </w:num>
  <w:num w:numId="64" w16cid:durableId="1360594096">
    <w:abstractNumId w:val="51"/>
  </w:num>
  <w:num w:numId="65" w16cid:durableId="833298511">
    <w:abstractNumId w:val="21"/>
  </w:num>
  <w:num w:numId="66" w16cid:durableId="530805130">
    <w:abstractNumId w:val="63"/>
  </w:num>
  <w:num w:numId="67" w16cid:durableId="1043485100">
    <w:abstractNumId w:val="47"/>
  </w:num>
  <w:num w:numId="68" w16cid:durableId="1136295315">
    <w:abstractNumId w:val="15"/>
  </w:num>
  <w:num w:numId="69" w16cid:durableId="1509248008">
    <w:abstractNumId w:val="43"/>
  </w:num>
  <w:num w:numId="70" w16cid:durableId="291176450">
    <w:abstractNumId w:val="53"/>
  </w:num>
  <w:num w:numId="71" w16cid:durableId="1610894802">
    <w:abstractNumId w:val="19"/>
  </w:num>
  <w:num w:numId="72" w16cid:durableId="1686976194">
    <w:abstractNumId w:val="25"/>
  </w:num>
  <w:num w:numId="73" w16cid:durableId="606695261">
    <w:abstractNumId w:val="42"/>
  </w:num>
  <w:num w:numId="74" w16cid:durableId="583808673">
    <w:abstractNumId w:val="31"/>
  </w:num>
  <w:num w:numId="75" w16cid:durableId="790393908">
    <w:abstractNumId w:val="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kaXfLrWR/defHDX7//HQwSlY7GBlY/92a2zT6zaCBD3pMuxaCoaIFqWXNbbs3YUEGxQeObN8rbDqeMX7AHL3WA==" w:salt="bgn4qYdnztNBlaxfUpND7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4F70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E26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8FA"/>
    <w:rsid w:val="00024A9E"/>
    <w:rsid w:val="00024E3A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10C"/>
    <w:rsid w:val="0002736F"/>
    <w:rsid w:val="00027DDB"/>
    <w:rsid w:val="000307C8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473DB"/>
    <w:rsid w:val="000506A8"/>
    <w:rsid w:val="00050E1D"/>
    <w:rsid w:val="00050FE4"/>
    <w:rsid w:val="000512DA"/>
    <w:rsid w:val="00051625"/>
    <w:rsid w:val="0005167E"/>
    <w:rsid w:val="00051E88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4"/>
    <w:rsid w:val="00055937"/>
    <w:rsid w:val="00055C1D"/>
    <w:rsid w:val="00055F71"/>
    <w:rsid w:val="000562E1"/>
    <w:rsid w:val="00056A39"/>
    <w:rsid w:val="000573E2"/>
    <w:rsid w:val="0005748A"/>
    <w:rsid w:val="000600F3"/>
    <w:rsid w:val="00060563"/>
    <w:rsid w:val="00060BDB"/>
    <w:rsid w:val="00060C7F"/>
    <w:rsid w:val="0006120A"/>
    <w:rsid w:val="00061437"/>
    <w:rsid w:val="000616CA"/>
    <w:rsid w:val="00061834"/>
    <w:rsid w:val="00061949"/>
    <w:rsid w:val="000621E3"/>
    <w:rsid w:val="000626F4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5EFB"/>
    <w:rsid w:val="000670AB"/>
    <w:rsid w:val="00067227"/>
    <w:rsid w:val="00070740"/>
    <w:rsid w:val="000708A8"/>
    <w:rsid w:val="00070A10"/>
    <w:rsid w:val="00070B88"/>
    <w:rsid w:val="00070E56"/>
    <w:rsid w:val="00071171"/>
    <w:rsid w:val="000713FD"/>
    <w:rsid w:val="0007159D"/>
    <w:rsid w:val="00071958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38E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2E4"/>
    <w:rsid w:val="00085588"/>
    <w:rsid w:val="00086325"/>
    <w:rsid w:val="00086881"/>
    <w:rsid w:val="00087050"/>
    <w:rsid w:val="000874F0"/>
    <w:rsid w:val="00087C80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2DD"/>
    <w:rsid w:val="0009332F"/>
    <w:rsid w:val="00093344"/>
    <w:rsid w:val="000934ED"/>
    <w:rsid w:val="000948BC"/>
    <w:rsid w:val="00094947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547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0C38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6BC"/>
    <w:rsid w:val="000B69C5"/>
    <w:rsid w:val="000B787E"/>
    <w:rsid w:val="000B7B54"/>
    <w:rsid w:val="000C03A6"/>
    <w:rsid w:val="000C0C5A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E27"/>
    <w:rsid w:val="000C5185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666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507"/>
    <w:rsid w:val="000D567E"/>
    <w:rsid w:val="000D5CB8"/>
    <w:rsid w:val="000D5E36"/>
    <w:rsid w:val="000D5EDB"/>
    <w:rsid w:val="000D6084"/>
    <w:rsid w:val="000D6208"/>
    <w:rsid w:val="000D6601"/>
    <w:rsid w:val="000D671D"/>
    <w:rsid w:val="000D7203"/>
    <w:rsid w:val="000D7D26"/>
    <w:rsid w:val="000E0117"/>
    <w:rsid w:val="000E0541"/>
    <w:rsid w:val="000E08DC"/>
    <w:rsid w:val="000E09C7"/>
    <w:rsid w:val="000E0CB8"/>
    <w:rsid w:val="000E140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C3B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88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3FD3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16C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5B27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5B7C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BD1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B89"/>
    <w:rsid w:val="00161EA6"/>
    <w:rsid w:val="00162E5A"/>
    <w:rsid w:val="0016339C"/>
    <w:rsid w:val="001635FE"/>
    <w:rsid w:val="001636ED"/>
    <w:rsid w:val="001637DF"/>
    <w:rsid w:val="00164296"/>
    <w:rsid w:val="00164398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3C6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592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B8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6C2"/>
    <w:rsid w:val="001A5B7E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28E"/>
    <w:rsid w:val="001B1664"/>
    <w:rsid w:val="001B19CE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17A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2B7D"/>
    <w:rsid w:val="001D3274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C85"/>
    <w:rsid w:val="001E482D"/>
    <w:rsid w:val="001E4BCB"/>
    <w:rsid w:val="001E518C"/>
    <w:rsid w:val="001E5587"/>
    <w:rsid w:val="001E5AB2"/>
    <w:rsid w:val="001E5C07"/>
    <w:rsid w:val="001E6C67"/>
    <w:rsid w:val="001E6E20"/>
    <w:rsid w:val="001F06B1"/>
    <w:rsid w:val="001F0720"/>
    <w:rsid w:val="001F093E"/>
    <w:rsid w:val="001F1205"/>
    <w:rsid w:val="001F13BA"/>
    <w:rsid w:val="001F1451"/>
    <w:rsid w:val="001F1AC5"/>
    <w:rsid w:val="001F1BA6"/>
    <w:rsid w:val="001F20DF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276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8E2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2D9"/>
    <w:rsid w:val="0022368A"/>
    <w:rsid w:val="00223B6D"/>
    <w:rsid w:val="00223DDD"/>
    <w:rsid w:val="00224539"/>
    <w:rsid w:val="00224E01"/>
    <w:rsid w:val="00224ED1"/>
    <w:rsid w:val="002255F0"/>
    <w:rsid w:val="002259D9"/>
    <w:rsid w:val="00225A74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906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20DA"/>
    <w:rsid w:val="00243052"/>
    <w:rsid w:val="00243294"/>
    <w:rsid w:val="00243CBE"/>
    <w:rsid w:val="00243FD2"/>
    <w:rsid w:val="00244823"/>
    <w:rsid w:val="0024524F"/>
    <w:rsid w:val="002453B7"/>
    <w:rsid w:val="002455DA"/>
    <w:rsid w:val="00245744"/>
    <w:rsid w:val="00246578"/>
    <w:rsid w:val="00247CC3"/>
    <w:rsid w:val="002500D5"/>
    <w:rsid w:val="002503BC"/>
    <w:rsid w:val="0025041E"/>
    <w:rsid w:val="00250492"/>
    <w:rsid w:val="002506F7"/>
    <w:rsid w:val="00250ACB"/>
    <w:rsid w:val="00251436"/>
    <w:rsid w:val="002515F4"/>
    <w:rsid w:val="00251F24"/>
    <w:rsid w:val="00253203"/>
    <w:rsid w:val="002538BA"/>
    <w:rsid w:val="0025394B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3D7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5E4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2DD1"/>
    <w:rsid w:val="0027300E"/>
    <w:rsid w:val="00273D49"/>
    <w:rsid w:val="00273E1D"/>
    <w:rsid w:val="00274389"/>
    <w:rsid w:val="00274EE4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343"/>
    <w:rsid w:val="00293C56"/>
    <w:rsid w:val="0029455D"/>
    <w:rsid w:val="00294C1D"/>
    <w:rsid w:val="00294F7F"/>
    <w:rsid w:val="00295974"/>
    <w:rsid w:val="00295DFB"/>
    <w:rsid w:val="0029611A"/>
    <w:rsid w:val="00296A3A"/>
    <w:rsid w:val="00296A7E"/>
    <w:rsid w:val="00296F2D"/>
    <w:rsid w:val="0029722D"/>
    <w:rsid w:val="002A0317"/>
    <w:rsid w:val="002A05F8"/>
    <w:rsid w:val="002A0A9F"/>
    <w:rsid w:val="002A0D3C"/>
    <w:rsid w:val="002A0DA0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3C6"/>
    <w:rsid w:val="002A569F"/>
    <w:rsid w:val="002A639C"/>
    <w:rsid w:val="002A650E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1A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AEB"/>
    <w:rsid w:val="002B7C2C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1EBF"/>
    <w:rsid w:val="002D202E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CC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136"/>
    <w:rsid w:val="002E771E"/>
    <w:rsid w:val="002E7847"/>
    <w:rsid w:val="002E7A34"/>
    <w:rsid w:val="002E7F6B"/>
    <w:rsid w:val="002F0460"/>
    <w:rsid w:val="002F0654"/>
    <w:rsid w:val="002F0703"/>
    <w:rsid w:val="002F099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C5F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9F8"/>
    <w:rsid w:val="00322F81"/>
    <w:rsid w:val="003230D7"/>
    <w:rsid w:val="003236CD"/>
    <w:rsid w:val="0032375D"/>
    <w:rsid w:val="0032380E"/>
    <w:rsid w:val="00323D7D"/>
    <w:rsid w:val="00324B46"/>
    <w:rsid w:val="003256AC"/>
    <w:rsid w:val="00325F7C"/>
    <w:rsid w:val="003272BF"/>
    <w:rsid w:val="003276FA"/>
    <w:rsid w:val="00327766"/>
    <w:rsid w:val="00327A59"/>
    <w:rsid w:val="00327D0B"/>
    <w:rsid w:val="003302D4"/>
    <w:rsid w:val="003305EB"/>
    <w:rsid w:val="00330D6C"/>
    <w:rsid w:val="00331713"/>
    <w:rsid w:val="00331F67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49C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63C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77B"/>
    <w:rsid w:val="00382A4B"/>
    <w:rsid w:val="00382ED5"/>
    <w:rsid w:val="00383B81"/>
    <w:rsid w:val="00384FD6"/>
    <w:rsid w:val="00386BA4"/>
    <w:rsid w:val="00386BC6"/>
    <w:rsid w:val="00387650"/>
    <w:rsid w:val="00387DAE"/>
    <w:rsid w:val="00387E80"/>
    <w:rsid w:val="00387F24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5E6F"/>
    <w:rsid w:val="00396602"/>
    <w:rsid w:val="00396A8B"/>
    <w:rsid w:val="00396DE6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E90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98A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6E3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10A"/>
    <w:rsid w:val="003C53F8"/>
    <w:rsid w:val="003C5CF3"/>
    <w:rsid w:val="003C64AC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0E0"/>
    <w:rsid w:val="003D122B"/>
    <w:rsid w:val="003D12D7"/>
    <w:rsid w:val="003D1613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C71"/>
    <w:rsid w:val="003E6F0B"/>
    <w:rsid w:val="003E7497"/>
    <w:rsid w:val="003E78F8"/>
    <w:rsid w:val="003F070A"/>
    <w:rsid w:val="003F0998"/>
    <w:rsid w:val="003F1001"/>
    <w:rsid w:val="003F1033"/>
    <w:rsid w:val="003F116A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60F"/>
    <w:rsid w:val="00410820"/>
    <w:rsid w:val="00410893"/>
    <w:rsid w:val="00410C82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6994"/>
    <w:rsid w:val="00417137"/>
    <w:rsid w:val="0041747A"/>
    <w:rsid w:val="004176AF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3E3E"/>
    <w:rsid w:val="0042411D"/>
    <w:rsid w:val="0042412C"/>
    <w:rsid w:val="0042419B"/>
    <w:rsid w:val="004241A2"/>
    <w:rsid w:val="004244F7"/>
    <w:rsid w:val="00424A20"/>
    <w:rsid w:val="00424EE8"/>
    <w:rsid w:val="004274D0"/>
    <w:rsid w:val="004277B8"/>
    <w:rsid w:val="00427E63"/>
    <w:rsid w:val="004303E0"/>
    <w:rsid w:val="00430832"/>
    <w:rsid w:val="00430E61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86C"/>
    <w:rsid w:val="00434B96"/>
    <w:rsid w:val="004350B8"/>
    <w:rsid w:val="0043512C"/>
    <w:rsid w:val="00435265"/>
    <w:rsid w:val="004352E2"/>
    <w:rsid w:val="0043563D"/>
    <w:rsid w:val="00435F86"/>
    <w:rsid w:val="00436073"/>
    <w:rsid w:val="0043633C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43A"/>
    <w:rsid w:val="0044553B"/>
    <w:rsid w:val="004456D0"/>
    <w:rsid w:val="00445771"/>
    <w:rsid w:val="00445F3C"/>
    <w:rsid w:val="004467B1"/>
    <w:rsid w:val="00447696"/>
    <w:rsid w:val="00450F7C"/>
    <w:rsid w:val="00451492"/>
    <w:rsid w:val="00452302"/>
    <w:rsid w:val="00452B7D"/>
    <w:rsid w:val="00452D8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080"/>
    <w:rsid w:val="004617D9"/>
    <w:rsid w:val="004621F4"/>
    <w:rsid w:val="004626EA"/>
    <w:rsid w:val="00462CE0"/>
    <w:rsid w:val="00464034"/>
    <w:rsid w:val="004642B6"/>
    <w:rsid w:val="00464558"/>
    <w:rsid w:val="00464849"/>
    <w:rsid w:val="00464D1F"/>
    <w:rsid w:val="004653B2"/>
    <w:rsid w:val="0046562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CD7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97AD9"/>
    <w:rsid w:val="004A036B"/>
    <w:rsid w:val="004A0565"/>
    <w:rsid w:val="004A0912"/>
    <w:rsid w:val="004A10BF"/>
    <w:rsid w:val="004A16B2"/>
    <w:rsid w:val="004A19F3"/>
    <w:rsid w:val="004A1B81"/>
    <w:rsid w:val="004A2AB5"/>
    <w:rsid w:val="004A3195"/>
    <w:rsid w:val="004A3813"/>
    <w:rsid w:val="004A3AC0"/>
    <w:rsid w:val="004A444B"/>
    <w:rsid w:val="004A4813"/>
    <w:rsid w:val="004A493E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BF3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268"/>
    <w:rsid w:val="004D5393"/>
    <w:rsid w:val="004D5A1B"/>
    <w:rsid w:val="004D5BCC"/>
    <w:rsid w:val="004D6266"/>
    <w:rsid w:val="004D63C8"/>
    <w:rsid w:val="004D6787"/>
    <w:rsid w:val="004D69CE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81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1DC"/>
    <w:rsid w:val="004E753F"/>
    <w:rsid w:val="004F0055"/>
    <w:rsid w:val="004F010C"/>
    <w:rsid w:val="004F055E"/>
    <w:rsid w:val="004F0FE9"/>
    <w:rsid w:val="004F1225"/>
    <w:rsid w:val="004F17B4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D91"/>
    <w:rsid w:val="00502E3B"/>
    <w:rsid w:val="005032E0"/>
    <w:rsid w:val="00503381"/>
    <w:rsid w:val="00503438"/>
    <w:rsid w:val="005036E7"/>
    <w:rsid w:val="00503E38"/>
    <w:rsid w:val="0050439E"/>
    <w:rsid w:val="00504483"/>
    <w:rsid w:val="00504818"/>
    <w:rsid w:val="00504AC8"/>
    <w:rsid w:val="00504C8D"/>
    <w:rsid w:val="00504E77"/>
    <w:rsid w:val="005051E9"/>
    <w:rsid w:val="00505754"/>
    <w:rsid w:val="00505988"/>
    <w:rsid w:val="00505A6D"/>
    <w:rsid w:val="00505CD8"/>
    <w:rsid w:val="00506EF7"/>
    <w:rsid w:val="00507AD7"/>
    <w:rsid w:val="0051032A"/>
    <w:rsid w:val="00510486"/>
    <w:rsid w:val="00510A65"/>
    <w:rsid w:val="00510D1B"/>
    <w:rsid w:val="00510ED3"/>
    <w:rsid w:val="005110EC"/>
    <w:rsid w:val="00511499"/>
    <w:rsid w:val="00511B06"/>
    <w:rsid w:val="00511D51"/>
    <w:rsid w:val="005120B2"/>
    <w:rsid w:val="00512DA9"/>
    <w:rsid w:val="00513317"/>
    <w:rsid w:val="00513684"/>
    <w:rsid w:val="0051416E"/>
    <w:rsid w:val="00514BC5"/>
    <w:rsid w:val="00514D52"/>
    <w:rsid w:val="00514E66"/>
    <w:rsid w:val="00514EAA"/>
    <w:rsid w:val="00514FE2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2D9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2713"/>
    <w:rsid w:val="00532963"/>
    <w:rsid w:val="00532D66"/>
    <w:rsid w:val="00533615"/>
    <w:rsid w:val="00534866"/>
    <w:rsid w:val="00534CD2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F73"/>
    <w:rsid w:val="00541168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9FD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016"/>
    <w:rsid w:val="005642BE"/>
    <w:rsid w:val="0056434A"/>
    <w:rsid w:val="005647B4"/>
    <w:rsid w:val="00564D8A"/>
    <w:rsid w:val="00565312"/>
    <w:rsid w:val="00565AA6"/>
    <w:rsid w:val="00565CC0"/>
    <w:rsid w:val="005664ED"/>
    <w:rsid w:val="00566652"/>
    <w:rsid w:val="00566D95"/>
    <w:rsid w:val="00566E6C"/>
    <w:rsid w:val="00567271"/>
    <w:rsid w:val="0056765D"/>
    <w:rsid w:val="00567920"/>
    <w:rsid w:val="0057008B"/>
    <w:rsid w:val="00570F1A"/>
    <w:rsid w:val="00571827"/>
    <w:rsid w:val="00571A73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8A0"/>
    <w:rsid w:val="00585143"/>
    <w:rsid w:val="00585250"/>
    <w:rsid w:val="00585631"/>
    <w:rsid w:val="0058594D"/>
    <w:rsid w:val="00586322"/>
    <w:rsid w:val="0058650D"/>
    <w:rsid w:val="005866C8"/>
    <w:rsid w:val="00586737"/>
    <w:rsid w:val="00586915"/>
    <w:rsid w:val="00586F0C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08A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E7D"/>
    <w:rsid w:val="005A1F12"/>
    <w:rsid w:val="005A2112"/>
    <w:rsid w:val="005A2569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4E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FCC"/>
    <w:rsid w:val="005C1939"/>
    <w:rsid w:val="005C1B54"/>
    <w:rsid w:val="005C201A"/>
    <w:rsid w:val="005C2A5C"/>
    <w:rsid w:val="005C3A1C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7D8"/>
    <w:rsid w:val="005D1F9D"/>
    <w:rsid w:val="005D246C"/>
    <w:rsid w:val="005D2778"/>
    <w:rsid w:val="005D27A8"/>
    <w:rsid w:val="005D28F6"/>
    <w:rsid w:val="005D3035"/>
    <w:rsid w:val="005D352E"/>
    <w:rsid w:val="005D3892"/>
    <w:rsid w:val="005D3D56"/>
    <w:rsid w:val="005D3FA2"/>
    <w:rsid w:val="005D4092"/>
    <w:rsid w:val="005D409B"/>
    <w:rsid w:val="005D413A"/>
    <w:rsid w:val="005D4363"/>
    <w:rsid w:val="005D446C"/>
    <w:rsid w:val="005D4653"/>
    <w:rsid w:val="005D4DF5"/>
    <w:rsid w:val="005D5379"/>
    <w:rsid w:val="005D587C"/>
    <w:rsid w:val="005D5BAA"/>
    <w:rsid w:val="005D5CFE"/>
    <w:rsid w:val="005D5F87"/>
    <w:rsid w:val="005D60C8"/>
    <w:rsid w:val="005D6278"/>
    <w:rsid w:val="005D714E"/>
    <w:rsid w:val="005D7386"/>
    <w:rsid w:val="005D73C6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3ED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64E4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0FC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F8D"/>
    <w:rsid w:val="00620933"/>
    <w:rsid w:val="00620989"/>
    <w:rsid w:val="006209C1"/>
    <w:rsid w:val="00620D52"/>
    <w:rsid w:val="00620ECF"/>
    <w:rsid w:val="00621769"/>
    <w:rsid w:val="00622DAF"/>
    <w:rsid w:val="00623351"/>
    <w:rsid w:val="00623505"/>
    <w:rsid w:val="006238E7"/>
    <w:rsid w:val="00624152"/>
    <w:rsid w:val="0062524C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467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EC7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5C4"/>
    <w:rsid w:val="00660E35"/>
    <w:rsid w:val="0066176B"/>
    <w:rsid w:val="00661D27"/>
    <w:rsid w:val="0066294E"/>
    <w:rsid w:val="0066309E"/>
    <w:rsid w:val="0066359B"/>
    <w:rsid w:val="006637C0"/>
    <w:rsid w:val="00663882"/>
    <w:rsid w:val="0066510C"/>
    <w:rsid w:val="0066572D"/>
    <w:rsid w:val="006663BA"/>
    <w:rsid w:val="00667394"/>
    <w:rsid w:val="006677A7"/>
    <w:rsid w:val="0066780F"/>
    <w:rsid w:val="00667A18"/>
    <w:rsid w:val="00667B9C"/>
    <w:rsid w:val="00667F98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5"/>
    <w:rsid w:val="00675C56"/>
    <w:rsid w:val="00676983"/>
    <w:rsid w:val="00676F93"/>
    <w:rsid w:val="00677279"/>
    <w:rsid w:val="00677D70"/>
    <w:rsid w:val="00680488"/>
    <w:rsid w:val="00680787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0AC"/>
    <w:rsid w:val="0068537C"/>
    <w:rsid w:val="0068645D"/>
    <w:rsid w:val="00686603"/>
    <w:rsid w:val="006867B1"/>
    <w:rsid w:val="006869A0"/>
    <w:rsid w:val="0068726C"/>
    <w:rsid w:val="006873BC"/>
    <w:rsid w:val="006874F3"/>
    <w:rsid w:val="00687975"/>
    <w:rsid w:val="006902E9"/>
    <w:rsid w:val="006904D2"/>
    <w:rsid w:val="006906AA"/>
    <w:rsid w:val="006907AF"/>
    <w:rsid w:val="00690AB2"/>
    <w:rsid w:val="00690BAD"/>
    <w:rsid w:val="00690BB3"/>
    <w:rsid w:val="00690EC3"/>
    <w:rsid w:val="0069167F"/>
    <w:rsid w:val="0069182F"/>
    <w:rsid w:val="00691B2A"/>
    <w:rsid w:val="00692B14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B9"/>
    <w:rsid w:val="006A4187"/>
    <w:rsid w:val="006A431C"/>
    <w:rsid w:val="006A43C7"/>
    <w:rsid w:val="006A4681"/>
    <w:rsid w:val="006A470A"/>
    <w:rsid w:val="006A471A"/>
    <w:rsid w:val="006A4C53"/>
    <w:rsid w:val="006A562B"/>
    <w:rsid w:val="006A6AD7"/>
    <w:rsid w:val="006B0113"/>
    <w:rsid w:val="006B0200"/>
    <w:rsid w:val="006B0426"/>
    <w:rsid w:val="006B12A8"/>
    <w:rsid w:val="006B1583"/>
    <w:rsid w:val="006B1E38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4D3"/>
    <w:rsid w:val="006D281C"/>
    <w:rsid w:val="006D2900"/>
    <w:rsid w:val="006D3185"/>
    <w:rsid w:val="006D3539"/>
    <w:rsid w:val="006D50D5"/>
    <w:rsid w:val="006D51B9"/>
    <w:rsid w:val="006D5D92"/>
    <w:rsid w:val="006D6C3C"/>
    <w:rsid w:val="006D6DE0"/>
    <w:rsid w:val="006D6F9B"/>
    <w:rsid w:val="006D78C4"/>
    <w:rsid w:val="006D7944"/>
    <w:rsid w:val="006D7BC5"/>
    <w:rsid w:val="006E003A"/>
    <w:rsid w:val="006E09C5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5B8C"/>
    <w:rsid w:val="006E7F6A"/>
    <w:rsid w:val="006F0596"/>
    <w:rsid w:val="006F0894"/>
    <w:rsid w:val="006F0FA4"/>
    <w:rsid w:val="006F13AB"/>
    <w:rsid w:val="006F2001"/>
    <w:rsid w:val="006F2328"/>
    <w:rsid w:val="006F2A97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5FD9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64"/>
    <w:rsid w:val="00701FEA"/>
    <w:rsid w:val="0070210A"/>
    <w:rsid w:val="00702458"/>
    <w:rsid w:val="007026E9"/>
    <w:rsid w:val="00702A26"/>
    <w:rsid w:val="00702F3A"/>
    <w:rsid w:val="00703082"/>
    <w:rsid w:val="00703B99"/>
    <w:rsid w:val="0070439E"/>
    <w:rsid w:val="007052DC"/>
    <w:rsid w:val="0070534B"/>
    <w:rsid w:val="00705CDB"/>
    <w:rsid w:val="00705E09"/>
    <w:rsid w:val="007061FC"/>
    <w:rsid w:val="00706BE9"/>
    <w:rsid w:val="00706F6C"/>
    <w:rsid w:val="00707647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A05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611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2C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403"/>
    <w:rsid w:val="00754566"/>
    <w:rsid w:val="007545C4"/>
    <w:rsid w:val="0075468B"/>
    <w:rsid w:val="0075491A"/>
    <w:rsid w:val="0075526B"/>
    <w:rsid w:val="007555CE"/>
    <w:rsid w:val="00755756"/>
    <w:rsid w:val="00755796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810"/>
    <w:rsid w:val="00762AAF"/>
    <w:rsid w:val="00762F8E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3E"/>
    <w:rsid w:val="00770813"/>
    <w:rsid w:val="007709D9"/>
    <w:rsid w:val="00770B9C"/>
    <w:rsid w:val="00770C75"/>
    <w:rsid w:val="00771145"/>
    <w:rsid w:val="007718E1"/>
    <w:rsid w:val="00771C28"/>
    <w:rsid w:val="00771DE3"/>
    <w:rsid w:val="00771EC2"/>
    <w:rsid w:val="00771FD8"/>
    <w:rsid w:val="00772235"/>
    <w:rsid w:val="00772780"/>
    <w:rsid w:val="00772CB5"/>
    <w:rsid w:val="00772F13"/>
    <w:rsid w:val="00772F37"/>
    <w:rsid w:val="00772FCE"/>
    <w:rsid w:val="00773128"/>
    <w:rsid w:val="007732B5"/>
    <w:rsid w:val="007737CC"/>
    <w:rsid w:val="007739E7"/>
    <w:rsid w:val="0077415D"/>
    <w:rsid w:val="007741F4"/>
    <w:rsid w:val="0077487B"/>
    <w:rsid w:val="00774C4E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21B"/>
    <w:rsid w:val="00781B60"/>
    <w:rsid w:val="00782B4F"/>
    <w:rsid w:val="00782F35"/>
    <w:rsid w:val="0078411E"/>
    <w:rsid w:val="007854AE"/>
    <w:rsid w:val="00785F86"/>
    <w:rsid w:val="007862BA"/>
    <w:rsid w:val="007864F9"/>
    <w:rsid w:val="00786E6F"/>
    <w:rsid w:val="00786F8B"/>
    <w:rsid w:val="0078764A"/>
    <w:rsid w:val="007900BF"/>
    <w:rsid w:val="007905D2"/>
    <w:rsid w:val="00790C11"/>
    <w:rsid w:val="00790D61"/>
    <w:rsid w:val="00791302"/>
    <w:rsid w:val="0079148B"/>
    <w:rsid w:val="00791CED"/>
    <w:rsid w:val="007920E5"/>
    <w:rsid w:val="00792196"/>
    <w:rsid w:val="00792505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269"/>
    <w:rsid w:val="007972AD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603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67F3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06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2EF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848"/>
    <w:rsid w:val="00804A35"/>
    <w:rsid w:val="00806484"/>
    <w:rsid w:val="00806A4D"/>
    <w:rsid w:val="00806B0F"/>
    <w:rsid w:val="00806F53"/>
    <w:rsid w:val="0080770C"/>
    <w:rsid w:val="00807998"/>
    <w:rsid w:val="00807B1F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5BE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9D4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18"/>
    <w:rsid w:val="008337F9"/>
    <w:rsid w:val="00833848"/>
    <w:rsid w:val="00833C6E"/>
    <w:rsid w:val="00834382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453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0D2"/>
    <w:rsid w:val="0084419E"/>
    <w:rsid w:val="00844329"/>
    <w:rsid w:val="00844C31"/>
    <w:rsid w:val="00845062"/>
    <w:rsid w:val="0084545B"/>
    <w:rsid w:val="008454CE"/>
    <w:rsid w:val="00846289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A4D"/>
    <w:rsid w:val="00857FD1"/>
    <w:rsid w:val="008603DF"/>
    <w:rsid w:val="008606D0"/>
    <w:rsid w:val="008606F0"/>
    <w:rsid w:val="008608A3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127"/>
    <w:rsid w:val="0087013C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5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8E1"/>
    <w:rsid w:val="00887255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CC8"/>
    <w:rsid w:val="00894D27"/>
    <w:rsid w:val="00895135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43"/>
    <w:rsid w:val="008A1BF2"/>
    <w:rsid w:val="008A1F0F"/>
    <w:rsid w:val="008A2210"/>
    <w:rsid w:val="008A230F"/>
    <w:rsid w:val="008A2466"/>
    <w:rsid w:val="008A2E80"/>
    <w:rsid w:val="008A2EC9"/>
    <w:rsid w:val="008A3F7A"/>
    <w:rsid w:val="008A3F7F"/>
    <w:rsid w:val="008A4360"/>
    <w:rsid w:val="008A47A5"/>
    <w:rsid w:val="008A54BC"/>
    <w:rsid w:val="008A5D5C"/>
    <w:rsid w:val="008A5F29"/>
    <w:rsid w:val="008A62EF"/>
    <w:rsid w:val="008A62F1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337"/>
    <w:rsid w:val="008B24E0"/>
    <w:rsid w:val="008B2CC0"/>
    <w:rsid w:val="008B33DF"/>
    <w:rsid w:val="008B4863"/>
    <w:rsid w:val="008B563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15F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C7ECF"/>
    <w:rsid w:val="008D0418"/>
    <w:rsid w:val="008D054E"/>
    <w:rsid w:val="008D09DB"/>
    <w:rsid w:val="008D0EA4"/>
    <w:rsid w:val="008D1592"/>
    <w:rsid w:val="008D199F"/>
    <w:rsid w:val="008D1C01"/>
    <w:rsid w:val="008D2387"/>
    <w:rsid w:val="008D263F"/>
    <w:rsid w:val="008D27C5"/>
    <w:rsid w:val="008D2A16"/>
    <w:rsid w:val="008D2F58"/>
    <w:rsid w:val="008D3053"/>
    <w:rsid w:val="008D3415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F59"/>
    <w:rsid w:val="008E13ED"/>
    <w:rsid w:val="008E1AAC"/>
    <w:rsid w:val="008E1F1C"/>
    <w:rsid w:val="008E235C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2D2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76D"/>
    <w:rsid w:val="00925ABB"/>
    <w:rsid w:val="00925B39"/>
    <w:rsid w:val="00926533"/>
    <w:rsid w:val="00926D5F"/>
    <w:rsid w:val="00926DCE"/>
    <w:rsid w:val="00926E3B"/>
    <w:rsid w:val="00926F21"/>
    <w:rsid w:val="00926F9C"/>
    <w:rsid w:val="00926FCA"/>
    <w:rsid w:val="00926FFD"/>
    <w:rsid w:val="0092771A"/>
    <w:rsid w:val="0093006B"/>
    <w:rsid w:val="00931A0E"/>
    <w:rsid w:val="00931C8F"/>
    <w:rsid w:val="00931EAB"/>
    <w:rsid w:val="00931ECA"/>
    <w:rsid w:val="00931F82"/>
    <w:rsid w:val="009331EE"/>
    <w:rsid w:val="00933625"/>
    <w:rsid w:val="009336B6"/>
    <w:rsid w:val="00933DC8"/>
    <w:rsid w:val="00934B89"/>
    <w:rsid w:val="00934C51"/>
    <w:rsid w:val="00935142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262"/>
    <w:rsid w:val="0094571D"/>
    <w:rsid w:val="00945D6D"/>
    <w:rsid w:val="00945DEB"/>
    <w:rsid w:val="009475B9"/>
    <w:rsid w:val="00947790"/>
    <w:rsid w:val="00947A5C"/>
    <w:rsid w:val="009506C8"/>
    <w:rsid w:val="0095074A"/>
    <w:rsid w:val="00950768"/>
    <w:rsid w:val="009508F7"/>
    <w:rsid w:val="0095098A"/>
    <w:rsid w:val="0095168C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62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A0E"/>
    <w:rsid w:val="00964BFA"/>
    <w:rsid w:val="0096521B"/>
    <w:rsid w:val="00965B91"/>
    <w:rsid w:val="009667DB"/>
    <w:rsid w:val="00966D26"/>
    <w:rsid w:val="0096768B"/>
    <w:rsid w:val="0096780C"/>
    <w:rsid w:val="00967AAC"/>
    <w:rsid w:val="00967B7C"/>
    <w:rsid w:val="00970154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733"/>
    <w:rsid w:val="00980994"/>
    <w:rsid w:val="0098213D"/>
    <w:rsid w:val="0098233A"/>
    <w:rsid w:val="00982883"/>
    <w:rsid w:val="009828B4"/>
    <w:rsid w:val="0098373B"/>
    <w:rsid w:val="009837B7"/>
    <w:rsid w:val="00983B30"/>
    <w:rsid w:val="00983BC1"/>
    <w:rsid w:val="00983BDC"/>
    <w:rsid w:val="00983F9B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599"/>
    <w:rsid w:val="00991885"/>
    <w:rsid w:val="00991C33"/>
    <w:rsid w:val="009921A3"/>
    <w:rsid w:val="00992720"/>
    <w:rsid w:val="0099292C"/>
    <w:rsid w:val="00992A95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001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9B2"/>
    <w:rsid w:val="009A7AE7"/>
    <w:rsid w:val="009B001F"/>
    <w:rsid w:val="009B0263"/>
    <w:rsid w:val="009B055D"/>
    <w:rsid w:val="009B069D"/>
    <w:rsid w:val="009B07C7"/>
    <w:rsid w:val="009B0823"/>
    <w:rsid w:val="009B08F8"/>
    <w:rsid w:val="009B0C96"/>
    <w:rsid w:val="009B0D02"/>
    <w:rsid w:val="009B0D60"/>
    <w:rsid w:val="009B1AAB"/>
    <w:rsid w:val="009B1B45"/>
    <w:rsid w:val="009B37AA"/>
    <w:rsid w:val="009B3929"/>
    <w:rsid w:val="009B3977"/>
    <w:rsid w:val="009B443E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3CE"/>
    <w:rsid w:val="009D0515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A1C"/>
    <w:rsid w:val="009D7FE0"/>
    <w:rsid w:val="009E0224"/>
    <w:rsid w:val="009E08D3"/>
    <w:rsid w:val="009E09F9"/>
    <w:rsid w:val="009E0A73"/>
    <w:rsid w:val="009E11FC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4A7A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4A6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BFE"/>
    <w:rsid w:val="00A12E25"/>
    <w:rsid w:val="00A12ED5"/>
    <w:rsid w:val="00A13B55"/>
    <w:rsid w:val="00A13D53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2D4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57E46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6E3B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AB7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F1"/>
    <w:rsid w:val="00A86A6A"/>
    <w:rsid w:val="00A86AFF"/>
    <w:rsid w:val="00A87B36"/>
    <w:rsid w:val="00A9068F"/>
    <w:rsid w:val="00A90882"/>
    <w:rsid w:val="00A90C20"/>
    <w:rsid w:val="00A914AA"/>
    <w:rsid w:val="00A915E2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3D5A"/>
    <w:rsid w:val="00A94CE5"/>
    <w:rsid w:val="00A94E61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6EBE"/>
    <w:rsid w:val="00AA7039"/>
    <w:rsid w:val="00AA79BF"/>
    <w:rsid w:val="00AA7B8E"/>
    <w:rsid w:val="00AB044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2D9"/>
    <w:rsid w:val="00AB646A"/>
    <w:rsid w:val="00AB6699"/>
    <w:rsid w:val="00AB6B5D"/>
    <w:rsid w:val="00AB6C0E"/>
    <w:rsid w:val="00AB6FD2"/>
    <w:rsid w:val="00AB74CE"/>
    <w:rsid w:val="00AB7769"/>
    <w:rsid w:val="00AB7CAC"/>
    <w:rsid w:val="00AC0383"/>
    <w:rsid w:val="00AC06A1"/>
    <w:rsid w:val="00AC1E51"/>
    <w:rsid w:val="00AC1F49"/>
    <w:rsid w:val="00AC2007"/>
    <w:rsid w:val="00AC211D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13"/>
    <w:rsid w:val="00AC6E6E"/>
    <w:rsid w:val="00AC7002"/>
    <w:rsid w:val="00AC7278"/>
    <w:rsid w:val="00AC79D2"/>
    <w:rsid w:val="00AD03D1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7CC"/>
    <w:rsid w:val="00AD6A60"/>
    <w:rsid w:val="00AD6C19"/>
    <w:rsid w:val="00AD7675"/>
    <w:rsid w:val="00AD7AE7"/>
    <w:rsid w:val="00AD7B01"/>
    <w:rsid w:val="00AE0694"/>
    <w:rsid w:val="00AE07BC"/>
    <w:rsid w:val="00AE0A85"/>
    <w:rsid w:val="00AE1181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003"/>
    <w:rsid w:val="00B044F8"/>
    <w:rsid w:val="00B04A9C"/>
    <w:rsid w:val="00B04B41"/>
    <w:rsid w:val="00B04C53"/>
    <w:rsid w:val="00B04C8E"/>
    <w:rsid w:val="00B06006"/>
    <w:rsid w:val="00B06E04"/>
    <w:rsid w:val="00B07358"/>
    <w:rsid w:val="00B073D2"/>
    <w:rsid w:val="00B077FE"/>
    <w:rsid w:val="00B10579"/>
    <w:rsid w:val="00B1109C"/>
    <w:rsid w:val="00B1130A"/>
    <w:rsid w:val="00B11619"/>
    <w:rsid w:val="00B117D3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B7A"/>
    <w:rsid w:val="00B15E7C"/>
    <w:rsid w:val="00B164E1"/>
    <w:rsid w:val="00B16AC0"/>
    <w:rsid w:val="00B16C1E"/>
    <w:rsid w:val="00B17139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6E9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994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2DD6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B53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55BB"/>
    <w:rsid w:val="00B764B3"/>
    <w:rsid w:val="00B77376"/>
    <w:rsid w:val="00B7759A"/>
    <w:rsid w:val="00B77FEB"/>
    <w:rsid w:val="00B80FE2"/>
    <w:rsid w:val="00B81130"/>
    <w:rsid w:val="00B81182"/>
    <w:rsid w:val="00B81B47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3EC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9E"/>
    <w:rsid w:val="00B90CEA"/>
    <w:rsid w:val="00B90DA6"/>
    <w:rsid w:val="00B912AD"/>
    <w:rsid w:val="00B918FE"/>
    <w:rsid w:val="00B91FDC"/>
    <w:rsid w:val="00B92584"/>
    <w:rsid w:val="00B92B01"/>
    <w:rsid w:val="00B9499C"/>
    <w:rsid w:val="00B94FBE"/>
    <w:rsid w:val="00B9500B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4F50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BCD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36E"/>
    <w:rsid w:val="00BB441A"/>
    <w:rsid w:val="00BB46EF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6A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4ED"/>
    <w:rsid w:val="00BD36B9"/>
    <w:rsid w:val="00BD3D6C"/>
    <w:rsid w:val="00BD4374"/>
    <w:rsid w:val="00BD4B2E"/>
    <w:rsid w:val="00BD4BD4"/>
    <w:rsid w:val="00BD544E"/>
    <w:rsid w:val="00BD625D"/>
    <w:rsid w:val="00BD6264"/>
    <w:rsid w:val="00BD633C"/>
    <w:rsid w:val="00BD69FD"/>
    <w:rsid w:val="00BD75AB"/>
    <w:rsid w:val="00BD75E2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7F3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042"/>
    <w:rsid w:val="00C037AA"/>
    <w:rsid w:val="00C03AFB"/>
    <w:rsid w:val="00C0463E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1BA1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27D3F"/>
    <w:rsid w:val="00C300F2"/>
    <w:rsid w:val="00C3037B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6E3B"/>
    <w:rsid w:val="00C37188"/>
    <w:rsid w:val="00C377F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4C25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29F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655"/>
    <w:rsid w:val="00C55E15"/>
    <w:rsid w:val="00C57047"/>
    <w:rsid w:val="00C576B9"/>
    <w:rsid w:val="00C578E4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1BC"/>
    <w:rsid w:val="00C7625C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0BC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DFE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24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8CA"/>
    <w:rsid w:val="00CB6F0B"/>
    <w:rsid w:val="00CB7429"/>
    <w:rsid w:val="00CB7AEF"/>
    <w:rsid w:val="00CB7EC5"/>
    <w:rsid w:val="00CB7F98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3350"/>
    <w:rsid w:val="00CC457A"/>
    <w:rsid w:val="00CC5019"/>
    <w:rsid w:val="00CC51E1"/>
    <w:rsid w:val="00CC52A6"/>
    <w:rsid w:val="00CC5A3D"/>
    <w:rsid w:val="00CC5BD8"/>
    <w:rsid w:val="00CC5D0F"/>
    <w:rsid w:val="00CC5E2A"/>
    <w:rsid w:val="00CC5F40"/>
    <w:rsid w:val="00CC64A1"/>
    <w:rsid w:val="00CC6595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D9"/>
    <w:rsid w:val="00CE404C"/>
    <w:rsid w:val="00CE4482"/>
    <w:rsid w:val="00CE459C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4A1"/>
    <w:rsid w:val="00CE76C9"/>
    <w:rsid w:val="00CF038A"/>
    <w:rsid w:val="00CF1261"/>
    <w:rsid w:val="00CF1484"/>
    <w:rsid w:val="00CF2019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8F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3FC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484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B43"/>
    <w:rsid w:val="00D33CA4"/>
    <w:rsid w:val="00D345FE"/>
    <w:rsid w:val="00D348BB"/>
    <w:rsid w:val="00D354B3"/>
    <w:rsid w:val="00D3575E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5BC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C05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81F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B28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228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398"/>
    <w:rsid w:val="00D903D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641"/>
    <w:rsid w:val="00D9392F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543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944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654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546"/>
    <w:rsid w:val="00DD0DDA"/>
    <w:rsid w:val="00DD0EEB"/>
    <w:rsid w:val="00DD158C"/>
    <w:rsid w:val="00DD1ABA"/>
    <w:rsid w:val="00DD2B27"/>
    <w:rsid w:val="00DD2CA2"/>
    <w:rsid w:val="00DD3327"/>
    <w:rsid w:val="00DD4288"/>
    <w:rsid w:val="00DD454A"/>
    <w:rsid w:val="00DD48E9"/>
    <w:rsid w:val="00DD4B3F"/>
    <w:rsid w:val="00DD5870"/>
    <w:rsid w:val="00DD6543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B4D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5807"/>
    <w:rsid w:val="00DE6513"/>
    <w:rsid w:val="00DE6673"/>
    <w:rsid w:val="00DE69A4"/>
    <w:rsid w:val="00DE776F"/>
    <w:rsid w:val="00DE7B82"/>
    <w:rsid w:val="00DE7BEE"/>
    <w:rsid w:val="00DE7C3B"/>
    <w:rsid w:val="00DF0F24"/>
    <w:rsid w:val="00DF17B8"/>
    <w:rsid w:val="00DF1B5C"/>
    <w:rsid w:val="00DF1C9D"/>
    <w:rsid w:val="00DF210D"/>
    <w:rsid w:val="00DF3D32"/>
    <w:rsid w:val="00DF3E32"/>
    <w:rsid w:val="00DF3F7C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5F3"/>
    <w:rsid w:val="00DF78FA"/>
    <w:rsid w:val="00DF7F90"/>
    <w:rsid w:val="00E00039"/>
    <w:rsid w:val="00E00075"/>
    <w:rsid w:val="00E0026F"/>
    <w:rsid w:val="00E00941"/>
    <w:rsid w:val="00E00BE0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60E"/>
    <w:rsid w:val="00E208CE"/>
    <w:rsid w:val="00E20B84"/>
    <w:rsid w:val="00E20DC5"/>
    <w:rsid w:val="00E21DC2"/>
    <w:rsid w:val="00E223E0"/>
    <w:rsid w:val="00E22BE4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3FD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7F5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11D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47E5D"/>
    <w:rsid w:val="00E5030D"/>
    <w:rsid w:val="00E50511"/>
    <w:rsid w:val="00E5053A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06D"/>
    <w:rsid w:val="00E55170"/>
    <w:rsid w:val="00E55778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483"/>
    <w:rsid w:val="00E70A7D"/>
    <w:rsid w:val="00E71249"/>
    <w:rsid w:val="00E713D3"/>
    <w:rsid w:val="00E71982"/>
    <w:rsid w:val="00E72453"/>
    <w:rsid w:val="00E724EE"/>
    <w:rsid w:val="00E7270A"/>
    <w:rsid w:val="00E73198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627"/>
    <w:rsid w:val="00E967EF"/>
    <w:rsid w:val="00E9697D"/>
    <w:rsid w:val="00E97608"/>
    <w:rsid w:val="00E978FB"/>
    <w:rsid w:val="00E979CB"/>
    <w:rsid w:val="00EA0264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25C"/>
    <w:rsid w:val="00EB43CB"/>
    <w:rsid w:val="00EB4BAD"/>
    <w:rsid w:val="00EB4E78"/>
    <w:rsid w:val="00EB5BB0"/>
    <w:rsid w:val="00EB615A"/>
    <w:rsid w:val="00EB6D9A"/>
    <w:rsid w:val="00EB728B"/>
    <w:rsid w:val="00EB77CC"/>
    <w:rsid w:val="00EB7AAF"/>
    <w:rsid w:val="00EB7E88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60A"/>
    <w:rsid w:val="00EC4B47"/>
    <w:rsid w:val="00EC4DD4"/>
    <w:rsid w:val="00EC5313"/>
    <w:rsid w:val="00EC5AA1"/>
    <w:rsid w:val="00EC5EE7"/>
    <w:rsid w:val="00EC6258"/>
    <w:rsid w:val="00EC6881"/>
    <w:rsid w:val="00EC6A83"/>
    <w:rsid w:val="00EC70F3"/>
    <w:rsid w:val="00EC73DB"/>
    <w:rsid w:val="00EC759E"/>
    <w:rsid w:val="00EC7B18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4D8"/>
    <w:rsid w:val="00EE1AEE"/>
    <w:rsid w:val="00EE1DEC"/>
    <w:rsid w:val="00EE20F0"/>
    <w:rsid w:val="00EE23B1"/>
    <w:rsid w:val="00EE28B4"/>
    <w:rsid w:val="00EE2C28"/>
    <w:rsid w:val="00EE3017"/>
    <w:rsid w:val="00EE3814"/>
    <w:rsid w:val="00EE3BF2"/>
    <w:rsid w:val="00EE4190"/>
    <w:rsid w:val="00EE4DA0"/>
    <w:rsid w:val="00EE51BA"/>
    <w:rsid w:val="00EE542C"/>
    <w:rsid w:val="00EE56B1"/>
    <w:rsid w:val="00EE58F5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861"/>
    <w:rsid w:val="00EF493E"/>
    <w:rsid w:val="00EF4DA5"/>
    <w:rsid w:val="00EF50A9"/>
    <w:rsid w:val="00EF5BA7"/>
    <w:rsid w:val="00EF6BE1"/>
    <w:rsid w:val="00EF6E00"/>
    <w:rsid w:val="00EF7234"/>
    <w:rsid w:val="00EF752F"/>
    <w:rsid w:val="00EF7948"/>
    <w:rsid w:val="00EF7BF5"/>
    <w:rsid w:val="00EF7D83"/>
    <w:rsid w:val="00F00786"/>
    <w:rsid w:val="00F009D9"/>
    <w:rsid w:val="00F00DD7"/>
    <w:rsid w:val="00F00F72"/>
    <w:rsid w:val="00F0134E"/>
    <w:rsid w:val="00F01E16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1F3A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6B3"/>
    <w:rsid w:val="00F36FF3"/>
    <w:rsid w:val="00F371A6"/>
    <w:rsid w:val="00F37721"/>
    <w:rsid w:val="00F37D6D"/>
    <w:rsid w:val="00F37F3D"/>
    <w:rsid w:val="00F40A47"/>
    <w:rsid w:val="00F40A98"/>
    <w:rsid w:val="00F40C11"/>
    <w:rsid w:val="00F413CA"/>
    <w:rsid w:val="00F41888"/>
    <w:rsid w:val="00F41A54"/>
    <w:rsid w:val="00F42292"/>
    <w:rsid w:val="00F4360E"/>
    <w:rsid w:val="00F45387"/>
    <w:rsid w:val="00F4568C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3CB"/>
    <w:rsid w:val="00F536FA"/>
    <w:rsid w:val="00F53CC8"/>
    <w:rsid w:val="00F544F6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170"/>
    <w:rsid w:val="00F6045D"/>
    <w:rsid w:val="00F60B51"/>
    <w:rsid w:val="00F60DA9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4A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CB7"/>
    <w:rsid w:val="00F73DD3"/>
    <w:rsid w:val="00F73E66"/>
    <w:rsid w:val="00F73F22"/>
    <w:rsid w:val="00F74A18"/>
    <w:rsid w:val="00F74B5C"/>
    <w:rsid w:val="00F74D3A"/>
    <w:rsid w:val="00F74E1D"/>
    <w:rsid w:val="00F74F48"/>
    <w:rsid w:val="00F751C2"/>
    <w:rsid w:val="00F75464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5E21"/>
    <w:rsid w:val="00F86346"/>
    <w:rsid w:val="00F866BA"/>
    <w:rsid w:val="00F86ACB"/>
    <w:rsid w:val="00F87F55"/>
    <w:rsid w:val="00F902DF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2C1"/>
    <w:rsid w:val="00F93677"/>
    <w:rsid w:val="00F9369E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A63"/>
    <w:rsid w:val="00FA7087"/>
    <w:rsid w:val="00FA7464"/>
    <w:rsid w:val="00FA7905"/>
    <w:rsid w:val="00FA7BB1"/>
    <w:rsid w:val="00FA7C2F"/>
    <w:rsid w:val="00FB0D6C"/>
    <w:rsid w:val="00FB1026"/>
    <w:rsid w:val="00FB15BD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0C69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8E9"/>
    <w:rsid w:val="00FC5AE5"/>
    <w:rsid w:val="00FC5C6A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3F3D34B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70483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70483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BD75E2"/>
    <w:pPr>
      <w:numPr>
        <w:numId w:val="75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3B66E3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8</TotalTime>
  <Pages>1</Pages>
  <Words>25949</Words>
  <Characters>147913</Characters>
  <Application>Microsoft Office Word</Application>
  <DocSecurity>0</DocSecurity>
  <Lines>1232</Lines>
  <Paragraphs>347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173515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2026-09-11T07:17:00Z</dcterms:created>
  <dcterms:modified xsi:type="dcterms:W3CDTF">2026-09-11T08:41:00Z</dcterms:modified>
</cp:coreProperties>
</file>