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9CBF6" w14:textId="77777777" w:rsidR="00554D1D" w:rsidRPr="00FD1158" w:rsidRDefault="00554D1D" w:rsidP="00110E0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FD1158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1C1A04A9" w14:textId="56A132C3" w:rsidR="00554D1D" w:rsidRPr="00FD1158" w:rsidRDefault="00554D1D" w:rsidP="00110E0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FD1158">
        <w:rPr>
          <w:b/>
          <w:sz w:val="16"/>
          <w:szCs w:val="16"/>
          <w:lang w:val="ro-RO"/>
        </w:rPr>
        <w:t xml:space="preserve"> (de la pagina 1 la pagina )</w:t>
      </w:r>
    </w:p>
    <w:p w14:paraId="2D31977F" w14:textId="77777777" w:rsidR="00554D1D" w:rsidRDefault="00554D1D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628D9D47" w14:textId="77777777" w:rsidR="00554D1D" w:rsidRDefault="00554D1D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6DD7AB32" w14:textId="77777777" w:rsidR="00554D1D" w:rsidRDefault="00554D1D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05CF876B" w14:textId="77777777" w:rsidR="00554D1D" w:rsidRDefault="00554D1D">
      <w:pPr>
        <w:jc w:val="center"/>
        <w:rPr>
          <w:sz w:val="28"/>
        </w:rPr>
      </w:pPr>
    </w:p>
    <w:p w14:paraId="35960F75" w14:textId="77777777" w:rsidR="00554D1D" w:rsidRDefault="00554D1D">
      <w:pPr>
        <w:jc w:val="center"/>
        <w:rPr>
          <w:sz w:val="28"/>
        </w:rPr>
      </w:pPr>
    </w:p>
    <w:p w14:paraId="58DBC6CE" w14:textId="77777777" w:rsidR="00554D1D" w:rsidRDefault="00554D1D">
      <w:pPr>
        <w:jc w:val="center"/>
        <w:rPr>
          <w:sz w:val="28"/>
        </w:rPr>
      </w:pPr>
    </w:p>
    <w:p w14:paraId="0266BBBC" w14:textId="77777777" w:rsidR="00554D1D" w:rsidRDefault="00554D1D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3A3CC82E" w14:textId="77777777" w:rsidR="00554D1D" w:rsidRDefault="00554D1D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 xml:space="preserve"> BUCUREŞTI</w:t>
      </w:r>
    </w:p>
    <w:p w14:paraId="48D85EFC" w14:textId="77777777" w:rsidR="00554D1D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01EC4B8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2FC0C4F6" w14:textId="77777777" w:rsidR="00554D1D" w:rsidRDefault="00554D1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150DBED" w14:textId="77777777" w:rsidR="00554D1D" w:rsidRDefault="00554D1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octombrie 2026</w:t>
      </w:r>
    </w:p>
    <w:p w14:paraId="6611BC4E" w14:textId="77777777" w:rsidR="00554D1D" w:rsidRDefault="00554D1D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554D1D" w14:paraId="6CEC9872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5171F8CB" w14:textId="77777777" w:rsidR="00554D1D" w:rsidRDefault="00554D1D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1C625246" w14:textId="77777777" w:rsidR="00554D1D" w:rsidRDefault="00554D1D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02FB08B2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3895028" w14:textId="77777777" w:rsidR="00554D1D" w:rsidRDefault="00554D1D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75D4F0E9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52B1E73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23BC25F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299C90E0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66EBD75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1673AC7" w14:textId="77777777" w:rsidR="00554D1D" w:rsidRDefault="00554D1D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40468EC7" w14:textId="77777777" w:rsidR="00554D1D" w:rsidRDefault="00554D1D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6DE041C1" w14:textId="77777777" w:rsidR="00554D1D" w:rsidRDefault="00554D1D" w:rsidP="001D0732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4F4784AB" w14:textId="77777777" w:rsidR="00554D1D" w:rsidRDefault="00554D1D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05B98232" w14:textId="77777777" w:rsidR="00554D1D" w:rsidRDefault="00554D1D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38C4651F" w14:textId="77777777" w:rsidR="00554D1D" w:rsidRDefault="00554D1D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61682F80" w14:textId="77777777" w:rsidR="00554D1D" w:rsidRDefault="00554D1D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74F32826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F58342A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5D5FA8F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CFA2ED7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04E3E7B8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363D29C1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63779585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7DB0094C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5619DB8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554D1D" w14:paraId="3E41754E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4BA1503D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069013B3" w14:textId="77777777" w:rsidR="00554D1D" w:rsidRDefault="00554D1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60505DD7" w14:textId="77777777" w:rsidR="00554D1D" w:rsidRDefault="00554D1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062CFA91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06955104" w14:textId="77777777" w:rsidR="00554D1D" w:rsidRDefault="00554D1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951ACBE" w14:textId="77777777" w:rsidR="00554D1D" w:rsidRDefault="00554D1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3D5CC7E5" w14:textId="77777777" w:rsidR="00554D1D" w:rsidRDefault="00554D1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B6D71FC" w14:textId="77777777" w:rsidR="00554D1D" w:rsidRDefault="00554D1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20BAA990" w14:textId="77777777" w:rsidR="00554D1D" w:rsidRDefault="00554D1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407CB0F" w14:textId="77777777" w:rsidR="00554D1D" w:rsidRDefault="00554D1D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A05DECF" w14:textId="77777777" w:rsidR="00554D1D" w:rsidRDefault="00554D1D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703DFD76" w14:textId="77777777" w:rsidR="00554D1D" w:rsidRDefault="00554D1D">
      <w:pPr>
        <w:spacing w:line="192" w:lineRule="auto"/>
        <w:jc w:val="center"/>
      </w:pPr>
    </w:p>
    <w:p w14:paraId="153186B0" w14:textId="77777777" w:rsidR="00554D1D" w:rsidRDefault="00554D1D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2808DA4B" w14:textId="77777777" w:rsidR="00554D1D" w:rsidRPr="008D04AB" w:rsidRDefault="00554D1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6AB263E" w14:textId="77777777" w:rsidR="00554D1D" w:rsidRPr="008D04AB" w:rsidRDefault="00554D1D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EE6FECE" w14:textId="77777777" w:rsidR="00554D1D" w:rsidRPr="008D04AB" w:rsidRDefault="00554D1D" w:rsidP="001725F5">
      <w:pPr>
        <w:tabs>
          <w:tab w:val="center" w:pos="312"/>
        </w:tabs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051D5678" w14:textId="77777777" w:rsidR="00554D1D" w:rsidRPr="00A8307A" w:rsidRDefault="00554D1D" w:rsidP="00516DD3">
      <w:pPr>
        <w:pStyle w:val="Heading1"/>
        <w:spacing w:line="360" w:lineRule="auto"/>
      </w:pPr>
      <w:r w:rsidRPr="00A8307A">
        <w:t>LINIA 100</w:t>
      </w:r>
    </w:p>
    <w:p w14:paraId="518ADAC9" w14:textId="77777777" w:rsidR="00554D1D" w:rsidRPr="00A8307A" w:rsidRDefault="00554D1D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554D1D" w:rsidRPr="00AB76B4" w14:paraId="21AC43FA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3CC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00CB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37B7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14D25C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3D6E180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5A951" w14:textId="77777777" w:rsidR="00554D1D" w:rsidRPr="00AB76B4" w:rsidRDefault="00554D1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98D5CA5" w14:textId="77777777" w:rsidR="00554D1D" w:rsidRPr="00AB76B4" w:rsidRDefault="00554D1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80613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DE27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5C7B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BCB8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3224CAD4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954D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48FC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B9E5A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06C83A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43C1145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F4061" w14:textId="77777777" w:rsidR="00554D1D" w:rsidRPr="00AB76B4" w:rsidRDefault="00554D1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A05D1E8" w14:textId="77777777" w:rsidR="00554D1D" w:rsidRPr="00AB76B4" w:rsidRDefault="00554D1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2971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BE13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CD9DF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F0B6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2A6E152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5F63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3759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32B59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A2DB16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3BBA83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236C6" w14:textId="77777777" w:rsidR="00554D1D" w:rsidRPr="00AB76B4" w:rsidRDefault="00554D1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2E6C4B7B" w14:textId="77777777" w:rsidR="00554D1D" w:rsidRPr="00AB76B4" w:rsidRDefault="00554D1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889C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A2D7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F4BC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BF76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FDFA0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554D1D" w:rsidRPr="00AB76B4" w14:paraId="71CA773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F92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CCBF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97CB9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62B5AE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CE079F9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4344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6542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6ECC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75AE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70F1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2B9BEE9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B4F1D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7144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1D4A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8854AC" w14:textId="77777777" w:rsidR="00554D1D" w:rsidRPr="00AB76B4" w:rsidRDefault="00554D1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A253F4C" w14:textId="77777777" w:rsidR="00554D1D" w:rsidRPr="00AB76B4" w:rsidRDefault="00554D1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A32BB" w14:textId="77777777" w:rsidR="00554D1D" w:rsidRPr="00AB76B4" w:rsidRDefault="00554D1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6790DE4" w14:textId="77777777" w:rsidR="00554D1D" w:rsidRPr="00AB76B4" w:rsidRDefault="00554D1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4D16DB7D" w14:textId="77777777" w:rsidR="00554D1D" w:rsidRPr="00AB76B4" w:rsidRDefault="00554D1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0EF2753" w14:textId="77777777" w:rsidR="00554D1D" w:rsidRPr="00AB76B4" w:rsidRDefault="00554D1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4579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238A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3D4B5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3D12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6AA22F6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C980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2275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B9DF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D85F34" w14:textId="77777777" w:rsidR="00554D1D" w:rsidRPr="00AB76B4" w:rsidRDefault="00554D1D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2C9307E" w14:textId="77777777" w:rsidR="00554D1D" w:rsidRPr="00AB76B4" w:rsidRDefault="00554D1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6537A" w14:textId="77777777" w:rsidR="00554D1D" w:rsidRPr="00AB76B4" w:rsidRDefault="00554D1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9CD32FB" w14:textId="77777777" w:rsidR="00554D1D" w:rsidRPr="00AB76B4" w:rsidRDefault="00554D1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9A1D9" w14:textId="77777777" w:rsidR="00554D1D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2D36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5F561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382F3" w14:textId="77777777" w:rsidR="00554D1D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C36FBB" w14:textId="77777777" w:rsidR="00554D1D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554D1D" w:rsidRPr="00AB76B4" w14:paraId="6888B13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4D6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3FB4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AD05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A790B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41689B85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652316A1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80C1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55E0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5BDF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5AE56AC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DF0B1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78A1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554D1D" w:rsidRPr="00AB76B4" w14:paraId="172234C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CBF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5CBE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6C5B533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3AAEA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108F53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18574576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67107F54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1B3F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1437A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65CD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45C73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B986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2562D66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B6B1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3715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F72D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466FD5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7C3D3FA0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54BEEA10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65B4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8891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0DA9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39CF213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9D13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CC29C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71C1375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71CE1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BD52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E1FB3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B2F5A3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45864AD4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16DF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4C3D3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92B6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1E4C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29D8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7950F3A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66B6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51BD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940F9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1E69B3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3BC9B851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0CF6C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E122D7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2A66EFC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A0A161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F286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EF24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08FD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AF80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8B1FD4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554D1D" w:rsidRPr="00AB76B4" w14:paraId="04EC99A6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817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002C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84D22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A40951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0006147D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CAB6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80D13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A48B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39E30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870AC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27838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54D1D" w:rsidRPr="00AB76B4" w14:paraId="4E4BE51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F281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2737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395580E4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E75AF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357FA9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A6F3C00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185DC264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7298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0160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9CE0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2BBD0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BF46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2B80D510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7CB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E799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C47C9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8ADC5C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4D349674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757CC298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234F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77373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4DCB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67634AF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ED4D1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74AE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1849486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A7E3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7B3D4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AB549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99B997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0A71AA4E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F1AA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3CE218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15E82B7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06D8CA74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B838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1C58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2E28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9D1E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474C5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554D1D" w:rsidRPr="00AB76B4" w14:paraId="31085CB0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6F3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7262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39F08A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B8C6A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E69C9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781338A1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0738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C990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8322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814D9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4A225" w14:textId="77777777" w:rsidR="00554D1D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51D530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59E71F4A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978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A6D8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909E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4D69F6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CE6DF0D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7EA0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94B5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BD85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760F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0AC8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08C59D5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43D6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F161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EAC9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7121C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52AD824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2C40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73069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90D4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E39A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76B2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08AAD2E3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EFF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FBD0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2CD3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D8A35B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DFFC01D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9DB25" w14:textId="77777777" w:rsidR="00554D1D" w:rsidRPr="00AB76B4" w:rsidRDefault="00554D1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906A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0802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0D89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302B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2FF36E4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903B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154A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8299F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C19064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39CD236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5260E" w14:textId="77777777" w:rsidR="00554D1D" w:rsidRPr="00AB76B4" w:rsidRDefault="00554D1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19A90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357FC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337F1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5C06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58452ED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CC5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0204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44B3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A678FC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37C4CFE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2600C" w14:textId="77777777" w:rsidR="00554D1D" w:rsidRPr="00AB76B4" w:rsidRDefault="00554D1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B99E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C223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6985B2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E17E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8B0D9" w14:textId="77777777" w:rsidR="00554D1D" w:rsidRPr="00AB76B4" w:rsidRDefault="00554D1D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54F4737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451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2826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310FEC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B314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F0700" w14:textId="77777777" w:rsidR="00554D1D" w:rsidRPr="00AB76B4" w:rsidRDefault="00554D1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346C7566" w14:textId="77777777" w:rsidR="00554D1D" w:rsidRPr="00AB76B4" w:rsidRDefault="00554D1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0A13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4DE85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9689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F0FC5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CF66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0ABEF2F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DF3E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362D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40EE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6D69BF" w14:textId="77777777" w:rsidR="00554D1D" w:rsidRPr="00AB76B4" w:rsidRDefault="00554D1D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EA18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7630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FCD9A" w14:textId="77777777" w:rsidR="00554D1D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562F6BB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4B62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CF27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3B57CB2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7E0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B62C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A3C45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B70F31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43CE8279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0343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3F905E8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20862EA4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810C2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7D1B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65C1D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8823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70747A6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3F5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D873C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9E855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92CF0E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631E458B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ED03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F65DAD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856C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6A5E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767F0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B0D9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134E11B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652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DA21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06882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960B61" w14:textId="77777777" w:rsidR="00554D1D" w:rsidRPr="00AB76B4" w:rsidRDefault="00554D1D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F855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C4E2D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FE4D2" w14:textId="77777777" w:rsidR="00554D1D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107A37AA" w14:textId="77777777" w:rsidR="00554D1D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63366" w14:textId="77777777" w:rsidR="00554D1D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EA43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35DA9BD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92F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8A5A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8359D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8D8D1E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BA3D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1C7A720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20759CD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B0D8D5C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31F4EC4C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C19EC5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C7915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DEC4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F1F5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3010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12C7529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797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4EB4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0353972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9A2A2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40F76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276108A2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5083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A00C1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B918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9CDD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AA06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71EB3CF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9B9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69C5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7B7CD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F30E49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7577E60D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1714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7F2310F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E0C8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441C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C774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91F6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57BF1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4AA00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554D1D" w:rsidRPr="00AB76B4" w14:paraId="407C3F7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773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06EB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363D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BA7D16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B5D7522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35F6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50129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6F83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D0E1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2D72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4FFF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15D6A64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431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9D68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78E3F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F8F03C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125169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1B00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A9CFD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5626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D4171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46A1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688282E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0AC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AE46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95682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085BD8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6FB84429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BCFC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44FFF5D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80BEF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E91D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D998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8BC1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45BB7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34B14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554D1D" w:rsidRPr="00AB76B4" w14:paraId="27EFFCA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DC8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F613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1091235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6A351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B42FEB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739F2DD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FCC9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9353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C6AA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5894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02A3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4E78AF5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9FB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4F6A9" w14:textId="77777777" w:rsidR="00554D1D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4097A0A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B697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0A77B7" w14:textId="77777777" w:rsidR="00554D1D" w:rsidRPr="00AB76B4" w:rsidRDefault="00554D1D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F6DC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2BA3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EAACB" w14:textId="77777777" w:rsidR="00554D1D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B0D48" w14:textId="77777777" w:rsidR="00554D1D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94D55" w14:textId="77777777" w:rsidR="00554D1D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40BC6B1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610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5AA14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018A69A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401D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C7443C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4191A0C4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0AD1596C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02C0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5A6F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321D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5A28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8C6B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0B45CCE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54E9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3B1CC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89D8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D00348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561AC6A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5062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9290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7FA3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7EC6CF7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11C8F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1733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2CDF1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5077495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60044A5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361A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667C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775B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CC9B97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7479D814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36A9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C9E95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CACC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615CE36C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D889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EDBD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26371FE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4B1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16B4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6EDD45E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08BB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8C8D47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7B148D32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99E0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0CE9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2FC8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DC5CA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9C9F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5FE67BA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490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0FA7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5405832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5DD9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92C2F3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D4D96B4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B5A9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F65F0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6978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0131A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985F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BD627E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C6BA5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554D1D" w:rsidRPr="00AB76B4" w14:paraId="11EB9D0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D74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BDDE9" w14:textId="77777777" w:rsidR="00554D1D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3A8D12C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73689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940D79" w14:textId="77777777" w:rsidR="00554D1D" w:rsidRPr="00AB76B4" w:rsidRDefault="00554D1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4D59D6C" w14:textId="77777777" w:rsidR="00554D1D" w:rsidRPr="00AB76B4" w:rsidRDefault="00554D1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4F023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D262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D80A4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D0D43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29C94" w14:textId="77777777" w:rsidR="00554D1D" w:rsidRPr="00AB76B4" w:rsidRDefault="00554D1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9DC06A" w14:textId="77777777" w:rsidR="00554D1D" w:rsidRPr="00AB76B4" w:rsidRDefault="00554D1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D1D" w:rsidRPr="00AB76B4" w14:paraId="062C148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7BB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D1BF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633A2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77BF71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5F839FA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5033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3CE81A5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2F471D2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637093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9297F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9AE8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A20A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380C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914C6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554D1D" w:rsidRPr="00AB76B4" w14:paraId="34C96CA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8EF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7E44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E70F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113590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394089C3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1DD5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8C6760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40ABCA5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DF12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92995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CE66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F32B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554D1D" w:rsidRPr="00AB76B4" w14:paraId="080AD8D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08CD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07AE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81FB3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F4F4C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0A0C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514F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20864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6C08DB3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F971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5195C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61CCA3E0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1BE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15EA9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948E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FE4851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02291E13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37FC9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FFA4DC4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6197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BCC17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14A5F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F0B4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D1A5A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554D1D" w:rsidRPr="00AB76B4" w14:paraId="48D7481D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A8A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E1E87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617A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76671E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025EB0A3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AFC50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B9E4B28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5E99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EBC38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7810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E4E8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554D1D" w:rsidRPr="00AB76B4" w14:paraId="4A0F0866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66DC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E650D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783E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ED23FE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4D8A9BA4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1D0A6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E43A0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52A5D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3B971870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154AF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A88C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2E624B30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086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9E921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1854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630361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0A85938E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A770B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5AD4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52CD3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68D55EAF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E5D1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5AB9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5175C70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065D6F7E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47E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15B9A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6C940D1E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82081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9397DB" w14:textId="77777777" w:rsidR="00554D1D" w:rsidRDefault="00554D1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27357FBB" w14:textId="77777777" w:rsidR="00554D1D" w:rsidRDefault="00554D1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4A71F43C" w14:textId="77777777" w:rsidR="00554D1D" w:rsidRPr="00AB76B4" w:rsidRDefault="00554D1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390B2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2A98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F3221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306C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73A8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1C210168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E07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1BE5E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1227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152FD6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04D90C72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F33E1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5F6A2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39206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4345BC9B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16AA3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4D15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AB76B4" w14:paraId="2AFFC64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A8B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8DF61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E771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8B6195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6D2B5BC1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336BF805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5016A9DD" w14:textId="77777777" w:rsidR="00554D1D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107F5928" w14:textId="77777777" w:rsidR="00554D1D" w:rsidRPr="00075656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C0D28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15EC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E727B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2B7AAAC5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60DB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8667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AB76B4" w14:paraId="5CE4605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BD4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92A8F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285E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B762C8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58555C29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D7200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CB536D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5E4C45E0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F2194F1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BB0FA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12EF9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4039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A7884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ECE56C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554D1D" w:rsidRPr="00AB76B4" w14:paraId="4C610C6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DFF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9330A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7BE3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49AEBC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47C118D8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2F94C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F82C8D9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76030C8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203C3D8D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21C5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638CE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E12B2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02B0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CEF88D4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554D1D" w:rsidRPr="00AB76B4" w14:paraId="5082146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87A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239BC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DA4E1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AB45CC" w14:textId="77777777" w:rsidR="00554D1D" w:rsidRPr="00AB76B4" w:rsidRDefault="00554D1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5A178E8" w14:textId="77777777" w:rsidR="00554D1D" w:rsidRPr="00AB76B4" w:rsidRDefault="00554D1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80EEF" w14:textId="77777777" w:rsidR="00554D1D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051B893" w14:textId="77777777" w:rsidR="00554D1D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A229966" w14:textId="77777777" w:rsidR="00554D1D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2C63A829" w14:textId="77777777" w:rsidR="00554D1D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636F907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C23A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FF07E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9E82A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C7DA7" w14:textId="77777777" w:rsidR="00554D1D" w:rsidRPr="00AB76B4" w:rsidRDefault="00554D1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5ED6D2D" w14:textId="77777777" w:rsidR="00554D1D" w:rsidRPr="00AB76B4" w:rsidRDefault="00554D1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554D1D" w:rsidRPr="00AB76B4" w14:paraId="21FBAFCC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01C6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EC58B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D63A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25B932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073E6273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37A7D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F0DC3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FD186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38E5D9CC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131F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695D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64EE388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582FCB4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3D84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D44AE" w14:textId="77777777" w:rsidR="00554D1D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44A0B116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665C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6BFD8D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AFE23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45E7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95F63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D367A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FB42B" w14:textId="77777777" w:rsidR="00554D1D" w:rsidRPr="001C2009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AB76B4" w14:paraId="66932A1C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838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4E3F5" w14:textId="77777777" w:rsidR="00554D1D" w:rsidRPr="00AB76B4" w:rsidRDefault="00554D1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A1422" w14:textId="77777777" w:rsidR="00554D1D" w:rsidRPr="00AB76B4" w:rsidRDefault="00554D1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B325EF" w14:textId="77777777" w:rsidR="00554D1D" w:rsidRPr="00AB76B4" w:rsidRDefault="00554D1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3038A" w14:textId="77777777" w:rsidR="00554D1D" w:rsidRPr="00AB76B4" w:rsidRDefault="00554D1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B8413" w14:textId="77777777" w:rsidR="00554D1D" w:rsidRPr="00AB76B4" w:rsidRDefault="00554D1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6968F" w14:textId="77777777" w:rsidR="00554D1D" w:rsidRPr="00AB76B4" w:rsidRDefault="00554D1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38BAB4A1" w14:textId="77777777" w:rsidR="00554D1D" w:rsidRPr="00AB76B4" w:rsidRDefault="00554D1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065AB" w14:textId="77777777" w:rsidR="00554D1D" w:rsidRPr="00AB76B4" w:rsidRDefault="00554D1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94184" w14:textId="77777777" w:rsidR="00554D1D" w:rsidRPr="00AB76B4" w:rsidRDefault="00554D1D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110C348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3671D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78F71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6959B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460D96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20841444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A2B8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F359890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62AAC12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3E180DA0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F79D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2B262" w14:textId="77777777" w:rsidR="00554D1D" w:rsidRPr="00AB76B4" w:rsidRDefault="00554D1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21BB1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D10B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A73E4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554D1D" w:rsidRPr="00AB76B4" w14:paraId="7F22704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14F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9B74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8ED51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15240E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F14E895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B582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9E1703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89BA41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3A71D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EC09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FAF36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1676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A8005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554D1D" w:rsidRPr="00AB76B4" w14:paraId="6559C7DF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6AF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2EDF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079C5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7C4E69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31D8F5CD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A836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A70D12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25149604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21CBF0E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7E63C9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E4E4F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EF90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5451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81CE9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22C7646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9CD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DB97F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20020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7B8DE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6010082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4F7D70A3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70F42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8F11BF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B778C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6305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A5F6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A3F9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64A6F76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41F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79C2B" w14:textId="77777777" w:rsidR="00554D1D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285EF0DE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B46EB" w14:textId="77777777" w:rsidR="00554D1D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EC9025" w14:textId="77777777" w:rsidR="00554D1D" w:rsidRPr="00AB76B4" w:rsidRDefault="00554D1D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2AF1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2C790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EB57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5052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472D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4B60009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EF7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533B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D0590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CB2D3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7F938BBF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511A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2620F0C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83D1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C6D68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DDE49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57680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554D1D" w:rsidRPr="00AB76B4" w14:paraId="48B43C7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7C1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F47C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1C429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DF2013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3ADE682C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14F2FCA" w14:textId="77777777" w:rsidR="00554D1D" w:rsidRPr="00AB76B4" w:rsidRDefault="00554D1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8F6A7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54B4D31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D4504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D79BB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3B528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9782D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51AD2D3B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DDE6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DA8A0" w14:textId="77777777" w:rsidR="00554D1D" w:rsidRDefault="00554D1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B0DCB" w14:textId="77777777" w:rsidR="00554D1D" w:rsidRDefault="00554D1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DCEE66" w14:textId="77777777" w:rsidR="00554D1D" w:rsidRPr="00AB76B4" w:rsidRDefault="00554D1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51B2AE19" w14:textId="77777777" w:rsidR="00554D1D" w:rsidRPr="00AB76B4" w:rsidRDefault="00554D1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4ECDD643" w14:textId="77777777" w:rsidR="00554D1D" w:rsidRPr="00AB76B4" w:rsidRDefault="00554D1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1B8BB" w14:textId="77777777" w:rsidR="00554D1D" w:rsidRPr="00AB76B4" w:rsidRDefault="00554D1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8C974" w14:textId="77777777" w:rsidR="00554D1D" w:rsidRPr="00AB76B4" w:rsidRDefault="00554D1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55A16" w14:textId="77777777" w:rsidR="00554D1D" w:rsidRPr="00AB76B4" w:rsidRDefault="00554D1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41ADA388" w14:textId="77777777" w:rsidR="00554D1D" w:rsidRPr="00AB76B4" w:rsidRDefault="00554D1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77252" w14:textId="77777777" w:rsidR="00554D1D" w:rsidRPr="00AB76B4" w:rsidRDefault="00554D1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98C6E" w14:textId="77777777" w:rsidR="00554D1D" w:rsidRDefault="00554D1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0574FBE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FF0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0C480" w14:textId="77777777" w:rsidR="00554D1D" w:rsidRDefault="00554D1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F403D" w14:textId="77777777" w:rsidR="00554D1D" w:rsidRDefault="00554D1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90208D" w14:textId="77777777" w:rsidR="00554D1D" w:rsidRPr="00AB76B4" w:rsidRDefault="00554D1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513DAA7F" w14:textId="77777777" w:rsidR="00554D1D" w:rsidRDefault="00554D1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2ABD8" w14:textId="77777777" w:rsidR="00554D1D" w:rsidRPr="00AB76B4" w:rsidRDefault="00554D1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84751E9" w14:textId="77777777" w:rsidR="00554D1D" w:rsidRPr="00AB76B4" w:rsidRDefault="00554D1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E4CAF" w14:textId="77777777" w:rsidR="00554D1D" w:rsidRPr="00AB76B4" w:rsidRDefault="00554D1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0A4C5" w14:textId="77777777" w:rsidR="00554D1D" w:rsidRPr="00AB76B4" w:rsidRDefault="00554D1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E198C" w14:textId="77777777" w:rsidR="00554D1D" w:rsidRPr="00AB76B4" w:rsidRDefault="00554D1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6CCA1" w14:textId="77777777" w:rsidR="00554D1D" w:rsidRDefault="00554D1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54E17483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B3D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32C6A" w14:textId="77777777" w:rsidR="00554D1D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395BD006" w14:textId="77777777" w:rsidR="00554D1D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85724" w14:textId="77777777" w:rsidR="00554D1D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43B533" w14:textId="77777777" w:rsidR="00554D1D" w:rsidRPr="00AB76B4" w:rsidRDefault="00554D1D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B5D6A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B76F7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F91D6" w14:textId="77777777" w:rsidR="00554D1D" w:rsidRPr="00AB76B4" w:rsidRDefault="00554D1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A89BE" w14:textId="77777777" w:rsidR="00554D1D" w:rsidRPr="00AB76B4" w:rsidRDefault="00554D1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33768" w14:textId="77777777" w:rsidR="00554D1D" w:rsidRDefault="00554D1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719BB06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966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B202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D4D5D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DDB06B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5C539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BF911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EE774" w14:textId="77777777" w:rsidR="00554D1D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2F0224B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800BD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10E3A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01BB79A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EFE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06F6E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F8D14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5401FF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50DD6349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6C49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820528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B1369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45B1E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85BAD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1C42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8EF0DF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554D1D" w:rsidRPr="00AB76B4" w14:paraId="02DF668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989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8B70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2F7D7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4ABA97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3FE4F145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8C9AB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52D8AA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CE0DE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B60F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3C60A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12D1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3BEC2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54D1D" w:rsidRPr="00AB76B4" w14:paraId="3AF60B4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A15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60962" w14:textId="77777777" w:rsidR="00554D1D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6C52B45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E43BB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D91ECB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C7F44FD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59865F52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303BC96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67A4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D7040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81028" w14:textId="77777777" w:rsidR="00554D1D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09E41" w14:textId="77777777" w:rsidR="00554D1D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407A5" w14:textId="77777777" w:rsidR="00554D1D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2D7207C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51F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0D455" w14:textId="77777777" w:rsidR="00554D1D" w:rsidRDefault="00554D1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EA0CA" w14:textId="77777777" w:rsidR="00554D1D" w:rsidRDefault="00554D1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4B2C0B" w14:textId="77777777" w:rsidR="00554D1D" w:rsidRDefault="00554D1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5607C" w14:textId="77777777" w:rsidR="00554D1D" w:rsidRPr="00AB76B4" w:rsidRDefault="00554D1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3619E" w14:textId="77777777" w:rsidR="00554D1D" w:rsidRPr="00AB76B4" w:rsidRDefault="00554D1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4CBCE" w14:textId="77777777" w:rsidR="00554D1D" w:rsidRDefault="00554D1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59FB7CC5" w14:textId="77777777" w:rsidR="00554D1D" w:rsidRDefault="00554D1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E70BA" w14:textId="77777777" w:rsidR="00554D1D" w:rsidRDefault="00554D1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75D46" w14:textId="77777777" w:rsidR="00554D1D" w:rsidRDefault="00554D1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0955BC1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D30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C91C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252A6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29505E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38FD0A7B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E87D7F0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4086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2A74093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4091CDEE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4960C9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DAA42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9A90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63F8C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094B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2C1A046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C47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75B6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A6B84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0B6C69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464AE098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7092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A46E02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C1220D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0E82CEC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410CC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52DCA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A6365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3D85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4F090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554D1D" w:rsidRPr="00AB76B4" w14:paraId="7662D5A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638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EDFAD" w14:textId="77777777" w:rsidR="00554D1D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7BB26" w14:textId="77777777" w:rsidR="00554D1D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B38FB2" w14:textId="77777777" w:rsidR="00554D1D" w:rsidRPr="00AB76B4" w:rsidRDefault="00554D1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269C9946" w14:textId="77777777" w:rsidR="00554D1D" w:rsidRPr="00AB76B4" w:rsidRDefault="00554D1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0E4C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571AB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6A2FB" w14:textId="77777777" w:rsidR="00554D1D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21476CC0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3B513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68401" w14:textId="77777777" w:rsidR="00554D1D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7292658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755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3EA76" w14:textId="77777777" w:rsidR="00554D1D" w:rsidRDefault="00554D1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6A268DA0" w14:textId="77777777" w:rsidR="00554D1D" w:rsidRDefault="00554D1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42E61" w14:textId="77777777" w:rsidR="00554D1D" w:rsidRDefault="00554D1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4437B8" w14:textId="77777777" w:rsidR="00554D1D" w:rsidRPr="00AB76B4" w:rsidRDefault="00554D1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A910B" w14:textId="77777777" w:rsidR="00554D1D" w:rsidRPr="00AB76B4" w:rsidRDefault="00554D1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B2EEE" w14:textId="77777777" w:rsidR="00554D1D" w:rsidRPr="00AB76B4" w:rsidRDefault="00554D1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45BCB" w14:textId="77777777" w:rsidR="00554D1D" w:rsidRDefault="00554D1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253FC" w14:textId="77777777" w:rsidR="00554D1D" w:rsidRDefault="00554D1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CD133" w14:textId="77777777" w:rsidR="00554D1D" w:rsidRDefault="00554D1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6098C0E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90E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CFC3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5C2454B2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20987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C46A38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062BA8A9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53F2055A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6C4431D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F54DA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6F435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353E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64C56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B587B" w14:textId="77777777" w:rsidR="00554D1D" w:rsidRPr="00AB76B4" w:rsidRDefault="00554D1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591E4D56" w14:textId="77777777" w:rsidR="00554D1D" w:rsidRPr="00AB76B4" w:rsidRDefault="00554D1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7A89B03C" w14:textId="77777777" w:rsidR="00554D1D" w:rsidRPr="00AB76B4" w:rsidRDefault="00554D1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0F3ADF64" w14:textId="77777777" w:rsidR="00554D1D" w:rsidRPr="00AB76B4" w:rsidRDefault="00554D1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62220AD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C231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2CA0F" w14:textId="77777777" w:rsidR="00554D1D" w:rsidRPr="00AB76B4" w:rsidRDefault="00554D1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E8FBE" w14:textId="77777777" w:rsidR="00554D1D" w:rsidRPr="00AB76B4" w:rsidRDefault="00554D1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CD543F" w14:textId="77777777" w:rsidR="00554D1D" w:rsidRPr="00AB76B4" w:rsidRDefault="00554D1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F25E833" w14:textId="77777777" w:rsidR="00554D1D" w:rsidRPr="00AB76B4" w:rsidRDefault="00554D1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9DB46" w14:textId="77777777" w:rsidR="00554D1D" w:rsidRPr="00AB76B4" w:rsidRDefault="00554D1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DD1E3" w14:textId="77777777" w:rsidR="00554D1D" w:rsidRPr="00AB76B4" w:rsidRDefault="00554D1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9D9EB" w14:textId="77777777" w:rsidR="00554D1D" w:rsidRPr="00AB76B4" w:rsidRDefault="00554D1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62C9C7CA" w14:textId="77777777" w:rsidR="00554D1D" w:rsidRPr="00AB76B4" w:rsidRDefault="00554D1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26BCB" w14:textId="77777777" w:rsidR="00554D1D" w:rsidRPr="00AB76B4" w:rsidRDefault="00554D1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E3BA9" w14:textId="77777777" w:rsidR="00554D1D" w:rsidRPr="00AB76B4" w:rsidRDefault="00554D1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B73B869" w14:textId="77777777" w:rsidR="00554D1D" w:rsidRPr="00AB76B4" w:rsidRDefault="00554D1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71764AD7" w14:textId="77777777" w:rsidR="00554D1D" w:rsidRPr="00AB76B4" w:rsidRDefault="00554D1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554D1D" w:rsidRPr="00AB76B4" w14:paraId="290B018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F516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2324B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05744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009474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774C34A7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CD71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460E6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645B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CBE51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DFE8C" w14:textId="77777777" w:rsidR="00554D1D" w:rsidRPr="00AB76B4" w:rsidRDefault="00554D1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554D1D" w:rsidRPr="00AB76B4" w14:paraId="76E83BD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422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4AF2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054F7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E873DA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6B15029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2B5CDFD4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3A4EE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AFAEE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9465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186C5532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D0D9F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057EB" w14:textId="77777777" w:rsidR="00554D1D" w:rsidRPr="00AB76B4" w:rsidRDefault="00554D1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DC98CF8" w14:textId="77777777" w:rsidR="00554D1D" w:rsidRPr="00AB76B4" w:rsidRDefault="00554D1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31BB39" w14:textId="77777777" w:rsidR="00554D1D" w:rsidRPr="00AB76B4" w:rsidRDefault="00554D1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554D1D" w:rsidRPr="00AB76B4" w14:paraId="6FBCA955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9C66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5CC7F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2FD01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20D32D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D522796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56ED9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83A4E00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F47AB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D33A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360EA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9C35A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E84570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554D1D" w:rsidRPr="00AB76B4" w14:paraId="7FEF6DD9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254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8EBE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E5966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189A82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FEC6231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FBA1B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113828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2BA3A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F065B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3AF3F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6C3BA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FF871E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554D1D" w:rsidRPr="00AB76B4" w14:paraId="735B8D3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629E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13C9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E018A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1DC3B4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3E9AF8D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081E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9852270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4386E52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2911C111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86FFC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CE2FA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C4EC8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7572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08316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554D1D" w:rsidRPr="00AB76B4" w14:paraId="47E0C0D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403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C36BE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D17E6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DABC95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D81546D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0D190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FC42D71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047BA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C9832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75FAE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E3B7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60EB8F2E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554D1D" w:rsidRPr="00AB76B4" w14:paraId="5FC2659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2A58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46F4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DC4B8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809D16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7173175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10E8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42270D49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584DB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6AF81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7E213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8B04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7F17D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554D1D" w:rsidRPr="00AB76B4" w14:paraId="36F0D51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9E4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4379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5B874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922C1B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3B2EC4A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F9C9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802B0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BD0A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FC79E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9E06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62876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554D1D" w:rsidRPr="00AB76B4" w14:paraId="4429284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351D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E7E3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DC8CC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4CFD64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DA1E9E1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61CA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60A2E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18CE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78669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C33B9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554D1D" w:rsidRPr="00AB76B4" w14:paraId="3DE07B2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B377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B738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BA46F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401E7A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0DDF43B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F40F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C3326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3167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1AF04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419D9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554D1D" w:rsidRPr="00AB76B4" w14:paraId="4BD69168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D23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AB7F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1323D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711304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DF37DE3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123A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5310A91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F3B2A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D6F9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F73BC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7D8C0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83155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554D1D" w:rsidRPr="00AB76B4" w14:paraId="69CCCA7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24B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E437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F14E9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B1E411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2874D93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1BB7BB60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C037A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E599A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0539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2CDBA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B093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59A641C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F349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235B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4713E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9952B5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C06B4E7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2857093E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A44C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E2591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4153F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00F77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E328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6FAAEED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596F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CE28F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1EBC729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43716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421DFB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08521F8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4DD4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9600E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6D792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8D7C0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9C72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6D87714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E60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6C47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B54ED" w14:textId="77777777" w:rsidR="00554D1D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D6108C" w14:textId="77777777" w:rsidR="00554D1D" w:rsidRDefault="00554D1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0045757F" w14:textId="77777777" w:rsidR="00554D1D" w:rsidRPr="00AB76B4" w:rsidRDefault="00554D1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94A2E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F6D4C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0F9BA" w14:textId="77777777" w:rsidR="00554D1D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48A924AB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094A2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2BC8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070E65D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2139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6CE31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5EA10012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CAAF2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870225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26A256D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A944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80F50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0328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F1CF0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6105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3D33535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1A2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6790D" w14:textId="77777777" w:rsidR="00554D1D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195EBF9E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9C658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6B15C8" w14:textId="77777777" w:rsidR="00554D1D" w:rsidRPr="00AB76B4" w:rsidRDefault="00554D1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02F5E24" w14:textId="77777777" w:rsidR="00554D1D" w:rsidRPr="00AB76B4" w:rsidRDefault="00554D1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B65AB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81BC0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D6B4A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9EE37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4A96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554D1D" w:rsidRPr="00AB76B4" w14:paraId="50B26F8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288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95B52" w14:textId="77777777" w:rsidR="00554D1D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00212CF0" w14:textId="77777777" w:rsidR="00554D1D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5A5FE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7DBA99" w14:textId="77777777" w:rsidR="00554D1D" w:rsidRPr="00AB76B4" w:rsidRDefault="00554D1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26C3FB4" w14:textId="77777777" w:rsidR="00554D1D" w:rsidRPr="00AB76B4" w:rsidRDefault="00554D1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4AA51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6BBAB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A6B9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E1283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90E33" w14:textId="77777777" w:rsidR="00554D1D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6355EB1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6B7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2EE79" w14:textId="77777777" w:rsidR="00554D1D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48636DAD" w14:textId="77777777" w:rsidR="00554D1D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357E5" w14:textId="77777777" w:rsidR="00554D1D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FFC20F" w14:textId="77777777" w:rsidR="00554D1D" w:rsidRPr="00AB76B4" w:rsidRDefault="00554D1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6C4996F" w14:textId="77777777" w:rsidR="00554D1D" w:rsidRPr="00AB76B4" w:rsidRDefault="00554D1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F04F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DBF02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59CA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85084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5D694" w14:textId="77777777" w:rsidR="00554D1D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18B5950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7DC51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BF3E7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5D08D51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383AF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3FB07B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13624BB5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F1D3F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1C019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33A21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9BC8E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3991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6E19F30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2D67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A00BA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014A983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E5C1C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E067C1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5F92454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3781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36DD6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9964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69248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6BD5A" w14:textId="77777777" w:rsidR="00554D1D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FAB26CD" w14:textId="77777777" w:rsidR="00554D1D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3FC38C0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554D1D" w:rsidRPr="00AB76B4" w14:paraId="4533549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D56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4322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5CD21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7B2A3B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2E0FD899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5442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3FBC2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E23C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0A4F957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68A1E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D7319" w14:textId="77777777" w:rsidR="00554D1D" w:rsidRDefault="00554D1D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4854387" w14:textId="77777777" w:rsidR="00554D1D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77C436D" w14:textId="77777777" w:rsidR="00554D1D" w:rsidRPr="00AB76B4" w:rsidRDefault="00554D1D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554D1D" w:rsidRPr="00AB76B4" w14:paraId="362E705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BE5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0B98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A04F2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ACABC1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0345DE10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A64C236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B668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71898B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77854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FEBE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90DE0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61CDF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2908B7A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0DC6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534CE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51D78E70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04317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9AB27B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DEC7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4FAD3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764F1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847CB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7133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1ACFA53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CAE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99580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90EF7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DFEDCD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55B2A3AB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DBAE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8EDD6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91F7B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8098B8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A655A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F0716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7CB67E6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211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C8810" w14:textId="77777777" w:rsidR="00554D1D" w:rsidRPr="00AB76B4" w:rsidRDefault="00554D1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ABC8855" w14:textId="77777777" w:rsidR="00554D1D" w:rsidRPr="00AB76B4" w:rsidRDefault="00554D1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6F967" w14:textId="77777777" w:rsidR="00554D1D" w:rsidRPr="00AB76B4" w:rsidRDefault="00554D1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5A93B3" w14:textId="77777777" w:rsidR="00554D1D" w:rsidRPr="00AB76B4" w:rsidRDefault="00554D1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EE1051C" w14:textId="77777777" w:rsidR="00554D1D" w:rsidRPr="00AB76B4" w:rsidRDefault="00554D1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398DB6CC" w14:textId="77777777" w:rsidR="00554D1D" w:rsidRDefault="00554D1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0CAA8FB9" w14:textId="77777777" w:rsidR="00554D1D" w:rsidRPr="0068517F" w:rsidRDefault="00554D1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856FF" w14:textId="77777777" w:rsidR="00554D1D" w:rsidRPr="00AB76B4" w:rsidRDefault="00554D1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E1D40" w14:textId="77777777" w:rsidR="00554D1D" w:rsidRPr="00AB76B4" w:rsidRDefault="00554D1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4E4F5" w14:textId="77777777" w:rsidR="00554D1D" w:rsidRPr="00AB76B4" w:rsidRDefault="00554D1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07A80" w14:textId="77777777" w:rsidR="00554D1D" w:rsidRPr="00AB76B4" w:rsidRDefault="00554D1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83EC5" w14:textId="77777777" w:rsidR="00554D1D" w:rsidRDefault="00554D1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D0CBCDE" w14:textId="77777777" w:rsidR="00554D1D" w:rsidRPr="00AB76B4" w:rsidRDefault="00554D1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2BB0C6A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ACA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978EF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14DFA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596049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2CFC303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9128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AC95124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A821C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E303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C3865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C5E0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554D1D" w:rsidRPr="00AB76B4" w14:paraId="33E4EE4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DBC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8EC0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2E198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354807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6191D24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FDDC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06CAE5C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9AB55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EA04A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80A80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7C59D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554D1D" w:rsidRPr="00AB76B4" w14:paraId="4FCC9A5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F64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4FAFF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DEB50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6964BC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B4A3FC3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CEFE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60C8FD8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70EE9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3D862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11C57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90F4B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45252D0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039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8F86B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54DF1A2E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C338D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525DB9" w14:textId="77777777" w:rsidR="00554D1D" w:rsidRPr="00AB76B4" w:rsidRDefault="00554D1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2503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BDE77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25393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CE7CD" w14:textId="77777777" w:rsidR="00554D1D" w:rsidRPr="00AB76B4" w:rsidRDefault="00554D1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55C32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88EB0E5" w14:textId="77777777" w:rsidR="00554D1D" w:rsidRPr="00AB76B4" w:rsidRDefault="00554D1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016E021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B48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6F3E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8336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4980C9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67DE9508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610830F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B648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B442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1D10C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3ECDAD9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8AFA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8606E" w14:textId="77777777" w:rsidR="00554D1D" w:rsidRDefault="00554D1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B283B0B" w14:textId="77777777" w:rsidR="00554D1D" w:rsidRPr="00AB76B4" w:rsidRDefault="00554D1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4DF12FE6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182D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D35EC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E8A56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1F475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C00176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8E21C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9B3CAC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11781B0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7B28FD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846492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2B7179F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3B61E5C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B901B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82F3E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D4213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0B003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6514118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0496D88B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6BD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7FDB8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16E45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431DA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BD531A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DFF26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7662F53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4D6627B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0F086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C123B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84F3D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8B1AF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2E527C7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F94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51F0A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898C1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D0E16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2064982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2D87D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3C189D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D0E5A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07F40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29131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CE712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D80C0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554D1D" w:rsidRPr="00AB76B4" w14:paraId="1D59E1E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370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B5971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71E4A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5DEDA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673EE39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86DB8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A05CD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16E16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D0F2F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05FEC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0C7E6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554D1D" w:rsidRPr="00AB76B4" w14:paraId="7142C0F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170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A9C19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74610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B9F7D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164FD5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57036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2ABE1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CA73B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C6B9C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D2EAC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84BC9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554D1D" w:rsidRPr="00AB76B4" w14:paraId="7952600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D01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C8249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1C31B8B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86F20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FF07C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3DB0B7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54368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BC2EB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58BDE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7A333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0AA46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2152202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A8EB2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554D1D" w:rsidRPr="00AB76B4" w14:paraId="264061CE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E2F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7EC42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38866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89F78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E9365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1D70BC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1EB155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9EEB8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BF292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99DDF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E40FD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554D1D" w:rsidRPr="00AB76B4" w14:paraId="42952FA8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E66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3759E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80C90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AC469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1DDCA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1A7215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3B6568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21552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CD6FA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41E88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829B8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554D1D" w:rsidRPr="00AB76B4" w14:paraId="28B060C6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20E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C5858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A061B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0680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E333B7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7C3DA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F564D8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E99C8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27728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61DD2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6D931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554D1D" w:rsidRPr="00AB76B4" w14:paraId="7BFBBBF7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D651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9C296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ED2C8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D24EA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31F153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7D7E3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4B60471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943D4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FEE92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42CD9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D5E69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554D1D" w:rsidRPr="00AB76B4" w14:paraId="7F756E66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EAD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C1A8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2F13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0C464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7F0412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0FDBD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C1323D0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7551A878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8B8EF7D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49C87DD4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2B900BAD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CC7A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37F3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5753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EBD6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B442D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D1D" w:rsidRPr="00AB76B4" w14:paraId="2423092E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2AA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61C3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531C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82E04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EE2E6D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EF1C4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54DCB6F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25C5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DF2C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8002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AD10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A1D2D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D1D" w:rsidRPr="00AB76B4" w14:paraId="0B95818F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3F99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ABB1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86C3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3BAA4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6FF75A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05843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6D3B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4D10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2A55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E119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1E97A45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0B2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1174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71AD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6EA9AA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96FB1B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12328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FAE640F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60418BEF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DA22CA9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61982B41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25C050FB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DEF6408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43DD5F3F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1E9BD3A6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5B134006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C134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C504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F8FB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8A7F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404B5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D1D" w:rsidRPr="00AB76B4" w14:paraId="2320DF5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A0D6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C00C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7376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46159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CB7C04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99135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6724777E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7D09036C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5409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BD28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8273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515D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14918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D1D" w:rsidRPr="00AB76B4" w14:paraId="67E8E3D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A00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994B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C398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48D21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FB02CC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263CD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B67F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06D4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6D2D5B5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5FFF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839E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1A1669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20748CC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02D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C4B2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7B6CB91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4921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65A98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624FE0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44321AB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71BCB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2219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0B9A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F6D9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D55D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891E7C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1D68965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F0C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9D74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3FE6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D49AA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C3EBB1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C0578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58ABB8F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664A5D86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4DF2D231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77768CF2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A166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9417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1048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6FBB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E38B6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554D1D" w:rsidRPr="00AB76B4" w14:paraId="2FECD09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3A1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FE1E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9AC6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F7338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D80623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3B010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CC653EB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F8E2CD2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A54F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9AE0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6A59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AE0A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E84D5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554D1D" w:rsidRPr="00AB76B4" w14:paraId="2579B38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EDB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26C2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C4E7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CA0DF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D863FB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7A69A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1CF283A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7217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AED3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BA99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6697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554D1D" w:rsidRPr="00AB76B4" w14:paraId="3E62F5EE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469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7CEF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BAC9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1965B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760DCA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EAA98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79E36993" w14:textId="77777777" w:rsidR="00554D1D" w:rsidRPr="00AB76B4" w:rsidRDefault="00554D1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61CD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E633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1046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2D1F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DCBAF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18FD098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54D1D" w:rsidRPr="00AB76B4" w14:paraId="6CABC23C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714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42F2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29E9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BB37D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859FEE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5E9C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6536075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3F68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6AC0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19D5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D2F6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20496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554D1D" w:rsidRPr="00AB76B4" w14:paraId="7A9CCEBC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7A4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9A5D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D0D7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8A639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A1AD40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59B7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68F1A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5C0C597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0AEA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90BA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07DA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138C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554D1D" w:rsidRPr="00AB76B4" w14:paraId="4F0D1BEA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005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D5E1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EC45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0FE5E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0F27DF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66FE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8FB33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55DBAEC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7CC178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F61B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4BB3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F11F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1C4B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13937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554D1D" w:rsidRPr="00AB76B4" w14:paraId="21E8C5E5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B82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86E7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24C329C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6305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18BE1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32422FF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79B0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35C7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03EC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4BBB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3605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52E4785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77747B0E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AF7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3664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899A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8C458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F5366E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2D9F0A6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495FCA0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5F42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4BAA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8CED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AA4D16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2ED9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2373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21EC0B2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54D1D" w:rsidRPr="00AB76B4" w14:paraId="16B32794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C88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6305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86E6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3FB97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EB9BF9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930F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0D87DB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3C5CF88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5B8364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70721B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7A4BD0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55A3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2B63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430D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2AD6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6BFE990A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267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A8AE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0B54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378FC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0D93B29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76380B6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5F1A242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95C1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D834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19D0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2AB0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7107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0D7414DD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F43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3BFA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CF87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748BBA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02135A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38A9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90E5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8C62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67AC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09EA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172E044D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16B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209D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589FFA8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C133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59376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50B08819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1FAB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B9A2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52D3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44959F6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02FB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46E4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0006927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767F3E2D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B75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27DE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454F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CB757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1166673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2950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C048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6D12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3BC3FAF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008E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1AB8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554D1D" w:rsidRPr="00AB76B4" w14:paraId="2F00371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2B2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132B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43FA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6A859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7F94CEB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ACB5E4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BD5B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332E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4F58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C109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439F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7F06274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FAC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A1EBF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7B9A74A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A20C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47702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EA601C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FDE7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5DED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2714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0F61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D411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72BFCB9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C38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3123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FCC8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97635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58CACEE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06D0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2873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A50A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7655D4C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212F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F759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4895F779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669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42C0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A4C6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22044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7B0AF11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DD0866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1F9E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D324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F283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665A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7716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325480FC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B73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9C10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18CE2A6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D0EC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6DAB7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1F57914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E231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52DA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63DA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840E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DD25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60AAB2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56C7D02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158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75E3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6482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EB211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346235A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1BCB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5BA0751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7F1C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4438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E734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8FBF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6689F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554D1D" w:rsidRPr="00AB76B4" w14:paraId="42C931A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551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4F15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AF02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7C749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690BB7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38C9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20E5024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42E1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8DDD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3E88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D932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23643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554D1D" w:rsidRPr="00AB76B4" w14:paraId="62131839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D38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D3E1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47E0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42D14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963F78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AA76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894828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FDDF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328A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BFD1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9347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1DD22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54D1D" w:rsidRPr="00AB76B4" w14:paraId="5E728AF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338D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770D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04F3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4C589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63EF374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87A5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ACD8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C61A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A3B4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1BC5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02EE0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54D1D" w:rsidRPr="00AB76B4" w14:paraId="3A100D2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AE87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443C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894D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22BF6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3E153D8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FE5B0C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C2C4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2FC1D3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9133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29E6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32D6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1C8C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7020B5C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487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7FF1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76F2C03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5FA1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18300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09F7570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39E1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572D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34D7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094C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81F2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72BAFB49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9C2A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E093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5515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DD301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08BE8B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C351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0C3E519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4DCC95E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3C9E8D8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29A94D5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7CFE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FA29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D543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5C31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43DAE7C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11F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7E5B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5CE1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4126C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0D7A281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261CFC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DE19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30EF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2797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AB29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2BF1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5A23A804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474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AB4F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382DC58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F4BF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123BF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5D93488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215B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71F6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CDF9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A01D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55D1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A31F8D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554D1D" w:rsidRPr="00AB76B4" w14:paraId="400A6CB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9AD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DE77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6D35DDB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8216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775259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4F9F14E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26D7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F206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A56D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2975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52D5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4A692DA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0E434E67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6FA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D95A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36A8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3BB4A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788E808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0DE5795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BA37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3769F46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2D34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0819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96C0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23C6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6B84B0B3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36DE1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B2DE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BBBB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3E724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32B2796A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3E8A1C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28FE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7A7777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0102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8EA9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D23D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589D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3978339A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AF7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6A25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E11E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52D81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2739A5A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994DEB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0232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4C0D2B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46006D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2B8C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761E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3391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35D8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144EA75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64D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8D03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512988F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8D05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DD543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0FF4040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ADEF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8E84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39BE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0918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CEE0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333506B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55BB77D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A14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9B66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7666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41821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2127CCE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C5DA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1CD1E88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2252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77BF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C95A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6852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3F26A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554D1D" w:rsidRPr="00AB76B4" w14:paraId="631AADE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476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CFB2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C04F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679D5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5B0B3CF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E91F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6AA2A07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22EF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FEB9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D7BB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0B58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C030B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554D1D" w:rsidRPr="00AB76B4" w14:paraId="1681A864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8E2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3E40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0A9EF92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8C0C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9979C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51E2749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F3A1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3720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A0D8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684A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B0D8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214C2F27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C35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3D79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2A6C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3501DA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094CEB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7CAA64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AF32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02ED98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C49B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4CF5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4137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C105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65248603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B89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A84D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80B9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E1B9F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0A8C46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269D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7227A0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1199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0949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16F0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D1C6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C8384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554D1D" w:rsidRPr="00AB76B4" w14:paraId="34FE345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091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795B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6751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C6489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2DAEDB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F70A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2DF1C6A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FDF6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A0BE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720B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FD69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492AD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554D1D" w:rsidRPr="00AB76B4" w14:paraId="79FDABD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596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1B62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6126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7C7BE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9B37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1455D92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3C799F7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0E7655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7443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0159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9437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EA8A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51B959A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4EB1119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554D1D" w:rsidRPr="00AB76B4" w14:paraId="2718E77F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685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CC62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B11D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4799F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5E9F85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2BE9CFA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FA7E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10696D9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79EDCF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F49F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573F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E2EB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2B22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10803ED3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B381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4107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86C5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51130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7546F7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7D44828A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0DA6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60D7550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6669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B197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C6C7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A6F6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0EC57C69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E2E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C290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F2C0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F9598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3EC0DB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1D733D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CC3C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12083B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8C63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8E63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41D0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9671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010F4ED8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767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6FD5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2754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893FB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15E280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322A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18C5801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0C6C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5BB5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1FCA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6AE5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EC373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554D1D" w:rsidRPr="00AB76B4" w14:paraId="4D23F4BD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635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0EEF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04DD23C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3127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D8326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731264B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ED5B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A86E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6448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0BFF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26D4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19D64BB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B76B4" w14:paraId="15B5B07C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0CC26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4D7A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7AE2C3B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B225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E13BF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19C592A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4B98AF9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3B943AC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409F836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4280556A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9A54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6E34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AA52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F0BD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5C07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49D1433C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464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6268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1F81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E86B4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0567FDC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F684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F387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6FA1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55A4174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F0B9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BEEB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1C0FB8C5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387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B83F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1B19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47673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754F960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093A62D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F31E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ACD5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4CC6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05A1D1E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D450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E28C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77E870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554D1D" w:rsidRPr="00AB76B4" w14:paraId="434157D9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162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E1BE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02E1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C47699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206DAC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395E6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09A8CB1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2414511F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3A78DE8A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9FE2A86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36B24114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7736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3402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0532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31A9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2F223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554D1D" w:rsidRPr="00AB76B4" w14:paraId="4B33631B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0A0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0B0F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1BD1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1FC82A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EBE8F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F162D7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6D69CBB6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8FDC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B99A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33D0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9958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E94CC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554D1D" w:rsidRPr="00AB76B4" w14:paraId="5A87DD1D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E37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C493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1758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17B9B9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23CF90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B3187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17DEA9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7AC5D255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1222F806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6291BC71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BF73915" w14:textId="77777777" w:rsidR="00554D1D" w:rsidRPr="00AB76B4" w:rsidRDefault="00554D1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5A20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6111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A15F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A701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59F7E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554D1D" w:rsidRPr="00AB76B4" w14:paraId="6320B8C5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81F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8D82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9B1A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10365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400B08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1981ACA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9223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5325D8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A5A0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BDC6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29DC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ABC2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6F589B08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5BE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B437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8465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30034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1F9813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BDE37E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453F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7097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3246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834C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E5B7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077BE65F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06CD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BE2A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2C7C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C7167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8B52EF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796D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EC3940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267B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0F67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B6B0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4B4F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7E688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554D1D" w:rsidRPr="00AB76B4" w14:paraId="68D80EA1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854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1F80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560E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53BD3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0F8E900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8BE2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AE3B4E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11BD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64AB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E3EF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2E28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554D1D" w:rsidRPr="00AB76B4" w14:paraId="206BF8EE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374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3F4F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879F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BC16A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33BEE72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6AA3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23AC10A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71A3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5005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A5C4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2C77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8AF87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554D1D" w:rsidRPr="00AB76B4" w14:paraId="4FFDBD0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7F4D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599B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60AA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8332A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93A50C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90F7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1145FF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5B359A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0C8264D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3161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2907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C526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35CA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B5E42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554D1D" w:rsidRPr="00AB76B4" w14:paraId="584000C4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674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7DFB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D29D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3A30A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E6A89C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4A03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5F225E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15A41DC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72A7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5FD6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6A21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5587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AFE70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554D1D" w:rsidRPr="00AB76B4" w14:paraId="7B115959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42A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B1C1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78C2678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A0AC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4BFCE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67324C3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0FA29E3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6C9D763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CA63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2946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330D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4AB2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5C55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4ECC43F3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9FF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FCC6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28D2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8DC7F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783C39E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6F69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09AFC3D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36F8208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4178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7A35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2C9E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96A3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38E213E1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7B32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1560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F445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7D446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56B6D16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B50A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01A2DFE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60747FB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7053ED9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5ECF817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59A5AAF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439D64B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D417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4E6D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8AEE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BBEB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C0860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554D1D" w:rsidRPr="00AB76B4" w14:paraId="6959A27E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8311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E055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F65C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C012E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23A1133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9DCE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D245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74ED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9052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7314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47217A1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9CB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88D6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639C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7292E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707B8AE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D977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8835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2F1D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504D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7CBB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7E8E2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554D1D" w:rsidRPr="00AB76B4" w14:paraId="2C00C39B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961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C43C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1FFF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748CC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2648978A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A514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D5AA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B792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4C29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ABFE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2DA1303A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DE1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1B8F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242B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27000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493A308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4157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8441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8A8E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4868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8BB9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616FB4E1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E68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FB17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9108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FCF30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4403118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5442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D4AEF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9EE7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CFFF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3EF2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9CDB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566BB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554D1D" w:rsidRPr="00AB76B4" w14:paraId="327E2319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14C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7CAA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5B49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6DFBD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4463520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EB81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983F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7FE9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D826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063B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554D1D" w:rsidRPr="00AB76B4" w14:paraId="07CB619B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31B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1768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CD73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69E97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552F78AA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4EF3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9180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C57C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F675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B975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88F92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554D1D" w:rsidRPr="00AB76B4" w14:paraId="3333094D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244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81DF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05618D3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2D80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D6AA6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3055440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ED8E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4813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D1C2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CE3F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293F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6D1ECDA0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AD0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1FDF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9D21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0C930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6370ED2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7A05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1CDE8D3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C0A3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193C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F66C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5C0B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1E4A8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554D1D" w:rsidRPr="00AB76B4" w14:paraId="3641E26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5B2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BB8F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3832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0AEAB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1BDC861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0FEF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513199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8614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8FB4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D5AE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5A7B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2FCFC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554D1D" w:rsidRPr="00AB76B4" w14:paraId="4983332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583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11FAA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458+000</w:t>
            </w:r>
          </w:p>
          <w:p w14:paraId="6EC867C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1AE1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C045F5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Slatina Timiș - </w:t>
            </w:r>
            <w:r w:rsidRPr="00AB76B4">
              <w:rPr>
                <w:b/>
                <w:bCs/>
                <w:sz w:val="20"/>
                <w:lang w:val="ro-RO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871D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3200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0F3A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F32B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97E6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1CC6558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E0AB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D635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8290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AA4B5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4318BD4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2BB4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77E5F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D232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A1F2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902E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1A14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BD3F0B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554D1D" w:rsidRPr="00AB76B4" w14:paraId="5CC89FE3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F21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6D12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2B82627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849E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07A7C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79BCC2C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A2B2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7758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4928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5769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3783E" w14:textId="77777777" w:rsidR="00554D1D" w:rsidRPr="00AB76B4" w:rsidRDefault="00554D1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7DAD00AC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BE9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EEC7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1845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5FD16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59F152A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CC2A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3A54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797B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5016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4B5A6" w14:textId="77777777" w:rsidR="00554D1D" w:rsidRPr="00AB76B4" w:rsidRDefault="00554D1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70796F3A" w14:textId="77777777" w:rsidR="00554D1D" w:rsidRPr="00AB76B4" w:rsidRDefault="00554D1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554D1D" w:rsidRPr="00AB76B4" w14:paraId="5C5872F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C96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D9B0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1411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7A2E19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584757C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EB62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1D9E8F4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6EB1E2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FF6E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02C7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60F8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E2FB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1C16CF6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3E1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A943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564C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686C8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2C194EE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4495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73AF21A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B6F6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D3A4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08AC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9EDD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634F06D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DBB8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CDCE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2CF6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0B5B3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CB71AA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76CE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A0F7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04CD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1345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2C6A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3BB9A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554D1D" w:rsidRPr="00AB76B4" w14:paraId="698949F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AD56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4BBC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4544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B0F35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375280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C737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1735C86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54DF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DBC7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363F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DD80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C6AA8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554D1D" w:rsidRPr="00AB76B4" w14:paraId="6C74520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A721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3766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1357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CCE1F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4064C8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2918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D8715D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25D620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53864B4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6201FCF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0152865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5F8A60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F07108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1B4C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116C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48E8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C21E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EDDE4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554D1D" w:rsidRPr="00AB76B4" w14:paraId="11DED38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CD93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730F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E167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81EAC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241838D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A8A6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D08A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2E4E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589F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B1DE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86F7D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554D1D" w:rsidRPr="00AB76B4" w14:paraId="0AADFE1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263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4874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5DE2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3906B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28C468D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5B97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91C7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6D6D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C60A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5A8A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833C5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554D1D" w:rsidRPr="00AB76B4" w14:paraId="5B69E6DA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F98C3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4642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428E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A1165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51E379F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C1CC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8E2C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08FA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4160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E810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554D1D" w:rsidRPr="00AB76B4" w14:paraId="5FBED1B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CA213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8598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E514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C0D919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3D5578C9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795A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505115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4E762E9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26E6FCE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FEDE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75AB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EF79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E2E9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4C6DCF0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80386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119A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282D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A19A11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39A047A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ABF5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A6FD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1C77A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6D2E5F8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3671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73EF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49E7607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54D1D" w:rsidRPr="00AB76B4" w14:paraId="2AAE6AB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AB8EF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9652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9D8C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8DA42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F5AF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2683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3CFD4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8E269" w14:textId="77777777" w:rsidR="00554D1D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2D3A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554D1D" w:rsidRPr="00AB76B4" w14:paraId="6E93E07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41899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715E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1234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533E8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26B7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113A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B2D88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E81AA" w14:textId="77777777" w:rsidR="00554D1D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126A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554D1D" w:rsidRPr="00AB76B4" w14:paraId="4ADE254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16A68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00BA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AA68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638C1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242A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38A2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9098A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FAC28" w14:textId="77777777" w:rsidR="00554D1D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C36C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554D1D" w:rsidRPr="00AB76B4" w14:paraId="6573C22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488BA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2595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B1A8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C498E8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AF883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C99BA" w14:textId="77777777" w:rsidR="00554D1D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229C5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00394310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E5DC8" w14:textId="77777777" w:rsidR="00554D1D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09881" w14:textId="77777777" w:rsidR="00554D1D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B173C5F" w14:textId="77777777" w:rsidR="00554D1D" w:rsidRPr="00344E0A" w:rsidRDefault="00554D1D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54D1D" w:rsidRPr="00AB76B4" w14:paraId="2FE49139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EB5FF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DDA8D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1846402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88FA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4BF84B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15467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FB055" w14:textId="77777777" w:rsidR="00554D1D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CA092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8C5E6" w14:textId="77777777" w:rsidR="00554D1D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CDF9F" w14:textId="77777777" w:rsidR="00554D1D" w:rsidRDefault="00554D1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40BB325" w14:textId="77777777" w:rsidR="00554D1D" w:rsidRDefault="00554D1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54D1D" w:rsidRPr="00AB76B4" w14:paraId="1A3DF6C5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A3F811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0A581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338A0D1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62E2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C4C052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2C7D5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8F925" w14:textId="77777777" w:rsidR="00554D1D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AADDA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C3A85" w14:textId="77777777" w:rsidR="00554D1D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DCE3E" w14:textId="77777777" w:rsidR="00554D1D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4E4A606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3099A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3EE25" w14:textId="77777777" w:rsidR="00554D1D" w:rsidRPr="00AB76B4" w:rsidRDefault="00554D1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3BDAF" w14:textId="77777777" w:rsidR="00554D1D" w:rsidRPr="00AB76B4" w:rsidRDefault="00554D1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A0BDE9" w14:textId="77777777" w:rsidR="00554D1D" w:rsidRDefault="00554D1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27D97" w14:textId="77777777" w:rsidR="00554D1D" w:rsidRPr="00AB76B4" w:rsidRDefault="00554D1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1B90411" w14:textId="77777777" w:rsidR="00554D1D" w:rsidRDefault="00554D1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DBD78" w14:textId="77777777" w:rsidR="00554D1D" w:rsidRDefault="00554D1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A6E66" w14:textId="77777777" w:rsidR="00554D1D" w:rsidRDefault="00554D1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A15AC" w14:textId="77777777" w:rsidR="00554D1D" w:rsidRDefault="00554D1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E406D" w14:textId="77777777" w:rsidR="00554D1D" w:rsidRDefault="00554D1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554D1D" w:rsidRPr="00AB76B4" w14:paraId="419FE9A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60275B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297C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5F00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A63FF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0EE7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0FA279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CF70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DFCC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7E07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C3F9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554D1D" w:rsidRPr="00AB76B4" w14:paraId="05DD2BA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D2AFA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9CEFE" w14:textId="77777777" w:rsidR="00554D1D" w:rsidRDefault="00554D1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6D5FF" w14:textId="77777777" w:rsidR="00554D1D" w:rsidRDefault="00554D1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FC4471" w14:textId="77777777" w:rsidR="00554D1D" w:rsidRPr="00AB76B4" w:rsidRDefault="00554D1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A94B8" w14:textId="77777777" w:rsidR="00554D1D" w:rsidRPr="00AB76B4" w:rsidRDefault="00554D1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9881F60" w14:textId="77777777" w:rsidR="00554D1D" w:rsidRPr="00AB76B4" w:rsidRDefault="00554D1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8791E" w14:textId="77777777" w:rsidR="00554D1D" w:rsidRDefault="00554D1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B6C89" w14:textId="77777777" w:rsidR="00554D1D" w:rsidRPr="00AB76B4" w:rsidRDefault="00554D1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F882D" w14:textId="77777777" w:rsidR="00554D1D" w:rsidRPr="00AB76B4" w:rsidRDefault="00554D1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82055" w14:textId="77777777" w:rsidR="00554D1D" w:rsidRDefault="00554D1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554D1D" w:rsidRPr="00AB76B4" w14:paraId="1BF5A0B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DF95A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D238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8AF3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F5804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80F32" w14:textId="77777777" w:rsidR="00554D1D" w:rsidRPr="00AB76B4" w:rsidRDefault="00554D1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07BC95A" w14:textId="77777777" w:rsidR="00554D1D" w:rsidRPr="00AB76B4" w:rsidRDefault="00554D1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879E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8941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5162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FEF8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554D1D" w:rsidRPr="00AB76B4" w14:paraId="6351A19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23FBB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CE79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D373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CCFF84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35B6C" w14:textId="77777777" w:rsidR="00554D1D" w:rsidRPr="00AB76B4" w:rsidRDefault="00554D1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C870A71" w14:textId="77777777" w:rsidR="00554D1D" w:rsidRPr="00AB76B4" w:rsidRDefault="00554D1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83A1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A32B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7871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57E0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554D1D" w:rsidRPr="00AB76B4" w14:paraId="46576C3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B24CFE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08C4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18D9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B22DAD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F32CB" w14:textId="77777777" w:rsidR="00554D1D" w:rsidRPr="00AB76B4" w:rsidRDefault="00554D1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C73A3" w14:textId="77777777" w:rsidR="00554D1D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CD82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E3DB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38FFB" w14:textId="77777777" w:rsidR="00554D1D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 xml:space="preserve">Afectează intrări - ieşiri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1, 2 și L217</w:t>
            </w:r>
          </w:p>
        </w:tc>
      </w:tr>
      <w:tr w:rsidR="00554D1D" w:rsidRPr="00AB76B4" w14:paraId="2D1CA53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DE961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1386A" w14:textId="77777777" w:rsidR="00554D1D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0B4E139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2AD4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CF18D8" w14:textId="77777777" w:rsidR="00554D1D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9074F" w14:textId="77777777" w:rsidR="00554D1D" w:rsidRPr="00AB76B4" w:rsidRDefault="00554D1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A50D2" w14:textId="77777777" w:rsidR="00554D1D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B4A1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5A72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B2EE1" w14:textId="77777777" w:rsidR="00554D1D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EE25D28" w14:textId="77777777" w:rsidR="00554D1D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54D1D" w:rsidRPr="00AB76B4" w14:paraId="63C40E71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249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A7BE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334F94C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C2E1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50722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66394266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52E4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D30D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8444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1631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43642" w14:textId="77777777" w:rsidR="00554D1D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492834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54D1D" w:rsidRPr="00AB76B4" w14:paraId="2B731413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AED5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0698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DB6D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DD0D0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ACAF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87F4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8A1A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DBCF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60B0C" w14:textId="77777777" w:rsidR="00554D1D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E228640" w14:textId="77777777" w:rsidR="00554D1D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 și 2</w:t>
            </w:r>
          </w:p>
          <w:p w14:paraId="6D853C9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1F41AD3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E9DA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93EF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0690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795A2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C85522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C976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53914F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6640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85CF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4978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5D74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B76B4" w14:paraId="0EE6C58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132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2B88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D232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BB47E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6C2E2A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E0A2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5758E3D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AAA1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C2A8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7F4F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CF6C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24FF3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06004F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EAC9BE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554D1D" w:rsidRPr="00AB76B4" w14:paraId="71AB9A9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1A71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7317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0DEC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4FFFA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10088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31E5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64FFBD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E750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D41C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2134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AD22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7DEF7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D57E63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027CB3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54D1D" w:rsidRPr="00AB76B4" w14:paraId="5BFEA8B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EFF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2B1C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C5A6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B59D68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644CCA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2A91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97DAAA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9881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69AA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77FE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3E56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14FB6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554D1D" w:rsidRPr="00AB76B4" w14:paraId="314E210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6032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94C7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70CB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A02EC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30A2FA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91A4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0E36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03A8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17C7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1E3D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EF52F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54D1D" w:rsidRPr="00AB76B4" w14:paraId="463190B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C5F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C04E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3E54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CFE82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00AEB3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DF03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6903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7FE2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CF18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ADB6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B0C97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1E2D2D5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554D1D" w:rsidRPr="00AB76B4" w14:paraId="7791383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8197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A836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EEE1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F0B7A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EC17C1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19D8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5E9F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E587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59B7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AC95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FB4B5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486846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54D1D" w:rsidRPr="00AB76B4" w14:paraId="2B7A567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6213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544C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C3B3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37A9C8" w14:textId="77777777" w:rsidR="00554D1D" w:rsidRPr="00AB76B4" w:rsidRDefault="00554D1D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079357A" w14:textId="77777777" w:rsidR="00554D1D" w:rsidRPr="00AB76B4" w:rsidRDefault="00554D1D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5384E" w14:textId="77777777" w:rsidR="00554D1D" w:rsidRPr="00AB76B4" w:rsidRDefault="00554D1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44DB78B" w14:textId="77777777" w:rsidR="00554D1D" w:rsidRPr="00AB76B4" w:rsidRDefault="00554D1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487139B" w14:textId="77777777" w:rsidR="00554D1D" w:rsidRPr="00AB76B4" w:rsidRDefault="00554D1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7FF6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E8B1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B5F7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AAF0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54D1D" w:rsidRPr="00AB76B4" w14:paraId="2D04E4C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18A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ED82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7B0E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A9779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E8DA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16C8AB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C11986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02A5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528A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5F28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5E6C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C425F6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1953558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554D1D" w:rsidRPr="00AB76B4" w14:paraId="58BE35F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4E43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9263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D2AC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4F2A1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60DF890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5881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3147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56DA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C77A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6652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E296C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554D1D" w:rsidRPr="00AB76B4" w14:paraId="4BA1A3D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318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FB1E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8997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03A2E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D2E6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3398E3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210BBC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1902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3D22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10B09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14A5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5FCBB1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D1D" w:rsidRPr="00AB76B4" w14:paraId="135ABC9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441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B65F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499F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B45B2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98B4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801382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2FDD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0EF4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77BD7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697C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554D1D" w:rsidRPr="00AB76B4" w14:paraId="2EE9728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9EFC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CF0E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1BE9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29219D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B427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7311B6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1F43DC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266C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D298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ECCA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CF2E3" w14:textId="77777777" w:rsidR="00554D1D" w:rsidRPr="007B5A25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B8EC35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D1D" w:rsidRPr="00AB76B4" w14:paraId="6A80E26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1B55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167B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5B20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4B6D63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CB06DAB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C18E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69034ED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3BB63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88A6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339AF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8D05B" w14:textId="77777777" w:rsidR="00554D1D" w:rsidRPr="00AB76B4" w:rsidRDefault="00554D1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FE0E8B" w14:textId="77777777" w:rsidR="00554D1D" w:rsidRPr="00AB76B4" w:rsidRDefault="00554D1D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D1D" w:rsidRPr="00AB76B4" w14:paraId="00001B4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950D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8108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FE2BE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2A4DB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F361C2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A1CE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2AF9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6209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E508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3F9B9" w14:textId="77777777" w:rsidR="00554D1D" w:rsidRPr="00AB76B4" w:rsidRDefault="00554D1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100E44" w14:textId="77777777" w:rsidR="00554D1D" w:rsidRPr="00AB76B4" w:rsidRDefault="00554D1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D1D" w:rsidRPr="00AB76B4" w14:paraId="17CCF13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0F39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8C4A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D95E8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7CD18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7FFA1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B4052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F411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0C4C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9F3B1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6884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B6970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D1D" w:rsidRPr="00AB76B4" w14:paraId="7C49D97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D8BC4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7A310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773E0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655B2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565B31F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54D3C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0BE44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0329A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1EB5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EB863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1463E9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D1D" w:rsidRPr="00AB76B4" w14:paraId="768D19C4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2210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FA171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4AD15FE4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880C6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5108B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6AC74331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9A748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3785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D16F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8099B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5586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:rsidRPr="00AB76B4" w14:paraId="4257EF22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76CF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492EE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582FD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AEE52C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6B9AAAD7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8DC7D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E4F6DE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8A74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69055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BED8A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486E7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554D1D" w:rsidRPr="00AB76B4" w14:paraId="03AA6B07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D36D" w14:textId="77777777" w:rsidR="00554D1D" w:rsidRPr="00AB76B4" w:rsidRDefault="00554D1D" w:rsidP="00554D1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4E1E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B2492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B6E429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455BBAAE" w14:textId="77777777" w:rsidR="00554D1D" w:rsidRPr="00AB76B4" w:rsidRDefault="00554D1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5917B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B0795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EA82F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6F0BC" w14:textId="77777777" w:rsidR="00554D1D" w:rsidRPr="00AB76B4" w:rsidRDefault="00554D1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E3816" w14:textId="77777777" w:rsidR="00554D1D" w:rsidRPr="00AB76B4" w:rsidRDefault="00554D1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3BD8A683" w14:textId="77777777" w:rsidR="00554D1D" w:rsidRPr="00A8307A" w:rsidRDefault="00554D1D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2DD96EF8" w14:textId="77777777" w:rsidR="00554D1D" w:rsidRDefault="00554D1D" w:rsidP="004C7D25">
      <w:pPr>
        <w:pStyle w:val="Heading1"/>
        <w:spacing w:line="360" w:lineRule="auto"/>
      </w:pPr>
      <w:r>
        <w:t>LINIA 101</w:t>
      </w:r>
    </w:p>
    <w:p w14:paraId="0982ECC0" w14:textId="77777777" w:rsidR="00554D1D" w:rsidRDefault="00554D1D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4E27B56E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2E41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86FC5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4884B1A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52C0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45A0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36E2D59B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63EA" w14:textId="77777777" w:rsidR="00554D1D" w:rsidRPr="009E41CA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E239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72D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26B5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BDDB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B934B5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3517497E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2735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0BD3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5E9362E2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7202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3A4E0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3E48D94D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3418" w14:textId="77777777" w:rsidR="00554D1D" w:rsidRPr="009E41CA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C3D62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A912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1AE3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6056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E2B655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79B4B7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7016C88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554D1D" w14:paraId="707B61D8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B4302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9493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6DA5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2D28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3CAF" w14:textId="77777777" w:rsidR="00554D1D" w:rsidRPr="009E41CA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E7A8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E8F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12A6B91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DEFA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E4D5" w14:textId="77777777" w:rsidR="00554D1D" w:rsidRPr="002C0EEF" w:rsidRDefault="00554D1D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554D1D" w14:paraId="55517C8D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8A96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84B7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53B8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A1C4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247CDA02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57A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5B6405E6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2D09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7BFF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DBA7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F4C5D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554D1D" w14:paraId="5B6BA319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154D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E9E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3A877FA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656F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5ADE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56ABE71D" w14:textId="77777777" w:rsidR="00554D1D" w:rsidRDefault="00554D1D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3607" w14:textId="77777777" w:rsidR="00554D1D" w:rsidRPr="009E41CA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B72FF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9347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E12F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B279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80BCEC4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D970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71F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9148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74F6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DA4E" w14:textId="77777777" w:rsidR="00554D1D" w:rsidRPr="009E41CA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D37A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D3CE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2ECA2947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5F6A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F1817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2F1120A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400B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ED17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7861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FDFCF" w14:textId="77777777" w:rsidR="00554D1D" w:rsidRDefault="00554D1D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AF04" w14:textId="77777777" w:rsidR="00554D1D" w:rsidRPr="009E41CA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BE360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B92F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22B31BB7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F493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94FB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FF0C4FB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CD98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5106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B3CF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B9C1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7F9B0BBC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176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6F7541E7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39A0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6899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7546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CC8B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DEED477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9020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E54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4DE2C3D6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C9ED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5321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20EBDE26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2462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8F81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421C7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A7EE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5117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44B5C6F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9D5D6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4F47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67873D25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92ED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69CF" w14:textId="77777777" w:rsidR="00554D1D" w:rsidRDefault="00554D1D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10A0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0AF93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985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C1EF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D6B9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3445BA6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F761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EAD3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8F65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A018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7C18E709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2644C90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19BD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30F1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59C2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108A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4649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1DA6123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D655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4B6D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1455788E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E9F0D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89CB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5A3B02F1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BB5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69CD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ABD9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7D86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416B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AB26A2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6F8D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6D89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D72B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6184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1BFD71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D0BE" w14:textId="77777777" w:rsidR="00554D1D" w:rsidRPr="00A165AE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6BE87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E8AD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386C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5F94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1585EB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85FA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B4E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47+400</w:t>
            </w:r>
          </w:p>
          <w:p w14:paraId="45A060D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F8D77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F00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304E7E81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E56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0973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3081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B9C1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E261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111672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0E51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16DC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E32A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BC0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A76C5AA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C6ED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4678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314D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2A4B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587B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B373B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6A6E2D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554D1D" w14:paraId="40FE250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EFC7E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1F87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B5466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A0D2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AC39B56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269C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E586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5F7A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C7CB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6F9D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C9D512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FFD0E9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554D1D" w14:paraId="16BC02F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5C94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9971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771AC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A35C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3247CC07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E696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CCB41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5063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9C49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E90CF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962B71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0D6A8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554D1D" w14:paraId="5667F2D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ED10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5A27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4DC1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B8CE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3D5B2EC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B36C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E5BD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63A5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7E91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56169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26BFBA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962074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554D1D" w14:paraId="2F07478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B669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BC9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2D7F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3AE6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F0B7A9E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C0345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8C6624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3381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5C36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9466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CD3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A7BD3A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13072F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554D1D" w14:paraId="32203FB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DB63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518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D62D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5B48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DAFB850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C921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8B6B85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54CA30F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BC5C51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D267D70" w14:textId="77777777" w:rsidR="00554D1D" w:rsidRPr="00A165AE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6FE30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62BC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A454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2924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E2493C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554D1D" w14:paraId="747F037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1CCF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F610" w14:textId="77777777" w:rsidR="00554D1D" w:rsidRDefault="00554D1D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1E767485" w14:textId="77777777" w:rsidR="00554D1D" w:rsidRDefault="00554D1D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C857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28A06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C88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5776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10F9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08C3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CE5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3F0F3A9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3F638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9909" w14:textId="77777777" w:rsidR="00554D1D" w:rsidRDefault="00554D1D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52+850</w:t>
            </w:r>
          </w:p>
          <w:p w14:paraId="4B70CE2D" w14:textId="77777777" w:rsidR="00554D1D" w:rsidRDefault="00554D1D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815E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D801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6492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F1672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F25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1F7D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F27A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46BF957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05CDB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1BD2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66B30E1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A181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DC8F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5E0A15D1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D1C9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E435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BD71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5903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B470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554D1D" w14:paraId="15E7073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517A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78B1C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B08D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E2F9" w14:textId="77777777" w:rsidR="00554D1D" w:rsidRDefault="00554D1D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2A9D2474" w14:textId="77777777" w:rsidR="00554D1D" w:rsidRDefault="00554D1D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403E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7D04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DCAE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7FAE18E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EC20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7219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554D1D" w14:paraId="55C94BF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C209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A7F0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85C4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A997A" w14:textId="77777777" w:rsidR="00554D1D" w:rsidRDefault="00554D1D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518EBF1A" w14:textId="77777777" w:rsidR="00554D1D" w:rsidRDefault="00554D1D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23D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7979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0CF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31C5632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BFEF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1BD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554D1D" w14:paraId="6F94150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F6B0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863E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DD3A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D8B5" w14:textId="77777777" w:rsidR="00554D1D" w:rsidRDefault="00554D1D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26CF5B0B" w14:textId="77777777" w:rsidR="00554D1D" w:rsidRDefault="00554D1D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46CD0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F7422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E68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3A46F9B9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13E2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2B198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554D1D" w14:paraId="2D1E484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43F3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80BF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CD18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E3EA" w14:textId="77777777" w:rsidR="00554D1D" w:rsidRDefault="00554D1D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2F96BD1" w14:textId="77777777" w:rsidR="00554D1D" w:rsidRDefault="00554D1D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E24E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98B6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6ECF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58EDDC3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A5E4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E93B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554D1D" w14:paraId="0CFF7CFB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0548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29E4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661F0533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5596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3016" w14:textId="77777777" w:rsidR="00554D1D" w:rsidRDefault="00554D1D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989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B3943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C025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0834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BF02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DC019E1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6713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1F17" w14:textId="77777777" w:rsidR="00554D1D" w:rsidRDefault="00554D1D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915E" w14:textId="77777777" w:rsidR="00554D1D" w:rsidRDefault="00554D1D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9F16" w14:textId="77777777" w:rsidR="00554D1D" w:rsidRDefault="00554D1D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5D66E3F6" w14:textId="77777777" w:rsidR="00554D1D" w:rsidRDefault="00554D1D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2D75" w14:textId="77777777" w:rsidR="00554D1D" w:rsidRDefault="00554D1D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BA39" w14:textId="77777777" w:rsidR="00554D1D" w:rsidRPr="000625F2" w:rsidRDefault="00554D1D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4D295" w14:textId="77777777" w:rsidR="00554D1D" w:rsidRDefault="00554D1D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174F689C" w14:textId="77777777" w:rsidR="00554D1D" w:rsidRDefault="00554D1D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F147" w14:textId="77777777" w:rsidR="00554D1D" w:rsidRDefault="00554D1D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0B01" w14:textId="77777777" w:rsidR="00554D1D" w:rsidRDefault="00554D1D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56154A7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9187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91C7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5FCC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138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F1272D6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6B4F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7A3DA14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2961B42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4492A6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25EBF939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8C4D0B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70CA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E8B3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E369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F874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8883B72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974B1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850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A933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D7D4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0A1B2BC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3652C484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DD36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4CB8319D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3B6F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04A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CFF5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D5AD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3B285D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554D1D" w14:paraId="57B4C488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5F13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53DC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17B4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4D19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3403A9D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0B96D34E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0E09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26839AC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637D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6A63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FF60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F48B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56743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554D1D" w14:paraId="6C2C2D5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86D9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0CD1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B3E6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4FB5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66DE7B5D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002F89DD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918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B835191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FD05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7E63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6013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970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554D1D" w14:paraId="0B40098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9DD2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6505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41A9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F039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52F5900D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184B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7F44B95A" w14:textId="77777777" w:rsidR="00554D1D" w:rsidRPr="00FA5543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B62C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6EDC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9C3B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40A7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554D1D" w14:paraId="1170C10A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749A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108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3FE5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E08D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27534915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41276586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96AE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7097523F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2E33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4959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A7AF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C1EF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57D41A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554D1D" w14:paraId="42828EAA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5D13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5D7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ADF1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DF60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1AD24423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CB986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24B6161C" w14:textId="77777777" w:rsidR="00554D1D" w:rsidRPr="009E41CA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EE22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96E0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C10E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F9F8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6EDB8E7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D4FE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E7D2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42B12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2BD3" w14:textId="77777777" w:rsidR="00554D1D" w:rsidRPr="006E4185" w:rsidRDefault="00554D1D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F3923" w14:textId="77777777" w:rsidR="00554D1D" w:rsidRPr="009E41CA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FB460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BDB6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6D75CC1A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EB3E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95A6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C2B587E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4738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E5E4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644B3EA8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A346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9204" w14:textId="77777777" w:rsidR="00554D1D" w:rsidRDefault="00554D1D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7845" w14:textId="77777777" w:rsidR="00554D1D" w:rsidRPr="009E41CA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E094" w14:textId="77777777" w:rsidR="00554D1D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9516" w14:textId="77777777" w:rsidR="00554D1D" w:rsidRDefault="00554D1D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48A1" w14:textId="77777777" w:rsidR="00554D1D" w:rsidRPr="000625F2" w:rsidRDefault="00554D1D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27F3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554D1D" w14:paraId="0D2EE54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8AA0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0672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39F3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06E8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2ADDA" w14:textId="77777777" w:rsidR="00554D1D" w:rsidRPr="009E41CA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472F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9862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6181DE4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9A2EF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C93CD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554D1D" w14:paraId="24628988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C643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EBE0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6F407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6991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9BE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62C61B5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D46B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E3B3C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5073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3BF3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554D1D" w14:paraId="3208582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FF58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C41C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4ACE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7236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4B86765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5AE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FB39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B97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BDB5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9A6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9220F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554D1D" w14:paraId="04B5C5B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0279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8192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9EED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9841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0EF6CB42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6E0E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8EAE91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5D83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C3BB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C90A3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81E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C62A3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4ED7B2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554D1D" w14:paraId="04C46C33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0538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211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50D7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707A6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48FD1FF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AE4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FE28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818B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5DE1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82B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C352DC2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8457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F710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F0B96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4D1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1A17204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66B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436E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B67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D577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AEEB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554D1D" w14:paraId="52ECCFAF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63A9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31B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D4C31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C04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E4C4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EE66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9824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6A879C2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86C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FE0B" w14:textId="77777777" w:rsidR="00554D1D" w:rsidRDefault="00554D1D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2E92DB1E" w14:textId="77777777" w:rsidR="00554D1D" w:rsidRPr="003A43BB" w:rsidRDefault="00554D1D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554D1D" w14:paraId="4352A207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58D8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425E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D93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7D8D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54196602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481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AE98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D542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2F3A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8D47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BF42762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BA16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CC2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3501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3C7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6D5021B5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362A1397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64F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7FB535A4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DED2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FD1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9321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0891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A289A0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7A86AEFD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554D1D" w14:paraId="46BEC216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9DAB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4C0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E7D6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D7A1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272021F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4D35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7EC375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C143882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B1A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38EF5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0378D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014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75C4DD7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9B0A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885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D31D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B5D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1DBA86D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0914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C6CFA5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A12B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D13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37969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74BA" w14:textId="77777777" w:rsidR="00554D1D" w:rsidRPr="00860983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4BFDA1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0D4DDF36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7F78C64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554D1D" w14:paraId="0BF2927C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113E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2CB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07158DB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D35B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4745" w14:textId="77777777" w:rsidR="00554D1D" w:rsidRDefault="00554D1D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C330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C6DB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7ECC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3DA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74D9" w14:textId="77777777" w:rsidR="00554D1D" w:rsidRPr="00860983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57BE4F68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56DE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68D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43BF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B3FB" w14:textId="77777777" w:rsidR="00554D1D" w:rsidRDefault="00554D1D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7128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CC0B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AAE5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F86B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09F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B9910B4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2578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3A8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6014D68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086A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9A89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2CF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1C1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EEC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1506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3AA7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7B036BFA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A2C8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A0E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152+400</w:t>
            </w:r>
          </w:p>
          <w:p w14:paraId="57E7C9D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A288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42A7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D544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47F3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229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21F1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61D01" w14:textId="77777777" w:rsidR="00554D1D" w:rsidRPr="00860983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F64602D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5400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595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5A8B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243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01F23CA4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FFBE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EBBEB1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6D289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8AF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09BB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1E08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5CF0DD3D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554D1D" w14:paraId="5595CB90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7137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472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E2BB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F1A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598D8091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48A2B25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F69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077E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5F6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3C0E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90B1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F99FEBA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377D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B0FE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76C2E06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D158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F59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36F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8A4E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8224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7492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E88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4FBA7A98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046E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C82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7EE751FC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3E3D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7037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5C6E7D0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6AB7FDBD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1A25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D927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9398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B13BF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64F3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3143465F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FB86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298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344B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19CD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49D1D7A4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A865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C62A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12F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B80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2CB9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011582B0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554D1D" w14:paraId="6BD0E99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F7956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C0E2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A57DE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E192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37AF9D0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7288456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9D32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ED72975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4B9E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A545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C1CBD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73BE0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E19D2B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9E38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A0E2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F66F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F596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4D0B5F99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85F3DD5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3F8A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3A0A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6DA4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2EE1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42C8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D797CE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8B13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348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72E9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2F01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63E53BD0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6C347D8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11550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7367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325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6AF5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AFEB0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1E867F6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8BE1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134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4AC9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EB923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11C175C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0ACC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18266A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8EC43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86D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4218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77F3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B39B7C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3B87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B14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387A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7CE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17BA3C9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70A0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3DE8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A9D2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D480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0C0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772D5E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D09E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307C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053F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39F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8B0CBF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BFB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6C5EA82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0665A8A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CE7B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FBAE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287D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1AED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554D1D" w14:paraId="0ECAB77C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F183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179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DB95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CF07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6B60898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4074B33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D2D7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DCD7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D6D4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8218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AEF4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1D5CD19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D8A8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58E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A440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167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E0BF718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5D7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7DF47D0E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8D7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56F4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1CAF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4542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554D1D" w14:paraId="546CD42A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DC94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B87E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700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72F21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D97F17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FC7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83E042E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182C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4A6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BD37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D8B9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FC00D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1EB9AE9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554D1D" w14:paraId="6850848C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3741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BD50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73EA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A748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5F855B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E12A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81F103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30D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11D3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BA066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550F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554D1D" w14:paraId="6BE8BEE0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9E71E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583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3806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316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09F6BDCD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127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A437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1C04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A25A8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6AE9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48792E0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554D1D" w14:paraId="32DA58ED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97E0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59F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5B82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7C32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7E3B4834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DC04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CFE594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9C43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A68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F9FD8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FA69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AF86FD0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3A36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19B5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72AC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07E56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26EBA0F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388B7AD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C37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DFC07B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127A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B1D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E8BE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6DC2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0246098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64B37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4FD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706433FC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49ED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DAD8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3D3B70D4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2C643F1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5464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48C8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134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2101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E765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720B33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554D1D" w14:paraId="7D9ADCE5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827B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8BA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6D0A7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4C9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13FB1AD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1D250" w14:textId="77777777" w:rsidR="00554D1D" w:rsidRDefault="00554D1D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2E095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9084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D6A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D057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86BD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554D1D" w14:paraId="337278D4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2E09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D80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465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1F0C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748F3AE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126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D3BD5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48A3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5820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A555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8253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BA0B6F4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2C37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139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915A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E916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286DBE18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750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5F0BDB3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574A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94D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BA1A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4CC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554D1D" w14:paraId="23AE564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72C1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0DD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52929028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12333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3F1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5FA1D802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9F7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70CC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1068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5EDE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3281" w14:textId="77777777" w:rsidR="00554D1D" w:rsidRPr="006064A3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0B826020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9BD10D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0960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9B31" w14:textId="77777777" w:rsidR="00554D1D" w:rsidRPr="006064A3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58226F4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0341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0AB02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3D5D2FC3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22F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DA8A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B46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A0B3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CA77" w14:textId="77777777" w:rsidR="00554D1D" w:rsidRPr="006064A3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3A333676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9139CBE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B6530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C9E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7D3FE9E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13B9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65F8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131F92B2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619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077F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4F9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B731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A8A2C" w14:textId="77777777" w:rsidR="00554D1D" w:rsidRPr="001D28D8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554D1D" w14:paraId="23E4F71A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E7EF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9D89" w14:textId="77777777" w:rsidR="00554D1D" w:rsidRPr="006064A3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3EDB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DFFD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58FDDD36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C3A3C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F2CC90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9610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D748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952F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167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54D1D" w14:paraId="165A1FF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5D70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65F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241+900</w:t>
            </w:r>
          </w:p>
          <w:p w14:paraId="69363548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08F6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9E3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4036279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4DE8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AD00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8AC3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BF29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4C4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1BD4F69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C8C2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6A4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21A7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C0D0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2948A76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05D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7688217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3D81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6530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CEC9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C186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554D1D" w14:paraId="20F6F34B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C312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61CD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74C9F4A0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8169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402F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FC216E8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85D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6958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2AA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73FB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607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33D5825D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554D1D" w14:paraId="0332E52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3EFE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595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0186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3DE3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EED88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2CCB397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0B6994B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8A5F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4071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1879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C999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554D1D" w14:paraId="4269CCD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DB24E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297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7D84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0F24" w14:textId="77777777" w:rsidR="00554D1D" w:rsidRDefault="00554D1D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E97E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6BA6E2E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3552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696F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EF53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42C2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554D1D" w14:paraId="20770DA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2F11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8CA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7E52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C43D" w14:textId="77777777" w:rsidR="00554D1D" w:rsidRDefault="00554D1D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010D37B3" w14:textId="77777777" w:rsidR="00554D1D" w:rsidRDefault="00554D1D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71D7" w14:textId="77777777" w:rsidR="00554D1D" w:rsidRDefault="00554D1D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2023E90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109F" w14:textId="77777777" w:rsidR="00554D1D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59CC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18D1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EF4D" w14:textId="77777777" w:rsidR="00554D1D" w:rsidRDefault="00554D1D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C953F5" w14:textId="77777777" w:rsidR="00554D1D" w:rsidRDefault="00554D1D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33A6C8ED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554D1D" w14:paraId="226D0346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AC8B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010D" w14:textId="77777777" w:rsidR="00554D1D" w:rsidRDefault="00554D1D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1E2C" w14:textId="77777777" w:rsidR="00554D1D" w:rsidRPr="000625F2" w:rsidRDefault="00554D1D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5EA4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6E2D9FB4" w14:textId="77777777" w:rsidR="00554D1D" w:rsidRDefault="00554D1D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AC55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664211B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3A56D5B0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3050825A" w14:textId="77777777" w:rsidR="00554D1D" w:rsidRDefault="00554D1D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8021" w14:textId="77777777" w:rsidR="00554D1D" w:rsidRDefault="00554D1D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25C4" w14:textId="77777777" w:rsidR="00554D1D" w:rsidRDefault="00554D1D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9762" w14:textId="77777777" w:rsidR="00554D1D" w:rsidRPr="000625F2" w:rsidRDefault="00554D1D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679D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AE2FCF" w14:textId="77777777" w:rsidR="00554D1D" w:rsidRDefault="00554D1D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554D1D" w14:paraId="2FB8E635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5D8F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1B94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D46F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6DBB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56A37CB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6EBF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AA67A8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3FB7E237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28E8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0659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7BC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FCBA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D81C0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554D1D" w14:paraId="64345D6E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3DAB" w14:textId="77777777" w:rsidR="00554D1D" w:rsidRDefault="00554D1D" w:rsidP="00554D1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EAEBA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D4BC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0EDC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1A25CA3E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C6878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0830F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0AA86" w14:textId="77777777" w:rsidR="00554D1D" w:rsidRDefault="00554D1D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8284" w14:textId="77777777" w:rsidR="00554D1D" w:rsidRPr="000625F2" w:rsidRDefault="00554D1D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BF66" w14:textId="77777777" w:rsidR="00554D1D" w:rsidRDefault="00554D1D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7F139B3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63FC808A" w14:textId="77777777" w:rsidR="00554D1D" w:rsidRDefault="00554D1D" w:rsidP="00F22BF3">
      <w:pPr>
        <w:pStyle w:val="Heading1"/>
        <w:spacing w:line="360" w:lineRule="auto"/>
      </w:pPr>
      <w:r>
        <w:t xml:space="preserve">LINIA 103 </w:t>
      </w:r>
    </w:p>
    <w:p w14:paraId="68DC1575" w14:textId="77777777" w:rsidR="00554D1D" w:rsidRDefault="00554D1D" w:rsidP="003934D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BUCUREŞTI PROGRESU - GIURGIU ORAŞ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54D1D" w14:paraId="4D1C97C6" w14:textId="7777777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15D9" w14:textId="77777777" w:rsidR="00554D1D" w:rsidRDefault="00554D1D" w:rsidP="00554D1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18B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6+395</w:t>
            </w:r>
          </w:p>
          <w:p w14:paraId="58974FF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6E6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3DB0" w14:textId="77777777" w:rsidR="00554D1D" w:rsidRPr="009E41C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4ABE3B5D" w14:textId="77777777" w:rsidR="00554D1D" w:rsidRPr="009E41C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41FD" w14:textId="77777777" w:rsidR="00554D1D" w:rsidRPr="009E41C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873A2" w14:textId="77777777" w:rsidR="00554D1D" w:rsidRPr="006307B2" w:rsidRDefault="00554D1D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D6E9" w14:textId="77777777" w:rsidR="00554D1D" w:rsidRPr="009E41C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5FF2" w14:textId="77777777" w:rsidR="00554D1D" w:rsidRPr="006307B2" w:rsidRDefault="00554D1D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27C5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B8EB03" w14:textId="77777777" w:rsidR="00554D1D" w:rsidRPr="009E41C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554D1D" w14:paraId="4E894CEC" w14:textId="77777777">
        <w:trPr>
          <w:cantSplit/>
          <w:trHeight w:val="1123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5DEC" w14:textId="77777777" w:rsidR="00554D1D" w:rsidRDefault="00554D1D" w:rsidP="00554D1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FC2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40B5" w14:textId="77777777" w:rsidR="00554D1D" w:rsidRPr="006307B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1FBE" w14:textId="77777777" w:rsidR="00554D1D" w:rsidRPr="009E41C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05799A83" w14:textId="77777777" w:rsidR="00554D1D" w:rsidRPr="009E41C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</w:t>
            </w:r>
            <w:r w:rsidRPr="009E41CA">
              <w:rPr>
                <w:b/>
                <w:bCs/>
                <w:sz w:val="20"/>
                <w:lang w:val="ro-RO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4904" w14:textId="77777777" w:rsidR="00554D1D" w:rsidRPr="009E41C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E57C" w14:textId="77777777" w:rsidR="00554D1D" w:rsidRPr="006307B2" w:rsidRDefault="00554D1D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307B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A762" w14:textId="77777777" w:rsidR="00554D1D" w:rsidRPr="009E41C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0C35" w14:textId="77777777" w:rsidR="00554D1D" w:rsidRPr="006307B2" w:rsidRDefault="00554D1D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0A2C" w14:textId="77777777" w:rsidR="00554D1D" w:rsidRPr="009E41C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B40750" w14:textId="77777777" w:rsidR="00554D1D" w:rsidRPr="009E41C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Cu acces la liniile 5 şi 6 primiri - expedieri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D1D" w14:paraId="3318F6BC" w14:textId="77777777">
        <w:trPr>
          <w:cantSplit/>
          <w:trHeight w:val="174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D0CE" w14:textId="77777777" w:rsidR="00554D1D" w:rsidRDefault="00554D1D" w:rsidP="00554D1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24D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E457" w14:textId="77777777" w:rsidR="00554D1D" w:rsidRPr="006307B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59DF9" w14:textId="77777777" w:rsidR="00554D1D" w:rsidRPr="009E41C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0E0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91A1C8E" w14:textId="77777777" w:rsidR="00554D1D" w:rsidRDefault="00554D1D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/ 8</w:t>
            </w:r>
          </w:p>
          <w:p w14:paraId="09C65BF7" w14:textId="77777777" w:rsidR="00554D1D" w:rsidRDefault="00554D1D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9C2C72F" w14:textId="77777777" w:rsidR="00554D1D" w:rsidRDefault="00554D1D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0600F3E" w14:textId="77777777" w:rsidR="00554D1D" w:rsidRPr="009E41CA" w:rsidRDefault="00554D1D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AE10" w14:textId="77777777" w:rsidR="00554D1D" w:rsidRDefault="00554D1D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9546" w14:textId="77777777" w:rsidR="00554D1D" w:rsidRPr="009E41C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62C4" w14:textId="77777777" w:rsidR="00554D1D" w:rsidRPr="006307B2" w:rsidRDefault="00554D1D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C5D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7A356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6092C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1 - 3, 7, 8 și </w:t>
            </w:r>
          </w:p>
          <w:p w14:paraId="08EACF22" w14:textId="77777777" w:rsidR="00554D1D" w:rsidRPr="009E41C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 București Progresu.</w:t>
            </w:r>
          </w:p>
        </w:tc>
      </w:tr>
    </w:tbl>
    <w:p w14:paraId="5FBE6AA7" w14:textId="77777777" w:rsidR="00554D1D" w:rsidRPr="007C0989" w:rsidRDefault="00554D1D" w:rsidP="007C0989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012E7FB8" w14:textId="77777777" w:rsidR="00554D1D" w:rsidRDefault="00554D1D" w:rsidP="00E15E78">
      <w:pPr>
        <w:pStyle w:val="Heading1"/>
        <w:spacing w:line="360" w:lineRule="auto"/>
      </w:pPr>
      <w:r>
        <w:t>LINIA 105</w:t>
      </w:r>
    </w:p>
    <w:p w14:paraId="6FE67408" w14:textId="77777777" w:rsidR="00554D1D" w:rsidRDefault="00554D1D" w:rsidP="00E15E78">
      <w:pPr>
        <w:pStyle w:val="Heading1"/>
        <w:spacing w:line="360" w:lineRule="auto"/>
      </w:pPr>
      <w:r>
        <w:t>GIURGIU NORD - VIDELE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554D1D" w14:paraId="3EF418A1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4DF7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FA3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07E9B33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935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06D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25C5FDB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110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28E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1CE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DAF0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DE20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162E1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călători.</w:t>
            </w:r>
          </w:p>
        </w:tc>
      </w:tr>
      <w:tr w:rsidR="00554D1D" w14:paraId="050B35B5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A943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41D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7195880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6EB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E5B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5888FCF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49A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4EC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051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E513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D9B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6E930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marfă.</w:t>
            </w:r>
          </w:p>
        </w:tc>
      </w:tr>
      <w:tr w:rsidR="00554D1D" w14:paraId="17B592B0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2325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F35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4E7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111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Bălănoaia 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7FA4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71A060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+ sch.6, diag </w:t>
            </w:r>
          </w:p>
          <w:p w14:paraId="7C6550D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2-6,</w:t>
            </w:r>
          </w:p>
          <w:p w14:paraId="55DA56D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513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804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9FA1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A9E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6DDBBD8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1626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69B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C7B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93B0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Stănești,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95D8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758E1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+ sch.5 și</w:t>
            </w:r>
          </w:p>
          <w:p w14:paraId="65D8A28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2DF17C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8/10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791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6A3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FFE0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EED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D156419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00F3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159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F4E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505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2432724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8D0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DBFE2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EF4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58C9E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7AD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54D1D" w14:paraId="41FEE873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DCC55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83A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DFB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F40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20D7B9D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EB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6, </w:t>
            </w:r>
          </w:p>
          <w:p w14:paraId="57A8681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9B36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6AC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B11C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D3DF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B568EE9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54B3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377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7B0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176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06359BD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3, Cap X,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9E6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  <w:p w14:paraId="2675C55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88B9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E1F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D85C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F3E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77A9DD6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42E2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A17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D8A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302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636210B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7764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38F12DB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16C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8A1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8978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96C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568C5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527C6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554D1D" w14:paraId="2B7C9E99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D33E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A35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858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004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4022902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81B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737DB5C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75A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7A9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587A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42E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1F224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73407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554D1D" w14:paraId="4EAE414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221B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4D6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7D2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C301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32CDCF2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DB1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7C32E07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3BE0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7E9F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E67F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5A1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1F3D72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423E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C00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7BD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872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1DDE994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CB2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C9E83F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90D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AC2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128E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9DA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675E1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9082B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554D1D" w14:paraId="025D6FA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22593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83E8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E83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1C4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5EBAE17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234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linia 2</w:t>
            </w:r>
          </w:p>
          <w:p w14:paraId="567AE40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07AE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67B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B896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3BE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510822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125DE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AB7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C6D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408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50F0891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36C8B9A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diagonala 1 - 3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5A1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63BD15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E966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AC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1DF9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B18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543F6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2, Cap X, din </w:t>
            </w:r>
            <w:r w:rsidRPr="002C5ADE">
              <w:rPr>
                <w:b/>
                <w:bCs/>
                <w:i/>
                <w:iCs/>
                <w:sz w:val="20"/>
                <w:lang w:val="ro-RO"/>
              </w:rPr>
              <w:t>St. Târnavele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D1D" w14:paraId="3D519F6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9737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12E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7C9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471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06DEE03B" w14:textId="77777777" w:rsidR="00554D1D" w:rsidRPr="00CA6A06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>peste sch. 22</w:t>
            </w:r>
            <w:r>
              <w:rPr>
                <w:b/>
                <w:bCs/>
                <w:iCs/>
                <w:sz w:val="20"/>
                <w:lang w:val="ro-RO"/>
              </w:rPr>
              <w:t>,</w:t>
            </w: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EFD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359A75C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4F9A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878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5C47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D60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EAB33D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37B6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F46A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CF6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7E3D" w14:textId="77777777" w:rsidR="00554D1D" w:rsidRDefault="00554D1D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456EA46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+ sch. 8 și 14.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FC3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146DE3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+ sch. 8 și 14.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DA0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4CF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1E7C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6B1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9723B0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39BF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F82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D61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055A" w14:textId="77777777" w:rsidR="00554D1D" w:rsidRDefault="00554D1D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15244057" w14:textId="77777777" w:rsidR="00554D1D" w:rsidRDefault="00554D1D" w:rsidP="00211FEE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F9C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1AF65F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0E8902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12 / 16 și </w:t>
            </w:r>
          </w:p>
          <w:p w14:paraId="14EFCC1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E755B9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2D9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C87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B284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278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B4D91F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BB2D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AC6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ADD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B53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5EB0145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zonă sch. 7, 11, 15 și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1B5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7, 11, 15 </w:t>
            </w:r>
          </w:p>
          <w:p w14:paraId="660E20D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17 </w:t>
            </w:r>
          </w:p>
          <w:p w14:paraId="470DB29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91B53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428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61260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B9A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0F02A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E5B49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5 și 6.</w:t>
            </w:r>
          </w:p>
        </w:tc>
      </w:tr>
      <w:tr w:rsidR="00554D1D" w14:paraId="48DC93F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A8C4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409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D57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422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69EE379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C97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AEC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4D16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DAC5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91B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A90043D" w14:textId="77777777">
        <w:trPr>
          <w:cantSplit/>
          <w:trHeight w:val="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2718" w14:textId="77777777" w:rsidR="00554D1D" w:rsidRDefault="00554D1D" w:rsidP="00554D1D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937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3A1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FDF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43D59BE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508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DE3A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1DB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4D6D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914C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1FF9D76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4091F197" w14:textId="77777777" w:rsidR="00554D1D" w:rsidRDefault="00554D1D" w:rsidP="00E15E78">
      <w:pPr>
        <w:pStyle w:val="Heading1"/>
        <w:spacing w:line="360" w:lineRule="auto"/>
      </w:pPr>
      <w:r>
        <w:t>LINIA 105 A</w:t>
      </w:r>
    </w:p>
    <w:p w14:paraId="39EDFC9B" w14:textId="77777777" w:rsidR="00554D1D" w:rsidRDefault="00554D1D" w:rsidP="00E15E78">
      <w:pPr>
        <w:pStyle w:val="Heading1"/>
        <w:spacing w:line="360" w:lineRule="auto"/>
      </w:pPr>
      <w:r>
        <w:t>R 1  VIDELE - R 2  VIDELE (Rac  Rădulești - Ciolpani)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554D1D" w14:paraId="5A4E391F" w14:textId="77777777">
        <w:trPr>
          <w:cantSplit/>
          <w:trHeight w:val="11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9C79" w14:textId="77777777" w:rsidR="00554D1D" w:rsidRDefault="00554D1D" w:rsidP="00554D1D">
            <w:pPr>
              <w:numPr>
                <w:ilvl w:val="0"/>
                <w:numId w:val="5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FC9D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56E142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924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888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– R2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A1F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9BC3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344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53041" w14:textId="77777777" w:rsidR="00554D1D" w:rsidRPr="004A289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0AB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Numai pentru trenurile de marfă.</w:t>
            </w:r>
          </w:p>
        </w:tc>
      </w:tr>
    </w:tbl>
    <w:p w14:paraId="05F23E4B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3600B09F" w14:textId="77777777" w:rsidR="00554D1D" w:rsidRDefault="00554D1D" w:rsidP="00C81930">
      <w:pPr>
        <w:pStyle w:val="Heading1"/>
        <w:spacing w:line="360" w:lineRule="auto"/>
        <w:rPr>
          <w:spacing w:val="40"/>
        </w:rPr>
      </w:pPr>
      <w:r>
        <w:rPr>
          <w:spacing w:val="40"/>
        </w:rPr>
        <w:t>LINIA 107</w:t>
      </w:r>
    </w:p>
    <w:p w14:paraId="5384895F" w14:textId="77777777" w:rsidR="00554D1D" w:rsidRDefault="00554D1D" w:rsidP="008C0C31">
      <w:pPr>
        <w:pStyle w:val="Heading1"/>
        <w:spacing w:before="40" w:after="40" w:line="360" w:lineRule="auto"/>
        <w:ind w:left="57" w:right="57"/>
      </w:pPr>
      <w:r>
        <w:t>TITU - TEIŞ - PIETROŞIŢA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4"/>
        <w:gridCol w:w="2492"/>
      </w:tblGrid>
      <w:tr w:rsidR="00554D1D" w14:paraId="5A0C1C1B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D18A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14E5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08D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EC9C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</w:t>
            </w:r>
          </w:p>
          <w:p w14:paraId="6FB063D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2E29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6CEB3FE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10R-14R-12R-16R și abate-rile sch. 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54BC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7A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4D4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D01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950E60D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2D87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45D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1+300</w:t>
            </w:r>
          </w:p>
          <w:p w14:paraId="325F4DD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CBB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A4B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66E4B32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174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70B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A3E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87C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5D6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2D4FDD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4BF3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9133" w14:textId="77777777" w:rsidR="00554D1D" w:rsidRDefault="00554D1D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7+700</w:t>
            </w:r>
          </w:p>
          <w:p w14:paraId="558B4F55" w14:textId="77777777" w:rsidR="00554D1D" w:rsidRDefault="00554D1D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48D1" w14:textId="77777777" w:rsidR="00554D1D" w:rsidRDefault="00554D1D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6B12" w14:textId="77777777" w:rsidR="00554D1D" w:rsidRDefault="00554D1D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7F9D4FA7" w14:textId="77777777" w:rsidR="00554D1D" w:rsidRDefault="00554D1D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A9C3" w14:textId="77777777" w:rsidR="00554D1D" w:rsidRDefault="00554D1D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6D7D" w14:textId="77777777" w:rsidR="00554D1D" w:rsidRDefault="00554D1D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3179" w14:textId="77777777" w:rsidR="00554D1D" w:rsidRDefault="00554D1D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6+000</w:t>
            </w:r>
          </w:p>
          <w:p w14:paraId="4635B95C" w14:textId="77777777" w:rsidR="00554D1D" w:rsidRDefault="00554D1D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4E66D" w14:textId="77777777" w:rsidR="00554D1D" w:rsidRDefault="00554D1D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9B92" w14:textId="77777777" w:rsidR="00554D1D" w:rsidRDefault="00554D1D" w:rsidP="005A6D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585B55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033B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D32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C45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373F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5F75425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F65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AB3E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84D7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14+850</w:t>
            </w:r>
          </w:p>
          <w:p w14:paraId="0F31270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F13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F5FA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1540E20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36AD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588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  <w:p w14:paraId="1531DA9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88C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F23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25C1089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151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4468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526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0BC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E35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8AA91AD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A2F7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A0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560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6A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0755223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6FC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685945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6550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08A5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565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172B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329B7B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6082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19B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0E796E0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E12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AB3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0171635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5B2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54CF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81C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D35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28D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F8A672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D73F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4C7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ADD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58C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52FEF3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AE3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A6BB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235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1D9848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2C8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444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5D66425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4930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750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748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AF6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68117B2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6F5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24F88C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F96F7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233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22F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3D1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97A2AA9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946B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907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20+800</w:t>
            </w:r>
          </w:p>
          <w:p w14:paraId="5CC0AC3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F63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A0E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415BC6B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2544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4226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662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92E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B925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63A198D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766E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160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E47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5B5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7176E5F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807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0436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0614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  <w:p w14:paraId="6630126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6CD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138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49F5606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2B8F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F80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6F69C74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0065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9C4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1CAA5E5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7C6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A5B3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A5A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11D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6AC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4D418D9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0151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51C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E2F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E2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7C3FB80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4B8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4EDAE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F072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63D3107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1A7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34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854A450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06A4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71D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28+800</w:t>
            </w:r>
          </w:p>
          <w:p w14:paraId="4DB4D15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F019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FC28" w14:textId="77777777" w:rsidR="00554D1D" w:rsidRDefault="00554D1D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5B855442" w14:textId="77777777" w:rsidR="00554D1D" w:rsidRDefault="00554D1D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5DF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88FF8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0DD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98E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F741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88E65D9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7FBB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0DB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E4B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4C6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7334B71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103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85B16B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A401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8A4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F1A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B42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9DC150A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62C72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3D97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ACF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37D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52385BD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235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3828B5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ECFD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71F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D23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7EB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49A95EE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00E8E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22F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659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9E4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7737F15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3BE0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40DD76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617D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AE6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B0B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296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F1126DE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9291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ACF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C6A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4B6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75C0EB4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32A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975162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BDFA0F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41 și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4864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C148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22C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11F0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3702844" w14:textId="77777777">
        <w:trPr>
          <w:cantSplit/>
          <w:trHeight w:val="5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D0C3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B8E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787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970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3FB0653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7FD5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322EF74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34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3930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B5B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E7B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9D1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4 - 8.</w:t>
            </w:r>
          </w:p>
        </w:tc>
      </w:tr>
      <w:tr w:rsidR="00554D1D" w14:paraId="6D32820D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A486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912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D80C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E0F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7540C7B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6D4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FDD4CD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7F1E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5F9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03F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B66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2BDA035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0C42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0A3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537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15B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0BFDDA9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5C7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96264D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8DBB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21E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E5D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A4F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1AAF7A2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D583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EEA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BA3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58A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Doiceşti</w:t>
            </w:r>
          </w:p>
          <w:p w14:paraId="7F1F9B0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 3 şi 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AF52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EC514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1456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0C6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60C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5CD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A0639E7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BAF3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BF7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F5A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E57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0A863D0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FD9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B2EC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F2B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D87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E94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9A68DE5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84436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97A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62F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1BAD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36CA399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AA5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F05F78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2441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913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401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093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F54776E" w14:textId="77777777">
        <w:trPr>
          <w:cantSplit/>
          <w:trHeight w:val="2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8166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25E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244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3F3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3C2CF9E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3, 5, 6,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E3D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6973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0DC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29E6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DE4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D29DFAB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A507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F73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455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CE5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412626B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1F8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65F7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B28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B0AB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B2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A0254BB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9336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74A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63+600</w:t>
            </w:r>
          </w:p>
          <w:p w14:paraId="5059218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E8A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2A2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Fieni -</w:t>
            </w:r>
          </w:p>
          <w:p w14:paraId="04A9EBF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Pietroşiţa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E0A2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0CB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A16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D13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50C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2BA6AC5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687F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8C7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B207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9B3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4DE86DA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 şi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4124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4FE5A3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75501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F8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314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B07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6B6CF80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E17B" w14:textId="77777777" w:rsidR="00554D1D" w:rsidRDefault="00554D1D" w:rsidP="00554D1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D045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B96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32D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2A5C03F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 şi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453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84B8E" w14:textId="77777777" w:rsidR="00554D1D" w:rsidRPr="00C83AE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6FD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2CA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F0E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E4330B2" w14:textId="77777777" w:rsidR="00554D1D" w:rsidRDefault="00554D1D">
      <w:pPr>
        <w:rPr>
          <w:sz w:val="20"/>
          <w:lang w:val="ro-RO"/>
        </w:rPr>
      </w:pPr>
    </w:p>
    <w:p w14:paraId="69506C47" w14:textId="77777777" w:rsidR="00554D1D" w:rsidRDefault="00554D1D" w:rsidP="000507C8">
      <w:pPr>
        <w:pStyle w:val="Heading1"/>
        <w:spacing w:line="360" w:lineRule="auto"/>
      </w:pPr>
      <w:r>
        <w:t>LINIA 107 A</w:t>
      </w:r>
    </w:p>
    <w:p w14:paraId="4D56BDD4" w14:textId="77777777" w:rsidR="00554D1D" w:rsidRDefault="00554D1D" w:rsidP="00B85474">
      <w:pPr>
        <w:pStyle w:val="Heading1"/>
        <w:spacing w:line="360" w:lineRule="auto"/>
        <w:rPr>
          <w:b w:val="0"/>
          <w:bCs w:val="0"/>
          <w:sz w:val="8"/>
        </w:rPr>
      </w:pPr>
      <w:r>
        <w:t>TÂRGOVIŞTE NORD - ANINOASA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554D1D" w14:paraId="76D68843" w14:textId="77777777" w:rsidTr="001931BF">
        <w:trPr>
          <w:cantSplit/>
          <w:trHeight w:val="2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D4649" w14:textId="77777777" w:rsidR="00554D1D" w:rsidRDefault="00554D1D" w:rsidP="00554D1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10F2" w14:textId="77777777" w:rsidR="00554D1D" w:rsidRDefault="00554D1D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F71E" w14:textId="77777777" w:rsidR="00554D1D" w:rsidRPr="004659BE" w:rsidRDefault="00554D1D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269E" w14:textId="77777777" w:rsidR="00554D1D" w:rsidRDefault="00554D1D" w:rsidP="005F031C">
            <w:pPr>
              <w:pStyle w:val="Heading2"/>
              <w:spacing w:before="40" w:after="40" w:line="360" w:lineRule="auto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St. Târgovişte Nord</w:t>
            </w:r>
          </w:p>
          <w:p w14:paraId="4B736AD1" w14:textId="77777777" w:rsidR="00554D1D" w:rsidRDefault="00554D1D" w:rsidP="005F03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B197" w14:textId="77777777" w:rsidR="00554D1D" w:rsidRDefault="00554D1D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0AA348" w14:textId="77777777" w:rsidR="00554D1D" w:rsidRDefault="00554D1D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C830" w14:textId="77777777" w:rsidR="00554D1D" w:rsidRPr="004659BE" w:rsidRDefault="00554D1D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659BE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BAC6" w14:textId="77777777" w:rsidR="00554D1D" w:rsidRDefault="00554D1D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EF88" w14:textId="77777777" w:rsidR="00554D1D" w:rsidRPr="004659BE" w:rsidRDefault="00554D1D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17B0" w14:textId="77777777" w:rsidR="00554D1D" w:rsidRDefault="00554D1D" w:rsidP="005F03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F365D91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25DFB4B8" w14:textId="77777777" w:rsidR="00554D1D" w:rsidRDefault="00554D1D" w:rsidP="00410133">
      <w:pPr>
        <w:pStyle w:val="Heading1"/>
        <w:spacing w:line="360" w:lineRule="auto"/>
      </w:pPr>
      <w:r>
        <w:lastRenderedPageBreak/>
        <w:t>LINIA 108</w:t>
      </w:r>
    </w:p>
    <w:p w14:paraId="1224AE4B" w14:textId="77777777" w:rsidR="00554D1D" w:rsidRDefault="00554D1D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D1D" w:rsidRPr="00F80ACE" w14:paraId="746FCBB1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369C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BD7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101+208</w:t>
            </w:r>
          </w:p>
          <w:p w14:paraId="3E5739F3" w14:textId="77777777" w:rsidR="00554D1D" w:rsidRPr="001571B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6F03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B4F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Goleşti -</w:t>
            </w:r>
          </w:p>
          <w:p w14:paraId="0BB0127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410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A547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83E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A69DE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5CE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*Interzis circulaţia trenurilor care au în componenţă mai mult de două locomotive cuplate.</w:t>
            </w:r>
          </w:p>
          <w:p w14:paraId="72745863" w14:textId="77777777" w:rsidR="00554D1D" w:rsidRPr="00F80ACE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F80ACE" w14:paraId="033EA622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3DB5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450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8377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13CC" w14:textId="77777777" w:rsidR="00554D1D" w:rsidRDefault="00554D1D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2FBB" w14:textId="77777777" w:rsidR="00554D1D" w:rsidRDefault="00554D1D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7FA502BB" w14:textId="77777777" w:rsidR="00554D1D" w:rsidRDefault="00554D1D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sch.3 până la călcâi</w:t>
            </w:r>
          </w:p>
          <w:p w14:paraId="7866AC0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7320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449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A7B3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837A" w14:textId="77777777" w:rsidR="00554D1D" w:rsidRPr="00F80ACE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54D1D" w14:paraId="5E9A6C4C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0C6B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22D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107+600</w:t>
            </w:r>
          </w:p>
          <w:p w14:paraId="2A2264E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C0B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162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I.C. Brătianu - </w:t>
            </w:r>
          </w:p>
          <w:p w14:paraId="279EF44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B89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0AD6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FA45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377D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76C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</w:t>
            </w:r>
            <w:r>
              <w:rPr>
                <w:b/>
                <w:bCs/>
                <w:iCs/>
                <w:sz w:val="20"/>
                <w:lang w:val="ro-RO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  <w:lang w:val="ro-RO"/>
              </w:rPr>
              <w:t>trenuril</w:t>
            </w:r>
            <w:r>
              <w:rPr>
                <w:b/>
                <w:bCs/>
                <w:iCs/>
                <w:sz w:val="20"/>
                <w:lang w:val="ro-RO"/>
              </w:rPr>
              <w:t>e</w:t>
            </w:r>
            <w:r w:rsidRPr="00F80ACE">
              <w:rPr>
                <w:b/>
                <w:bCs/>
                <w:iCs/>
                <w:sz w:val="20"/>
                <w:lang w:val="ro-RO"/>
              </w:rPr>
              <w:t xml:space="preserve"> care au în componenţă două locomotive cuplate.</w:t>
            </w:r>
          </w:p>
          <w:p w14:paraId="013B64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F1ED3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84F9B18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87E9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FD4F3" w14:textId="77777777" w:rsidR="00554D1D" w:rsidRPr="00346ED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704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335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0BDEE7B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16B6AC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B7F2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357AAE0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E72145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</w:t>
            </w:r>
          </w:p>
          <w:p w14:paraId="398464E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(de la km 113+</w:t>
            </w:r>
          </w:p>
          <w:p w14:paraId="27204E2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160 până la km 113+</w:t>
            </w:r>
          </w:p>
          <w:p w14:paraId="1D62422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7BF2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E73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8C21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D0D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54D1D" w14:paraId="220CDDF6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D844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E557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6E06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B45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43D8026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0E0D93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353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D7C90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1A23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8F9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D298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E30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675C335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EC6C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E51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A45A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EF2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261A936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67CA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C3944D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106C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E61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A912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FCC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5CD45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644A6E4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  <w:lang w:val="ro-RO"/>
              </w:rPr>
              <w:t xml:space="preserve"> I.C. Brătianu.</w:t>
            </w:r>
          </w:p>
        </w:tc>
      </w:tr>
      <w:tr w:rsidR="00554D1D" w14:paraId="486BEB28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962E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38F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C51B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B55D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7B58889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171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1649041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5A7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A5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0B02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1E1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B78A4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4240BBA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 Stâlpeni.</w:t>
            </w:r>
          </w:p>
        </w:tc>
      </w:tr>
      <w:tr w:rsidR="00554D1D" w14:paraId="3A42A8AF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302D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A159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741C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34B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59DDCC9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14 </w:t>
            </w:r>
          </w:p>
          <w:p w14:paraId="2CFF855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61AB406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B66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20912E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1+700</w:t>
            </w:r>
          </w:p>
          <w:p w14:paraId="2126724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AAFCF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83D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DC87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EAB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8AD60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Uzina de Autoturisme pentru toate convoaiele de manevră.</w:t>
            </w:r>
          </w:p>
        </w:tc>
      </w:tr>
      <w:tr w:rsidR="00554D1D" w:rsidRPr="00884DD1" w14:paraId="7C9DC811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13FF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EFFC" w14:textId="77777777" w:rsidR="00554D1D" w:rsidRPr="00E804A9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115+600</w:t>
            </w:r>
          </w:p>
          <w:p w14:paraId="184061E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9098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0CB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704D4E6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864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43DE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53D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6827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5C1C" w14:textId="77777777" w:rsidR="00554D1D" w:rsidRPr="00E804A9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E804A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E804A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765D83FF" w14:textId="77777777" w:rsidR="00554D1D" w:rsidRPr="00884DD1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054DFC" w14:paraId="43574DB5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2CE3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CBEB" w14:textId="77777777" w:rsidR="00554D1D" w:rsidRPr="00DD4D10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129+535</w:t>
            </w:r>
          </w:p>
          <w:p w14:paraId="28E2CCD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91F1C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483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655D638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292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89C35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769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A864C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E17C" w14:textId="77777777" w:rsidR="00554D1D" w:rsidRPr="00DD4D10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D4D10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DD4D10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23AD1DA7" w14:textId="77777777" w:rsidR="00554D1D" w:rsidRPr="00054DFC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54DF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054DFC" w14:paraId="32B1780B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01E2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E88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129+917</w:t>
            </w:r>
          </w:p>
          <w:p w14:paraId="37DD9FEA" w14:textId="77777777" w:rsidR="00554D1D" w:rsidRPr="00DD4D10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A1E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241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Stâlpeni -</w:t>
            </w:r>
          </w:p>
          <w:p w14:paraId="4E8D7CA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589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C831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B4C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F9E1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006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054DFC" w14:paraId="3ACAF45C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100B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4BD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131+000</w:t>
            </w:r>
          </w:p>
          <w:p w14:paraId="15DE3D45" w14:textId="77777777" w:rsidR="00554D1D" w:rsidRPr="00DD4D10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4DC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3FE8" w14:textId="77777777" w:rsidR="00554D1D" w:rsidRDefault="00554D1D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4AAD69BE" w14:textId="77777777" w:rsidR="00554D1D" w:rsidRDefault="00554D1D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7C4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C354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3A0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96BF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21C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:rsidRPr="00884DD1" w14:paraId="06C9BDF1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4D2F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BCCB" w14:textId="77777777" w:rsidR="00554D1D" w:rsidRPr="00535AB9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137+685</w:t>
            </w:r>
          </w:p>
          <w:p w14:paraId="3E95A4D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1B7EE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9E78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3F14C7A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B9F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0FD3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079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01F3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95CE" w14:textId="77777777" w:rsidR="00554D1D" w:rsidRPr="00535AB9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35AB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535AB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6331C119" w14:textId="77777777" w:rsidR="00554D1D" w:rsidRPr="00884DD1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8474E4B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8293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E17A" w14:textId="77777777" w:rsidR="00554D1D" w:rsidRPr="00535AB9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AEE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DCCDA" w14:textId="77777777" w:rsidR="00554D1D" w:rsidRDefault="00554D1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1CD8A7A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EA39CA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E8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24648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BEB9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7D7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629F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F5B8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54D1D" w14:paraId="75679FEF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5D94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B16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D1C8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CA0F" w14:textId="77777777" w:rsidR="00554D1D" w:rsidRDefault="00554D1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70B88A92" w14:textId="77777777" w:rsidR="00554D1D" w:rsidRDefault="00554D1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şi 3 </w:t>
            </w:r>
          </w:p>
          <w:p w14:paraId="72A8FD2B" w14:textId="77777777" w:rsidR="00554D1D" w:rsidRDefault="00554D1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5DD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ED1D3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0F0B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CBB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50EC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49F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F85177A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82F2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3FC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822B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936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3B67797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BAC6430" w14:textId="77777777" w:rsidR="00554D1D" w:rsidRDefault="00554D1D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4C9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6438A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EC7EB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6D7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778B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F42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93474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1 - 4, peste TDJ </w:t>
            </w:r>
          </w:p>
          <w:p w14:paraId="2122CFA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19 / 21 și sch. 27, 18 și 16.</w:t>
            </w:r>
          </w:p>
        </w:tc>
      </w:tr>
      <w:tr w:rsidR="00554D1D" w14:paraId="6ABD2FC3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8D0B" w14:textId="77777777" w:rsidR="00554D1D" w:rsidRDefault="00554D1D" w:rsidP="00554D1D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C42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6C7E3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207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776D364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şi 7 </w:t>
            </w:r>
          </w:p>
          <w:p w14:paraId="33C7C20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024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14303B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20D26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2ED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C53F" w14:textId="77777777" w:rsidR="00554D1D" w:rsidRPr="00D16CE1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E55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6DE35C9" w14:textId="77777777" w:rsidR="00554D1D" w:rsidRPr="00FE25BC" w:rsidRDefault="00554D1D" w:rsidP="00423AC0">
      <w:pPr>
        <w:spacing w:before="40" w:after="40" w:line="192" w:lineRule="auto"/>
        <w:ind w:right="57"/>
        <w:rPr>
          <w:b/>
          <w:sz w:val="20"/>
          <w:szCs w:val="20"/>
          <w:lang w:val="ro-RO"/>
        </w:rPr>
      </w:pPr>
    </w:p>
    <w:p w14:paraId="00566B53" w14:textId="77777777" w:rsidR="00554D1D" w:rsidRDefault="00554D1D" w:rsidP="00815695">
      <w:pPr>
        <w:pStyle w:val="Heading1"/>
        <w:spacing w:line="360" w:lineRule="auto"/>
      </w:pPr>
      <w:r>
        <w:t>LINIA 109</w:t>
      </w:r>
    </w:p>
    <w:p w14:paraId="0E5FF42C" w14:textId="77777777" w:rsidR="00554D1D" w:rsidRDefault="00554D1D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554D1D" w14:paraId="03AF85CD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E520" w14:textId="77777777" w:rsidR="00554D1D" w:rsidRDefault="00554D1D" w:rsidP="00554D1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B3C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C8D0" w14:textId="77777777" w:rsidR="00554D1D" w:rsidRPr="001B30C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0AD8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1BEED9D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918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A06B7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FF86" w14:textId="77777777" w:rsidR="00554D1D" w:rsidRPr="001B30C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2A72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279E" w14:textId="77777777" w:rsidR="00554D1D" w:rsidRPr="001B30C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89B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A59DDC4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C0EB" w14:textId="77777777" w:rsidR="00554D1D" w:rsidRDefault="00554D1D" w:rsidP="00554D1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E11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3AF3" w14:textId="77777777" w:rsidR="00554D1D" w:rsidRPr="001B30C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3EF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09D3568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803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D628B8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BA2B" w14:textId="77777777" w:rsidR="00554D1D" w:rsidRPr="001B30C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F4B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E173" w14:textId="77777777" w:rsidR="00554D1D" w:rsidRPr="001B30C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C6A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89159C1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626C" w14:textId="77777777" w:rsidR="00554D1D" w:rsidRDefault="00554D1D" w:rsidP="00554D1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A83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438A6" w14:textId="77777777" w:rsidR="00554D1D" w:rsidRPr="001B30C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284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Bascov </w:t>
            </w:r>
          </w:p>
          <w:p w14:paraId="55FAE0F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22A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EA24" w14:textId="77777777" w:rsidR="00554D1D" w:rsidRPr="001B30C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2FC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06A8" w14:textId="77777777" w:rsidR="00554D1D" w:rsidRPr="001B30C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4B6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B2D340E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1A1EFAFD" w14:textId="77777777" w:rsidR="00554D1D" w:rsidRDefault="00554D1D" w:rsidP="00DB78D2">
      <w:pPr>
        <w:pStyle w:val="Heading1"/>
        <w:spacing w:line="360" w:lineRule="auto"/>
      </w:pPr>
      <w:r>
        <w:t>LINIA 112</w:t>
      </w:r>
    </w:p>
    <w:p w14:paraId="318F7A2D" w14:textId="77777777" w:rsidR="00554D1D" w:rsidRDefault="00554D1D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554D1D" w14:paraId="695D9699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E803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A8D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5DDBC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838A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26C26A3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6F4F" w14:textId="77777777" w:rsidR="00554D1D" w:rsidRDefault="00554D1D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36AE2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705A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24F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92EF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C30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554D1D" w14:paraId="620C9759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5382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799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8E1E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DCD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0930993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AC6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A9ACD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830D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54F5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83C9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A56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45D5A2F6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70D46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E509" w14:textId="77777777" w:rsidR="00554D1D" w:rsidRDefault="00554D1D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04B3635D" w14:textId="77777777" w:rsidR="00554D1D" w:rsidRDefault="00554D1D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9922" w14:textId="77777777" w:rsidR="00554D1D" w:rsidRPr="00483148" w:rsidRDefault="00554D1D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AFF3" w14:textId="77777777" w:rsidR="00554D1D" w:rsidRDefault="00554D1D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EE32" w14:textId="77777777" w:rsidR="00554D1D" w:rsidRDefault="00554D1D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C3BE" w14:textId="77777777" w:rsidR="00554D1D" w:rsidRDefault="00554D1D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FFC1" w14:textId="77777777" w:rsidR="00554D1D" w:rsidRDefault="00554D1D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5DA3" w14:textId="77777777" w:rsidR="00554D1D" w:rsidRPr="00483148" w:rsidRDefault="00554D1D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1DD7" w14:textId="77777777" w:rsidR="00554D1D" w:rsidRDefault="00554D1D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63AD078D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99C0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212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02C1D80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930C0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160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316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505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6F6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51F5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080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6E8FF4DE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7949A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8C6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5102DE3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2EE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78FC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CDD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A29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8EB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0455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026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23D77B80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E57B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6AD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74B3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D2A9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2DDBA33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5EB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6B048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2A94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40B0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E805F" w14:textId="77777777" w:rsidR="00554D1D" w:rsidRPr="00483148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F8D97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650C203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A656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EAA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4E4C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A6B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21EC333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D75872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58D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732947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255E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715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3F63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A8A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7F87421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7AFB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ADF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0B8B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7E0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79F0BF8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226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E641E7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51D0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7F7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D4A9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D43A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B9BCA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554D1D" w14:paraId="681B09F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23A8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99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6B9CA44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27E2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FF1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6EC4D8A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0FE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0863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792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E067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8A655" w14:textId="77777777" w:rsidR="00554D1D" w:rsidRPr="00EB0A86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3BE1FFB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47D92D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9E1FB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3C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6BF4EDC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E9AB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15F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5B1DA48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D72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06E12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9B4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E9F9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DBB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6451AA7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61565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A9B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12BFC70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10D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A04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CEEC3D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45A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43C7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30BF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31C4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EBA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181D33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6C8FD0F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554D1D" w14:paraId="0959185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9455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4E3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0C1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8B9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5956F5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E84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5C86BF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30A6C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985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29E7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C7D1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554D1D" w14:paraId="0701B04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2BE8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3CB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40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5BC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2AB143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0832792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002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6F80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615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3CE2DFE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966F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0C8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6422F3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1B511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554D1D" w14:paraId="4F2E0426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4E21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941B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1C9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D5C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861FB1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9BF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16CB4C6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57C0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210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50A1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FBB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30836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554D1D" w14:paraId="6946B42B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F7B4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7C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63E0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EC5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1B83A4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118C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63F5ED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6826F7F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A04652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49A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5B0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9002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514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7CEAC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554D1D" w14:paraId="1673D5CA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CF74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7C5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0DD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9F7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11D429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0A64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A488CB8" w14:textId="77777777" w:rsidR="00554D1D" w:rsidRPr="000A20AF" w:rsidRDefault="00554D1D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75B7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C58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6990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A8E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02AB5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554D1D" w14:paraId="2943EB67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6E29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1B8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9F0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A3C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43F761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436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202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298E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2E0F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B70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20C57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554D1D" w14:paraId="3D68EECD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965A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BC9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86D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346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B71296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BB7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641DB1C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E85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7BF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9B0F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7BD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554D1D" w14:paraId="4831D871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066F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9D9F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CC7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EFF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E42A9A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2E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EB9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EBC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CDF1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98C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554D1D" w14:paraId="0A176B7F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95233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33EA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60A2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FEE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9E05B1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D77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0E1023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E55A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4F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C5B3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25A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08C91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554D1D" w14:paraId="00091676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AF71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E66C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D8C0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010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AC4947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62800C5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5C8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2F817E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A04F6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D178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63F0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D13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23EFBECA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65A9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BF87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95EA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240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836CBE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393869A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B041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719A67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626B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782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4CBAE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9A7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26EDF682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707C6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203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394A4C9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5E06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0138" w14:textId="77777777" w:rsidR="00554D1D" w:rsidRPr="002F2938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090B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BDD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2F1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E1F34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014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7011AC8E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9A6B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AF6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9C33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F03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04D38E2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4302528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B24DA6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DD8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7194E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59DA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B91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95D8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630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2D5CF4E2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C4B0" w14:textId="77777777" w:rsidR="00554D1D" w:rsidRDefault="00554D1D" w:rsidP="00554D1D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7838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D789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7D5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576FD0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30D6B244" w14:textId="77777777" w:rsidR="00554D1D" w:rsidRPr="007D0C03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ACA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4CA37C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CC97E7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7506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4B6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BC83" w14:textId="77777777" w:rsidR="00554D1D" w:rsidRPr="0048314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C99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622B5712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18F48078" w14:textId="77777777" w:rsidR="00554D1D" w:rsidRPr="005905D7" w:rsidRDefault="00554D1D" w:rsidP="006B4CB8">
      <w:pPr>
        <w:pStyle w:val="Heading1"/>
        <w:spacing w:line="360" w:lineRule="auto"/>
      </w:pPr>
      <w:r w:rsidRPr="005905D7">
        <w:t>LINIA 116</w:t>
      </w:r>
    </w:p>
    <w:p w14:paraId="76F12BC5" w14:textId="77777777" w:rsidR="00554D1D" w:rsidRPr="005905D7" w:rsidRDefault="00554D1D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554D1D" w:rsidRPr="00743905" w14:paraId="7BAA8C8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1CE7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98F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2DC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C9F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E76E13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E8F1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1E5A651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901A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F52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025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1659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59D394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554D1D" w:rsidRPr="00743905" w14:paraId="2020D84B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D813D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E08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171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1BC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5D7B19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5B0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54410B1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F6AD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20B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EC7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5ED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54D1D" w:rsidRPr="00743905" w14:paraId="38B3E3A4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67BD5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51E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D54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B2E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398C3D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469D696B" w14:textId="77777777" w:rsidR="00554D1D" w:rsidRPr="00743905" w:rsidRDefault="00554D1D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1F9C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FAD8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091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4C7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59C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0B6C2B6B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E012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0F60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E63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1DEF" w14:textId="77777777" w:rsidR="00554D1D" w:rsidRPr="00743905" w:rsidRDefault="00554D1D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26950BA7" w14:textId="77777777" w:rsidR="00554D1D" w:rsidRPr="00743905" w:rsidRDefault="00554D1D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CD77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BDBD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C1A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A37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1159" w14:textId="77777777" w:rsidR="00554D1D" w:rsidRPr="00743905" w:rsidRDefault="00554D1D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3C68615E" w14:textId="77777777" w:rsidR="00554D1D" w:rsidRPr="00743905" w:rsidRDefault="00554D1D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54D1D" w:rsidRPr="00743905" w14:paraId="4C901FC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5A4C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6F8D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304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298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421DEA3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39B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8C1C7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ADC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BE3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987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62615F4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54D1D" w:rsidRPr="00743905" w14:paraId="0C1DC9A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BCA1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543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116E9E4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A4EA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10A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7AAF926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6AA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5DA65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17F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B00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FC9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E8E1739" w14:textId="77777777" w:rsidR="00554D1D" w:rsidRPr="0007721B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743905" w14:paraId="0735084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E3E12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250A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7E09A4B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96C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622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020F918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1C4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2A97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E95F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BAD3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452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9FA023E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743905" w14:paraId="5F4F0FD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3F51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C585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7AC5308B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2B4B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E48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4A156B8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163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A1A2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B9A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90B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531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7DC73B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743905" w14:paraId="041143E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69F8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382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7A43B06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DB1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B2D5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50780AD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EEC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BD29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987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C435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A9CA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81E78E9" w14:textId="77777777" w:rsidR="00554D1D" w:rsidRPr="00537749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743905" w14:paraId="646D2D3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FD24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0A1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4B32278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C2E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BEA7C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567F9DB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78D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0098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8B2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33E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4C95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7ECB9DAF" w14:textId="77777777" w:rsidR="00554D1D" w:rsidRPr="005A7670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743905" w14:paraId="2BCC327B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C349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A57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C30F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EA1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11648BF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59593B4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B20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311F9A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7B93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6C4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AA4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080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097C986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97106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D2F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6204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E42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36FDE4B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C28E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143E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69E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E6B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D69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74F581A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54D1D" w:rsidRPr="00743905" w14:paraId="16612CA6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5C24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8C9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9F6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B8A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6B43481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0F30AD1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EB9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68F46A6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03A1F99D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77F19E80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0B5A839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2A782CA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5F54C30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BEC6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A1B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105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ED84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B60A9D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554D1D" w:rsidRPr="00743905" w14:paraId="049C3588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99F9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ABB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65A0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E61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072F932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472D7C7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A7C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55308E5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05B6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E9F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64B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266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54D1D" w:rsidRPr="00743905" w14:paraId="7E01F044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5C66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A58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9D1E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9A8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0375F53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C7C4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93020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7FE2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501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9E5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1C3A2FD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7F4B121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54D1D" w:rsidRPr="00743905" w14:paraId="77711C9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60E8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760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08C9CAE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CA0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144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73FE32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41C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7898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234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4BC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0E7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0A5E5E4" w14:textId="77777777" w:rsidR="00554D1D" w:rsidRPr="001D7D9E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7EBE85B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BE1E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696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277F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134B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B313A1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286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AB092B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12F86EA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5FB930F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4894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3A7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EC3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56B9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9E3AF0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554D1D" w:rsidRPr="00743905" w14:paraId="464D3E07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DC0EF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74D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BBE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EF5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12EE266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83F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A29CEE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54A6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514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E22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230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5DC0B139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7500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4E6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913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F0D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F83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2E431D7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3758F978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6B674DE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900B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9F7F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D12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4F3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554D1D" w:rsidRPr="00743905" w14:paraId="072C521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BE6F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834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7EAA74F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F63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497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5A7F179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195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8A8E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42E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5F2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113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F1A8350" w14:textId="77777777" w:rsidR="00554D1D" w:rsidRPr="0007721B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743905" w14:paraId="6692CC8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69892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ECC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51B49DE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DB7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417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34AC646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301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9B13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B14F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667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7F08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54A184A" w14:textId="77777777" w:rsidR="00554D1D" w:rsidRPr="00951746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743905" w14:paraId="24B57B3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9510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52DE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4FD3D023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9F1E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F18D" w14:textId="77777777" w:rsidR="00554D1D" w:rsidRDefault="00554D1D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E179C25" w14:textId="77777777" w:rsidR="00554D1D" w:rsidRDefault="00554D1D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FCD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0C22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5A4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4AA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B6BD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6F118A0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4E2F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8482E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6575BDC9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C73F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A60F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0DA5762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7A0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0E32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821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F4B7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6339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779A5AD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80B6D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1DF3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ECD1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1B304" w14:textId="77777777" w:rsidR="00554D1D" w:rsidRPr="00743905" w:rsidRDefault="00554D1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66D76ED" w14:textId="77777777" w:rsidR="00554D1D" w:rsidRDefault="00554D1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123E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19608FD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9C29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99F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DCE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BBEFB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554D1D" w:rsidRPr="00743905" w14:paraId="26097ED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5BD3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B9D85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D87F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7087" w14:textId="77777777" w:rsidR="00554D1D" w:rsidRPr="00743905" w:rsidRDefault="00554D1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B35D690" w14:textId="77777777" w:rsidR="00554D1D" w:rsidRDefault="00554D1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4553" w14:textId="77777777" w:rsidR="00554D1D" w:rsidRDefault="00554D1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3CF17A76" w14:textId="77777777" w:rsidR="00554D1D" w:rsidRPr="00743905" w:rsidRDefault="00554D1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DDA2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3E6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07B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210C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554D1D" w:rsidRPr="00743905" w14:paraId="7E642F3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8BEC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B9F2" w14:textId="77777777" w:rsidR="00554D1D" w:rsidRDefault="00554D1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5141" w14:textId="77777777" w:rsidR="00554D1D" w:rsidRDefault="00554D1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0A5F" w14:textId="77777777" w:rsidR="00554D1D" w:rsidRPr="00743905" w:rsidRDefault="00554D1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5E0EBD98" w14:textId="77777777" w:rsidR="00554D1D" w:rsidRDefault="00554D1D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5D50" w14:textId="77777777" w:rsidR="00554D1D" w:rsidRDefault="00554D1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01E4B1E3" w14:textId="77777777" w:rsidR="00554D1D" w:rsidRPr="00743905" w:rsidRDefault="00554D1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13A1" w14:textId="77777777" w:rsidR="00554D1D" w:rsidRPr="00743905" w:rsidRDefault="00554D1D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C9E0" w14:textId="77777777" w:rsidR="00554D1D" w:rsidRPr="00743905" w:rsidRDefault="00554D1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84AC" w14:textId="77777777" w:rsidR="00554D1D" w:rsidRPr="00743905" w:rsidRDefault="00554D1D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97C58" w14:textId="77777777" w:rsidR="00554D1D" w:rsidRDefault="00554D1D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554D1D" w:rsidRPr="00743905" w14:paraId="3F6C06A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EC2D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782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490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A21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1B2C1D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2B01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DB2988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8B12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206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159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544F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66E457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554D1D" w:rsidRPr="00743905" w14:paraId="4451644F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0A63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4A0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2AF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D8F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3BB02F8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711C7B8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CA7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4F5557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BF51E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5FA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8F1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38A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79024131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1327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7A9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16DCA7E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456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426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5A1C2AA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372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496E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C34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24C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CF2A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E5549F0" w14:textId="77777777" w:rsidR="00554D1D" w:rsidRPr="00351657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743905" w14:paraId="1B7FB88C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002A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45C5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2D54495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F7AD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8157F" w14:textId="77777777" w:rsidR="00554D1D" w:rsidRPr="00743905" w:rsidRDefault="00554D1D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000D73F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9C5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3B08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7F9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B97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D157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0A41B9C3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8058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6D4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6D2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FB0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17D2476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909921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FA4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B2CB2A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E0A0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9607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CFA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47B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73A24782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25BD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8A7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EA0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A62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7E08BBA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4945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08BCC5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D276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B19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B49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CA5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2AAD0956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4E86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2DBD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6EE29B4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CB8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93CA2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127E1F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067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EA7B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560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748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911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70AD878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EF20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7205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0D200A0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6AB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9C7C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6772F1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653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EE96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B0D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89C8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87C9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26B1265" w14:textId="77777777" w:rsidR="00554D1D" w:rsidRPr="003B409E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743905" w14:paraId="5D1C0A32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3F65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F650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07A60EC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356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B16E6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56A44E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397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8B7C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AD42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FB7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F0A9B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FD6C3A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54D1D" w:rsidRPr="00743905" w14:paraId="2A322E59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1308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DED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BC2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895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401ECDC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8C86EA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F5E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2C99AE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8766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22FD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388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67D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093BBB87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C93F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699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6A88179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2C3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303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39F879D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9DE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5EFE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249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B6E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B88C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54D1D" w:rsidRPr="00743905" w14:paraId="067B5B22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5CD1C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A8550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153F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DACC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69566D78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33B278A0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586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DAE762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7B758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8A8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410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1617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7E7215A3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D49C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336C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31218C67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20E9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6E26" w14:textId="77777777" w:rsidR="00554D1D" w:rsidRPr="00743905" w:rsidRDefault="00554D1D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06718A0A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95A3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5C0C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2C6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12E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43A6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6CD77414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025A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8258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054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5EB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2A89B8F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0088CD1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E50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77163C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DBDC4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030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C8B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CB4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645D7829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04D3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D94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908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5DC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5774162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B51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006A859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5903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896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0EE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60A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554D1D" w:rsidRPr="00743905" w14:paraId="07D9C8D7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B9C3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4F8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824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B90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2FDB774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2B8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A145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B0C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AA0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D17E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554D1D" w:rsidRPr="00743905" w14:paraId="1DCFFC68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9920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433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09C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B48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FFA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5907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D0D39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04113FF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BA2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F79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554D1D" w:rsidRPr="00743905" w14:paraId="7E365321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E85D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915A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31D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D998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7EA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8040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E314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4937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7960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554D1D" w:rsidRPr="00743905" w14:paraId="1D71773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118D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0BB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305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76C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6F82174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724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104014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1175F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5B8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E10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A06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083B471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A8D7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FF7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783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927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7D1735BF" w14:textId="77777777" w:rsidR="00554D1D" w:rsidRPr="00D73778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E202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B6C703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FA2C" w14:textId="77777777" w:rsidR="00554D1D" w:rsidRPr="00D73778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3E0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714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BAF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3827B0E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CB9F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7736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3B5D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27D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2D0F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27D01" w14:textId="77777777" w:rsidR="00554D1D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601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115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140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554D1D" w:rsidRPr="00743905" w14:paraId="63E709B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7B48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674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CF4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1275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7FA2F98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A6E2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334DE2E0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4E057CBF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438F8F44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75780269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66C4" w14:textId="77777777" w:rsidR="00554D1D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20F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045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A530D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0610FCF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66A85C3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554D1D" w:rsidRPr="00743905" w14:paraId="54B90BC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99DB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416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B90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CB8A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F23403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DBC5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E138" w14:textId="77777777" w:rsidR="00554D1D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F438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6CC3B7C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FFF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0B8A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554D1D" w:rsidRPr="00743905" w14:paraId="68BF4B3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B537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F17A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776A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E9C9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206A5E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64C2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42CEA" w14:textId="77777777" w:rsidR="00554D1D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BB698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0FF8B7CB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A0AA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8343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1254BB2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B828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7FF8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6A4811BA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F518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3827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DA10CE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2B64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8DBE" w14:textId="77777777" w:rsidR="00554D1D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99E0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1A0AF6C7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DFF3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34D5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6A8EA14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9C1B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9DB7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2A29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0E9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558A347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C73A1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22BCC7A0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3F42FA53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078A1AA5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F346" w14:textId="77777777" w:rsidR="00554D1D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D9B45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93EA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366D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239B2D7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554D1D" w:rsidRPr="00743905" w14:paraId="6BE2511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B29F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A86C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6F3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7DD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615EB1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85F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F535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B1D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73A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BDF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2E94E77A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2324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0E0C" w14:textId="77777777" w:rsidR="00554D1D" w:rsidRDefault="00554D1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37D2A067" w14:textId="77777777" w:rsidR="00554D1D" w:rsidRPr="00743905" w:rsidRDefault="00554D1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522E" w14:textId="77777777" w:rsidR="00554D1D" w:rsidRPr="00743905" w:rsidRDefault="00554D1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827B" w14:textId="77777777" w:rsidR="00554D1D" w:rsidRDefault="00554D1D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4AC3855F" w14:textId="77777777" w:rsidR="00554D1D" w:rsidRPr="00743905" w:rsidRDefault="00554D1D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05B70" w14:textId="77777777" w:rsidR="00554D1D" w:rsidRPr="00743905" w:rsidRDefault="00554D1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ADEE" w14:textId="77777777" w:rsidR="00554D1D" w:rsidRPr="00743905" w:rsidRDefault="00554D1D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5FEC" w14:textId="77777777" w:rsidR="00554D1D" w:rsidRDefault="00554D1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7315C01E" w14:textId="77777777" w:rsidR="00554D1D" w:rsidRPr="00743905" w:rsidRDefault="00554D1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2182" w14:textId="77777777" w:rsidR="00554D1D" w:rsidRPr="00743905" w:rsidRDefault="00554D1D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2D34" w14:textId="77777777" w:rsidR="00554D1D" w:rsidRPr="00743905" w:rsidRDefault="00554D1D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2B90094B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0704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FA2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3C0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3D4DA" w14:textId="77777777" w:rsidR="00554D1D" w:rsidRDefault="00554D1D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59196FC8" w14:textId="77777777" w:rsidR="00554D1D" w:rsidRPr="00743905" w:rsidRDefault="00554D1D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3B8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264C9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5C72" w14:textId="77777777" w:rsidR="00554D1D" w:rsidRDefault="00554D1D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68344AB1" w14:textId="77777777" w:rsidR="00554D1D" w:rsidRPr="004E7F11" w:rsidRDefault="00554D1D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5ADE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C612" w14:textId="77777777" w:rsidR="00554D1D" w:rsidRDefault="00554D1D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302F8F0F" w14:textId="77777777" w:rsidR="00554D1D" w:rsidRPr="00743905" w:rsidRDefault="00554D1D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546BF3D9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49BA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495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C0E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765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4F0F394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4554C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2519008E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4B37070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51CB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AAF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C35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51C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76464CED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B3E8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B09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342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5E7D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60B9A7B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19A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CDCA9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1EED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18515AB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F88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D31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2091373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15D0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8DD4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474CB98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A99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A966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7787A530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91B73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ECBBE" w14:textId="77777777" w:rsidR="00554D1D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FE0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5F3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1F5E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2453CEFC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DE56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8865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04116DFA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B6C9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01E1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5CB5EBCE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1A39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D51F" w14:textId="77777777" w:rsidR="00554D1D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ECF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80E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D87C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68DF2957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6D64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78F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255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C450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76740A00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9324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B0B4" w14:textId="77777777" w:rsidR="00554D1D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E76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E1C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EE34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053B5CB3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1D089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011E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5B39C49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0BC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8D7E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565CE254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44639C43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3C6E97D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393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E7D7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F14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335C4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249E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19FADF3F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F0B4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13A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43C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3B4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33C7002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ECBF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52506302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70F314D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A45A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D58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7FA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063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554D1D" w:rsidRPr="00743905" w14:paraId="5748CC89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2C02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247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EC31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014FD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0E220581" w14:textId="77777777" w:rsidR="00554D1D" w:rsidRPr="00CD295A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9E64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F9E8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FC45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6C61A56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24A8F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455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54D1D" w:rsidRPr="00743905" w14:paraId="520935AC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B961D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910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9A9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01F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A02B8B8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157544FC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3EB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54754D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3C8E8BD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280C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1AA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EDF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847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7C68A6F5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CF807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F7A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12E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267A9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50F914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144B380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E826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524F1EB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7E5E" w14:textId="77777777" w:rsidR="00554D1D" w:rsidRPr="00743905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A64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BD7B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05C7A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54D1D" w:rsidRPr="00743905" w14:paraId="389D32B9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01C2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259F4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9D63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BE32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AF07F31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C84E4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160A" w14:textId="77777777" w:rsidR="00554D1D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572D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0F25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E851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33D4383A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6F7DE9E0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4C822A4A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554D1D" w:rsidRPr="00743905" w14:paraId="1926E58A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B4E2" w14:textId="77777777" w:rsidR="00554D1D" w:rsidRPr="00743905" w:rsidRDefault="00554D1D" w:rsidP="00554D1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AF521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C137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3DBD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E543E93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48BE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73809BD4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27E70921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65560D3B" w14:textId="77777777" w:rsidR="00554D1D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6CE5" w14:textId="77777777" w:rsidR="00554D1D" w:rsidRDefault="00554D1D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6C9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2602" w14:textId="77777777" w:rsidR="00554D1D" w:rsidRPr="00743905" w:rsidRDefault="00554D1D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4F611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350ADC4" w14:textId="77777777" w:rsidR="00554D1D" w:rsidRDefault="00554D1D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04408E7E" w14:textId="77777777" w:rsidR="00554D1D" w:rsidRPr="005905D7" w:rsidRDefault="00554D1D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5AC72BAA" w14:textId="77777777" w:rsidR="00554D1D" w:rsidRDefault="00554D1D" w:rsidP="00740BAB">
      <w:pPr>
        <w:pStyle w:val="Heading1"/>
        <w:spacing w:line="360" w:lineRule="auto"/>
      </w:pPr>
      <w:r>
        <w:lastRenderedPageBreak/>
        <w:t>LINIA 136</w:t>
      </w:r>
    </w:p>
    <w:p w14:paraId="25E30089" w14:textId="77777777" w:rsidR="00554D1D" w:rsidRDefault="00554D1D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54D1D" w14:paraId="402E65D4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5134" w14:textId="77777777" w:rsidR="00554D1D" w:rsidRDefault="00554D1D" w:rsidP="00554D1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EBAB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0C64D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673E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71E9853F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A5EB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54EEEBA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502944EA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59BB3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01F0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1AD8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B553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50F75C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554D1D" w14:paraId="425BD44B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554F3" w14:textId="77777777" w:rsidR="00554D1D" w:rsidRDefault="00554D1D" w:rsidP="00554D1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CD70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0F63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30AA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7A64D294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7C78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686AF14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87E7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58980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8D283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AB5C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1CA8BA4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554D1D" w14:paraId="2FC8DE4A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0E92" w14:textId="77777777" w:rsidR="00554D1D" w:rsidRDefault="00554D1D" w:rsidP="00554D1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E244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FB68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A12B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11CFC70A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8AFE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7C83399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6235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34C4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0ECF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D93D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AEFE24A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554D1D" w14:paraId="689CF318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9992" w14:textId="77777777" w:rsidR="00554D1D" w:rsidRDefault="00554D1D" w:rsidP="00554D1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43F6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30F9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9CFF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4C3AA2A0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07DB29D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E662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5482407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119C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6B2F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B7EC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CE5F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4D193A73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BEBA" w14:textId="77777777" w:rsidR="00554D1D" w:rsidRDefault="00554D1D" w:rsidP="00554D1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CBB3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28E65B9C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3163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61E7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2B3CCAF0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21DE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22D5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0F68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F44E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20FD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08695CC9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580265D3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26CA" w14:textId="77777777" w:rsidR="00554D1D" w:rsidRDefault="00554D1D" w:rsidP="00554D1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0B7E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2C121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FF75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B5FF7A2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CA4E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87D04FA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C15D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DEC2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8760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51FA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383D770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73ECA1A6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554D1D" w14:paraId="0B5348F6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927B1" w14:textId="77777777" w:rsidR="00554D1D" w:rsidRDefault="00554D1D" w:rsidP="00554D1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9B8C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3993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B5EF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2B9837D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4161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0086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102A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DBEC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BD36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188773E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554D1D" w14:paraId="0357113E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CB21" w14:textId="77777777" w:rsidR="00554D1D" w:rsidRDefault="00554D1D" w:rsidP="00554D1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6895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413CA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8095E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25C44F2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58CDE409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0B4D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68879A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F7E2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08A3E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5101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5D2A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660F98E9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2A1A" w14:textId="77777777" w:rsidR="00554D1D" w:rsidRDefault="00554D1D" w:rsidP="00554D1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F239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5930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502B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1D075146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A121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4C33965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9954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09D9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BDF8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C1EA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75FA49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554D1D" w14:paraId="2396380B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0D0A" w14:textId="77777777" w:rsidR="00554D1D" w:rsidRDefault="00554D1D" w:rsidP="00554D1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3624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C026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26B4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F11AA5F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D654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7E4829DB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17AB27E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4B1E5008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2EF3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1DA3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A544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249A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CA0E60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54F0B631" w14:textId="77777777" w:rsidR="00554D1D" w:rsidRDefault="00554D1D">
      <w:pPr>
        <w:spacing w:line="192" w:lineRule="auto"/>
        <w:ind w:right="57"/>
        <w:rPr>
          <w:sz w:val="20"/>
          <w:lang w:val="ro-RO"/>
        </w:rPr>
      </w:pPr>
    </w:p>
    <w:p w14:paraId="2376402F" w14:textId="77777777" w:rsidR="00554D1D" w:rsidRDefault="00554D1D" w:rsidP="00C83010">
      <w:pPr>
        <w:pStyle w:val="Heading1"/>
        <w:spacing w:line="360" w:lineRule="auto"/>
      </w:pPr>
      <w:r>
        <w:t>LINIA 143</w:t>
      </w:r>
    </w:p>
    <w:p w14:paraId="0A88FE54" w14:textId="77777777" w:rsidR="00554D1D" w:rsidRDefault="00554D1D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554D1D" w14:paraId="276A58E9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9948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44E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720A6BB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54B5" w14:textId="77777777" w:rsidR="00554D1D" w:rsidRPr="00984839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60D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C09338E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8B3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821B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F21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7EBA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70B9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596C4A2A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2A6608BF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239AA11C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AE19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CB8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AB3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EA31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65538D15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55D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1F29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3A03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10C6E56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7950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6CF6D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970488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554D1D" w14:paraId="78BB2B35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68A3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41A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A69D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A8C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E78C385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79F1B99A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458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0EC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0ED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30AFB98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3F36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E10C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E3487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3D5F3B5E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09756BF4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2A03E6E6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799A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F1C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F0D4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BBD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E865A15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959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989CA6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9CC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E78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846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27F9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F38360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554D1D" w14:paraId="7A196227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C40B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C69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C8A29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D068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44F8B3C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46C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EB0184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390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D9C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448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75BD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14CD6B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554D1D" w14:paraId="6D239815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5BAB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47F5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2798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C22B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443BE31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3E1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02E952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61BE33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635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F13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CBA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94C0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B9489D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554D1D" w14:paraId="24F54BF8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50CC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5CA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6102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5F5F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4698A97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9CD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2EBEA1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F7FD26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FB7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88C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439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75F0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A54FDB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554D1D" w14:paraId="53B55AC5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208A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37D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B1CA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5525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1304036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344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C0F624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45397A9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4920829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7F3EBA3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247B98C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4A0728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A57021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B35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4CD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D90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FEA51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AD0569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554D1D" w14:paraId="32F18CF1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184C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088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0D9F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6507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2A59655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1E1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4EDFF85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5DA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8C8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6A0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FA28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1A9DB6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6921060A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554D1D" w14:paraId="6390936B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D52F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71E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47EA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C129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56723FA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FEB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2C89F7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1C9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21C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71C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0E98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B0C55E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554D1D" w14:paraId="3EF98C92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5BC5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5D9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7A6D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5D06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4177637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D6F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129003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2DC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052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E11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12F7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486A44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5721990E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554D1D" w14:paraId="41A7408D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98C1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AE42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77CC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CB11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30B0BB1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47D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CECC1F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472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408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CFC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5FAD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76690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554D1D" w14:paraId="284A7D0F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3E5C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920C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EFA1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ABD6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B90FB00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EE3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6340FC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564D2C8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FFA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839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E9D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963C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18323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554D1D" w14:paraId="24B7DF15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7A92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70FE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E03D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522A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51FCC1B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002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5A0918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206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AFD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7DB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E9371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8B5E9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554D1D" w14:paraId="18D5BB6D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EC84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4D2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FE321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93C89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5141B8E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CA8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0B72D8B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4FF07EC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8F2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C1F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574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944BB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FEBE4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554D1D" w14:paraId="29C992CC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0915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453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3FFA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09FF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36073F9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E68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6590D4E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8D4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34E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BC9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9438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752999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554D1D" w14:paraId="680C658D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6923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3E9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C1082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4CEE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BE0A1F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721E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7FD52B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C5A491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2A357" w14:textId="77777777" w:rsidR="00554D1D" w:rsidRPr="00B53EFA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0BF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920B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A57D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3958B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554D1D" w14:paraId="4F214C86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B79A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5F9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289A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55724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D7CC695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3F6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1C6D9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40E0" w14:textId="77777777" w:rsidR="00554D1D" w:rsidRPr="00B53EFA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B75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D9B4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9858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7AB626DD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8161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31C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09A4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9F76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4B454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CFB8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3B0C6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2CB2" w14:textId="77777777" w:rsidR="00554D1D" w:rsidRPr="00B53EFA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96B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7D9E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EFA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5754EC8E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E6CB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D2F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F433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1CAD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37ACBA6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7EF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A8B880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3F65" w14:textId="77777777" w:rsidR="00554D1D" w:rsidRPr="00B53EFA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2F12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B7B1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8AAF7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0386BE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554D1D" w14:paraId="0EC86C7D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F300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E4B0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011F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B0DE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F320DBE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E46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A57131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9850A0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2FDE040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34E8DA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80E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2F8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3EED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0CD9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6EB95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554D1D" w14:paraId="05597A79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A7E4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39D4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2806C47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61ED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5804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258668E7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223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3A1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DD4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9A7F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F2B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5293960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2555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229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4DC9E11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CF31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9AFC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DC4A964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30DC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C0A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316E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209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1858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1AAE40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4A9BB5A0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4BDA86AF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D799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A84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7F4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2B86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14E62A9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C2F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341D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B33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0825243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26A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91E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87744D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068588B7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61C405F9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DB5E1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251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F7F0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9371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13F4D69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54899C9F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53A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447924D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EB6C" w14:textId="77777777" w:rsidR="00554D1D" w:rsidRPr="00B53EFA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28B9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F55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3AD6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5FBF1197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0051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FB9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AE38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B81AC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B0A6978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497CED18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9D0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4807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13A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ACA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CC6C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12779072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BD33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243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5841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7C45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5E9947EB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EF1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34B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8DB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28E4ABC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D1C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576C" w14:textId="77777777" w:rsidR="00554D1D" w:rsidRPr="006611B7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554D1D" w14:paraId="5DFC6D59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2076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077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6A4132D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7C88" w14:textId="77777777" w:rsidR="00554D1D" w:rsidRPr="00984839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551C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973D5A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861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CD5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756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880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09F9" w14:textId="77777777" w:rsidR="00554D1D" w:rsidRPr="003B25AA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54D1D" w14:paraId="1DA8D87D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CBA5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4A63" w14:textId="77777777" w:rsidR="00554D1D" w:rsidRPr="00CB3DC4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58F2A2D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E02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002CC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564822A7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32A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8C7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086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B0AD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0B29" w14:textId="77777777" w:rsidR="00554D1D" w:rsidRPr="00CB3DC4" w:rsidRDefault="00554D1D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B650620" w14:textId="77777777" w:rsidR="00554D1D" w:rsidRPr="00F11CE2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9DD9568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E562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E6B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2670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91B8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1C67236D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3BC6CF6F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B01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3F2E6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0D8A" w14:textId="77777777" w:rsidR="00554D1D" w:rsidRPr="00B53EFA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39E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2E4A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83A7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25E59170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8B4D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DE9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1E7A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0876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69CD5E0C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E1A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1E5AD3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332D4A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2014AAA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3E404BD" w14:textId="77777777" w:rsidR="00554D1D" w:rsidRPr="00260477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9D5A" w14:textId="77777777" w:rsidR="00554D1D" w:rsidRPr="00B53EFA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F659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B1F7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3595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7D81B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554D1D" w14:paraId="22C67A8B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92E41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792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0191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E6F4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03E4D8DD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4EE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E69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F88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55FC825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5231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150A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0143086A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03A66D94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554D1D" w14:paraId="0558AE3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7F92D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034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DD3E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890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7050ABC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B59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339811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DBD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008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EA7A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FFCF8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554D1D" w14:paraId="2CFDD4D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ECB7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EA9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13DB9E7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C9EB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1DEE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66E5FA1E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1FB935C1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1F4FF35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6723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C71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E93E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BD3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1B69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D14D9B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599B1191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554D1D" w14:paraId="40AC19BF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5543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A94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7905F77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74A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7A25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0256B5F0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592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2A6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835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13C2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CCAC8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330B083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8BFB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ADCA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41CEA1B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ECA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C84FB" w14:textId="77777777" w:rsidR="00554D1D" w:rsidRDefault="00554D1D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3D56618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874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7A7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38F7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40B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4070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1C31F89E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05D0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E29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8A0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5AEC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29BBF4AA" w14:textId="77777777" w:rsidR="00554D1D" w:rsidRDefault="00554D1D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2AA5EB03" w14:textId="77777777" w:rsidR="00554D1D" w:rsidRDefault="00554D1D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8FF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3E16B5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0F785" w14:textId="77777777" w:rsidR="00554D1D" w:rsidRPr="00B53EFA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AB9D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A15E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6C63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51AEFAC3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998B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42A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76B02D1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307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CA67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995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1D39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E1D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436E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0B365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68FBE8B0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6F936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557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1E58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7A8F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5AAD860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4DFACE3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29C53B58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2570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951093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ADB6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0433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CD5A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AD1B5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2D82D434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A346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66728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3AE0423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4720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611A" w14:textId="77777777" w:rsidR="00554D1D" w:rsidRDefault="00554D1D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5116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E9B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2C5C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8A35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E35A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377F6756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A6EF" w14:textId="77777777" w:rsidR="00554D1D" w:rsidRDefault="00554D1D" w:rsidP="00554D1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7E2B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2952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1A77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3612FB62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A244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457BF01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75475AF5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61CA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54B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5550" w14:textId="77777777" w:rsidR="00554D1D" w:rsidRPr="00984839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AD90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B43C6F" w14:textId="77777777" w:rsidR="00554D1D" w:rsidRDefault="00554D1D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2DAC0F22" w14:textId="77777777" w:rsidR="00554D1D" w:rsidRDefault="00554D1D">
      <w:pPr>
        <w:spacing w:after="40" w:line="192" w:lineRule="auto"/>
        <w:ind w:right="57"/>
        <w:rPr>
          <w:sz w:val="20"/>
          <w:lang w:val="ro-RO"/>
        </w:rPr>
      </w:pPr>
    </w:p>
    <w:p w14:paraId="497E0830" w14:textId="77777777" w:rsidR="00554D1D" w:rsidRDefault="00554D1D" w:rsidP="00EF6A64">
      <w:pPr>
        <w:pStyle w:val="Heading1"/>
        <w:spacing w:line="360" w:lineRule="auto"/>
      </w:pPr>
      <w:r>
        <w:t>LINIA 144</w:t>
      </w:r>
    </w:p>
    <w:p w14:paraId="030CFA8C" w14:textId="77777777" w:rsidR="00554D1D" w:rsidRDefault="00554D1D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554D1D" w14:paraId="704CD28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8FEC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1A03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1AECEEA9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8FC1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A81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D04776A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D70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FABF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2FF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70D1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EAAD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08BEC64B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19C9DDC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554D1D" w14:paraId="5C3590A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A08C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0A9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A2F0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B9C7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178F564F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C19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4367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8AFB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0E1B7A61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2A1BF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F34D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F49C5C9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554D1D" w14:paraId="1BAF2CD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C22D4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DAA9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4F5A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DEDE3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80BEE29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5CBC8CC9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D87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C763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F45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0E554DA2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FC04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203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3613994B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28ECB381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1536BD7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DB53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CC1B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F030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4D1D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F3605C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D47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3EED623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CEAF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04D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69EC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56F4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4DAEC6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554D1D" w14:paraId="47AF7813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6343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EF09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031C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3704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902793B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B209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947E8C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B8AB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5AC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4CC7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542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9CFD54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554D1D" w14:paraId="3C8406EF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54B5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7B7F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8582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CC4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AF1A9F7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515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3DC6F33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17F8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506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2195" w14:textId="77777777" w:rsidR="00554D1D" w:rsidRPr="00984839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44ABE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554D1D" w14:paraId="3A3CED31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AC33D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BF6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57EB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A95D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D6F2A3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E96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6B1E0F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A8C2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1C8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633A6" w14:textId="77777777" w:rsidR="00554D1D" w:rsidRPr="00984839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4CC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D5918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554D1D" w14:paraId="227D2FC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4206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5B61F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8AA37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C9A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6823AE6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448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3C3A0A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BD3A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6010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7B22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8F0F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AF05C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554D1D" w14:paraId="1D404F7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FD87D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0769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EC02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F0A6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4C0E1C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211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1F12050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81B1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3AF7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0380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234F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A6776C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554D1D" w14:paraId="761933F3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4AEB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E62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606CB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674D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87AA86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A359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B064C47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7BA90DA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1F7D423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236218B7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55AEB11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0BF8A2B3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C86775B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BF18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B7D0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073F7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969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25BEE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554D1D" w14:paraId="0DAD089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EC89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15F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888A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C784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900BAF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6F6B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3EC45F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1CBA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D90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7428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F15A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DE0D3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554D1D" w14:paraId="63BB4B1E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3385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4FE7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41E8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5E3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202297C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4FEA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A3FE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14E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9C4A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898B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8B57FD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554D1D" w14:paraId="77896399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9F4F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524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0039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7EC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93F3344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A087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881394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0802C2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A53DE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4FF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1770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519ED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B07BC7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554D1D" w14:paraId="04E0F7C0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CA68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F249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DA20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BDFC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0476DDF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F1A2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298A3BB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E22D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966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85417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E76C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1CFA1258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283D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D7B6F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31E8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704B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858AD03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15AB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362933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488B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CD1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E2D2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73D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59F568D0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6A86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96522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83A6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36EB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473B761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ECE31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849125B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FDC2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C701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4ECE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D55B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2BD77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554D1D" w14:paraId="2F75793B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CE14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98E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96C3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7887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A0A031B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1B8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9FA88C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B5DC41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6739382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92BB25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97B6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EE5F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7068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FA9C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78E85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554D1D" w14:paraId="1760FBF8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89CD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4E3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7D459961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1DEA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A87A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1C31FB70" w14:textId="77777777" w:rsidR="00554D1D" w:rsidRPr="00B61351" w:rsidRDefault="00554D1D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7CA5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0622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A055F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B7C6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EB7D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78611806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1F99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2DD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45BD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1DF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1A21FF9F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326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439289B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D5D9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DCE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08B9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584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478909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554D1D" w14:paraId="67F11D7B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A4C0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3C49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6A87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84C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3E898D1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3DF5C4C7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ECF3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4B0D3E9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5CE0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BEF0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2D48E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7215A554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4E5FB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900B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5A5DE93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8A92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F2D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17D1AF8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7487F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3B51F67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A881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40E4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5779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38C6A6DE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488B1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CDD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486154E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B4D4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13B6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082A2023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8B4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C2FBF5E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746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8BFA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D9A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38736B71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C6106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FCD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214BBAC0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1304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744A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46903431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18A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AD10114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2A4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4FE9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9C59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749E21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554D1D" w14:paraId="74A00366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D94C9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1A87B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125938C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BF5A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94BE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09C72DF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4620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BA10FB9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D45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01C7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EAC9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1C9DD201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4CDA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172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B904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E886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6CC28E0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ED95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074A6C3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762E5DA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CA0E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600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46B5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4BA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73D421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554D1D" w14:paraId="7C045E7A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25EF" w14:textId="77777777" w:rsidR="00554D1D" w:rsidRDefault="00554D1D" w:rsidP="00554D1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3D29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00C5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6C39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7FC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12E6C50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3A22400A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4EFFA1F0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3FF45A0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C2E1F8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307C29E1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5A2E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36E7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2685" w14:textId="77777777" w:rsidR="00554D1D" w:rsidRPr="00DA0087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6FA4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5AD0AE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4EA96229" w14:textId="77777777" w:rsidR="00554D1D" w:rsidRDefault="00554D1D">
      <w:pPr>
        <w:spacing w:before="40" w:line="192" w:lineRule="auto"/>
        <w:ind w:right="57"/>
        <w:rPr>
          <w:sz w:val="20"/>
          <w:lang w:val="ro-RO"/>
        </w:rPr>
      </w:pPr>
    </w:p>
    <w:p w14:paraId="361A3944" w14:textId="77777777" w:rsidR="00554D1D" w:rsidRDefault="00554D1D" w:rsidP="00E56A6A">
      <w:pPr>
        <w:pStyle w:val="Heading1"/>
        <w:spacing w:line="360" w:lineRule="auto"/>
      </w:pPr>
      <w:r>
        <w:t>LINIA 200</w:t>
      </w:r>
    </w:p>
    <w:p w14:paraId="2713B940" w14:textId="77777777" w:rsidR="00554D1D" w:rsidRDefault="00554D1D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D1D" w14:paraId="52E7A3EF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9408" w14:textId="77777777" w:rsidR="00554D1D" w:rsidRDefault="00554D1D" w:rsidP="0011362C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9D13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55BB404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F130" w14:textId="77777777" w:rsidR="00554D1D" w:rsidRPr="00032DF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688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6CC99FD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0B4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1BD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4B9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5D3C975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74C9" w14:textId="77777777" w:rsidR="00554D1D" w:rsidRPr="00032DF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4C36" w14:textId="77777777" w:rsidR="00554D1D" w:rsidRPr="00F716C0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554D1D" w14:paraId="7BB24C9B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EC61" w14:textId="77777777" w:rsidR="00554D1D" w:rsidRDefault="00554D1D" w:rsidP="0011362C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15EF" w14:textId="77777777" w:rsidR="00554D1D" w:rsidRDefault="00554D1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C1363B7" w14:textId="77777777" w:rsidR="00554D1D" w:rsidRDefault="00554D1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40EB" w14:textId="77777777" w:rsidR="00554D1D" w:rsidRDefault="00554D1D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3E40" w14:textId="77777777" w:rsidR="00554D1D" w:rsidRDefault="00554D1D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5D791702" w14:textId="77777777" w:rsidR="00554D1D" w:rsidRDefault="00554D1D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87F0" w14:textId="77777777" w:rsidR="00554D1D" w:rsidRDefault="00554D1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BE5B" w14:textId="77777777" w:rsidR="00554D1D" w:rsidRDefault="00554D1D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7D6D" w14:textId="77777777" w:rsidR="00554D1D" w:rsidRDefault="00554D1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986ACAB" w14:textId="77777777" w:rsidR="00554D1D" w:rsidRDefault="00554D1D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EF70" w14:textId="77777777" w:rsidR="00554D1D" w:rsidRDefault="00554D1D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9B4B" w14:textId="77777777" w:rsidR="00554D1D" w:rsidRDefault="00554D1D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54D1D" w14:paraId="2C03AEE0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D7A4" w14:textId="77777777" w:rsidR="00554D1D" w:rsidRDefault="00554D1D" w:rsidP="0011362C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4F7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B37A4D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61F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DBE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570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616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1B9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41E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10D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057649C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90E2" w14:textId="77777777" w:rsidR="00554D1D" w:rsidRDefault="00554D1D" w:rsidP="0011362C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F45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CC0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8BC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0E1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614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6B7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0501795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DE0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CF4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480AA81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8042" w14:textId="77777777" w:rsidR="00554D1D" w:rsidRDefault="00554D1D" w:rsidP="0011362C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2E74" w14:textId="77777777" w:rsidR="00554D1D" w:rsidRDefault="00554D1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5495071C" w14:textId="77777777" w:rsidR="00554D1D" w:rsidRDefault="00554D1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9775" w14:textId="77777777" w:rsidR="00554D1D" w:rsidRDefault="00554D1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5EFD" w14:textId="77777777" w:rsidR="00554D1D" w:rsidRDefault="00554D1D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9D093" w14:textId="77777777" w:rsidR="00554D1D" w:rsidRDefault="00554D1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67E0" w14:textId="77777777" w:rsidR="00554D1D" w:rsidRDefault="00554D1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D95D" w14:textId="77777777" w:rsidR="00554D1D" w:rsidRDefault="00554D1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0BA38839" w14:textId="77777777" w:rsidR="00554D1D" w:rsidRDefault="00554D1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B878" w14:textId="77777777" w:rsidR="00554D1D" w:rsidRDefault="00554D1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8B30" w14:textId="77777777" w:rsidR="00554D1D" w:rsidRDefault="00554D1D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7C681AAC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A411" w14:textId="77777777" w:rsidR="00554D1D" w:rsidRDefault="00554D1D" w:rsidP="0011362C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09FA" w14:textId="77777777" w:rsidR="00554D1D" w:rsidRDefault="00554D1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8194" w14:textId="77777777" w:rsidR="00554D1D" w:rsidRDefault="00554D1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CE8BB" w14:textId="77777777" w:rsidR="00554D1D" w:rsidRDefault="00554D1D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6588F8DE" w14:textId="77777777" w:rsidR="00554D1D" w:rsidRDefault="00554D1D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398F" w14:textId="77777777" w:rsidR="00554D1D" w:rsidRDefault="00554D1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05C8" w14:textId="77777777" w:rsidR="00554D1D" w:rsidRDefault="00554D1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9388" w14:textId="77777777" w:rsidR="00554D1D" w:rsidRDefault="00554D1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6ABFCC5A" w14:textId="77777777" w:rsidR="00554D1D" w:rsidRDefault="00554D1D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93F3" w14:textId="77777777" w:rsidR="00554D1D" w:rsidRDefault="00554D1D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C9C2" w14:textId="77777777" w:rsidR="00554D1D" w:rsidRDefault="00554D1D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34A052D4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3AC9" w14:textId="77777777" w:rsidR="00554D1D" w:rsidRDefault="00554D1D" w:rsidP="0011362C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061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73DF" w14:textId="77777777" w:rsidR="00554D1D" w:rsidRPr="00032DF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069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B4944E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D8B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B6D8A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CDD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BA6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C5B8" w14:textId="77777777" w:rsidR="00554D1D" w:rsidRPr="00032DF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23AC" w14:textId="77777777" w:rsidR="00554D1D" w:rsidRPr="00F716C0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0918C526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66496" w14:textId="77777777" w:rsidR="00554D1D" w:rsidRDefault="00554D1D" w:rsidP="0011362C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9299" w14:textId="77777777" w:rsidR="00554D1D" w:rsidRDefault="00554D1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390DFC0E" w14:textId="77777777" w:rsidR="00554D1D" w:rsidRDefault="00554D1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8451" w14:textId="77777777" w:rsidR="00554D1D" w:rsidRDefault="00554D1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1275" w14:textId="77777777" w:rsidR="00554D1D" w:rsidRDefault="00554D1D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3FB0F615" w14:textId="77777777" w:rsidR="00554D1D" w:rsidRDefault="00554D1D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6CD5" w14:textId="77777777" w:rsidR="00554D1D" w:rsidRDefault="00554D1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DBC2" w14:textId="77777777" w:rsidR="00554D1D" w:rsidRDefault="00554D1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F53AE" w14:textId="77777777" w:rsidR="00554D1D" w:rsidRDefault="00554D1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38A1F82" w14:textId="77777777" w:rsidR="00554D1D" w:rsidRDefault="00554D1D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789A" w14:textId="77777777" w:rsidR="00554D1D" w:rsidRDefault="00554D1D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4C2A" w14:textId="77777777" w:rsidR="00554D1D" w:rsidRDefault="00554D1D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164FE6C6" w14:textId="77777777" w:rsidR="00554D1D" w:rsidRDefault="00554D1D" w:rsidP="00623FF6">
      <w:pPr>
        <w:spacing w:before="40" w:after="40" w:line="192" w:lineRule="auto"/>
        <w:ind w:right="57"/>
        <w:rPr>
          <w:lang w:val="ro-RO"/>
        </w:rPr>
      </w:pPr>
    </w:p>
    <w:p w14:paraId="12D07C4F" w14:textId="77777777" w:rsidR="00554D1D" w:rsidRDefault="00554D1D" w:rsidP="006D4098">
      <w:pPr>
        <w:pStyle w:val="Heading1"/>
        <w:spacing w:line="360" w:lineRule="auto"/>
      </w:pPr>
      <w:r>
        <w:t>LINIA 201</w:t>
      </w:r>
    </w:p>
    <w:p w14:paraId="633D9845" w14:textId="77777777" w:rsidR="00554D1D" w:rsidRDefault="00554D1D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554D1D" w14:paraId="0E2A1A3E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8A66" w14:textId="77777777" w:rsidR="00554D1D" w:rsidRDefault="00554D1D" w:rsidP="00554D1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442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1829" w14:textId="77777777" w:rsidR="00554D1D" w:rsidRPr="00C937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92C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26E5A0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46F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008C4BF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214A511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3B14BDF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61F8" w14:textId="77777777" w:rsidR="00554D1D" w:rsidRPr="00C937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2FE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5FDA" w14:textId="77777777" w:rsidR="00554D1D" w:rsidRPr="00C937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165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863659A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8210" w14:textId="77777777" w:rsidR="00554D1D" w:rsidRDefault="00554D1D" w:rsidP="00554D1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3428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2C86" w14:textId="77777777" w:rsidR="00554D1D" w:rsidRPr="00C937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FAD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A1F65C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0C7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498046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AEB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B7B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A0E8" w14:textId="77777777" w:rsidR="00554D1D" w:rsidRPr="00C937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B68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EE29F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CDEF5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554D1D" w14:paraId="49D407A9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70A1" w14:textId="77777777" w:rsidR="00554D1D" w:rsidRDefault="00554D1D" w:rsidP="00554D1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A65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8D10C" w14:textId="77777777" w:rsidR="00554D1D" w:rsidRPr="00C937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60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81F947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092C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B5C5AA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6C1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DF5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C16F" w14:textId="77777777" w:rsidR="00554D1D" w:rsidRPr="00C937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F74F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2BF7506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6636B77B" w14:textId="77777777" w:rsidR="00554D1D" w:rsidRPr="003012FC" w:rsidRDefault="00554D1D">
      <w:pPr>
        <w:spacing w:before="40" w:after="40" w:line="192" w:lineRule="auto"/>
        <w:ind w:right="57"/>
      </w:pPr>
    </w:p>
    <w:p w14:paraId="21C6266A" w14:textId="77777777" w:rsidR="00554D1D" w:rsidRDefault="00554D1D" w:rsidP="002A4CB1">
      <w:pPr>
        <w:pStyle w:val="Heading1"/>
        <w:spacing w:line="360" w:lineRule="auto"/>
      </w:pPr>
      <w:r>
        <w:t>LINIA 203</w:t>
      </w:r>
    </w:p>
    <w:p w14:paraId="49BC7837" w14:textId="77777777" w:rsidR="00554D1D" w:rsidRDefault="00554D1D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554D1D" w:rsidRPr="007126D7" w14:paraId="0A2B7E5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A94D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C83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A645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791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4754260A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3590" w14:textId="77777777" w:rsidR="00554D1D" w:rsidRDefault="00554D1D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0DC78652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A353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8616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D92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7ADE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554D1D" w:rsidRPr="007126D7" w14:paraId="6EE105E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0528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ADC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50B8D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131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320E1E5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BAC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0A9DAB8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A333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B57F0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6A4F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FD3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54D1D" w:rsidRPr="007126D7" w14:paraId="07B3575D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A689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0C44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591721A6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C42E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019C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1193A2E7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3A9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191D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27F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95BC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272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DBB3B62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2E21E5B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3B8F60A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B3726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4E4C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719B9AD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107A5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2C6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4BB7D8DE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87E0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844D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5558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BC81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68C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1F71BF9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FF8EC55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5594CF4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D68A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26E0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19FA48C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A9C1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1D5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3F197BDA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225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AD76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6EBF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57ED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DDF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F780F6B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BF448AD" w14:textId="77777777" w:rsidR="00554D1D" w:rsidRPr="008F5A6B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01F2E77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13DCC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C94E1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71B82013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7CC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AC24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57C6D6B7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0B11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43D2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B56C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FAA74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032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3B4AEEF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5A7D068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4324E9E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B213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72EC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35B0A76B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8BFC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33C3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244AB49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FB7E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E0DE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AB86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E55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BE5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376BCE9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D39F2D0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543DD4B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3D87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5DBB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361081D0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C8DA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632A7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A421A3F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93B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A3FD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CACB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CBC31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739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CAB9F94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F15D94B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297183F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0203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1A4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74F448C4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6B88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22A4" w14:textId="77777777" w:rsidR="00554D1D" w:rsidRPr="007126D7" w:rsidRDefault="00554D1D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3D7A612" w14:textId="77777777" w:rsidR="00554D1D" w:rsidRPr="007126D7" w:rsidRDefault="00554D1D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FF1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0D8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4E7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CADA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D9B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554D1D" w:rsidRPr="007126D7" w14:paraId="312DF90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6FB4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FF1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212CFA9E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4C59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E114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4BF8192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BEE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010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36AA5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1495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6D6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1E2B0A7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09FE557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12CCB07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1A6B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6066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46E8079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F4B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F2CA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97EEED8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CEE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461D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AA5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A358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5BB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ACE0872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D26C126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482AD54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9862A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CC0F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2AED03E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DEC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7006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4FCA06C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2E05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4709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2093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8E6D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E26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F209950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0A65580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229BF30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22F0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227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3820CBF5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58D5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D3A0" w14:textId="77777777" w:rsidR="00554D1D" w:rsidRPr="007126D7" w:rsidRDefault="00554D1D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A145859" w14:textId="77777777" w:rsidR="00554D1D" w:rsidRPr="007126D7" w:rsidRDefault="00554D1D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2328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75A53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DCBF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66DF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70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554D1D" w:rsidRPr="007126D7" w14:paraId="6CE4108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6A31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CB2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4D5303A4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F8E50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3D79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341A1D74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C474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83C3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9FB6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FB15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390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050D109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76FF3AE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2B18917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25B3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F3E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26B6E7BF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4368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CF63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ABBE44E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47EC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FC6F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9DDAE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2E42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6FD8" w14:textId="77777777" w:rsidR="00554D1D" w:rsidRPr="00F13EC0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54D1D" w:rsidRPr="007126D7" w14:paraId="49E20360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DCC4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2BF0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6F0C5CC4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CF74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5F8C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31C3F80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C979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F4BC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989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30A6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2EF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9A996D5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A0C6DED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00801B48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5176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2909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2A14F9D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7018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0B07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E12023C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7790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398E5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4AE8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6538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055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F198978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1BB7B90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7F4A9798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5613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E43C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78257BC1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9086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A56CB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CE09C15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D906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9DB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237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3A1E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643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C869194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18BE7DB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06C52073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96A8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8F5C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0AFE9EA8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4B9A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321B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F6D0382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79EE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61EC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78FF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19571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02D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04CD670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ECB428D" w14:textId="77777777" w:rsidR="00554D1D" w:rsidRPr="00744E1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7E32ECD4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8DC1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04E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65D0BE18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8BD1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9663" w14:textId="77777777" w:rsidR="00554D1D" w:rsidRPr="007126D7" w:rsidRDefault="00554D1D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E37160D" w14:textId="77777777" w:rsidR="00554D1D" w:rsidRPr="007126D7" w:rsidRDefault="00554D1D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D282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7A4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C05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FCE8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43A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554D1D" w:rsidRPr="007126D7" w14:paraId="288CC0BA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8EEF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1B7F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CB95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9C196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3FB462A5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063934E7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370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6BDF7284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763923C4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091E131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61CFEB3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993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8C9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BD92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763D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54D1D" w:rsidRPr="007126D7" w14:paraId="55A64DA8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6CBF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B8A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7DC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B062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6FEC9610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C465" w14:textId="77777777" w:rsidR="00554D1D" w:rsidRPr="007126D7" w:rsidRDefault="00554D1D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298C35C7" w14:textId="77777777" w:rsidR="00554D1D" w:rsidRPr="007126D7" w:rsidRDefault="00554D1D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02F7DA08" w14:textId="77777777" w:rsidR="00554D1D" w:rsidRPr="007126D7" w:rsidRDefault="00554D1D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79740400" w14:textId="77777777" w:rsidR="00554D1D" w:rsidRPr="007126D7" w:rsidRDefault="00554D1D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5C73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A0A3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669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168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7DCA5185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554D1D" w:rsidRPr="007126D7" w14:paraId="56666E10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0710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D345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2CB78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866B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0855B02F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B179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7E2943D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101CD4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3D0A0443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5A34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4AE5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EA0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59F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8BF8538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554D1D" w:rsidRPr="007126D7" w14:paraId="6CF37759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48E9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ED81B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45E6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43F9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6BD782DE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6F9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1BF8DD5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54F963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4942866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182A459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28BD034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7633AEE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7CACF21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09C3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89CF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895C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935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7DE79CD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554D1D" w:rsidRPr="007126D7" w14:paraId="7061D257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9548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C00C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84D8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2F4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20C59F3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5879358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594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5DF7EAF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726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9224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35CF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320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54D1D" w:rsidRPr="007126D7" w14:paraId="0DC953B0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3C5A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467F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7571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3AE8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3AEA9B5E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2AC1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2481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1C0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762187CB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609E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8091" w14:textId="77777777" w:rsidR="00554D1D" w:rsidRDefault="00554D1D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6A16F531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54F90514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3637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CD6C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825F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640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05FE5C5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0A29DEC9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82B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5C26603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47462CB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6A2E80A8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A9DD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4E4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3FE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64A6" w14:textId="77777777" w:rsidR="00554D1D" w:rsidRDefault="00554D1D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554D1D" w:rsidRPr="007126D7" w14:paraId="09FAF089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A2C2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EC28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678481C9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F241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9994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7C0DA72B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05BF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443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6F1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8F29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EE82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54D1D" w:rsidRPr="007126D7" w14:paraId="00ED6648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5C2E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5B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12C82065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72F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86D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5DF74A5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72EBA9DE" w14:textId="77777777" w:rsidR="00554D1D" w:rsidRPr="00F87E98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A7A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85C5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9BF4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9AC2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EA60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554D1D" w:rsidRPr="007126D7" w14:paraId="255DE14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97FF2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2BB4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4DA1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E248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0332BC9D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4C7A83BD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C60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51E6A9C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14F5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CB06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32FE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61B9C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54D1D" w:rsidRPr="007126D7" w14:paraId="7216FC1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81DB6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9C7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1856864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0292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7E6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4E8ABCFC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F6A6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15BF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1941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966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E95D5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54D1D" w:rsidRPr="007126D7" w14:paraId="3C4AADC2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1E40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6F10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4B5B9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25E5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093671B3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499A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42EF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8531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95BF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9E46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54D1D" w:rsidRPr="007126D7" w14:paraId="17517CCD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CC83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79A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78AAFBF9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71A6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C040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93404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D2BF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34AB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A60F4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72DF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54D1D" w:rsidRPr="007126D7" w14:paraId="60D53ED4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8942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7913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AE69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CA2F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5753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D482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5265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DE5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3807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18E463EF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8467F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5D29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E4CE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D96CA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05DEA910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90F2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6E5A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55C1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2F398589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A9FE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4B38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54D1D" w:rsidRPr="007126D7" w14:paraId="05EF324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9155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24A0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D12F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E7B8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6B264A0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36F37DC9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502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9A51E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306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477E150B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2C39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6FC1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54D1D" w:rsidRPr="007126D7" w14:paraId="2510BD15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AEAD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F75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A6C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84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79894C8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23491914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3E5DD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21B5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EF1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614C83D2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052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784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1097A7E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554D1D" w:rsidRPr="007126D7" w14:paraId="73303523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8DA6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C390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563C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1D5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5F8AF29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70887B97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44AB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34D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7C2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48F04EF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240F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347B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54D1D" w:rsidRPr="007126D7" w14:paraId="302F04F4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737B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20196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B168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BB6C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33F7F381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6A7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64121F76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CF9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229B4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A14D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6E8AD" w14:textId="77777777" w:rsidR="00554D1D" w:rsidRPr="007126D7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54992FA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3C60EB5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554D1D" w:rsidRPr="007126D7" w14:paraId="68404157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DDE42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46BE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CCC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BB65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10F7E803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7829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A71CB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C5BB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C662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994E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3A251A16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9820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BE3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141545D6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4CDE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BE260" w14:textId="77777777" w:rsidR="00554D1D" w:rsidRPr="007126D7" w:rsidRDefault="00554D1D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7282CFC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26430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5876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643B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2292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0D88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54D1D" w:rsidRPr="007126D7" w14:paraId="749086D3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8540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B82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1D2E6F3B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DE87A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5315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2066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3C5BE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D7F3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5B84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D9C8" w14:textId="77777777" w:rsidR="00554D1D" w:rsidRPr="007126D7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554D1D" w:rsidRPr="007126D7" w14:paraId="5B2A8EB4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3D31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57A6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0395E06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2D4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F6C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FFF0B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1F2A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63C0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A042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BFD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3903A05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54D1D" w:rsidRPr="007126D7" w14:paraId="6ED9DF6B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18794" w14:textId="77777777" w:rsidR="00554D1D" w:rsidRPr="007126D7" w:rsidRDefault="00554D1D" w:rsidP="00554D1D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F9B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553B40E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43D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AD5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17C38DBD" w14:textId="77777777" w:rsidR="00554D1D" w:rsidRPr="00037854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44213D9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961A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46A7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3B07" w14:textId="77777777" w:rsidR="00554D1D" w:rsidRPr="007126D7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4486" w14:textId="77777777" w:rsidR="00554D1D" w:rsidRPr="007126D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9F5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375CF8E5" w14:textId="77777777" w:rsidR="00554D1D" w:rsidRDefault="00554D1D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4DDD6D08" w14:textId="77777777" w:rsidR="00554D1D" w:rsidRDefault="00554D1D" w:rsidP="00CC0982">
      <w:pPr>
        <w:pStyle w:val="Heading1"/>
        <w:spacing w:line="360" w:lineRule="auto"/>
      </w:pPr>
      <w:r>
        <w:lastRenderedPageBreak/>
        <w:t>LINIA 205</w:t>
      </w:r>
    </w:p>
    <w:p w14:paraId="42AC9C14" w14:textId="77777777" w:rsidR="00554D1D" w:rsidRDefault="00554D1D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554D1D" w14:paraId="2D816380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92BD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656F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462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F21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0C36D3D9" w14:textId="77777777" w:rsidR="00554D1D" w:rsidRPr="00985789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DDB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2E6C4E1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0BFC853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BBE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BC7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3841" w14:textId="77777777" w:rsidR="00554D1D" w:rsidRPr="007343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037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4C846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554D1D" w14:paraId="2929B150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02C9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B85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16924A2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99A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78B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423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22ED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0B0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0CD6" w14:textId="77777777" w:rsidR="00554D1D" w:rsidRPr="007343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680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026F98C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45DC8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761FDCFA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101F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48B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56D2151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B19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75D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199BD69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110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14A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461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26F7" w14:textId="77777777" w:rsidR="00554D1D" w:rsidRPr="007343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7FF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554D1D" w14:paraId="4241DA9C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5024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4F8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56FF5E0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518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DFD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0064048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AFD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AE6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6A17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0BD2" w14:textId="77777777" w:rsidR="00554D1D" w:rsidRPr="007343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E51B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1B22FA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BD9EC1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554D1D" w14:paraId="6365D292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605F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043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747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F14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50D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477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78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139D" w14:textId="77777777" w:rsidR="00554D1D" w:rsidRPr="007343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1F9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46B3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554D1D" w14:paraId="05AEA9B2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15F6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5FED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64B3CD9A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8A39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A186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34BFA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7570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0555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D57D5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6AEE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EC62386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524D9735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554D1D" w14:paraId="1A3AEE4A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B230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8878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087043CE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F201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E4BB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1F30C801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A1C3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6FB0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6F1B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332E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7336B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FCC6332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F06280B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554D1D" w14:paraId="3ABFFE42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3A83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A52F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BDA4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ED94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39003F07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B78C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650D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592D7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2A55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CBC2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7092E4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554D1D" w14:paraId="48D7BC13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041D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BA15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500B80AF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973C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AB496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132EA587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E702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360E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9A84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954A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21D5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03825E6A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FAA0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77CE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61610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6A4E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49103456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A6C7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EA78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F70D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986B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33E3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F5F1626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CBEE8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9F2D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5378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DFF6E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03BCFAD4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3EA8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C4369E2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B515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A007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E543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2870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D5A05D3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71E5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199B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5116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838C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0DCC6170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B56A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B69865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4251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FF5C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2F69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9175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0296115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6511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08EE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5E6F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CF92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1B61E8A3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6B77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AF57B30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BACE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268F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E1EDB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8869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4497D73F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554D1D" w14:paraId="19990473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2A43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18B1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42481BA9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08AB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B8601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8DD6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0A6E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06F1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EB19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E39F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0AEB5FD1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7520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1770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1ED6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AC44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661A9334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1E50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B688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6696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409E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A2BF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8B85666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9405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350B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60ADCDCC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040C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FA48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699E5F4A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A907E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62038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D44C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313D1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1936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6AFFE38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2BB0DCA9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77FC3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4DA8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FC80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8582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78E3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5C359D5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1126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D7AB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6E26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7608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14556BF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0B5F" w14:textId="77777777" w:rsidR="00554D1D" w:rsidRDefault="00554D1D" w:rsidP="00554D1D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1C65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6B692335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8A443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2697F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5E7BA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CC6C" w14:textId="77777777" w:rsidR="00554D1D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1CD6" w14:textId="77777777" w:rsidR="00554D1D" w:rsidRDefault="00554D1D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E9CC" w14:textId="77777777" w:rsidR="00554D1D" w:rsidRPr="0073437A" w:rsidRDefault="00554D1D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2FD2" w14:textId="77777777" w:rsidR="00554D1D" w:rsidRDefault="00554D1D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C1D8D7D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5C098A16" w14:textId="77777777" w:rsidR="00554D1D" w:rsidRDefault="00554D1D" w:rsidP="005B00A7">
      <w:pPr>
        <w:pStyle w:val="Heading1"/>
        <w:spacing w:line="360" w:lineRule="auto"/>
      </w:pPr>
      <w:r>
        <w:lastRenderedPageBreak/>
        <w:t>LINIA 218</w:t>
      </w:r>
    </w:p>
    <w:p w14:paraId="75034DD3" w14:textId="77777777" w:rsidR="00554D1D" w:rsidRDefault="00554D1D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554D1D" w14:paraId="5499CD2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7DB5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4B8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DAB9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C7E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796A1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D724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03925C8B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F985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1F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8C49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B68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:rsidRPr="00A8307A" w14:paraId="348A915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6F7E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0732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DB83" w14:textId="77777777" w:rsidR="00554D1D" w:rsidRPr="00A830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FBF8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6A62897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1E5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6B48E89D" w14:textId="77777777" w:rsidR="00554D1D" w:rsidRPr="00664FA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B649" w14:textId="77777777" w:rsidR="00554D1D" w:rsidRPr="00A830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F40D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4EEC" w14:textId="77777777" w:rsidR="00554D1D" w:rsidRPr="00A830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700D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EF850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58CF435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2586795" w14:textId="77777777" w:rsidR="00554D1D" w:rsidRPr="00664FA3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554D1D" w:rsidRPr="00A8307A" w14:paraId="7173A40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00F5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8EBE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03C4" w14:textId="77777777" w:rsidR="00554D1D" w:rsidRPr="00A830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29AD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D8C9E2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BCA4" w14:textId="77777777" w:rsidR="00554D1D" w:rsidRPr="00664FA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40E2BBBD" w14:textId="77777777" w:rsidR="00554D1D" w:rsidRPr="00664FA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2B88" w14:textId="77777777" w:rsidR="00554D1D" w:rsidRPr="00A830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F37E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28F9" w14:textId="77777777" w:rsidR="00554D1D" w:rsidRPr="00A830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D092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8B2B1B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701A23F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4BA12E6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54D1D" w:rsidRPr="00A8307A" w14:paraId="21052A1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42EF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B30D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DC6AD" w14:textId="77777777" w:rsidR="00554D1D" w:rsidRPr="003F40D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A33B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0C1D3BE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FA8A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43CA" w14:textId="77777777" w:rsidR="00554D1D" w:rsidRPr="003F40D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9D68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96BF" w14:textId="77777777" w:rsidR="00554D1D" w:rsidRPr="003F40D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C986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A6CCA2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54D1D" w:rsidRPr="00A8307A" w14:paraId="48929B7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440B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4BF7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00C6" w14:textId="77777777" w:rsidR="00554D1D" w:rsidRPr="003F40D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6EB1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045012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9F3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6941FF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A9E2" w14:textId="77777777" w:rsidR="00554D1D" w:rsidRPr="003F40D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F933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EF8E8" w14:textId="77777777" w:rsidR="00554D1D" w:rsidRPr="003F40D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E541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EAA396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554D1D" w:rsidRPr="00A8307A" w14:paraId="418E087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11BF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A21B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B7DB" w14:textId="77777777" w:rsidR="00554D1D" w:rsidRPr="007328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226C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2018F95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14D4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F0B7" w14:textId="77777777" w:rsidR="00554D1D" w:rsidRPr="007B4F6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C854E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2DF99" w14:textId="77777777" w:rsidR="00554D1D" w:rsidRPr="007328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8B76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E043C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B94277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B9FC3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30D554B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54D1D" w:rsidRPr="00A8307A" w14:paraId="313BC7D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B959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2A33" w14:textId="77777777" w:rsidR="00554D1D" w:rsidRPr="00A8307A" w:rsidRDefault="00554D1D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E06F" w14:textId="77777777" w:rsidR="00554D1D" w:rsidRPr="00732832" w:rsidRDefault="00554D1D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FC16" w14:textId="77777777" w:rsidR="00554D1D" w:rsidRPr="00A8307A" w:rsidRDefault="00554D1D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62791D5" w14:textId="77777777" w:rsidR="00554D1D" w:rsidRPr="00A8307A" w:rsidRDefault="00554D1D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A145" w14:textId="77777777" w:rsidR="00554D1D" w:rsidRDefault="00554D1D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0C1CEE0" w14:textId="77777777" w:rsidR="00554D1D" w:rsidRDefault="00554D1D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62A360D" w14:textId="77777777" w:rsidR="00554D1D" w:rsidRDefault="00554D1D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5FED" w14:textId="77777777" w:rsidR="00554D1D" w:rsidRPr="007B4F6A" w:rsidRDefault="00554D1D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BA5A" w14:textId="77777777" w:rsidR="00554D1D" w:rsidRPr="00A8307A" w:rsidRDefault="00554D1D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DCB76" w14:textId="77777777" w:rsidR="00554D1D" w:rsidRPr="00732832" w:rsidRDefault="00554D1D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539E" w14:textId="77777777" w:rsidR="00554D1D" w:rsidRDefault="00554D1D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54D1D" w:rsidRPr="00A8307A" w14:paraId="3A99DB6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3F9A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7DA61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7023" w14:textId="77777777" w:rsidR="00554D1D" w:rsidRPr="00B2699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D1B2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8A4717A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5108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4F1C" w14:textId="77777777" w:rsidR="00554D1D" w:rsidRPr="00B2699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CFA5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CB20" w14:textId="77777777" w:rsidR="00554D1D" w:rsidRPr="00B2699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570D4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D6459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31378945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D1D" w:rsidRPr="00A8307A" w14:paraId="187B8EA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04BC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7ABD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615A" w14:textId="77777777" w:rsidR="00554D1D" w:rsidRPr="00B2699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987B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77E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B7ED53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BC6D2A8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670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267A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FE79" w14:textId="77777777" w:rsidR="00554D1D" w:rsidRPr="00B2699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2DD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4D11632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2F16CB21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D1D" w:rsidRPr="00A8307A" w14:paraId="15A392D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5217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29BF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8C15" w14:textId="77777777" w:rsidR="00554D1D" w:rsidRPr="00B2699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6D9AB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5F5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43C88B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155C014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92C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AFD58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F341" w14:textId="77777777" w:rsidR="00554D1D" w:rsidRPr="00B2699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001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A1A7FBE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D1D" w:rsidRPr="00A8307A" w14:paraId="3965E0B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DEE9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55414" w14:textId="77777777" w:rsidR="00554D1D" w:rsidRPr="00A8307A" w:rsidRDefault="00554D1D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6F62" w14:textId="77777777" w:rsidR="00554D1D" w:rsidRPr="00B26991" w:rsidRDefault="00554D1D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06FF" w14:textId="77777777" w:rsidR="00554D1D" w:rsidRPr="00A8307A" w:rsidRDefault="00554D1D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6358" w14:textId="77777777" w:rsidR="00554D1D" w:rsidRDefault="00554D1D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F05E070" w14:textId="77777777" w:rsidR="00554D1D" w:rsidRDefault="00554D1D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F800EBD" w14:textId="77777777" w:rsidR="00554D1D" w:rsidRDefault="00554D1D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51C8" w14:textId="77777777" w:rsidR="00554D1D" w:rsidRDefault="00554D1D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5FC9" w14:textId="77777777" w:rsidR="00554D1D" w:rsidRPr="00A8307A" w:rsidRDefault="00554D1D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FA538" w14:textId="77777777" w:rsidR="00554D1D" w:rsidRPr="00B26991" w:rsidRDefault="00554D1D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3149" w14:textId="77777777" w:rsidR="00554D1D" w:rsidRPr="00FD3B28" w:rsidRDefault="00554D1D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A696C1F" w14:textId="77777777" w:rsidR="00554D1D" w:rsidRDefault="00554D1D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54D1D" w:rsidRPr="00A8307A" w14:paraId="163975F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A546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2B45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E2CA" w14:textId="77777777" w:rsidR="00554D1D" w:rsidRPr="00B2699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285D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54E7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07E3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6417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7AB49" w14:textId="77777777" w:rsidR="00554D1D" w:rsidRPr="00B2699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DCB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54D1D" w:rsidRPr="00A8307A" w14:paraId="58E5653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CA96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B820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A973" w14:textId="77777777" w:rsidR="00554D1D" w:rsidRPr="000D3BB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6423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7B577DE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61B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E613DB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98FE" w14:textId="77777777" w:rsidR="00554D1D" w:rsidRPr="000D3BB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1959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3357" w14:textId="77777777" w:rsidR="00554D1D" w:rsidRPr="000D3BB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5970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90E672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D1D" w:rsidRPr="00A8307A" w14:paraId="3381E4B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41CC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1B03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E4C9" w14:textId="77777777" w:rsidR="00554D1D" w:rsidRPr="009658E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AA52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CC0D837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36C52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F723B" w14:textId="77777777" w:rsidR="00554D1D" w:rsidRPr="009658E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0D09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F6AC" w14:textId="77777777" w:rsidR="00554D1D" w:rsidRPr="009658E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0D9B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60ED71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54D1D" w:rsidRPr="00A8307A" w14:paraId="61F4246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F497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3F4BD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ACC3" w14:textId="77777777" w:rsidR="00554D1D" w:rsidRPr="00472E1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6DDB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AA37388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DD62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BC30" w14:textId="77777777" w:rsidR="00554D1D" w:rsidRPr="00472E1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5122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5B12" w14:textId="77777777" w:rsidR="00554D1D" w:rsidRPr="00472E1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9396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51B75D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D1D" w:rsidRPr="00A8307A" w14:paraId="3CC7FC2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7768" w14:textId="77777777" w:rsidR="00554D1D" w:rsidRPr="00A75A00" w:rsidRDefault="00554D1D" w:rsidP="00554D1D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B184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DB9D" w14:textId="77777777" w:rsidR="00554D1D" w:rsidRPr="00530A8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D487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6270541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49A9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90F8" w14:textId="77777777" w:rsidR="00554D1D" w:rsidRPr="00530A8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D32E4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2287" w14:textId="77777777" w:rsidR="00554D1D" w:rsidRPr="00530A8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7CBE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096DDA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54D1D" w14:paraId="09A300F7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CB65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4D05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3E20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304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73E3D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29CF015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19FB" w14:textId="77777777" w:rsidR="00554D1D" w:rsidRPr="00447EF5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055B6357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BA14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550F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899E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383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1D145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554D1D" w14:paraId="372D51D3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8BAA7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77F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8D74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A0F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E8EE71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6B44428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574F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42B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8E1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EF21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58D5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554D1D" w14:paraId="05874EEC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DD19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F2E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6F0C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105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6EF233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AD22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C04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3B5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DF50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BE0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1BF4B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554D1D" w14:paraId="3CEAD4D8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752F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552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7C8E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524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D13C0B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1289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D46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796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37C40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96D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12809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33DCE93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554D1D" w14:paraId="3A3968B7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265B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3A4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487807F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55BC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D51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6693A8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2EC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764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1C13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F828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FCC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519B3449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1450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271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6C8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A36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75894B2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576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1AC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71B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2999A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893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6C5F9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554D1D" w14:paraId="11D38AD5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C2F7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14D8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1F0B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AB2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6852064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CF73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56E39B4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A0C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E6A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BE56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DBF5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B214C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554D1D" w14:paraId="2DF52B4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C8F2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6D54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4A30542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AD8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8E1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3FB32E0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A8D0D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0DE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48A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24CC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9DE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54D1D" w14:paraId="2A8CB33D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BDE1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2E3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3930C6C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8F1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4F0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DDA4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C09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5E6F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0704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FF4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554D1D" w14:paraId="4B08D642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F556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DDB4" w14:textId="77777777" w:rsidR="00554D1D" w:rsidRDefault="00554D1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1ABA06CE" w14:textId="77777777" w:rsidR="00554D1D" w:rsidRDefault="00554D1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BA17" w14:textId="77777777" w:rsidR="00554D1D" w:rsidRDefault="00554D1D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F978" w14:textId="77777777" w:rsidR="00554D1D" w:rsidRDefault="00554D1D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46D7" w14:textId="77777777" w:rsidR="00554D1D" w:rsidRPr="00465A98" w:rsidRDefault="00554D1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5C35" w14:textId="77777777" w:rsidR="00554D1D" w:rsidRDefault="00554D1D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1645" w14:textId="77777777" w:rsidR="00554D1D" w:rsidRDefault="00554D1D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5E09" w14:textId="77777777" w:rsidR="00554D1D" w:rsidRPr="00984D71" w:rsidRDefault="00554D1D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5A9C" w14:textId="77777777" w:rsidR="00554D1D" w:rsidRDefault="00554D1D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3EBEAB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75AC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1D3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25F1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3E2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5EF0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0D0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B3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4839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A26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1A02D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554D1D" w14:paraId="3D35A14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566F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D13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0718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202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37F9387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DA98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5BE6D920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8DA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D7C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7352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CBD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99895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554D1D" w14:paraId="07646962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B547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485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2AE14DB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19DC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BF1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6593FCE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95AE2D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5A26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1EC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69E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35978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444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554D1D" w14:paraId="626C19AE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854E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DDB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DA9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EC7C" w14:textId="77777777" w:rsidR="00554D1D" w:rsidRDefault="00554D1D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0DF5260" w14:textId="77777777" w:rsidR="00554D1D" w:rsidRDefault="00554D1D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F421" w14:textId="77777777" w:rsidR="00554D1D" w:rsidRDefault="00554D1D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490D8C3A" w14:textId="77777777" w:rsidR="00554D1D" w:rsidRPr="0017470F" w:rsidRDefault="00554D1D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58A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BA2E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C797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BFB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D625D1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1860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17D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057F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CA5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A48CA2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B30D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2F04C9BF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7DE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C94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D2D9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C1E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BD549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554D1D" w14:paraId="2AD1D00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97B4B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BA7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7FB5" w14:textId="77777777" w:rsidR="00554D1D" w:rsidRPr="00CF787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351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E66BAC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3A34" w14:textId="77777777" w:rsidR="00554D1D" w:rsidRPr="00465A98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D0A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88D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32DF" w14:textId="77777777" w:rsidR="00554D1D" w:rsidRPr="00984D7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4B6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554D1D" w14:paraId="2E905E88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E1C1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85F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1CB2972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0E1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F27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12F00AA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1DD5D52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F1841" w14:textId="77777777" w:rsidR="00554D1D" w:rsidRPr="00465A98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3C5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1E7C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618E9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650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1EEBB3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8DEF5E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5A6D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EB5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C65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B74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E77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FC80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A40B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1637A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25C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554D1D" w14:paraId="276CF7C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CF092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CD5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FE5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1B9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2A1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200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AA3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EB3D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E270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554D1D" w14:paraId="0551D42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C0C0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13A5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55C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81C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5CC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6FBA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532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6B44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F6F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554D1D" w14:paraId="3ED1A32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542F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4B6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1DA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B5A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7637A84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A45A" w14:textId="77777777" w:rsidR="00554D1D" w:rsidRPr="00465A98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F49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8A1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44C9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D37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BEB3A1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770B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A81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D5B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D43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359EBF1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59F2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BE8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808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AC30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6B8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97F05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554D1D" w14:paraId="6279B1D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E544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06A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302AB07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E53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CE2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4C62E5D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7647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AF8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B18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7050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08DB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1771E32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A75E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B86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5AC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958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0F00A3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424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F37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B7A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D6DF1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7C1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182C8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554D1D" w14:paraId="5EAB905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C4D3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F91F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F9D3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948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461224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02F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A8C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89E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16F7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8CB3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799DE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554D1D" w14:paraId="7FD6B4B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493F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E87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79A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57B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BE9670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AB9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DD2A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B10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008A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71C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D2536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54D1D" w14:paraId="01F0727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AF71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7AC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564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51B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B8FA47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FC1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FBE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C40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51F95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707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1B8CA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54D1D" w14:paraId="60FED01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2DEF9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B75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A75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B8B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FE0B42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D8B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C631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F3E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F3C7" w14:textId="77777777" w:rsidR="00554D1D" w:rsidRPr="00984D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E87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30036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554D1D" w14:paraId="4DC4195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257A" w14:textId="77777777" w:rsidR="00554D1D" w:rsidRDefault="00554D1D" w:rsidP="00554D1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7D5B" w14:textId="77777777" w:rsidR="00554D1D" w:rsidRDefault="00554D1D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21A9E334" w14:textId="77777777" w:rsidR="00554D1D" w:rsidRDefault="00554D1D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FEE3" w14:textId="77777777" w:rsidR="00554D1D" w:rsidRDefault="00554D1D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F866" w14:textId="77777777" w:rsidR="00554D1D" w:rsidRDefault="00554D1D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21CC" w14:textId="77777777" w:rsidR="00554D1D" w:rsidRDefault="00554D1D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4030" w14:textId="77777777" w:rsidR="00554D1D" w:rsidRDefault="00554D1D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4A4D" w14:textId="77777777" w:rsidR="00554D1D" w:rsidRDefault="00554D1D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5625" w14:textId="77777777" w:rsidR="00554D1D" w:rsidRPr="00984D71" w:rsidRDefault="00554D1D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B20B" w14:textId="77777777" w:rsidR="00554D1D" w:rsidRDefault="00554D1D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770D64DD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767131A3" w14:textId="77777777" w:rsidR="00554D1D" w:rsidRDefault="00554D1D" w:rsidP="0095691E">
      <w:pPr>
        <w:pStyle w:val="Heading1"/>
        <w:spacing w:line="360" w:lineRule="auto"/>
      </w:pPr>
      <w:r>
        <w:t>LINIA 300</w:t>
      </w:r>
    </w:p>
    <w:p w14:paraId="6F8A334C" w14:textId="77777777" w:rsidR="00554D1D" w:rsidRDefault="00554D1D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554D1D" w14:paraId="2645052D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D8D5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1E5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144C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8AE3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84E1A3B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1543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7E49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9347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060C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F2EB" w14:textId="77777777" w:rsidR="00554D1D" w:rsidRPr="00D344C9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4859938E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671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3ABBC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FE9F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03DD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588F08F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450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499D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B492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2925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3DB2" w14:textId="77777777" w:rsidR="00554D1D" w:rsidRPr="00D344C9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225B5504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89C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4CF2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957D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B160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2F4AF54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023B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21D6DAD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29F7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7B156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2175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F70F4" w14:textId="77777777" w:rsidR="00554D1D" w:rsidRPr="00D344C9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2D0666" w14:textId="77777777" w:rsidR="00554D1D" w:rsidRPr="00D344C9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554D1D" w14:paraId="6F9DEC34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4BC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E1A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CF339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C1F3" w14:textId="77777777" w:rsidR="00554D1D" w:rsidRDefault="00554D1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9EC6503" w14:textId="77777777" w:rsidR="00554D1D" w:rsidRDefault="00554D1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06D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75BD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DBBB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6962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7CE9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7704C1E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B86DF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D5C7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190C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AE76" w14:textId="77777777" w:rsidR="00554D1D" w:rsidRDefault="00554D1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BB2F" w14:textId="77777777" w:rsidR="00554D1D" w:rsidRPr="00E4222D" w:rsidRDefault="00554D1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00ADD81" w14:textId="77777777" w:rsidR="00554D1D" w:rsidRPr="00E4222D" w:rsidRDefault="00554D1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BE07933" w14:textId="77777777" w:rsidR="00554D1D" w:rsidRPr="00E4222D" w:rsidRDefault="00554D1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D968379" w14:textId="77777777" w:rsidR="00554D1D" w:rsidRDefault="00554D1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B305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7640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27E8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9AAB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D341011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E500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237E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613B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E0B6" w14:textId="77777777" w:rsidR="00554D1D" w:rsidRPr="00E4222D" w:rsidRDefault="00554D1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7C82" w14:textId="77777777" w:rsidR="00554D1D" w:rsidRPr="00E4222D" w:rsidRDefault="00554D1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71A0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3DE44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0722BA10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A5BE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5120" w14:textId="77777777" w:rsidR="00554D1D" w:rsidRPr="00E4222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554D1D" w14:paraId="7DD513C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9350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AAC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8970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570A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B3A142A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80EC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972CCB4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3EFAE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BB55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6C8A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E0F9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4B90673B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54485C2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A9B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B044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F200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C6E9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66DBB79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0133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640DF1C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305B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7DE37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49E93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48E3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5D245A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554D1D" w14:paraId="6DB369F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3F445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EC6E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316B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C0A6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4D8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5C0F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A7FC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33751DAE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595B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0B3ED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3064CF1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B433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B410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705591BE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0E40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7A34" w14:textId="77777777" w:rsidR="00554D1D" w:rsidRDefault="00554D1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E546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473BC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F42C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2601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F564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4C28D37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EC43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9072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318C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69F3" w14:textId="77777777" w:rsidR="00554D1D" w:rsidRDefault="00554D1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7D081EB" w14:textId="77777777" w:rsidR="00554D1D" w:rsidRDefault="00554D1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EAE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E4FB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1403D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471A097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5254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4585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57F68A05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2F08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2597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E9F9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C050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17A8226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B16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FF87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DDF2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76914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E7C7" w14:textId="77777777" w:rsidR="00554D1D" w:rsidRPr="00D344C9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5C3EF86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BBA8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EDB3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BEBC8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125F5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0D9FABA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796E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0632BDA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5796418E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3A5DCBFD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3B6775DD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67AB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D06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E679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99FC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5A000CD8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4EF9B26E" w14:textId="77777777" w:rsidR="00554D1D" w:rsidRPr="004870EE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554D1D" w14:paraId="4870E8D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99F2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CAA7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06B45EA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50A11659" w14:textId="77777777" w:rsidR="00554D1D" w:rsidRDefault="00554D1D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4EE325B4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4E44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8BC7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1B8D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A3EB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7B4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792A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1693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4595518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0EB8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6C6D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8BA7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81D3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54B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D5BE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8FE6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5B613508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62E0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A0597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A54002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554D1D" w14:paraId="3BD6AA2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DEB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E673" w14:textId="77777777" w:rsidR="00554D1D" w:rsidRDefault="00554D1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20F87B75" w14:textId="77777777" w:rsidR="00554D1D" w:rsidRDefault="00554D1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FB63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F489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DF115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66C7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CA51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6017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223F4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4A1A10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554D1D" w14:paraId="7164B47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B24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F6E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D796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6823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4EDF7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0242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7C8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0A477674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FC15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9775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3F537A7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554D1D" w14:paraId="22F4215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3F4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5EFC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67CBB5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EC7A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CA4E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DED6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A30A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594AB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3C63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7AC2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06FA4663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0D2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33C8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7CB7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3219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DD14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F359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882E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64C274C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7F9A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0D7D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6BD60FC4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EC80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CE9C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DD90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9B35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621C0C14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5493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FA1682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E826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F25D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9BDAA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0178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6B22DA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024B8E6" w14:textId="77777777" w:rsidR="00554D1D" w:rsidRPr="00D344C9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554D1D" w14:paraId="0E24DB7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C599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2792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CD3A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04F5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080F1182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6E4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B9FD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0617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85866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3C29" w14:textId="77777777" w:rsidR="00554D1D" w:rsidRPr="00D344C9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5B5958F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632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C41B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EE7E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1179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FD31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F70C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74AE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56851193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107D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6E50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CE5EA46" w14:textId="77777777" w:rsidR="00554D1D" w:rsidRPr="00D344C9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54D1D" w14:paraId="4835B2AC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FE42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4ED7D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2F57A123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958E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3A43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CF5E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175F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89A1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B18A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E2FB" w14:textId="77777777" w:rsidR="00554D1D" w:rsidRDefault="00554D1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A3AAE18" w14:textId="77777777" w:rsidR="00554D1D" w:rsidRPr="00D344C9" w:rsidRDefault="00554D1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54D1D" w14:paraId="09EA86C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5629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4F64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A0489C5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0742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4DC3" w14:textId="77777777" w:rsidR="00554D1D" w:rsidRDefault="00554D1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0410323" w14:textId="77777777" w:rsidR="00554D1D" w:rsidRDefault="00554D1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32A1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FFD06F4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3900AEE2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6A41F1A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7EE1C1C1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5D2FAA1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D384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77C7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242FB47C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AC73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8DFC" w14:textId="77777777" w:rsidR="00554D1D" w:rsidRDefault="00554D1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CEAC261" w14:textId="77777777" w:rsidR="00554D1D" w:rsidRDefault="00554D1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52FE82B" w14:textId="77777777" w:rsidR="00554D1D" w:rsidRPr="00D344C9" w:rsidRDefault="00554D1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554D1D" w14:paraId="3987639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1D6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8B00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5AA3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FEAC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482F60F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674BE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15967F4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5C7B0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B926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DDB8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9970" w14:textId="77777777" w:rsidR="00554D1D" w:rsidRDefault="00554D1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BE1D00" w14:textId="77777777" w:rsidR="00554D1D" w:rsidRDefault="00554D1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46B757F" w14:textId="77777777" w:rsidR="00554D1D" w:rsidRDefault="00554D1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554D1D" w14:paraId="68B443E6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E17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D244A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FC1B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6DC1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F8045B4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D3E5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3913D94D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2209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7C8C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F96D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9A19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258034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554D1D" w14:paraId="4D41860E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B5E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6516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C97E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D212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DA93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811AB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A5E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125BBEDA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778D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4B91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937D05E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67BB83F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B41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54AA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C3F7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BC23" w14:textId="77777777" w:rsidR="00554D1D" w:rsidRDefault="00554D1D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69A7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E476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76E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703D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9D96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55CF3F1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94E5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3E511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88C7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1EB2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7E17BC9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C828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5D01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CB3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3E12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15C1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20F453F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351E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789F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327E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F799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74E6ABF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E3C6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FA38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27A3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6445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6C8E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19DCFDE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C090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423C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BD2E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6F32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EF390B4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246E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0995E0A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06B96374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1290700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44C4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1521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6BA2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D4C1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D9BE514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0AFF880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554D1D" w14:paraId="7DD9CFA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36C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E67B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7B806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B8FD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D349096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99B1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63F4EA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9823" w14:textId="77777777" w:rsidR="00554D1D" w:rsidRPr="00600D25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5C8B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1491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D0E0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7DDED1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554D1D" w14:paraId="4F2F24B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A17F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5EFA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6E7E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B12A" w14:textId="77777777" w:rsidR="00554D1D" w:rsidRDefault="00554D1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8B0667C" w14:textId="77777777" w:rsidR="00554D1D" w:rsidRDefault="00554D1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6ECD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7A74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6EA9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1DEB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6FA7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54D1D" w14:paraId="6FE0644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8D60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7B7B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31532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EE38" w14:textId="77777777" w:rsidR="00554D1D" w:rsidRDefault="00554D1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238F7FA9" w14:textId="77777777" w:rsidR="00554D1D" w:rsidRDefault="00554D1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3B67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0C36C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DA60" w14:textId="77777777" w:rsidR="00554D1D" w:rsidRDefault="00554D1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79467" w14:textId="77777777" w:rsidR="00554D1D" w:rsidRDefault="00554D1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1340" w14:textId="77777777" w:rsidR="00554D1D" w:rsidRDefault="00554D1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54D1D" w14:paraId="1254980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C71A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6DDE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B0C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A5E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110AFF1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E8B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C7DD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4E37" w14:textId="77777777" w:rsidR="00554D1D" w:rsidRPr="00E731A9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5394613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E62F8A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B532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CEB7" w14:textId="77777777" w:rsidR="00554D1D" w:rsidRDefault="00554D1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0E66FF07" w14:textId="77777777" w:rsidR="00554D1D" w:rsidRDefault="00554D1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20525A08" w14:textId="77777777" w:rsidR="00554D1D" w:rsidRPr="001D4392" w:rsidRDefault="00554D1D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54D1D" w14:paraId="2E648B2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59E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7A5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348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EFD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0031B13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C91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6AB3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4554" w14:textId="77777777" w:rsidR="00554D1D" w:rsidRPr="00E731A9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55C56D93" w14:textId="77777777" w:rsidR="00554D1D" w:rsidRPr="00E731A9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120973E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0FAF193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24D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6D94" w14:textId="77777777" w:rsidR="00554D1D" w:rsidRPr="00616BAF" w:rsidRDefault="00554D1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D988AF4" w14:textId="77777777" w:rsidR="00554D1D" w:rsidRDefault="00554D1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017715B" w14:textId="77777777" w:rsidR="00554D1D" w:rsidRPr="003B726B" w:rsidRDefault="00554D1D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554D1D" w14:paraId="58FCA91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EC0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A89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F08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BAB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4D2F85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225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7F2F7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D0B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7813AE0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5F0A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D41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D35EE1D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26231F2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FB40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C32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A794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AEA2" w14:textId="77777777" w:rsidR="00554D1D" w:rsidRDefault="00554D1D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5E6F5CD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4B7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15C1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F4F9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98A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789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21CD184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ECA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53F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7616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02C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6F3A95D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05A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5F8A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E76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3633618F" w14:textId="77777777" w:rsidR="00554D1D" w:rsidRPr="00E731A9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6C32854F" w14:textId="77777777" w:rsidR="00554D1D" w:rsidRPr="00E731A9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9312A26" w14:textId="77777777" w:rsidR="00554D1D" w:rsidRPr="001D4392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D6CA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B4D5" w14:textId="77777777" w:rsidR="00554D1D" w:rsidRDefault="00554D1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EC4B16" w14:textId="77777777" w:rsidR="00554D1D" w:rsidRDefault="00554D1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B0960A3" w14:textId="77777777" w:rsidR="00554D1D" w:rsidRPr="003B726B" w:rsidRDefault="00554D1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54D1D" w14:paraId="504FC05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9CF3C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0106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36EE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2176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3C9E86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5A2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A1B3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4E0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7C705D01" w14:textId="77777777" w:rsidR="00554D1D" w:rsidRPr="00E731A9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7DACDB1B" w14:textId="77777777" w:rsidR="00554D1D" w:rsidRPr="00E731A9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B5EA2CD" w14:textId="77777777" w:rsidR="00554D1D" w:rsidRPr="001D4392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8663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5DCD" w14:textId="77777777" w:rsidR="00554D1D" w:rsidRPr="00616BAF" w:rsidRDefault="00554D1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E37983" w14:textId="77777777" w:rsidR="00554D1D" w:rsidRDefault="00554D1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5B949C5" w14:textId="77777777" w:rsidR="00554D1D" w:rsidRPr="003B726B" w:rsidRDefault="00554D1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554D1D" w14:paraId="606BBE5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99A9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B52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401A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EF71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019B134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FCC1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19EC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709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3CF4A6F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63B2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50D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2F95C9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362CD52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554D1D" w14:paraId="1A0E039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23F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871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D0DFD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8930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4231CDF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0BB6E97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AD0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0EB4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1D53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0D4DE7A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42B1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380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554D1D" w14:paraId="09BB492C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BE5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5E4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E27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FDCE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4F8B46F0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530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73EAF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A52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94E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33F0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F23A82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554D1D" w14:paraId="631DE5EB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DC72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FBD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0A6D862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5E17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67D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2BF40BA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0B3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4A9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8E9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5435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C39C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342C21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3E66C9DA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4D4E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502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5AC39F1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14AB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996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972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C766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63E7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D276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EF67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06712A0C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17E38D1D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929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FE3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BA7B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ACE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7108871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6F343DA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EDD1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524C2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F90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56C221A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17A13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5218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54D1D" w14:paraId="586A3CB3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41F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7B1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4FDB5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145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5E675D1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357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1EFD91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6202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BCF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528E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F0F8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5D4F8F0A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7A5D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2BB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9F2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0BC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248FD4F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271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F7B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4D0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76F16FB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CB32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DF43C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51A37AD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6C6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188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224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B85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CFA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F32C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891D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0C008B9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7167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3E95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065B9C8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3904B40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554D1D" w14:paraId="2E074908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6FF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B1A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E3E2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2B1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19D50BD2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3CC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53D6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31A8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68AD621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FD4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360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3D99A7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044933EB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9792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487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52B4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89E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5397137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2D76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49E917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323E5BA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D4F6AC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AB29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021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D6B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0FE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7CCDF552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1B6FC037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6BD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6DD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0E0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EC9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0A85425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ECE6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06A15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715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43C3A61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DD9A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0275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562695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39635FE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CBC2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99C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488E725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120F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8CBD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E67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E2E4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EF0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58E2A0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D923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9F83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15A2DF5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A3D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4C2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3C5AD80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462F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310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1672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7205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0E8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E2F4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6DE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DC6FB4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554D1D" w14:paraId="4790282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9CF9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BA0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440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F9C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C5B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E7904C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07F6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039E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AB4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BFA0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3A8F38C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4D03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297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3E47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0AA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075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CDD019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5F17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CFA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C210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A07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22DE1FA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A0BD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26B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DD5A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A47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D3E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E9F413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0EA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D32E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82A9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76D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3EC18B03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D01D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B3D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BBC07A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CB7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403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21F3496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4FDC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1FC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DBC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5AF2F84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4C62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1E19" w14:textId="77777777" w:rsidR="00554D1D" w:rsidRPr="0019324E" w:rsidRDefault="00554D1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A3E7E65" w14:textId="77777777" w:rsidR="00554D1D" w:rsidRPr="000160B5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4A83D650" w14:textId="77777777" w:rsidR="00554D1D" w:rsidRPr="006B78FD" w:rsidRDefault="00554D1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4CB3DAD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C4AA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67A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54159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C39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733F33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2E6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B2F838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D463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C2C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9DA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89BF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886572D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554D1D" w14:paraId="356B6FC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F800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C164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9800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A106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7E4993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17D76DC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991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23F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399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ED3B6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D63E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3D3DC4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1B705EF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554D1D" w14:paraId="4830985C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EEFD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62B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A5D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A690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D438F0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83B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470105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3A2EC64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F7A276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6736E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3B1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01F9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7E8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D3CEF6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5B97E56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554D1D" w14:paraId="7446CD4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1E993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724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2C9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B2A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140F4E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112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6B423F4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DB36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A50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9B10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A461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B1308D7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554D1D" w14:paraId="4C778D1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57AA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EF3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343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272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FA0053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DBE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284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1E6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5EB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7CE2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5B99AE1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554D1D" w14:paraId="24FC7B0F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A60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A83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373E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1E6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9F4A62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1996755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C1F6DC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64D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FE452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E65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AB0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4A8B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054163A5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A9A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E57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43B2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D21D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42E8332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776BD4C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ECEB84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2BE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07BB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423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E59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C990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6151F6D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6B9C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222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24DB196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DD29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1A7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E42971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D5A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078C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341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90532F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1B0E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9C16" w14:textId="77777777" w:rsidR="00554D1D" w:rsidRPr="0019324E" w:rsidRDefault="00554D1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C2BD415" w14:textId="77777777" w:rsidR="00554D1D" w:rsidRPr="000160B5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0873E62D" w14:textId="77777777" w:rsidR="00554D1D" w:rsidRPr="005C2BB7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561D0F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22D8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8DA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7FC77A6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1AAF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62A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7984130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A1D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24896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7850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0B8D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2E814" w14:textId="77777777" w:rsidR="00554D1D" w:rsidRPr="00DE4F3A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5DCE288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48F56DD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0A832CFE" w14:textId="77777777" w:rsidR="00554D1D" w:rsidRPr="00DE4F3A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54D1D" w14:paraId="7438CD6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1CAD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FD7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30B4091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C7944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E000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3221F9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6F23AC0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EBF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ADE9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774F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55AF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03DA" w14:textId="77777777" w:rsidR="00554D1D" w:rsidRPr="00DE4F3A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F027D8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6D96EB9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1D85B71" w14:textId="77777777" w:rsidR="00554D1D" w:rsidRPr="00DE4F3A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54D1D" w14:paraId="694DD3D6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A99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7A5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766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57F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442B4C9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F6A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33AF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BF6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A64C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621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5692A23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49D85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DCE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2BB708E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3E1E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C13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4953D4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FF5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CD67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BA9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FCD6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9BD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C7252A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A4F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9BA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5AE110E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394AB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108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836E66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274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9C687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0CE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69872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17A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A0FD530" w14:textId="77777777" w:rsidR="00554D1D" w:rsidRPr="00CB2A72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2B0CEFD8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9DB2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850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2ABA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8D9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178B47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6A2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94EE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274F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B6A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910A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6EFC4A7F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A08B0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C0BE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46BA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350D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7FC6E15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2B4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6649777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27C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AF58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1084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5802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53319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EA22F45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54D1D" w14:paraId="2448AD8F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E192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48C8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20B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0F35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5834D2F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E63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4E7C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B80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1248A06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94EA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892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554D1D" w14:paraId="54AFA7B9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FB4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97D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324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3B9F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401DDB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B7E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82F4EA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A95F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84A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6D5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22FB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F11CD80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29058AEE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54D1D" w14:paraId="2B6B57D3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472F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D44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96F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0A9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7066D8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18B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E546A4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6102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6D4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328A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8C8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372FC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1314D33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54D1D" w14:paraId="22ED32C6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F94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87B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1B13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661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B3A776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266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34211D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19F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C19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2B15E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26E3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FF8DBB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554D1D" w14:paraId="437EF16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A8E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762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F19C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9CB4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F38E7B2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5D4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290167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A39AE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A45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BA63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C34C5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112402" w14:textId="77777777" w:rsidR="00554D1D" w:rsidRPr="00D344C9" w:rsidRDefault="00554D1D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689F54A3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54D1D" w14:paraId="6A722FC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678A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18E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53748AC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53E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72F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1B42DBE6" w14:textId="77777777" w:rsidR="00554D1D" w:rsidRDefault="00554D1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6EFAD78D" w14:textId="77777777" w:rsidR="00554D1D" w:rsidRDefault="00554D1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23A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7E14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48DA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DE9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078D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D8D6FE2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260A0BC4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54D1D" w14:paraId="41400F9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09DE5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2C8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70777582" w14:textId="77777777" w:rsidR="00554D1D" w:rsidRPr="001F1B3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31E3F21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10CB2B8F" w14:textId="77777777" w:rsidR="00554D1D" w:rsidRPr="001F1B3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C033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47A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1B5DDDC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351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BC9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5D3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226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929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19417FB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9C79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9A386" w14:textId="77777777" w:rsidR="00554D1D" w:rsidRDefault="00554D1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17E33628" w14:textId="77777777" w:rsidR="00554D1D" w:rsidRDefault="00554D1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5448" w14:textId="77777777" w:rsidR="00554D1D" w:rsidRPr="00600D25" w:rsidRDefault="00554D1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0708" w14:textId="77777777" w:rsidR="00554D1D" w:rsidRDefault="00554D1D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6C37" w14:textId="77777777" w:rsidR="00554D1D" w:rsidRDefault="00554D1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4E32" w14:textId="77777777" w:rsidR="00554D1D" w:rsidRPr="00600D25" w:rsidRDefault="00554D1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9ACA7" w14:textId="77777777" w:rsidR="00554D1D" w:rsidRDefault="00554D1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705C" w14:textId="77777777" w:rsidR="00554D1D" w:rsidRPr="00600D25" w:rsidRDefault="00554D1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76A2" w14:textId="77777777" w:rsidR="00554D1D" w:rsidRDefault="00554D1D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33C60B" w14:textId="77777777" w:rsidR="00554D1D" w:rsidRPr="00E134F4" w:rsidRDefault="00554D1D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54D1D" w14:paraId="600A8C5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7DA9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638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450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D18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2DA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D087B1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56E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E09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DB2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15A7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3A2788FB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F72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301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C08B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545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087937C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2D5E2457" w14:textId="77777777" w:rsidR="00554D1D" w:rsidRDefault="00554D1D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DCE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0FDE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921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4126390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6024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3CA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F841BB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49781FA1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E5C5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6F3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50BF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78F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392F83C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5B2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3DBC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E1E0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7F03C0D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1748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9112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762EF0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661B0B35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3FA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AD2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08A7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C48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92F40B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85D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B668A3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11EB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09F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E96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F57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FA2455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F4A729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554D1D" w14:paraId="0EC46F12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CFF0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024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353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5DE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B23931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0FE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45D0A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D96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21C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8F7B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152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F59791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554D1D" w14:paraId="31FA2745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AD6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142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A7F7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6940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86E90C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AB3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1901B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E3CE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1D0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11B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B5E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BC5AF5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554D1D" w14:paraId="1691847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59BC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5FB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0777F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2DA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37677A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1CC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E31F9B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281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A89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35F2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35A3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3C9268E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58F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DB1E" w14:textId="77777777" w:rsidR="00554D1D" w:rsidRDefault="00554D1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CA25" w14:textId="77777777" w:rsidR="00554D1D" w:rsidRPr="00600D25" w:rsidRDefault="00554D1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A26B" w14:textId="77777777" w:rsidR="00554D1D" w:rsidRDefault="00554D1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658A676" w14:textId="77777777" w:rsidR="00554D1D" w:rsidRDefault="00554D1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AA32" w14:textId="77777777" w:rsidR="00554D1D" w:rsidRDefault="00554D1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EEC3C3F" w14:textId="77777777" w:rsidR="00554D1D" w:rsidRDefault="00554D1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0EEF" w14:textId="77777777" w:rsidR="00554D1D" w:rsidRPr="00600D25" w:rsidRDefault="00554D1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BCB1" w14:textId="77777777" w:rsidR="00554D1D" w:rsidRDefault="00554D1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B249" w14:textId="77777777" w:rsidR="00554D1D" w:rsidRPr="00600D25" w:rsidRDefault="00554D1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6825" w14:textId="77777777" w:rsidR="00554D1D" w:rsidRPr="00D344C9" w:rsidRDefault="00554D1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44342C" w14:textId="77777777" w:rsidR="00554D1D" w:rsidRPr="00D344C9" w:rsidRDefault="00554D1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554D1D" w14:paraId="1BC3F38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507F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F06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1E8F783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6C8A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7911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F3630F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703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69B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5D7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587B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38E1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54D1D" w14:paraId="264D260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F33D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398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1676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0709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4FCA59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8EC5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B93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578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6050CD5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A9BA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313D8" w14:textId="77777777" w:rsidR="00554D1D" w:rsidRPr="00FF6B4A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54D1D" w14:paraId="324C3FC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9FB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AF1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C27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3E4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E49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308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8E8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4B91731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1837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CE2B" w14:textId="77777777" w:rsidR="00554D1D" w:rsidRPr="00FF6B4A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554D1D" w14:paraId="5B72F10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A92A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763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1FCAF50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D27A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705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2B5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E7F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EBC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37D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BD5B8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7B66ABF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474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95A8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3419E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09F0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173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DA2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A1A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24FB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9151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0B6A3CD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E16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F3D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C376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6F9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D90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03F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ACD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897B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DFC71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0A722E2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CA0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C0F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E72F8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D4B6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3E2171D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A0E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133ABC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62B6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C38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AD1F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613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B46AC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554D1D" w14:paraId="0409655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C61E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43F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371F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525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ADC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F95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927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C8A4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302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554D1D" w14:paraId="4786306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EA5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90A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BD9509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058C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A64D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61294A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1C8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D1B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55C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E6F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A7F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0EA7697A" w14:textId="77777777" w:rsidR="00554D1D" w:rsidRPr="00F10273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54D1D" w14:paraId="30F8324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E8E3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F24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69C3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3CFF" w14:textId="77777777" w:rsidR="00554D1D" w:rsidRDefault="00554D1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1CEF6B4" w14:textId="77777777" w:rsidR="00554D1D" w:rsidRDefault="00554D1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B18C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6045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01E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27D37FD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60E5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279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554D1D" w14:paraId="44F5FDB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B680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100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1F1F0FD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E9EC5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96E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E8C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756D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C8B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4E076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C96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A41AF7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40A76BA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3A75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551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7B92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B618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9CC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E1C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2E6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684B2E3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EDC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05A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554D1D" w14:paraId="549E786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926D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63D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0073463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A53CC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9772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C9A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F252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07F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34FD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AD9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0E7B977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25F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5C0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716E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7BD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21E38F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A04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DC1F55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7076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0034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C5A3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C7F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1F5E90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554D1D" w14:paraId="0D46AC0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E82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DDA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614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F7C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11A640F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36D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163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580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F8A2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601B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2E5B77C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2F3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D39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2AD7A29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9CE6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DF92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0524D0D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C71B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65E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FC7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727C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ED9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B5AA85" w14:textId="77777777" w:rsidR="00554D1D" w:rsidRPr="00056F61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54D1D" w14:paraId="794F615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B1E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371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6CB4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13F4" w14:textId="77777777" w:rsidR="00554D1D" w:rsidRDefault="00554D1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46E233F5" w14:textId="77777777" w:rsidR="00554D1D" w:rsidRDefault="00554D1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0204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5C88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7B3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4F38B99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28A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809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A6852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554D1D" w14:paraId="67ADB17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32B9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E79C" w14:textId="77777777" w:rsidR="00554D1D" w:rsidRDefault="00554D1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1695FDA7" w14:textId="77777777" w:rsidR="00554D1D" w:rsidRDefault="00554D1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A911" w14:textId="77777777" w:rsidR="00554D1D" w:rsidRDefault="00554D1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A9E5" w14:textId="77777777" w:rsidR="00554D1D" w:rsidRDefault="00554D1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48CCA349" w14:textId="77777777" w:rsidR="00554D1D" w:rsidRDefault="00554D1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1357" w14:textId="77777777" w:rsidR="00554D1D" w:rsidRDefault="00554D1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D90E" w14:textId="77777777" w:rsidR="00554D1D" w:rsidRDefault="00554D1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D004" w14:textId="77777777" w:rsidR="00554D1D" w:rsidRDefault="00554D1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49C712CD" w14:textId="77777777" w:rsidR="00554D1D" w:rsidRDefault="00554D1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2B4B" w14:textId="77777777" w:rsidR="00554D1D" w:rsidRDefault="00554D1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E0DE" w14:textId="77777777" w:rsidR="00554D1D" w:rsidRDefault="00554D1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03B591F9" w14:textId="77777777" w:rsidR="00554D1D" w:rsidRDefault="00554D1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554D1D" w14:paraId="48DA3A9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B198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D0C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99B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CE67" w14:textId="77777777" w:rsidR="00554D1D" w:rsidRDefault="00554D1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53561A9C" w14:textId="77777777" w:rsidR="00554D1D" w:rsidRDefault="00554D1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7C0A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72C7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FB5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6E8338B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28E8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2C1D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54D1D" w14:paraId="38D4A63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757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426D" w14:textId="77777777" w:rsidR="00554D1D" w:rsidRDefault="00554D1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3488" w14:textId="77777777" w:rsidR="00554D1D" w:rsidRDefault="00554D1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EC39" w14:textId="77777777" w:rsidR="00554D1D" w:rsidRDefault="00554D1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FDA2" w14:textId="77777777" w:rsidR="00554D1D" w:rsidRPr="00DF66C9" w:rsidRDefault="00554D1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04E5E8CD" w14:textId="77777777" w:rsidR="00554D1D" w:rsidRDefault="00554D1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B5C0" w14:textId="77777777" w:rsidR="00554D1D" w:rsidRDefault="00554D1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3FD9" w14:textId="77777777" w:rsidR="00554D1D" w:rsidRDefault="00554D1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2B0C" w14:textId="77777777" w:rsidR="00554D1D" w:rsidRDefault="00554D1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3336" w14:textId="77777777" w:rsidR="00554D1D" w:rsidRDefault="00554D1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4EBBD3D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434F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FCAD" w14:textId="77777777" w:rsidR="00554D1D" w:rsidRDefault="00554D1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3D8E" w14:textId="77777777" w:rsidR="00554D1D" w:rsidRDefault="00554D1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6015" w14:textId="77777777" w:rsidR="00554D1D" w:rsidRDefault="00554D1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C3E4" w14:textId="77777777" w:rsidR="00554D1D" w:rsidRDefault="00554D1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FFDB" w14:textId="77777777" w:rsidR="00554D1D" w:rsidRDefault="00554D1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D627B" w14:textId="77777777" w:rsidR="00554D1D" w:rsidRDefault="00554D1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CE25" w14:textId="77777777" w:rsidR="00554D1D" w:rsidRDefault="00554D1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2387" w14:textId="77777777" w:rsidR="00554D1D" w:rsidRDefault="00554D1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37CDD6F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211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53BA" w14:textId="77777777" w:rsidR="00554D1D" w:rsidRDefault="00554D1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FC83" w14:textId="77777777" w:rsidR="00554D1D" w:rsidRDefault="00554D1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DD78" w14:textId="77777777" w:rsidR="00554D1D" w:rsidRDefault="00554D1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210F" w14:textId="77777777" w:rsidR="00554D1D" w:rsidRDefault="00554D1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FF578" w14:textId="77777777" w:rsidR="00554D1D" w:rsidRDefault="00554D1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DF34" w14:textId="77777777" w:rsidR="00554D1D" w:rsidRDefault="00554D1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82DD" w14:textId="77777777" w:rsidR="00554D1D" w:rsidRDefault="00554D1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423D" w14:textId="77777777" w:rsidR="00554D1D" w:rsidRDefault="00554D1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283EE8CB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C42B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DB1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EA2F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C4F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21014B4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3C2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5CA25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DF96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2F0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AF20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566F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98CB3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7BA1185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554D1D" w14:paraId="31B2F530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5868C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515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93E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BC7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7AF52B7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9FA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2D60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95F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6878FEC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723C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10C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E11B03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7A1BC2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42BB9795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554D1D" w14:paraId="7DAE9553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05E9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7C7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372EA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4FC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634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3FB0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1E0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ADC4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185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5EE476CE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554D1D" w14:paraId="735B68B0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7ED9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21A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B154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C87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2E0F8A9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A02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6463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059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415BC46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8D23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833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499850A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554D1D" w14:paraId="7A78A188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2D7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D5B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C31F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36A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2E1AB70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9F3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3AA4F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B8F2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1FE5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84FE9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8FE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713B7A2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554D1D" w14:paraId="5B49F409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DCE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BB5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FDE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4B7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58842C9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E1D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30F4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C28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9BBE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896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EFB571F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554D1D" w14:paraId="73A65E95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EAD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1CD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2E71B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B47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729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6652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32A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FD5A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2BC2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554D1D" w14:paraId="1329E10E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614E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CCBD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4130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CD6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B40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49A2E5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19EF99D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7EE953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6DF485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6A731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D31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41A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558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46B1C50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94BA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77B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80A6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19C6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E5BA6F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1D42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5D4EEB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3A7F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0DA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832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48EAA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554D1D" w14:paraId="1E162CA4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A35E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8275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E8F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03F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830378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3CD0231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27C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527B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D3C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3E87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949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619F2D5D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438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980F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0436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5C1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BB5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0E268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758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0D1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230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1E2F64DE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2B9E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1647" w14:textId="77777777" w:rsidR="00554D1D" w:rsidRDefault="00554D1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7F60" w14:textId="77777777" w:rsidR="00554D1D" w:rsidRDefault="00554D1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810E" w14:textId="77777777" w:rsidR="00554D1D" w:rsidRDefault="00554D1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031FE79B" w14:textId="77777777" w:rsidR="00554D1D" w:rsidRDefault="00554D1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7A04DFE6" w14:textId="77777777" w:rsidR="00554D1D" w:rsidRDefault="00554D1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7C69" w14:textId="77777777" w:rsidR="00554D1D" w:rsidRDefault="00554D1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78A4E" w14:textId="77777777" w:rsidR="00554D1D" w:rsidRDefault="00554D1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BB16" w14:textId="77777777" w:rsidR="00554D1D" w:rsidRDefault="00554D1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3B431249" w14:textId="77777777" w:rsidR="00554D1D" w:rsidRDefault="00554D1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4573" w14:textId="77777777" w:rsidR="00554D1D" w:rsidRDefault="00554D1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18D4" w14:textId="77777777" w:rsidR="00554D1D" w:rsidRDefault="00554D1D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7D430D3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6933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871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6F94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46E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26C6BFF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566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932C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CC1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3E5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4021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4399053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333C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365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EA77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A8A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5218DFB2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8A4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9A6AA3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59DDE31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D526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E1B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9A7F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7C76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41A5072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1088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0D6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9DCF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E32C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C1B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3BD5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369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15E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215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688C2B6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6439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EC9D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A6CE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1B5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48E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8D67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66D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813DEF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28B7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ACC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271CD37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C63D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F85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5FD2D85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18D6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890E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CA9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9092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EDB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FFDB8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641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2C4B59A9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5128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30D8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829E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D16D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F6F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206A870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1CABF7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4A20A46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F1A3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DB7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81F4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550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38B253F3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554D1D" w14:paraId="7B0AB6E3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6DB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C6CE7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C3F1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CF4A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492C2273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641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25FC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22C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5AAE9A75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71D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12AF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38E3F70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1148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E9D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0E5EED6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3BC9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8BE7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D66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7A04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D46D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45CC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61AC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2D183E5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8CD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61B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46C6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1AF5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FA99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B85E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C07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672B9383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FE75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C7744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54D1D" w14:paraId="24A36CE0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C396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108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1BD9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3EC1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53AB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921B3F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EE30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9C41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23FC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4121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15BE8704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97B5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B56C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D2B1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9DB4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2349CE38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0D4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FACA4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0AD6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85EF" w14:textId="77777777" w:rsidR="00554D1D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2BFF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0C646E8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E72D4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08B4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CB7E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55C0B" w14:textId="77777777" w:rsidR="00554D1D" w:rsidRDefault="00554D1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DF7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7CA1F7C0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6CAA75EF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627B5552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3085229A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326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4808E" w14:textId="77777777" w:rsidR="00554D1D" w:rsidRDefault="00554D1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6BED" w14:textId="77777777" w:rsidR="00554D1D" w:rsidRPr="00600D25" w:rsidRDefault="00554D1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409C" w14:textId="77777777" w:rsidR="00554D1D" w:rsidRPr="00D344C9" w:rsidRDefault="00554D1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54D1D" w14:paraId="76A15DF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D9F5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4639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D7B8" w14:textId="77777777" w:rsidR="00554D1D" w:rsidRPr="00600D25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6D9B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6879C340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45654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32B09375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3B15B929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B6D2293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4D44296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4E0B3E85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06A5FD7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B87AF" w14:textId="77777777" w:rsidR="00554D1D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107B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1F23C" w14:textId="77777777" w:rsidR="00554D1D" w:rsidRPr="00600D25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C071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1B5ED50C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4E9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A589C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63BC" w14:textId="77777777" w:rsidR="00554D1D" w:rsidRPr="00600D25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D284B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36CFAEF9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4552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43D7" w14:textId="77777777" w:rsidR="00554D1D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5BE8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B416" w14:textId="77777777" w:rsidR="00554D1D" w:rsidRPr="00600D25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A3E8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10D2CCA3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F811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5B54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4D02" w14:textId="77777777" w:rsidR="00554D1D" w:rsidRPr="00600D25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EEA3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C3CC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745481E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17EC8D07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0F1F" w14:textId="77777777" w:rsidR="00554D1D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0057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C88C" w14:textId="77777777" w:rsidR="00554D1D" w:rsidRPr="00600D25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6C84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554D1D" w14:paraId="3B78638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1440A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BD74D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469F6A22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7DEB" w14:textId="77777777" w:rsidR="00554D1D" w:rsidRPr="00600D25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A0A6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3A2DD8F2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9130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86AC" w14:textId="77777777" w:rsidR="00554D1D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96315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D3FF" w14:textId="77777777" w:rsidR="00554D1D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E6C2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1746A73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6E6A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A4B5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A98A" w14:textId="77777777" w:rsidR="00554D1D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01A7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3A70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9B33" w14:textId="77777777" w:rsidR="00554D1D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DC6D" w14:textId="77777777" w:rsidR="00554D1D" w:rsidRDefault="00554D1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26D3" w14:textId="77777777" w:rsidR="00554D1D" w:rsidRDefault="00554D1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55B4" w14:textId="77777777" w:rsidR="00554D1D" w:rsidRDefault="00554D1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1918392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E39D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A538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1A1F5579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CDD0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69A6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F43CAEA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4308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6373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E893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23948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C2584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3A1510D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854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D526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2A8C0346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608E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1667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7CF600F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F5D7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2381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E302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80B8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E723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61A8C26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F95E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6404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412AB143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F3FF1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C9E9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4E29C75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D973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B2F1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C129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143D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59E6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279965E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51FF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7648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8F69" w14:textId="77777777" w:rsidR="00554D1D" w:rsidRDefault="00554D1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6E28" w14:textId="77777777" w:rsidR="00554D1D" w:rsidRDefault="00554D1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EB85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11DF" w14:textId="77777777" w:rsidR="00554D1D" w:rsidRDefault="00554D1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9FEE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51555A7B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059C" w14:textId="77777777" w:rsidR="00554D1D" w:rsidRDefault="00554D1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2537" w14:textId="77777777" w:rsidR="00554D1D" w:rsidRDefault="00554D1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47F789D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2E3A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42B5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F937" w14:textId="77777777" w:rsidR="00554D1D" w:rsidRDefault="00554D1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7631" w14:textId="77777777" w:rsidR="00554D1D" w:rsidRDefault="00554D1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0D04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3CC7" w14:textId="77777777" w:rsidR="00554D1D" w:rsidRDefault="00554D1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86E77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06F2B2B6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9DAD" w14:textId="77777777" w:rsidR="00554D1D" w:rsidRDefault="00554D1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BA1B" w14:textId="77777777" w:rsidR="00554D1D" w:rsidRDefault="00554D1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4863007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6D8C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8FA4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631E" w14:textId="77777777" w:rsidR="00554D1D" w:rsidRDefault="00554D1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D35E4" w14:textId="77777777" w:rsidR="00554D1D" w:rsidRDefault="00554D1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23F2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4FCFE" w14:textId="77777777" w:rsidR="00554D1D" w:rsidRDefault="00554D1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5C56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508534B2" w14:textId="77777777" w:rsidR="00554D1D" w:rsidRDefault="00554D1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6842" w14:textId="77777777" w:rsidR="00554D1D" w:rsidRDefault="00554D1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6C6B" w14:textId="77777777" w:rsidR="00554D1D" w:rsidRDefault="00554D1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54D1D" w14:paraId="08CAA972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B20A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EBF2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53AE733C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7BA35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754B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A99F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F779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DE6F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187A1D5F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7F35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E8D8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0CA8368F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415F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B3E1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7476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B5C7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F0E493E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A0F9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34F1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DC24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1BB4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0C54C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0BBDC696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0A781108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321DA6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54D1D" w14:paraId="16904636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C9D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184A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D141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ACEA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B7B620E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D6CC8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093F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B8DD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EBD3E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CDE4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43FD598D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9615920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6A517D6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54D1D" w14:paraId="5D7CB1F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3473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E768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47380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AC93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90C4A4A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A5EB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E237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23A82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8809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9005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4DC7E5FC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08CECA0B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29C524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54D1D" w14:paraId="6FD7ADD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6FC7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E582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7940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81F5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A1EA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8F69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07D39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B185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35E6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316B98B0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7CD7394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54D1D" w14:paraId="3C8E37B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BA7F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716D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53E5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1DE2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8F62897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F941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08A1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F668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DF87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1F86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38803D95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C7582B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54D1D" w14:paraId="03AAD24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8BD8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B1B0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8D12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C72C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01AE8CE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1090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231A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97E87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D1F7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D12A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3EDB0955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401C9E2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54D1D" w14:paraId="5E62533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2765D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B5F0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7E18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4A9D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5874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7C5237CC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8F42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C472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31CA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ED31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2E76B3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E8C7B48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554D1D" w14:paraId="3090832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F71EB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37C3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65020330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2FFE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D7CC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939D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B418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D030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0A89E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6D71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54D1D" w14:paraId="1DE84A1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8028" w14:textId="77777777" w:rsidR="00554D1D" w:rsidRDefault="00554D1D" w:rsidP="00554D1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4437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1B06C8FA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CDDF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E6E9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5F13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1AFF" w14:textId="77777777" w:rsidR="00554D1D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59DD" w14:textId="77777777" w:rsidR="00554D1D" w:rsidRDefault="00554D1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5A16" w14:textId="77777777" w:rsidR="00554D1D" w:rsidRPr="00600D25" w:rsidRDefault="00554D1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1DFED" w14:textId="77777777" w:rsidR="00554D1D" w:rsidRDefault="00554D1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36EF04D" w14:textId="77777777" w:rsidR="00554D1D" w:rsidRPr="00836022" w:rsidRDefault="00554D1D" w:rsidP="0095691E">
      <w:pPr>
        <w:spacing w:before="40" w:line="192" w:lineRule="auto"/>
        <w:ind w:right="57"/>
        <w:rPr>
          <w:sz w:val="20"/>
          <w:lang w:val="en-US"/>
        </w:rPr>
      </w:pPr>
    </w:p>
    <w:p w14:paraId="0CFB352A" w14:textId="77777777" w:rsidR="00554D1D" w:rsidRDefault="00554D1D" w:rsidP="00E512BA">
      <w:pPr>
        <w:pStyle w:val="Heading1"/>
        <w:spacing w:line="360" w:lineRule="auto"/>
      </w:pPr>
      <w:r>
        <w:t>LINIA 301 B</w:t>
      </w:r>
    </w:p>
    <w:p w14:paraId="1C334B6D" w14:textId="77777777" w:rsidR="00554D1D" w:rsidRDefault="00554D1D" w:rsidP="009020B3">
      <w:pPr>
        <w:pStyle w:val="Heading1"/>
        <w:spacing w:line="360" w:lineRule="auto"/>
        <w:rPr>
          <w:b w:val="0"/>
          <w:bCs w:val="0"/>
          <w:sz w:val="8"/>
        </w:rPr>
      </w:pPr>
      <w:r>
        <w:t>P. mac. R3  BUCIUMENI - BUFTEA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54D1D" w14:paraId="7816F5BB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4CCA" w14:textId="77777777" w:rsidR="00554D1D" w:rsidRDefault="00554D1D" w:rsidP="00554D1D">
            <w:pPr>
              <w:numPr>
                <w:ilvl w:val="0"/>
                <w:numId w:val="4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EA6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0+040</w:t>
            </w:r>
          </w:p>
          <w:p w14:paraId="476D39F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2+320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189E" w14:textId="77777777" w:rsidR="00554D1D" w:rsidRPr="004856F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355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Bucimeni-</w:t>
            </w:r>
          </w:p>
          <w:p w14:paraId="013A69E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Buftea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A33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C50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794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990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0FA1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32FDB3C" w14:textId="77777777" w:rsidR="00554D1D" w:rsidRDefault="00554D1D" w:rsidP="00C64D9B">
      <w:pPr>
        <w:pStyle w:val="Heading1"/>
        <w:spacing w:line="360" w:lineRule="auto"/>
      </w:pPr>
      <w:r>
        <w:lastRenderedPageBreak/>
        <w:t xml:space="preserve">LINIA 301 Ba </w:t>
      </w:r>
    </w:p>
    <w:p w14:paraId="0DFA770C" w14:textId="77777777" w:rsidR="00554D1D" w:rsidRDefault="00554D1D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54D1D" w14:paraId="207516ED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D0B6" w14:textId="77777777" w:rsidR="00554D1D" w:rsidRDefault="00554D1D" w:rsidP="00554D1D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4CFA7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04F9" w14:textId="77777777" w:rsidR="00554D1D" w:rsidRPr="00244AE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8CFC" w14:textId="77777777" w:rsidR="00554D1D" w:rsidRDefault="00554D1D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3992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E765C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11B</w:t>
            </w:r>
          </w:p>
          <w:p w14:paraId="5E39543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C881" w14:textId="77777777" w:rsidR="00554D1D" w:rsidRPr="00771A0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F1FA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D9FE" w14:textId="77777777" w:rsidR="00554D1D" w:rsidRPr="00244AE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946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54D1D" w14:paraId="7ACFDCF6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3DF8" w14:textId="77777777" w:rsidR="00554D1D" w:rsidRDefault="00554D1D" w:rsidP="00554D1D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2297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F058" w14:textId="77777777" w:rsidR="00554D1D" w:rsidRPr="00244AE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329D" w14:textId="77777777" w:rsidR="00554D1D" w:rsidRDefault="00554D1D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D984A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5A80DE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3B </w:t>
            </w:r>
          </w:p>
          <w:p w14:paraId="7B2A012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 5B </w:t>
            </w:r>
          </w:p>
          <w:p w14:paraId="157C064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</w:t>
            </w:r>
          </w:p>
          <w:p w14:paraId="520966B2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AE81" w14:textId="77777777" w:rsidR="00554D1D" w:rsidRPr="00771A0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5DA9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EB38" w14:textId="77777777" w:rsidR="00554D1D" w:rsidRPr="00244AE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A07B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Remiza Specială Mogoşoaia.</w:t>
            </w:r>
          </w:p>
          <w:p w14:paraId="04F6600F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54D1D" w14:paraId="4A069113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CE71" w14:textId="77777777" w:rsidR="00554D1D" w:rsidRDefault="00554D1D" w:rsidP="00554D1D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8F4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484E7D6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98A3" w14:textId="77777777" w:rsidR="00554D1D" w:rsidRPr="00244AE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4BE1" w14:textId="77777777" w:rsidR="00554D1D" w:rsidRDefault="00554D1D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Buciumeni -</w:t>
            </w:r>
          </w:p>
          <w:p w14:paraId="637CC616" w14:textId="77777777" w:rsidR="00554D1D" w:rsidRDefault="00554D1D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218B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BAC62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121A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05BDE" w14:textId="77777777" w:rsidR="00554D1D" w:rsidRPr="00244AE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271E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54D1D" w14:paraId="236A07CD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644F" w14:textId="77777777" w:rsidR="00554D1D" w:rsidRDefault="00554D1D" w:rsidP="00554D1D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25C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03A76" w14:textId="77777777" w:rsidR="00554D1D" w:rsidRPr="00244AE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F86A0" w14:textId="77777777" w:rsidR="00554D1D" w:rsidRDefault="00554D1D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AFC8615" w14:textId="77777777" w:rsidR="00554D1D" w:rsidRDefault="00554D1D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CB4A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73B2DE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şi 27 </w:t>
            </w:r>
          </w:p>
          <w:p w14:paraId="6AA1D872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7989" w14:textId="77777777" w:rsidR="00554D1D" w:rsidRPr="00771A0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5ABB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893C" w14:textId="77777777" w:rsidR="00554D1D" w:rsidRPr="00244AE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795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54D1D" w14:paraId="652897A4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0D5A" w14:textId="77777777" w:rsidR="00554D1D" w:rsidRDefault="00554D1D" w:rsidP="00554D1D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134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85FA" w14:textId="77777777" w:rsidR="00554D1D" w:rsidRPr="00244AE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92F8" w14:textId="77777777" w:rsidR="00554D1D" w:rsidRDefault="00554D1D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Mogoşoaia </w:t>
            </w:r>
          </w:p>
          <w:p w14:paraId="2D3E3B6A" w14:textId="77777777" w:rsidR="00554D1D" w:rsidRDefault="00554D1D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2D2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3522C3E7" w14:textId="77777777" w:rsidR="00554D1D" w:rsidRPr="00964B09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3822" w14:textId="77777777" w:rsidR="00554D1D" w:rsidRPr="00771A0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0213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6B237" w14:textId="77777777" w:rsidR="00554D1D" w:rsidRPr="00244AE6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B82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614E68DC" w14:textId="77777777" w:rsidR="00554D1D" w:rsidRDefault="00554D1D">
      <w:pPr>
        <w:spacing w:before="40" w:line="192" w:lineRule="auto"/>
        <w:ind w:right="57"/>
        <w:rPr>
          <w:sz w:val="20"/>
          <w:lang w:val="ro-RO"/>
        </w:rPr>
      </w:pPr>
    </w:p>
    <w:p w14:paraId="00887FE7" w14:textId="77777777" w:rsidR="00554D1D" w:rsidRDefault="00554D1D" w:rsidP="009E1E10">
      <w:pPr>
        <w:pStyle w:val="Heading1"/>
        <w:spacing w:line="360" w:lineRule="auto"/>
      </w:pPr>
      <w:r>
        <w:lastRenderedPageBreak/>
        <w:t>LINIA 301 Bb</w:t>
      </w:r>
    </w:p>
    <w:p w14:paraId="0F9F7A51" w14:textId="77777777" w:rsidR="00554D1D" w:rsidRDefault="00554D1D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54D1D" w14:paraId="1D97E422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39A5" w14:textId="77777777" w:rsidR="00554D1D" w:rsidRDefault="00554D1D" w:rsidP="00554D1D">
            <w:pPr>
              <w:numPr>
                <w:ilvl w:val="0"/>
                <w:numId w:val="46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53A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2FA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D8C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Mogoșoaia -</w:t>
            </w:r>
          </w:p>
          <w:p w14:paraId="31001BD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297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F86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3B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7+900</w:t>
            </w:r>
          </w:p>
          <w:p w14:paraId="1B11B45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0833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8AE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717B2B5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54FCFCDA" w14:textId="77777777" w:rsidR="00554D1D" w:rsidRDefault="00554D1D" w:rsidP="00CF0E71">
      <w:pPr>
        <w:pStyle w:val="Heading1"/>
        <w:spacing w:line="276" w:lineRule="auto"/>
      </w:pPr>
      <w:r>
        <w:t>LINIA 301 D</w:t>
      </w:r>
    </w:p>
    <w:p w14:paraId="087D154F" w14:textId="77777777" w:rsidR="00554D1D" w:rsidRDefault="00554D1D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54D1D" w14:paraId="03C076B4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3092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25B5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68567455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CA14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3C02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Pantelimon - </w:t>
            </w:r>
          </w:p>
          <w:p w14:paraId="0B2CCAEF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DAC3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3D90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0852C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1A3E1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BFBC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BB8C2AA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7DFB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CE90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55FC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7F23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2CCD2C58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0283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B0C2D90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BC37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47BA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5176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D9C2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8AF11F3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CFC5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9481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EDD5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DD78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029D1D50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3BEF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5A30AB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EFBB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AA16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B69B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1D05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F42E69E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558C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E8D2A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4BAA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9691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2265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B4A8836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3B7C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E2E7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B679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11C7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82D0F5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27BE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96E4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6DC2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AFE0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74B6FCB6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D83E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3B97B65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A65C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FB00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31846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1737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C24E1A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63B3355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 Cap X.</w:t>
            </w:r>
          </w:p>
        </w:tc>
      </w:tr>
      <w:tr w:rsidR="00554D1D" w14:paraId="2CB8EDCB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0659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4F55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6943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1312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0F516A51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518F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10, 12, 34</w:t>
            </w:r>
          </w:p>
          <w:p w14:paraId="5A0DB443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AC95BF5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79D9BC3D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76221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4A1A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B789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F8C9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5BC58F4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561E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A0C7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D100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DD9F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D08A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7F80550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/ 8</w:t>
            </w:r>
          </w:p>
          <w:p w14:paraId="00F0BD56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2E9C35AE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18D9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0A7F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7B36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8EA0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către Antestaţia Faur.</w:t>
            </w:r>
          </w:p>
        </w:tc>
      </w:tr>
      <w:tr w:rsidR="00554D1D" w14:paraId="048A72D3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77C3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35A0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37+165</w:t>
            </w:r>
          </w:p>
          <w:p w14:paraId="338E2766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A3996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1EEA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Grupa Tehnică - </w:t>
            </w:r>
          </w:p>
          <w:p w14:paraId="5F3EAE61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A1FF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768C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BBA92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3820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E93C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CE96358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BBD4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902D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F839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B6F6F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CF2A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BAE4FEE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36D9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176C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55FC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96E4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C4F769B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521DB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7DD6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6C2F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2C9A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637AEE81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CAD8A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8FCE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914D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0B0A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7730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62D89A2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F00C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F119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25EC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A067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2BD18F2C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5949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2164183E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1802CA62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CC7F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F523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00C0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B911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3DEBB97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D822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4061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B3A2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4B5A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4776C57D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27C0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6C98B455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394B1AF0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11553EFC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FC34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0246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17CA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6A7D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16B4098A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0BF3A31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5C21" w14:textId="77777777" w:rsidR="00554D1D" w:rsidRDefault="00554D1D" w:rsidP="00554D1D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5ABE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156B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EA760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4EB7F13B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38E2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13C8DE6A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1C0957B6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2D76AB5F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3593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2EFA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2035" w14:textId="77777777" w:rsidR="00554D1D" w:rsidRPr="00935D4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86F7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1A029949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3285E3D" w14:textId="77777777" w:rsidR="00554D1D" w:rsidRDefault="00554D1D" w:rsidP="00CF0E71">
      <w:pPr>
        <w:spacing w:before="40" w:line="276" w:lineRule="auto"/>
        <w:ind w:right="57"/>
        <w:rPr>
          <w:sz w:val="20"/>
          <w:lang w:val="ro-RO"/>
        </w:rPr>
      </w:pPr>
    </w:p>
    <w:p w14:paraId="612A01B6" w14:textId="77777777" w:rsidR="00554D1D" w:rsidRDefault="00554D1D" w:rsidP="008F15F5">
      <w:pPr>
        <w:pStyle w:val="Heading1"/>
        <w:spacing w:line="360" w:lineRule="auto"/>
      </w:pPr>
      <w:r>
        <w:t>LINIA 301 De</w:t>
      </w:r>
    </w:p>
    <w:p w14:paraId="239096BC" w14:textId="77777777" w:rsidR="00554D1D" w:rsidRDefault="00554D1D" w:rsidP="003A6DFA">
      <w:pPr>
        <w:pStyle w:val="Heading1"/>
        <w:spacing w:line="360" w:lineRule="auto"/>
        <w:rPr>
          <w:b w:val="0"/>
          <w:bCs w:val="0"/>
          <w:sz w:val="8"/>
        </w:rPr>
      </w:pPr>
      <w:r>
        <w:t>BUCUREŞTI SUD - ANTESTAŢIA FAUR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D1D" w14:paraId="1096668C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682F" w14:textId="77777777" w:rsidR="00554D1D" w:rsidRDefault="00554D1D" w:rsidP="00554D1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D4A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2+510</w:t>
            </w:r>
          </w:p>
          <w:p w14:paraId="5219DA3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2C86" w14:textId="77777777" w:rsidR="00554D1D" w:rsidRPr="00A5601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E18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Antestaţia Faur</w:t>
            </w:r>
          </w:p>
          <w:p w14:paraId="18EDD18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3D6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01FDD" w14:textId="77777777" w:rsidR="00554D1D" w:rsidRPr="00A5601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540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615C" w14:textId="77777777" w:rsidR="00554D1D" w:rsidRPr="00A5601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5ECB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4E8C254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2447036C" w14:textId="77777777" w:rsidR="00554D1D" w:rsidRDefault="00554D1D" w:rsidP="00125915">
      <w:pPr>
        <w:pStyle w:val="Heading1"/>
        <w:spacing w:line="360" w:lineRule="auto"/>
      </w:pPr>
      <w:r>
        <w:t>LINIA 301 E1</w:t>
      </w:r>
    </w:p>
    <w:p w14:paraId="535B12CF" w14:textId="77777777" w:rsidR="00554D1D" w:rsidRDefault="00554D1D" w:rsidP="005A0AD9">
      <w:pPr>
        <w:pStyle w:val="Heading1"/>
        <w:spacing w:line="360" w:lineRule="auto"/>
        <w:rPr>
          <w:b w:val="0"/>
          <w:bCs w:val="0"/>
          <w:sz w:val="8"/>
        </w:rPr>
      </w:pPr>
      <w:r>
        <w:t>RACORDARE R1 - R2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54D1D" w14:paraId="1AB9CDA2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8176" w14:textId="77777777" w:rsidR="00554D1D" w:rsidRDefault="00554D1D" w:rsidP="00554D1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8C2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3E9401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0+700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3AE6" w14:textId="77777777" w:rsidR="00554D1D" w:rsidRPr="00C61E1A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5829" w14:textId="77777777" w:rsidR="00554D1D" w:rsidRDefault="00554D1D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R1 -</w:t>
            </w:r>
          </w:p>
          <w:p w14:paraId="0E4EBEC4" w14:textId="77777777" w:rsidR="00554D1D" w:rsidRDefault="00554D1D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 Jilava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91C9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162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E5F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B14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09B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5128801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06667812" w14:textId="77777777" w:rsidR="00554D1D" w:rsidRDefault="00554D1D" w:rsidP="001D4EEA">
      <w:pPr>
        <w:pStyle w:val="Heading1"/>
        <w:spacing w:line="360" w:lineRule="auto"/>
      </w:pPr>
      <w:r>
        <w:lastRenderedPageBreak/>
        <w:t>LINIA 301 Eb</w:t>
      </w:r>
    </w:p>
    <w:p w14:paraId="2419068F" w14:textId="77777777" w:rsidR="00554D1D" w:rsidRDefault="00554D1D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D1D" w14:paraId="1E649783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6261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198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08D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13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799243E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24</w:t>
            </w:r>
          </w:p>
          <w:p w14:paraId="7B44F87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C1857" w14:textId="77777777" w:rsidR="00554D1D" w:rsidRDefault="00554D1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7CE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6AD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72+528</w:t>
            </w:r>
          </w:p>
          <w:p w14:paraId="4094FFF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821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D63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FAF3B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554D1D" w14:paraId="4F877624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42E0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4D6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CA9C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16D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2E4A8D3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8A68" w14:textId="77777777" w:rsidR="00554D1D" w:rsidRDefault="00554D1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5B06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BD6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71+900</w:t>
            </w:r>
          </w:p>
          <w:p w14:paraId="1E89068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BE2D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8F9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95A27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pod metalic Km. 71+350 și sch. 2 Cap. Y Chiajna Km. 71+900.</w:t>
            </w:r>
          </w:p>
        </w:tc>
      </w:tr>
      <w:tr w:rsidR="00554D1D" w14:paraId="72553F1D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3007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341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  <w:p w14:paraId="13E93A8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47E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FEA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0225F3D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F254" w14:textId="77777777" w:rsidR="00554D1D" w:rsidRDefault="00554D1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24D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DA1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73A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81D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3A1AC3B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34135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69E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02F4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ED1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0B5E890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0305" w14:textId="77777777" w:rsidR="00554D1D" w:rsidRDefault="00554D1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56FA2DE" w14:textId="77777777" w:rsidR="00554D1D" w:rsidRDefault="00554D1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068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2CE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D499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53F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2DC9C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 Cap X.</w:t>
            </w:r>
          </w:p>
        </w:tc>
      </w:tr>
      <w:tr w:rsidR="00554D1D" w14:paraId="7FAE8A42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3957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734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85F3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3E9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2D40E15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13A9E" w14:textId="77777777" w:rsidR="00554D1D" w:rsidRDefault="00554D1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0296D8" w14:textId="77777777" w:rsidR="00554D1D" w:rsidRDefault="00554D1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18EF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AA4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DB4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08B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FA417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7 - 10.</w:t>
            </w:r>
          </w:p>
        </w:tc>
      </w:tr>
      <w:tr w:rsidR="00554D1D" w14:paraId="01E321B7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AF4DE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E24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D040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5EBA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135E860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163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9F0E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AD7F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1C0F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275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712D4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  linia 7 abătută.</w:t>
            </w:r>
          </w:p>
        </w:tc>
      </w:tr>
      <w:tr w:rsidR="00554D1D" w14:paraId="29DA88C1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14F1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228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FEEE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ED8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4C2DC0F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84D1" w14:textId="77777777" w:rsidR="00554D1D" w:rsidRDefault="00554D1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FA7004C" w14:textId="77777777" w:rsidR="00554D1D" w:rsidRDefault="00554D1D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2A32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677B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6545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BC2B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7DADA21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2184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9F2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02C6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2AB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0CB47E9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D44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5978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3AD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39AD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671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47642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 abătute.</w:t>
            </w:r>
          </w:p>
        </w:tc>
      </w:tr>
      <w:tr w:rsidR="00554D1D" w14:paraId="2D36C70B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FE47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BEE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D7AC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B1F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38D6E0F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33B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0692E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7956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A9B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EAFC9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8CC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2CEE6CE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BF4C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995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19BC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22A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5D75527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0F9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2F4E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801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4B33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2B0A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919B326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5045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1C0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59+280</w:t>
            </w:r>
          </w:p>
          <w:p w14:paraId="338595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48FA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5C1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786E8E5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  <w:p w14:paraId="4457764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219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91D8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AEC3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4D7A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F8D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4340C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2 și III.</w:t>
            </w:r>
          </w:p>
        </w:tc>
      </w:tr>
      <w:tr w:rsidR="00554D1D" w14:paraId="0B01DDAA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658A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237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60+300</w:t>
            </w:r>
          </w:p>
          <w:p w14:paraId="7A5B7F3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D66C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F66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6EB94DD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612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1CB7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628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00C1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925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DC6C6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1, 2 și 3 directă </w:t>
            </w:r>
          </w:p>
          <w:p w14:paraId="33381EC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554D1D" w14:paraId="7D1FFDAA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71A9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555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4DE172A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4E67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A82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2B14894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8AA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3006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1FE7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F6F9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881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63CBBF6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6EF3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346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EC6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E4BE" w14:textId="77777777" w:rsidR="00554D1D" w:rsidRDefault="00554D1D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01CBFEC8" w14:textId="77777777" w:rsidR="00554D1D" w:rsidRDefault="00554D1D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9E32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BEDE4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206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53+400</w:t>
            </w:r>
          </w:p>
          <w:p w14:paraId="6712F9F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D83E7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0DB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7C6E199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92BA" w14:textId="77777777" w:rsidR="00554D1D" w:rsidRDefault="00554D1D" w:rsidP="00554D1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B28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A1EB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6DE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5BF3970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5CC6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F2B43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8AC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0CA6A05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48F2" w14:textId="77777777" w:rsidR="00554D1D" w:rsidRPr="00521173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5FF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3C97404" w14:textId="77777777" w:rsidR="00554D1D" w:rsidRPr="007972D9" w:rsidRDefault="00554D1D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198B7CEA" w14:textId="77777777" w:rsidR="00554D1D" w:rsidRDefault="00554D1D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1743CFE3" w14:textId="77777777" w:rsidR="00554D1D" w:rsidRPr="005D215B" w:rsidRDefault="00554D1D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D1D" w14:paraId="0D4B48A1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F7C1" w14:textId="77777777" w:rsidR="00554D1D" w:rsidRDefault="00554D1D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7B1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AC66" w14:textId="77777777" w:rsidR="00554D1D" w:rsidRPr="00B3607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ACF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F08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231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24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03CE540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5D7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998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554D1D" w14:paraId="5438D3AB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FCB7" w14:textId="77777777" w:rsidR="00554D1D" w:rsidRDefault="00554D1D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C31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DFB8" w14:textId="77777777" w:rsidR="00554D1D" w:rsidRPr="00B3607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417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CE0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05D839B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D4E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D2E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9CB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010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54923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5879D04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554D1D" w14:paraId="7489BCB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1BB8" w14:textId="77777777" w:rsidR="00554D1D" w:rsidRDefault="00554D1D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181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217AD" w14:textId="77777777" w:rsidR="00554D1D" w:rsidRPr="00B3607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223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5D244DB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D54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4494957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82F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394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938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FB4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554D1D" w14:paraId="4435C7F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DEF0" w14:textId="77777777" w:rsidR="00554D1D" w:rsidRDefault="00554D1D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D9B2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9AE2" w14:textId="77777777" w:rsidR="00554D1D" w:rsidRPr="00B3607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38BA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7C82087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238BCC4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437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1024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18C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4FB482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26F9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999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90777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2042F82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2033AD9" w14:textId="77777777" w:rsidR="00554D1D" w:rsidRDefault="00554D1D" w:rsidP="00F14E3C">
      <w:pPr>
        <w:pStyle w:val="Heading1"/>
        <w:spacing w:line="360" w:lineRule="auto"/>
      </w:pPr>
      <w:r>
        <w:lastRenderedPageBreak/>
        <w:t>LINIA 301 F1</w:t>
      </w:r>
    </w:p>
    <w:p w14:paraId="40F55EFD" w14:textId="77777777" w:rsidR="00554D1D" w:rsidRDefault="00554D1D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554D1D" w14:paraId="069C2957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E6AE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61B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DF1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F40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1F5E65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A49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15A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E84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FF87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B7E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CD34F9D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9618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E5F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21D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AD9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6B279C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79D6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D39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E06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CBF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3305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EE30855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2AD7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2527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BF2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DA1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8DDAB4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61E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29E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D7C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3BC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CBA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1DDF76E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7AF9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70F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34C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CB0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580BA7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540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76A607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2704945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D44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84C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38A0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EA1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2AEE94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9FB99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DEB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07C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0E5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3062B6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EC0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E70F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6DB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42A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B2F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44249F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1512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D2A1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4399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980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B3DDD5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316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545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0EEA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A29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27A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97D3C7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C79F3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247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5A94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619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3BC513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D05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439BB9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D18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B01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401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951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D973DD4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C31F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E50B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FE6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912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0A0AB8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7D5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535F1D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218A85A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A36A11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E395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4D2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413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8740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FE7CD7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C455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D44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B5F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815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8D40B2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862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356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67F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0CA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684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A39BD58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78F7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5A9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624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BDD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680CE7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D2C0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B0FEED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6D4AEC0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73C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91F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5420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351E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0876DF9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BC40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B09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E29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EB3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B52935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B309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15B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761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CA9D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B57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4BB173A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B7D5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401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B64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7D1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4189C5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758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16CE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9D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378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DEF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90EBBA5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C4B8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86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D84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F75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132107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E222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479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BF1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F79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2CC2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5280A72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1B415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6F4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EFD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598D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0246CF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C5C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21305E8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F34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BD6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32D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702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28B8023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95AD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EBA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75C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524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4A6DCE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69BB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013F60C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7770110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FA8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C1ED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571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463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77D0A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554D1D" w14:paraId="444631D2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9BC6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EBB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F3B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7EF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32B936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05A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235F6C2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EC3D1B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BF0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914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0D05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965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554D1D" w14:paraId="2DDDDE27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1C6E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8B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76B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57F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187B65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99E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DCE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98E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DF7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5EA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402321E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46C6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F42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FD9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750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663777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CA6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9CE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A74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F582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C86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1FE1647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6C8F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849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4CA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B54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71910C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56DA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2F2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086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D94E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696A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2E0E980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6F91" w14:textId="77777777" w:rsidR="00554D1D" w:rsidRDefault="00554D1D" w:rsidP="00554D1D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9FC5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A0A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C51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088F9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2DE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4C1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DF4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9E3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059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0DF248A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22D8E2A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757B701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1B88EDC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6F163AF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496AB056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28FCC831" w14:textId="77777777" w:rsidR="00554D1D" w:rsidRDefault="00554D1D" w:rsidP="007E3B63">
      <w:pPr>
        <w:pStyle w:val="Heading1"/>
        <w:spacing w:line="360" w:lineRule="auto"/>
      </w:pPr>
      <w:r>
        <w:t>LINIA 301 G</w:t>
      </w:r>
    </w:p>
    <w:p w14:paraId="0498CB7B" w14:textId="77777777" w:rsidR="00554D1D" w:rsidRDefault="00554D1D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554D1D" w14:paraId="21FEA25C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2F2B1" w14:textId="77777777" w:rsidR="00554D1D" w:rsidRDefault="00554D1D" w:rsidP="00554D1D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5554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6657A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FF8EC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CAD5C7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0F5D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02A3B3A4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F4416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3F1F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63F6A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B7F47" w14:textId="77777777" w:rsidR="00554D1D" w:rsidRDefault="00554D1D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CEE7F2E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7558D" w14:textId="77777777" w:rsidR="00554D1D" w:rsidRDefault="00554D1D" w:rsidP="00554D1D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9C98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6236E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9FA86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55C85B4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20582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C1A3DA2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5BB3323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5A3E7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D94C2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0A705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4752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0EDAEC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1DBC8" w14:textId="77777777" w:rsidR="00554D1D" w:rsidRDefault="00554D1D" w:rsidP="00554D1D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959D9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8E400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FABBD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EEC6667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130E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D92DC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801A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51825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C3C9A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A7F034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698B3" w14:textId="77777777" w:rsidR="00554D1D" w:rsidRDefault="00554D1D" w:rsidP="00554D1D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D02D7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2B696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3997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E12751E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3DD6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1D2FF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84FE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E7E3A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D562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220E725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0D29" w14:textId="77777777" w:rsidR="00554D1D" w:rsidRDefault="00554D1D" w:rsidP="00554D1D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C65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FFC1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442A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F26C9D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0023" w14:textId="77777777" w:rsidR="00554D1D" w:rsidRDefault="00554D1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02714CF" w14:textId="77777777" w:rsidR="00554D1D" w:rsidRDefault="00554D1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17B9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FBD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FC3D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66C2E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F65AEAA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4665" w14:textId="77777777" w:rsidR="00554D1D" w:rsidRDefault="00554D1D" w:rsidP="00554D1D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3CE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23D7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C93E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AB63D1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A498" w14:textId="77777777" w:rsidR="00554D1D" w:rsidRDefault="00554D1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32438E1" w14:textId="77777777" w:rsidR="00554D1D" w:rsidRDefault="00554D1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FA6EB87" w14:textId="77777777" w:rsidR="00554D1D" w:rsidRDefault="00554D1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6114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F73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90C2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6C1F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2D2AB57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7B96" w14:textId="77777777" w:rsidR="00554D1D" w:rsidRDefault="00554D1D" w:rsidP="00554D1D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FC70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3173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DDAB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74DE19C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D426" w14:textId="77777777" w:rsidR="00554D1D" w:rsidRDefault="00554D1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CDB6B4D" w14:textId="77777777" w:rsidR="00554D1D" w:rsidRDefault="00554D1D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05D57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8986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DF5A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E5B56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FAE1F4B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EBD1" w14:textId="77777777" w:rsidR="00554D1D" w:rsidRDefault="00554D1D" w:rsidP="00554D1D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8825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B766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BA98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D181A7C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C28A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4802183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12924CD3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F0E7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94E0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B2FBE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41BF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2F46747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5117" w14:textId="77777777" w:rsidR="00554D1D" w:rsidRDefault="00554D1D" w:rsidP="00554D1D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DF2F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E344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95B3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79AC062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2699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A1DB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4C70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4485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885E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F341EF2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BC46" w14:textId="77777777" w:rsidR="00554D1D" w:rsidRDefault="00554D1D" w:rsidP="00554D1D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AD17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05E0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36E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9FAC4D5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10D3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B8226D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9D24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5D58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3EF21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B00F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5B115BC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E82E" w14:textId="77777777" w:rsidR="00554D1D" w:rsidRDefault="00554D1D" w:rsidP="00554D1D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0461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C4A4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CBC0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D186E79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2FD1C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FD41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778A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AA334" w14:textId="77777777" w:rsidR="00554D1D" w:rsidRDefault="00554D1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D2F7" w14:textId="77777777" w:rsidR="00554D1D" w:rsidRDefault="00554D1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59BBC7D" w14:textId="77777777" w:rsidR="00554D1D" w:rsidRDefault="00554D1D">
      <w:pPr>
        <w:spacing w:before="40" w:line="192" w:lineRule="auto"/>
        <w:ind w:right="57"/>
        <w:rPr>
          <w:sz w:val="20"/>
          <w:lang w:val="ro-RO"/>
        </w:rPr>
      </w:pPr>
    </w:p>
    <w:p w14:paraId="6C74C44A" w14:textId="77777777" w:rsidR="00554D1D" w:rsidRDefault="00554D1D" w:rsidP="00C87A96">
      <w:pPr>
        <w:pStyle w:val="Heading1"/>
        <w:spacing w:line="360" w:lineRule="auto"/>
      </w:pPr>
      <w:r>
        <w:t>LINIA 301 J</w:t>
      </w:r>
    </w:p>
    <w:p w14:paraId="569B4311" w14:textId="77777777" w:rsidR="00554D1D" w:rsidRDefault="00554D1D" w:rsidP="00294919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GRUPA 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D1D" w14:paraId="5EA93C04" w14:textId="77777777">
        <w:trPr>
          <w:cantSplit/>
          <w:trHeight w:val="60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CA81" w14:textId="77777777" w:rsidR="00554D1D" w:rsidRDefault="00554D1D" w:rsidP="00554D1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D7CD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5D5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712E" w14:textId="77777777" w:rsidR="00554D1D" w:rsidRDefault="00554D1D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 Triaj Grupa D 2 Cap Giulești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A961" w14:textId="77777777" w:rsidR="00554D1D" w:rsidRPr="007C4752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7C4752">
              <w:rPr>
                <w:b/>
                <w:bCs/>
                <w:sz w:val="20"/>
                <w:szCs w:val="20"/>
                <w:lang w:val="ro-RO"/>
              </w:rPr>
              <w:t>linia 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ECDD" w14:textId="77777777" w:rsidR="00554D1D" w:rsidRPr="007C4752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475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D99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40A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6B5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100 ml de la călcâi sch. 9 Post Giulești spre Post 23.</w:t>
            </w:r>
          </w:p>
          <w:p w14:paraId="3DCD659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teren. </w:t>
            </w:r>
          </w:p>
          <w:p w14:paraId="0BBFF86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Post 23 cu palete galbene cu diagonală.</w:t>
            </w:r>
          </w:p>
        </w:tc>
      </w:tr>
    </w:tbl>
    <w:p w14:paraId="1D7052ED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5D3D6675" w14:textId="77777777" w:rsidR="00554D1D" w:rsidRDefault="00554D1D" w:rsidP="00A04CFB">
      <w:pPr>
        <w:pStyle w:val="Heading1"/>
        <w:spacing w:line="360" w:lineRule="auto"/>
      </w:pPr>
      <w:r>
        <w:t>LINIA 301 K</w:t>
      </w:r>
    </w:p>
    <w:p w14:paraId="17906F12" w14:textId="77777777" w:rsidR="00554D1D" w:rsidRDefault="00554D1D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54D1D" w14:paraId="5D9E14FD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D3D7" w14:textId="77777777" w:rsidR="00554D1D" w:rsidRDefault="00554D1D" w:rsidP="00554D1D">
            <w:pPr>
              <w:numPr>
                <w:ilvl w:val="0"/>
                <w:numId w:val="4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8B1D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D9E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2146" w14:textId="77777777" w:rsidR="00554D1D" w:rsidRDefault="00554D1D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251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BE37" w14:textId="77777777" w:rsidR="00554D1D" w:rsidRPr="00DC00E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1C6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A55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59C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D7121B1" w14:textId="77777777" w:rsidR="00554D1D" w:rsidRDefault="00554D1D" w:rsidP="00956F37">
      <w:pPr>
        <w:pStyle w:val="Heading1"/>
        <w:spacing w:line="360" w:lineRule="auto"/>
      </w:pPr>
      <w:r>
        <w:lastRenderedPageBreak/>
        <w:t>LINIA 301 N</w:t>
      </w:r>
    </w:p>
    <w:p w14:paraId="18265068" w14:textId="77777777" w:rsidR="00554D1D" w:rsidRDefault="00554D1D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54D1D" w14:paraId="6003359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55BD" w14:textId="77777777" w:rsidR="00554D1D" w:rsidRDefault="00554D1D" w:rsidP="00554D1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F0B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EAD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0D05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3D6313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C68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186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1E7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666F" w14:textId="77777777" w:rsidR="00554D1D" w:rsidRPr="0022092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8F8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CCF821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D1FA" w14:textId="77777777" w:rsidR="00554D1D" w:rsidRDefault="00554D1D" w:rsidP="00554D1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4D0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938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872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B41B17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1B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BA4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3D6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9F382" w14:textId="77777777" w:rsidR="00554D1D" w:rsidRPr="0022092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A09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1075EC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74A9" w14:textId="77777777" w:rsidR="00554D1D" w:rsidRDefault="00554D1D" w:rsidP="00554D1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5C2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E99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050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6656F6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988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61E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4DA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FA1B" w14:textId="77777777" w:rsidR="00554D1D" w:rsidRPr="0022092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89A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C63C63" w14:textId="77777777" w:rsidR="00554D1D" w:rsidRPr="00474FB0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554D1D" w14:paraId="562840E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F18F" w14:textId="77777777" w:rsidR="00554D1D" w:rsidRDefault="00554D1D" w:rsidP="00554D1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C40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380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119F9" w14:textId="77777777" w:rsidR="00554D1D" w:rsidRDefault="00554D1D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4EE0621" w14:textId="77777777" w:rsidR="00554D1D" w:rsidRDefault="00554D1D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DAF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C0F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CD5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A933" w14:textId="77777777" w:rsidR="00554D1D" w:rsidRPr="0022092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F4B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D3AC05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4E42" w14:textId="77777777" w:rsidR="00554D1D" w:rsidRDefault="00554D1D" w:rsidP="00554D1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153E" w14:textId="77777777" w:rsidR="00554D1D" w:rsidRDefault="00554D1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A824" w14:textId="77777777" w:rsidR="00554D1D" w:rsidRDefault="00554D1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44E5" w14:textId="77777777" w:rsidR="00554D1D" w:rsidRDefault="00554D1D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DA89" w14:textId="77777777" w:rsidR="00554D1D" w:rsidRPr="00E4222D" w:rsidRDefault="00554D1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79A8F57" w14:textId="77777777" w:rsidR="00554D1D" w:rsidRPr="00E4222D" w:rsidRDefault="00554D1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F79C0B7" w14:textId="77777777" w:rsidR="00554D1D" w:rsidRPr="00E4222D" w:rsidRDefault="00554D1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CE30A97" w14:textId="77777777" w:rsidR="00554D1D" w:rsidRDefault="00554D1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2216" w14:textId="77777777" w:rsidR="00554D1D" w:rsidRDefault="00554D1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A107" w14:textId="77777777" w:rsidR="00554D1D" w:rsidRDefault="00554D1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46E9" w14:textId="77777777" w:rsidR="00554D1D" w:rsidRPr="0022092F" w:rsidRDefault="00554D1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296B" w14:textId="77777777" w:rsidR="00554D1D" w:rsidRDefault="00554D1D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52412E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AF77" w14:textId="77777777" w:rsidR="00554D1D" w:rsidRDefault="00554D1D" w:rsidP="00554D1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2F7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9E4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92245" w14:textId="77777777" w:rsidR="00554D1D" w:rsidRDefault="00554D1D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A369" w14:textId="77777777" w:rsidR="00554D1D" w:rsidRDefault="00554D1D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DADD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E7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7837" w14:textId="77777777" w:rsidR="00554D1D" w:rsidRPr="0022092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C82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50C31C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113A" w14:textId="77777777" w:rsidR="00554D1D" w:rsidRDefault="00554D1D" w:rsidP="00554D1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8C9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618AC21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E30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C5F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47EEFA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43D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4549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26D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7F05" w14:textId="77777777" w:rsidR="00554D1D" w:rsidRPr="0022092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A60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D8510E3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C9CD" w14:textId="77777777" w:rsidR="00554D1D" w:rsidRDefault="00554D1D" w:rsidP="00554D1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8DA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DA6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10EC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26C1460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807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7F8F30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650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741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7930" w14:textId="77777777" w:rsidR="00554D1D" w:rsidRPr="0022092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F06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4E57EF3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2A70E748" w14:textId="77777777" w:rsidR="00554D1D" w:rsidRDefault="00554D1D" w:rsidP="007F72A5">
      <w:pPr>
        <w:pStyle w:val="Heading1"/>
        <w:spacing w:line="360" w:lineRule="auto"/>
      </w:pPr>
      <w:r>
        <w:t>LINIA 301 O</w:t>
      </w:r>
    </w:p>
    <w:p w14:paraId="486582EE" w14:textId="77777777" w:rsidR="00554D1D" w:rsidRDefault="00554D1D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11E083CB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D320" w14:textId="77777777" w:rsidR="00554D1D" w:rsidRDefault="00554D1D" w:rsidP="00554D1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C7DB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CDEF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338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069670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C02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28E8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2CB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398E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C4B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FFAA03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C368" w14:textId="77777777" w:rsidR="00554D1D" w:rsidRDefault="00554D1D" w:rsidP="00554D1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639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8188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362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5E6E71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E37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C184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BFC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A1BC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99D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48C988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0AF39" w14:textId="77777777" w:rsidR="00554D1D" w:rsidRDefault="00554D1D" w:rsidP="00554D1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F10B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15C28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20E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FD1365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307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F93960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79D8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168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28AF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B423" w14:textId="77777777" w:rsidR="00554D1D" w:rsidRDefault="00554D1D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638440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5505" w14:textId="77777777" w:rsidR="00554D1D" w:rsidRDefault="00554D1D" w:rsidP="00554D1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779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7601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ED4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267140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57E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ED274B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8B4A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64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9126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386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47796B1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99C1" w14:textId="77777777" w:rsidR="00554D1D" w:rsidRDefault="00554D1D" w:rsidP="00554D1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84E3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6A4C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C90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9C45F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B7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48AA8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639A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BAE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03FC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D31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FBB57D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BCA6" w14:textId="77777777" w:rsidR="00554D1D" w:rsidRDefault="00554D1D" w:rsidP="00554D1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F69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A603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A7A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FAE182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392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5A74B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91BA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998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103B0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73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7B61344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3B48" w14:textId="77777777" w:rsidR="00554D1D" w:rsidRDefault="00554D1D" w:rsidP="00554D1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F5C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84BE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68B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8CFA39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32FD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B0F4B7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A71D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D4A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0C8D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F41E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5136F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554D1D" w14:paraId="633861BE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15BC" w14:textId="77777777" w:rsidR="00554D1D" w:rsidRDefault="00554D1D" w:rsidP="00554D1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94D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5AF0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0B13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25A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4E244E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A989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9A3E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3C39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25F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F6EEC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32B43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554D1D" w14:paraId="62252D9F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A60C" w14:textId="77777777" w:rsidR="00554D1D" w:rsidRDefault="00554D1D" w:rsidP="00554D1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BCA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31A08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6EE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EB25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653CCCF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6890B26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988AB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BAC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0FAE" w14:textId="77777777" w:rsidR="00554D1D" w:rsidRPr="00F1029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404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A2DB3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64C12E9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475413A3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58CB414C" w14:textId="77777777" w:rsidR="00554D1D" w:rsidRDefault="00554D1D" w:rsidP="003260D9">
      <w:pPr>
        <w:pStyle w:val="Heading1"/>
        <w:spacing w:line="360" w:lineRule="auto"/>
      </w:pPr>
      <w:r>
        <w:t>LINIA 301 P</w:t>
      </w:r>
    </w:p>
    <w:p w14:paraId="0894EDB5" w14:textId="77777777" w:rsidR="00554D1D" w:rsidRDefault="00554D1D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D1D" w14:paraId="17868F9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FE36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4611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DBF6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216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B69D06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B54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0F0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2A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4741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4EE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4A6DDD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8891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E2D1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31FD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640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B32D4A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02E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064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7C2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EFC2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CE8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57F473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8847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DD958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DEBD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9D0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E68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FD7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A75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FBE2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FA0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E47C3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554D1D" w:rsidRPr="00A8307A" w14:paraId="3DAB863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0105" w14:textId="77777777" w:rsidR="00554D1D" w:rsidRPr="00A75A00" w:rsidRDefault="00554D1D" w:rsidP="00554D1D">
            <w:pPr>
              <w:numPr>
                <w:ilvl w:val="0"/>
                <w:numId w:val="2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CFD7" w14:textId="77777777" w:rsidR="00554D1D" w:rsidRPr="00A8307A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55FB1" w14:textId="77777777" w:rsidR="00554D1D" w:rsidRPr="00A830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4FB6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2C8E03DA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67CB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B4D0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CEA4" w14:textId="77777777" w:rsidR="00554D1D" w:rsidRPr="00A8307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55B06" w14:textId="77777777" w:rsidR="00554D1D" w:rsidRPr="00A8307A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A8F4" w14:textId="77777777" w:rsidR="00554D1D" w:rsidRPr="00A8307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AB901E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B3CE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D3E7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3EAD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532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2D3A027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45A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78432C7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141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ADF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F296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491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6538C3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CEDE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BF875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8A3B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B84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9C124A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34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CE742F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1802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DE7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E527B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EEFD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554D1D" w14:paraId="514F206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8E35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75F7E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3625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0D5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23CE17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B5C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780872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AFE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E41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6EF9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2E1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81BD7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554D1D" w14:paraId="2176B1E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E264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0CA3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C227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0C3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5F9513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32F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DE5916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29A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2FAE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61B1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D85F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2A07B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554D1D" w14:paraId="24449AD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49EA6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3713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8958A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AD7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6F4A25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DED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641DCA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EB2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EDE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CE1D4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683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7AFCE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554D1D" w14:paraId="68A4920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B034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A344" w14:textId="77777777" w:rsidR="00554D1D" w:rsidRDefault="00554D1D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4298" w14:textId="77777777" w:rsidR="00554D1D" w:rsidRPr="001B37B8" w:rsidRDefault="00554D1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815B" w14:textId="77777777" w:rsidR="00554D1D" w:rsidRDefault="00554D1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EE76C7A" w14:textId="77777777" w:rsidR="00554D1D" w:rsidRDefault="00554D1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7E27" w14:textId="77777777" w:rsidR="00554D1D" w:rsidRDefault="00554D1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BA9857F" w14:textId="77777777" w:rsidR="00554D1D" w:rsidRDefault="00554D1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1F1E" w14:textId="77777777" w:rsidR="00554D1D" w:rsidRDefault="00554D1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B4C3" w14:textId="77777777" w:rsidR="00554D1D" w:rsidRDefault="00554D1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8824" w14:textId="77777777" w:rsidR="00554D1D" w:rsidRPr="001B37B8" w:rsidRDefault="00554D1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84C0" w14:textId="77777777" w:rsidR="00554D1D" w:rsidRDefault="00554D1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AE70F7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7C3F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39BC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814A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E33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159FEC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5EC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B32B26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24A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476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DBA4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0018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D6DDC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05DC7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554D1D" w14:paraId="19EA249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A424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FDB4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A959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95B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03FA9C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0DA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0F8B6E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608CAF4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D12F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0FF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D4E5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1E5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26146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554D1D" w14:paraId="05D6AB2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6969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BAD5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7677A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94F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A14221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ABB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609A7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8A8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EE3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3151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A8C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557E2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554D1D" w14:paraId="671D5E4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444B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8BE46" w14:textId="77777777" w:rsidR="00554D1D" w:rsidRDefault="00554D1D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52C8" w14:textId="77777777" w:rsidR="00554D1D" w:rsidRPr="001B37B8" w:rsidRDefault="00554D1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83D9" w14:textId="77777777" w:rsidR="00554D1D" w:rsidRDefault="00554D1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8DAD05B" w14:textId="77777777" w:rsidR="00554D1D" w:rsidRDefault="00554D1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198F" w14:textId="77777777" w:rsidR="00554D1D" w:rsidRDefault="00554D1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3796F5E" w14:textId="77777777" w:rsidR="00554D1D" w:rsidRDefault="00554D1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62FB" w14:textId="77777777" w:rsidR="00554D1D" w:rsidRDefault="00554D1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1E5D" w14:textId="77777777" w:rsidR="00554D1D" w:rsidRDefault="00554D1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8DD5" w14:textId="77777777" w:rsidR="00554D1D" w:rsidRPr="001B37B8" w:rsidRDefault="00554D1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F920" w14:textId="77777777" w:rsidR="00554D1D" w:rsidRDefault="00554D1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3804D0" w14:textId="77777777" w:rsidR="00554D1D" w:rsidRDefault="00554D1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554D1D" w14:paraId="1EF55E6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6A4E7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2D53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A94A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311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17ACB1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2B9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CC83D0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B564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602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86B86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1D0F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9A7E8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554D1D" w14:paraId="723B9C4D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9ECF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33BF0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21FB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721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6901F3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526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0A7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922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BABB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8C9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802ECC9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2430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4D22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E965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8B9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D9D75F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96B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78D7D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679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CC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6145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7B1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4E183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554D1D" w14:paraId="5E6C3865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2C4D2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720D" w14:textId="77777777" w:rsidR="00554D1D" w:rsidRDefault="00554D1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1452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5F1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DE1AB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9FB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D952B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A7F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BF9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B591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32B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F5B6A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554D1D" w14:paraId="67A4EB80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68D5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B40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6C1A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E92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FA5507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A4A7" w14:textId="77777777" w:rsidR="00554D1D" w:rsidRDefault="00554D1D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1A725B09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01B1CDF" w14:textId="77777777" w:rsidR="00554D1D" w:rsidRDefault="00554D1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5E1F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8D3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B15E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6D2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BA95DB6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8875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CD1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BEDB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B1EC" w14:textId="77777777" w:rsidR="00554D1D" w:rsidRDefault="00554D1D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432B86D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77E0093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940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B410A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CCA6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E62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3F71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858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67D13F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0F05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0F0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5690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C14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A0C15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27A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29698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C999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ACB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339D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D1E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5573FE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C9C8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F79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D3D88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6BA9" w14:textId="77777777" w:rsidR="00554D1D" w:rsidRDefault="00554D1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A9529C2" w14:textId="77777777" w:rsidR="00554D1D" w:rsidRDefault="00554D1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B884" w14:textId="77777777" w:rsidR="00554D1D" w:rsidRDefault="00554D1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066CE8" w14:textId="77777777" w:rsidR="00554D1D" w:rsidRDefault="00554D1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C8A9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E71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51C4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96D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7DF763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12B4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78A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82C5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B32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AFED00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F1C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6BAA4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1BBE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197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EFB71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0F8A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6C791D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A5CD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551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3D587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802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DE7FF0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0A05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8404C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BBC2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DD6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6007B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D216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5F9E273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8129" w14:textId="77777777" w:rsidR="00554D1D" w:rsidRDefault="00554D1D" w:rsidP="00554D1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CC5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477C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A13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95A2CB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E08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2BFDE3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5DF0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BE9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1912D" w14:textId="77777777" w:rsidR="00554D1D" w:rsidRPr="001B37B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61F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E7125BA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372F979A" w14:textId="77777777" w:rsidR="00554D1D" w:rsidRDefault="00554D1D" w:rsidP="00F260DA">
      <w:pPr>
        <w:pStyle w:val="Heading1"/>
        <w:spacing w:line="360" w:lineRule="auto"/>
      </w:pPr>
      <w:r>
        <w:t>LINIA 301 X</w:t>
      </w:r>
    </w:p>
    <w:p w14:paraId="37D7B887" w14:textId="77777777" w:rsidR="00554D1D" w:rsidRDefault="00554D1D" w:rsidP="00F260DA">
      <w:pPr>
        <w:pStyle w:val="Heading1"/>
        <w:spacing w:line="360" w:lineRule="auto"/>
        <w:rPr>
          <w:sz w:val="20"/>
        </w:rPr>
      </w:pPr>
      <w:r>
        <w:t>BUCUREŞTII NOI GRUPA C - BUCUREŞTI TRIAJ POST 17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54D1D" w14:paraId="30358E4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D4C1" w14:textId="77777777" w:rsidR="00554D1D" w:rsidRDefault="00554D1D" w:rsidP="00554D1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4D56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203C338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8AB9" w14:textId="77777777" w:rsidR="00554D1D" w:rsidRPr="00F620E8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BC6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București Triaj - Bucureștii Noi Grupa C</w:t>
            </w:r>
          </w:p>
          <w:p w14:paraId="1ADF125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liniile 1C și 2C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189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D8B5" w14:textId="77777777" w:rsidR="00554D1D" w:rsidRPr="00F620E8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63C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BDB0" w14:textId="77777777" w:rsidR="00554D1D" w:rsidRPr="00F620E8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D95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2A4F9D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67E6" w14:textId="77777777" w:rsidR="00554D1D" w:rsidRDefault="00554D1D" w:rsidP="00554D1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A7F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83A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1D0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Bucureștii Noi</w:t>
            </w:r>
          </w:p>
          <w:p w14:paraId="09224A3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147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9CD10E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5B0EFDD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92CB4E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4081" w14:textId="77777777" w:rsidR="00554D1D" w:rsidRPr="00F620E8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7F1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44E4" w14:textId="77777777" w:rsidR="00554D1D" w:rsidRPr="00F620E8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B1F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D4754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Grupa C Bucureștii Noi în direcția Chiajna.</w:t>
            </w:r>
          </w:p>
        </w:tc>
      </w:tr>
    </w:tbl>
    <w:p w14:paraId="7E128CE4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38A6228D" w14:textId="77777777" w:rsidR="00554D1D" w:rsidRDefault="00554D1D" w:rsidP="00100E16">
      <w:pPr>
        <w:pStyle w:val="Heading1"/>
        <w:spacing w:line="360" w:lineRule="auto"/>
      </w:pPr>
      <w:r>
        <w:t>LINIA 301 Z2</w:t>
      </w:r>
    </w:p>
    <w:p w14:paraId="58884480" w14:textId="77777777" w:rsidR="00554D1D" w:rsidRDefault="00554D1D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54D1D" w14:paraId="3704FB0E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D510" w14:textId="77777777" w:rsidR="00554D1D" w:rsidRDefault="00554D1D" w:rsidP="00554D1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BC9A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281B" w14:textId="77777777" w:rsidR="00554D1D" w:rsidRPr="00353356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4437" w14:textId="77777777" w:rsidR="00554D1D" w:rsidRDefault="00554D1D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Bucureştii Noi</w:t>
            </w:r>
          </w:p>
          <w:p w14:paraId="52A2B27E" w14:textId="77777777" w:rsidR="00554D1D" w:rsidRDefault="00554D1D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74AC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AD6CFB6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1DEB622B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A21D892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47C9" w14:textId="77777777" w:rsidR="00554D1D" w:rsidRPr="00353356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AF55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0407" w14:textId="77777777" w:rsidR="00554D1D" w:rsidRPr="00353356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6A90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BF1757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EF365B" w14:textId="77777777" w:rsidR="00554D1D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Grupa C Bucureștii Noi în direcția Post Rudeni.</w:t>
            </w:r>
          </w:p>
        </w:tc>
      </w:tr>
    </w:tbl>
    <w:p w14:paraId="55201230" w14:textId="77777777" w:rsidR="00554D1D" w:rsidRDefault="00554D1D">
      <w:pPr>
        <w:spacing w:before="40" w:line="192" w:lineRule="auto"/>
        <w:ind w:right="57"/>
        <w:rPr>
          <w:sz w:val="20"/>
          <w:lang w:val="ro-RO"/>
        </w:rPr>
      </w:pPr>
    </w:p>
    <w:p w14:paraId="115A009F" w14:textId="77777777" w:rsidR="00554D1D" w:rsidRDefault="00554D1D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44D6873D" w14:textId="77777777" w:rsidR="00554D1D" w:rsidRDefault="00554D1D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D1D" w14:paraId="0CB3E21E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00D4" w14:textId="77777777" w:rsidR="00554D1D" w:rsidRDefault="00554D1D" w:rsidP="00554D1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C4C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87DE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225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A045E5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14A51D6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EFE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6AB24C6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552B296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3DFF72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AAB3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932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4DCC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922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FA09C16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628D" w14:textId="77777777" w:rsidR="00554D1D" w:rsidRDefault="00554D1D" w:rsidP="00554D1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AA4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D409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353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FA9221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368D269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5A1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8856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014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E661F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73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C3F9AD9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E59D" w14:textId="77777777" w:rsidR="00554D1D" w:rsidRDefault="00554D1D" w:rsidP="00554D1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87F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A11F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DC2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5046BA3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446279D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10EA01B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132B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1AE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A04F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204C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DA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A8DC052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42E2" w14:textId="77777777" w:rsidR="00554D1D" w:rsidRDefault="00554D1D" w:rsidP="00554D1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BFF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C40B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89B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157731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62E75E5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551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709D697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E6F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E7B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7554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9CD1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2863B19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093E" w14:textId="77777777" w:rsidR="00554D1D" w:rsidRDefault="00554D1D" w:rsidP="00554D1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685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A845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256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ABD8F9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F77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7BD7236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602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102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CE9E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3A5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E1C217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09B8" w14:textId="77777777" w:rsidR="00554D1D" w:rsidRDefault="00554D1D" w:rsidP="00554D1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B74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EE8C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7481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2C94EB3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6810E03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91F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0828DDE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6AF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7E5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E6C8" w14:textId="77777777" w:rsidR="00554D1D" w:rsidRPr="00594E5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5C1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83BAC0A" w14:textId="77777777" w:rsidR="00554D1D" w:rsidRDefault="00554D1D">
      <w:pPr>
        <w:spacing w:before="40" w:after="40" w:line="192" w:lineRule="auto"/>
        <w:ind w:right="57"/>
        <w:rPr>
          <w:sz w:val="20"/>
          <w:lang w:val="en-US"/>
        </w:rPr>
      </w:pPr>
    </w:p>
    <w:p w14:paraId="493996FF" w14:textId="77777777" w:rsidR="00554D1D" w:rsidRDefault="00554D1D" w:rsidP="000F5238">
      <w:pPr>
        <w:pStyle w:val="Heading1"/>
        <w:spacing w:line="360" w:lineRule="auto"/>
      </w:pPr>
      <w:r>
        <w:t>LINIA 304 E</w:t>
      </w:r>
    </w:p>
    <w:p w14:paraId="41629F43" w14:textId="77777777" w:rsidR="00554D1D" w:rsidRDefault="00554D1D" w:rsidP="00023E9E">
      <w:pPr>
        <w:pStyle w:val="Heading1"/>
        <w:spacing w:line="360" w:lineRule="auto"/>
        <w:rPr>
          <w:b w:val="0"/>
          <w:bCs w:val="0"/>
          <w:sz w:val="20"/>
        </w:rPr>
      </w:pPr>
      <w:r>
        <w:t xml:space="preserve"> GHIGHIU</w:t>
      </w:r>
      <w:r>
        <w:rPr>
          <w:sz w:val="20"/>
        </w:rPr>
        <w:t xml:space="preserve"> – </w:t>
      </w:r>
      <w:r w:rsidRPr="00CB219B">
        <w:t>PLOIEȘTI EST</w:t>
      </w: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922"/>
        <w:gridCol w:w="702"/>
        <w:gridCol w:w="2193"/>
        <w:gridCol w:w="870"/>
        <w:gridCol w:w="765"/>
        <w:gridCol w:w="870"/>
        <w:gridCol w:w="744"/>
        <w:gridCol w:w="2463"/>
      </w:tblGrid>
      <w:tr w:rsidR="00554D1D" w:rsidRPr="00A8307A" w14:paraId="69DB28C1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9305" w14:textId="77777777" w:rsidR="00554D1D" w:rsidRPr="00A75A00" w:rsidRDefault="00554D1D" w:rsidP="00554D1D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9242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58+300</w:t>
            </w:r>
          </w:p>
          <w:p w14:paraId="25BD817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60+930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D08D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E868E2" w14:textId="77777777" w:rsidR="00554D1D" w:rsidRDefault="00554D1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Ghighiu -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C850A" w14:textId="77777777" w:rsidR="00554D1D" w:rsidRPr="00A8307A" w:rsidRDefault="00554D1D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8896E" w14:textId="77777777" w:rsidR="00554D1D" w:rsidRPr="00A8307A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D0EAA" w14:textId="77777777" w:rsidR="00554D1D" w:rsidRPr="00A8307A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85119" w14:textId="77777777" w:rsidR="00554D1D" w:rsidRPr="00A8307A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BEE8C" w14:textId="77777777" w:rsidR="00554D1D" w:rsidRPr="00A8307A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:rsidRPr="00A8307A" w14:paraId="17804080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6149" w14:textId="77777777" w:rsidR="00554D1D" w:rsidRPr="00A75A00" w:rsidRDefault="00554D1D" w:rsidP="00554D1D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BF9F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62+140</w:t>
            </w:r>
          </w:p>
          <w:p w14:paraId="59509D3E" w14:textId="77777777" w:rsidR="00554D1D" w:rsidRPr="00A8307A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62+700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D35C2" w14:textId="77777777" w:rsidR="00554D1D" w:rsidRPr="00A8307A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F40BFA" w14:textId="77777777" w:rsidR="00554D1D" w:rsidRPr="00A8307A" w:rsidRDefault="00554D1D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Dâmbu – Ploiești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C27A6" w14:textId="77777777" w:rsidR="00554D1D" w:rsidRPr="00A8307A" w:rsidRDefault="00554D1D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9DD20" w14:textId="77777777" w:rsidR="00554D1D" w:rsidRPr="00A8307A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4FBF4" w14:textId="77777777" w:rsidR="00554D1D" w:rsidRPr="00A8307A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2859F" w14:textId="77777777" w:rsidR="00554D1D" w:rsidRPr="00A8307A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D17A0" w14:textId="77777777" w:rsidR="00554D1D" w:rsidRPr="00A8307A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E372D24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314C67D0" w14:textId="77777777" w:rsidR="00554D1D" w:rsidRDefault="00554D1D" w:rsidP="00125C01">
      <w:pPr>
        <w:pStyle w:val="Heading1"/>
        <w:spacing w:line="360" w:lineRule="auto"/>
      </w:pPr>
      <w:r>
        <w:t>LINIA 304 I</w:t>
      </w:r>
    </w:p>
    <w:p w14:paraId="5B37599F" w14:textId="77777777" w:rsidR="00554D1D" w:rsidRDefault="00554D1D" w:rsidP="00F74324">
      <w:pPr>
        <w:pStyle w:val="Heading1"/>
        <w:spacing w:line="360" w:lineRule="auto"/>
        <w:rPr>
          <w:b w:val="0"/>
          <w:bCs w:val="0"/>
          <w:sz w:val="8"/>
        </w:rPr>
      </w:pPr>
      <w:r w:rsidRPr="00D22696">
        <w:t xml:space="preserve">PLOIEŞTI TRIAJ  - </w:t>
      </w:r>
      <w:r>
        <w:t>PLOIEŞTI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54D1D" w14:paraId="42B36C4D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1867" w14:textId="77777777" w:rsidR="00554D1D" w:rsidRDefault="00554D1D" w:rsidP="00554D1D">
            <w:pPr>
              <w:numPr>
                <w:ilvl w:val="0"/>
                <w:numId w:val="5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19F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59+000 -</w:t>
            </w:r>
          </w:p>
          <w:p w14:paraId="7C58A80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A37B" w14:textId="77777777" w:rsidR="00554D1D" w:rsidRPr="0030007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9EB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D3A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28D7A" w14:textId="77777777" w:rsidR="00554D1D" w:rsidRPr="0030007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279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5E8C" w14:textId="77777777" w:rsidR="00554D1D" w:rsidRPr="0030007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D04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AC7F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intrările dinspre Ploiești Triaj.</w:t>
            </w:r>
          </w:p>
        </w:tc>
      </w:tr>
    </w:tbl>
    <w:p w14:paraId="784EA654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36701A95" w14:textId="77777777" w:rsidR="00554D1D" w:rsidRDefault="00554D1D" w:rsidP="00125C01">
      <w:pPr>
        <w:pStyle w:val="Heading1"/>
        <w:spacing w:line="360" w:lineRule="auto"/>
      </w:pPr>
      <w:r>
        <w:t>LINIA 304 J</w:t>
      </w:r>
    </w:p>
    <w:p w14:paraId="05B8A704" w14:textId="77777777" w:rsidR="00554D1D" w:rsidRDefault="00554D1D" w:rsidP="007D273A">
      <w:pPr>
        <w:pStyle w:val="Heading1"/>
        <w:spacing w:line="360" w:lineRule="auto"/>
        <w:rPr>
          <w:b w:val="0"/>
          <w:bCs w:val="0"/>
          <w:sz w:val="8"/>
        </w:rPr>
      </w:pPr>
      <w:r>
        <w:t>PLOIEŞTI SUD - PLOIEŞTI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54D1D" w14:paraId="2E862539" w14:textId="77777777">
        <w:trPr>
          <w:cantSplit/>
          <w:trHeight w:val="8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F29D" w14:textId="77777777" w:rsidR="00554D1D" w:rsidRDefault="00554D1D" w:rsidP="00554D1D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205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57+040</w:t>
            </w:r>
          </w:p>
          <w:p w14:paraId="5F2F8E8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C4D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BEC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Triaj -</w:t>
            </w:r>
          </w:p>
          <w:p w14:paraId="2A4AB5F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538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0063" w14:textId="77777777" w:rsidR="00554D1D" w:rsidRPr="0030007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C57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FFE23" w14:textId="77777777" w:rsidR="00554D1D" w:rsidRPr="0030007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360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DB9A0C3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D984" w14:textId="77777777" w:rsidR="00554D1D" w:rsidRDefault="00554D1D" w:rsidP="00554D1D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86A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2E6A801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41F4" w14:textId="77777777" w:rsidR="00554D1D" w:rsidRPr="0030007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FA7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AA1D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4279" w14:textId="77777777" w:rsidR="00554D1D" w:rsidRPr="0030007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F5B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84EA" w14:textId="77777777" w:rsidR="00554D1D" w:rsidRPr="0030007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CBC3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CDF84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ieșirile spre Ploiești Triaj.</w:t>
            </w:r>
          </w:p>
        </w:tc>
      </w:tr>
    </w:tbl>
    <w:p w14:paraId="55596029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41369249" w14:textId="77777777" w:rsidR="00554D1D" w:rsidRDefault="00554D1D" w:rsidP="000F79E0">
      <w:pPr>
        <w:pStyle w:val="Heading1"/>
        <w:spacing w:line="360" w:lineRule="auto"/>
      </w:pPr>
      <w:r>
        <w:lastRenderedPageBreak/>
        <w:t>LINIA 305</w:t>
      </w:r>
    </w:p>
    <w:p w14:paraId="6596C658" w14:textId="77777777" w:rsidR="00554D1D" w:rsidRDefault="00554D1D" w:rsidP="00EF1C8E">
      <w:pPr>
        <w:pStyle w:val="Heading1"/>
        <w:spacing w:line="360" w:lineRule="auto"/>
        <w:rPr>
          <w:b w:val="0"/>
          <w:bCs w:val="0"/>
          <w:sz w:val="8"/>
        </w:rPr>
      </w:pPr>
      <w:r>
        <w:t>PLOIEŞTI SUD - MÂNECIU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59C4C6D9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1747" w14:textId="77777777" w:rsidR="00554D1D" w:rsidRDefault="00554D1D" w:rsidP="00554D1D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DB8E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AB7C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5FCE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Ploiești Nord</w:t>
            </w:r>
          </w:p>
          <w:p w14:paraId="7DC73EAB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6 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2858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Cap X</w:t>
            </w:r>
          </w:p>
          <w:p w14:paraId="5064AC7B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139D5D5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</w:p>
          <w:p w14:paraId="62CD1C7A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Ploiești Nord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54D3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210E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0068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8C65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F6454AC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4999" w14:textId="77777777" w:rsidR="00554D1D" w:rsidRDefault="00554D1D" w:rsidP="00554D1D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5976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C67B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2285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6C0D06E1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D947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563A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DC52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E2D3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727E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3B42729" w14:textId="77777777">
        <w:trPr>
          <w:cantSplit/>
          <w:trHeight w:val="27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F891" w14:textId="77777777" w:rsidR="00554D1D" w:rsidRDefault="00554D1D" w:rsidP="00554D1D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A15B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C8E5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D2CE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37E5176E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B4B2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marca de sigu-ranţă </w:t>
            </w:r>
          </w:p>
          <w:p w14:paraId="7DE0F36B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 </w:t>
            </w:r>
          </w:p>
          <w:p w14:paraId="39E73925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3 </w:t>
            </w:r>
          </w:p>
          <w:p w14:paraId="76882238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F95C01E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Blejoi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2FD2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F347F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E898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DDBF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2 abătute este închisă.</w:t>
            </w:r>
          </w:p>
          <w:p w14:paraId="5277A9A6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EA1AEB1" w14:textId="77777777">
        <w:trPr>
          <w:cantSplit/>
          <w:trHeight w:val="2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3247" w14:textId="77777777" w:rsidR="00554D1D" w:rsidRDefault="00554D1D" w:rsidP="00554D1D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8943A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4504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A364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Vălenii de Munte</w:t>
            </w:r>
          </w:p>
          <w:p w14:paraId="74DFED65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3320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4126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FF36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37B21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89E4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BA4493B" w14:textId="77777777">
        <w:trPr>
          <w:cantSplit/>
          <w:trHeight w:val="5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A55A" w14:textId="77777777" w:rsidR="00554D1D" w:rsidRDefault="00554D1D" w:rsidP="00554D1D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3AA5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37+000</w:t>
            </w:r>
          </w:p>
          <w:p w14:paraId="7D89BAAF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BB73F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1C679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Vălenii de Munte - Teişani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00F2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940D3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8A57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FDB1B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5A129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332AB89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4423" w14:textId="77777777" w:rsidR="00554D1D" w:rsidRDefault="00554D1D" w:rsidP="00554D1D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4B52C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5D9C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F0A1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Teişani</w:t>
            </w:r>
          </w:p>
          <w:p w14:paraId="08122ADB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C948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B210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E0AA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8CDD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A91E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A8A1A94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4CC2" w14:textId="77777777" w:rsidR="00554D1D" w:rsidRDefault="00554D1D" w:rsidP="00554D1D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8BD6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8E06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E4AA2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Mâneciu </w:t>
            </w:r>
          </w:p>
          <w:p w14:paraId="0F81E326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E86C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32E1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ABB1" w14:textId="77777777" w:rsidR="00554D1D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89DA" w14:textId="77777777" w:rsidR="00554D1D" w:rsidRPr="00023C54" w:rsidRDefault="00554D1D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6741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F2A842A" w14:textId="77777777" w:rsidR="00554D1D" w:rsidRDefault="00554D1D">
      <w:pPr>
        <w:spacing w:line="192" w:lineRule="auto"/>
        <w:ind w:right="57"/>
        <w:rPr>
          <w:sz w:val="20"/>
          <w:lang w:val="ro-RO"/>
        </w:rPr>
      </w:pPr>
    </w:p>
    <w:p w14:paraId="71C99646" w14:textId="77777777" w:rsidR="00554D1D" w:rsidRDefault="00554D1D" w:rsidP="00DE0660">
      <w:pPr>
        <w:pStyle w:val="Heading1"/>
        <w:spacing w:line="360" w:lineRule="auto"/>
      </w:pPr>
      <w:r>
        <w:t>LINIA 306</w:t>
      </w:r>
    </w:p>
    <w:p w14:paraId="5D96EFF1" w14:textId="77777777" w:rsidR="00554D1D" w:rsidRDefault="00554D1D" w:rsidP="00E92915">
      <w:pPr>
        <w:pStyle w:val="Heading1"/>
        <w:spacing w:line="360" w:lineRule="auto"/>
        <w:rPr>
          <w:b w:val="0"/>
          <w:bCs w:val="0"/>
          <w:sz w:val="8"/>
        </w:rPr>
      </w:pPr>
      <w:r>
        <w:t>PLOIEŞTI VEST - TÂRGOVIŞTE NORD - RAMIFICAŢIE TEIŞ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68801A09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DBC7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11F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400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159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6C3D" w14:textId="77777777" w:rsidR="00554D1D" w:rsidRDefault="00554D1D" w:rsidP="00E1314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561624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5E2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A7FE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5495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956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B871E1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C841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18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DA9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443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2156EE9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F30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ED4F06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29A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3A3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2E51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A74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D534C54" w14:textId="77777777">
        <w:trPr>
          <w:cantSplit/>
          <w:trHeight w:val="9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52C2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BB7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6A2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09E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2B1CB15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B8A0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97B16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113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6B7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3B3A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0F5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7EC8A29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168C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BF3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905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96D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Târgşoru Nou</w:t>
            </w:r>
          </w:p>
          <w:p w14:paraId="4FD9BC7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7BC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5DBEEF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33D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CA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985D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EE4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A7275B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3BB5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6F7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D4F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F22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I.L. Caragiale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D93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din călcâi sch. 9 </w:t>
            </w:r>
          </w:p>
          <w:p w14:paraId="2F7440B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</w:t>
            </w:r>
          </w:p>
          <w:p w14:paraId="19E4751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CD4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CEC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616B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22A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DF29AD0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F295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21E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A59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7A2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I.L. Caragiale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FE4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F62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585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8B61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C68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DC1A8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554D1D" w14:paraId="62163E9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FB5F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553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C3F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9235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I.L. Caragiale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E515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137D6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și 17</w:t>
            </w:r>
          </w:p>
          <w:p w14:paraId="17BEA97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</w:t>
            </w:r>
          </w:p>
          <w:p w14:paraId="08790EC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D77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9F2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F668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E00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5.</w:t>
            </w:r>
          </w:p>
        </w:tc>
      </w:tr>
      <w:tr w:rsidR="00554D1D" w14:paraId="54DF756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D22D2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899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1B4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603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Mija</w:t>
            </w:r>
          </w:p>
          <w:p w14:paraId="76C1F2C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478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440FD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600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E95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ACC8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705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029D3C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8C80B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019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105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6DDA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01F26B6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B</w:t>
            </w:r>
          </w:p>
          <w:p w14:paraId="4C0DE03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nr. 10 și 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B3D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3183146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757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91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ABF5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B8C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E15F7C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4E87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92D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4CD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CA0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192ADE1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abătută </w:t>
            </w:r>
          </w:p>
          <w:p w14:paraId="1C96E6E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sch. nr.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2D5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2AA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9B7F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1ECC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6E6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4AF63A5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7A1F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BA6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AB4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976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7235B3A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A921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F04716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24F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AED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3908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DA5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5CED78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5AFA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FED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40+840</w:t>
            </w:r>
          </w:p>
          <w:p w14:paraId="70F145A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A502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56B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51A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E6F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3D0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8207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EE6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20AB959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85BF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EE9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41+000</w:t>
            </w:r>
          </w:p>
          <w:p w14:paraId="1F0F060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C36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711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C40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865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F2D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D4605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FE9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63D220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8B03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B95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  <w:p w14:paraId="5E6D5B3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CBD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74F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EA7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B78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2C2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D4FF" w14:textId="77777777" w:rsidR="00554D1D" w:rsidRPr="00BE3917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373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214474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7FE1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99E8" w14:textId="77777777" w:rsidR="00554D1D" w:rsidRDefault="00554D1D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  <w:p w14:paraId="008B117B" w14:textId="77777777" w:rsidR="00554D1D" w:rsidRDefault="00554D1D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5800" w14:textId="77777777" w:rsidR="00554D1D" w:rsidRDefault="00554D1D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DA4E" w14:textId="77777777" w:rsidR="00554D1D" w:rsidRDefault="00554D1D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D3B3" w14:textId="77777777" w:rsidR="00554D1D" w:rsidRDefault="00554D1D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7369" w14:textId="77777777" w:rsidR="00554D1D" w:rsidRDefault="00554D1D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766E1" w14:textId="77777777" w:rsidR="00554D1D" w:rsidRDefault="00554D1D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27026" w14:textId="77777777" w:rsidR="00554D1D" w:rsidRPr="00BE3917" w:rsidRDefault="00554D1D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344D" w14:textId="77777777" w:rsidR="00554D1D" w:rsidRDefault="00554D1D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DD1AB3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A924" w14:textId="77777777" w:rsidR="00554D1D" w:rsidRDefault="00554D1D" w:rsidP="00554D1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99F4" w14:textId="77777777" w:rsidR="00554D1D" w:rsidRDefault="00554D1D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  <w:p w14:paraId="6206F13E" w14:textId="77777777" w:rsidR="00554D1D" w:rsidRDefault="00554D1D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BBED" w14:textId="77777777" w:rsidR="00554D1D" w:rsidRDefault="00554D1D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5C39" w14:textId="77777777" w:rsidR="00554D1D" w:rsidRDefault="00554D1D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CA7B" w14:textId="77777777" w:rsidR="00554D1D" w:rsidRDefault="00554D1D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8702" w14:textId="77777777" w:rsidR="00554D1D" w:rsidRDefault="00554D1D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25A6" w14:textId="77777777" w:rsidR="00554D1D" w:rsidRDefault="00554D1D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64DE9" w14:textId="77777777" w:rsidR="00554D1D" w:rsidRPr="00BE3917" w:rsidRDefault="00554D1D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C01B" w14:textId="77777777" w:rsidR="00554D1D" w:rsidRDefault="00554D1D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FA15969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7FB422A0" w14:textId="77777777" w:rsidR="00554D1D" w:rsidRDefault="00554D1D" w:rsidP="008D7570">
      <w:pPr>
        <w:pStyle w:val="Heading1"/>
        <w:spacing w:line="360" w:lineRule="auto"/>
      </w:pPr>
      <w:r>
        <w:t>LINIA 311</w:t>
      </w:r>
    </w:p>
    <w:p w14:paraId="3CA14E42" w14:textId="77777777" w:rsidR="00554D1D" w:rsidRDefault="00554D1D" w:rsidP="00F8285A">
      <w:pPr>
        <w:pStyle w:val="Heading1"/>
        <w:spacing w:line="360" w:lineRule="auto"/>
        <w:rPr>
          <w:b w:val="0"/>
          <w:bCs w:val="0"/>
          <w:sz w:val="8"/>
        </w:rPr>
      </w:pPr>
      <w:r>
        <w:t>BUDA - SLĂNIC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2D7CB6F5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16D1" w14:textId="77777777" w:rsidR="00554D1D" w:rsidRDefault="00554D1D" w:rsidP="00554D1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056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32+225</w:t>
            </w:r>
          </w:p>
          <w:p w14:paraId="51D8F49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6EC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3A1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Plopeni Sat  - Slănic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3DC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CDD5" w14:textId="77777777" w:rsidR="00554D1D" w:rsidRPr="003004A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517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7AC7" w14:textId="77777777" w:rsidR="00554D1D" w:rsidRPr="003004A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0CB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69A7EE38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97FE" w14:textId="77777777" w:rsidR="00554D1D" w:rsidRDefault="00554D1D" w:rsidP="00554D1D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AD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23D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D7F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 Slănic linia 3</w:t>
            </w:r>
          </w:p>
          <w:p w14:paraId="0C8E5D8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D38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0B0248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62403" w14:textId="77777777" w:rsidR="00554D1D" w:rsidRPr="003004A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602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9D6D" w14:textId="77777777" w:rsidR="00554D1D" w:rsidRPr="003004A8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3AD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A6AC94F" w14:textId="77777777" w:rsidR="00554D1D" w:rsidRDefault="00554D1D">
      <w:pPr>
        <w:tabs>
          <w:tab w:val="left" w:pos="4560"/>
        </w:tabs>
        <w:rPr>
          <w:sz w:val="20"/>
          <w:lang w:val="ro-RO"/>
        </w:rPr>
      </w:pPr>
    </w:p>
    <w:p w14:paraId="2598B8C4" w14:textId="77777777" w:rsidR="00554D1D" w:rsidRDefault="00554D1D" w:rsidP="00E81B3B">
      <w:pPr>
        <w:pStyle w:val="Heading1"/>
        <w:spacing w:line="360" w:lineRule="auto"/>
      </w:pPr>
      <w:r>
        <w:t>LINIA 314 G</w:t>
      </w:r>
    </w:p>
    <w:p w14:paraId="6EF503ED" w14:textId="77777777" w:rsidR="00554D1D" w:rsidRDefault="00554D1D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54D1D" w14:paraId="3D956B5B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9B4D" w14:textId="77777777" w:rsidR="00554D1D" w:rsidRDefault="00554D1D" w:rsidP="00554D1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AAB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3534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D62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4A5238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E4FF27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A62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FC90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E45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017A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624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A6AD824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693D" w14:textId="77777777" w:rsidR="00554D1D" w:rsidRDefault="00554D1D" w:rsidP="00554D1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013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2300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7B2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CB29F2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B90764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67D3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DED96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681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F09A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314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AA15ABC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C023" w14:textId="77777777" w:rsidR="00554D1D" w:rsidRDefault="00554D1D" w:rsidP="00554D1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C58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721B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5A2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077D2D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8D0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160C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9A8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3AE1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C40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54BDE7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7059736E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2B549" w14:textId="77777777" w:rsidR="00554D1D" w:rsidRDefault="00554D1D" w:rsidP="00554D1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AD4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3F82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44A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1C5A02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9CD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3E00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9589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7B953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D684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A66AF2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5D09CACD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3920" w14:textId="77777777" w:rsidR="00554D1D" w:rsidRDefault="00554D1D" w:rsidP="00554D1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455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ABD5E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CA2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2FA9ED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33ABACB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5C0EAF5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9C6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FD6C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08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3EDC6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BBF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F6AE37A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F7E8" w14:textId="77777777" w:rsidR="00554D1D" w:rsidRDefault="00554D1D" w:rsidP="00554D1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6C8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4A70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88AF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558359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40CD87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3BD93BA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2BA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43F1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136B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CCDF" w14:textId="77777777" w:rsidR="00554D1D" w:rsidRPr="00DF53C6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37F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2A5B1BC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6797E073" w14:textId="77777777" w:rsidR="00554D1D" w:rsidRDefault="00554D1D" w:rsidP="003A5387">
      <w:pPr>
        <w:pStyle w:val="Heading1"/>
        <w:spacing w:line="360" w:lineRule="auto"/>
      </w:pPr>
      <w:r>
        <w:t>LINIA 316</w:t>
      </w:r>
    </w:p>
    <w:p w14:paraId="488A9BAE" w14:textId="77777777" w:rsidR="00554D1D" w:rsidRDefault="00554D1D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04C9FFA8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3E60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AC6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1EB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462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6E3BA4B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C332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BA6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EDF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C9B9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CAE2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41CFE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BD0D00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554D1D" w14:paraId="770409F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7259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A18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0EF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9EB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525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391852C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752C9C9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4B7F65A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716C998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6E4BB22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68FE6CC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6D8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CBD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2EF3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FD3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DFFD4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554D1D" w14:paraId="26CC85A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667F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116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21E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E54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75B5FC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569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8411F1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29F7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06C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A769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139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EEE39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9DF4F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554D1D" w14:paraId="4FD7FF1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EED3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CD0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A434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EEA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00AB499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675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484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D96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2A10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A11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8A28F9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3DF2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3AE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003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3CA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919E55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CCF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6E67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28B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9D077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F27B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1252EB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4E1E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3C7B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3F508F4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05D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A0D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0C3C27E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8DD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9C2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C57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CBC8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8CE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C9D078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5142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32EB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DED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FA4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A43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198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ABB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EE90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B97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3FD3296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B4D0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94C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47F8BB5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982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FBC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48F287D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2EE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228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36A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0CFD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36D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5B82D5DD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A119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189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76E44BB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E33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C509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1C1C518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63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4D8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328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BFBA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313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142795C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5DEB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EA0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9FFF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063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1E71C97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9B1A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C642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981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449C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F7B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F42F929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6947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C51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42A5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0A9B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331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B00D02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593D1C2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86D539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352D934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5A64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7B2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81CB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B3CA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FFEDE81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649A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1F1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A992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155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7C67EA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5EF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448766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0AF33D5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DA80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1F7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FBB5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B176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554D1D" w14:paraId="12123569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AEB42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082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3114F34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504D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35B7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65D88E4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9CB9" w14:textId="77777777" w:rsidR="00554D1D" w:rsidRPr="00273EC0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2CC4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209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FBF9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657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2D2FEFA8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A7B4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84D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63BB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9E9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69D75C9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30B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0C91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C4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5569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8B9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8517A9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C4AB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964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30E9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0B9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199D15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75E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1362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9945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52EE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240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6729F69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9626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F87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8E3C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377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98A956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200E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AD7A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226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61DF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1A3B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94CA25D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A69C4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703F" w14:textId="77777777" w:rsidR="00554D1D" w:rsidRDefault="00554D1D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24171E3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05F2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CB1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791BF15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9B7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8CED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94D7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BC1A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2FC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E2E9FBD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7EB0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E2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396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F9C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177D837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9F72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609C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46A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F916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B65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DF2291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ECBA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077F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CA6C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519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4887358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02F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A608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54C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2D69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B89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5E8EDC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FF01C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535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16C808B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45F8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3028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C64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AE6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4A7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79EB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F92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009EF1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524D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077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6EB3987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4D2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38E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37E98888" w14:textId="77777777" w:rsidR="00554D1D" w:rsidRPr="00830247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983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EC9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6E6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9606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42E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96168C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D2C4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96D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EC8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C2C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7B8D81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B05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C61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7E52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FAB7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12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EC2E410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FBC0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E3F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83A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1F5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736F663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E70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E76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884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E8AD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6FE3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CCB87F6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051D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186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0734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4E9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76C0356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608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BFD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2F5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D1BC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C47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222F15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9879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24F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C464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EDB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435C967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4192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6F965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38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A25F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D2D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2A2C6A5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BC9F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CD7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5DCB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0F7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0E1CE09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1B57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36B4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B7D5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56127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057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884A9A" w14:textId="77777777" w:rsidR="00554D1D" w:rsidRPr="000D7AA7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554D1D" w14:paraId="079CF5B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B7379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A00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19CA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2DC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1900B8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100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D747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868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AFD3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E48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DFD5540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8D29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37C5" w14:textId="77777777" w:rsidR="00554D1D" w:rsidRDefault="00554D1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68E7" w14:textId="77777777" w:rsidR="00554D1D" w:rsidRPr="00F6236C" w:rsidRDefault="00554D1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508A" w14:textId="77777777" w:rsidR="00554D1D" w:rsidRDefault="00554D1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2605AA42" w14:textId="77777777" w:rsidR="00554D1D" w:rsidRDefault="00554D1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15D93" w14:textId="77777777" w:rsidR="00554D1D" w:rsidRDefault="00554D1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FA1B3" w14:textId="77777777" w:rsidR="00554D1D" w:rsidRDefault="00554D1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2CF1" w14:textId="77777777" w:rsidR="00554D1D" w:rsidRDefault="00554D1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D605" w14:textId="77777777" w:rsidR="00554D1D" w:rsidRPr="00F6236C" w:rsidRDefault="00554D1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47B2" w14:textId="77777777" w:rsidR="00554D1D" w:rsidRDefault="00554D1D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A10305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4D12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76B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3207454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D076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36C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559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7239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0A05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1254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DE41" w14:textId="77777777" w:rsidR="00554D1D" w:rsidRPr="007F77BB" w:rsidRDefault="00554D1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08A5573B" w14:textId="77777777" w:rsidR="00554D1D" w:rsidRDefault="00554D1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554D1D" w14:paraId="3A4E874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BB56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1D49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8D56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8F13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070A7DB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617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F914D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F9DC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35A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15FF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C3E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4566E1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98A2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7EC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5FE68E5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DD2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CFF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06AA9DD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A8B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12E8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F8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91F6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626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2EBF1A0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554D1D" w14:paraId="694F08AC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13C5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401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6051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DDB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2A78A9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F6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8F38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3B4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B870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74C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DA8A4A5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925E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D87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94A65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7B86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179BAE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234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5D0D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7CF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B167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9EF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0C005F3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3C02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127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FF54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230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A3D20B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C617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2EC2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8D1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53B1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BC6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554D1D" w14:paraId="2F2E1F10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1424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934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E6EE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E26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4C41184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743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8D89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A5D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50F3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28F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54D1D" w14:paraId="025C810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7D69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DB6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78A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B52B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262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9BE8BE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A9D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4D0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1BE1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1620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13997CF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538B88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B258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AF8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1C4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71E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978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4C29DE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D04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3AF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BD30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B68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5698210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A08895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E858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39C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8D62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D47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6426FB8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54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6E8B08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ADC6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404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91DF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0D0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D07AE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554D1D" w14:paraId="3833FA76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09F6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E8C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607D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5CE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186CB3F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06DA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4BBBB3F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5D05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90A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8960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E38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5D2F4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EB4E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54D1D" w14:paraId="77B16260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4C65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9C2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64DF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926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241896F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67D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734C72B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0D14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AB6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7BC5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6021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5C12A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44CE7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54D1D" w14:paraId="0F4FA213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F116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8CEB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6B6EB7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FF650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173C" w14:textId="77777777" w:rsidR="00554D1D" w:rsidRDefault="00554D1D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06C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D48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ABD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612C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8C3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DA1A79F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7E0D" w14:textId="77777777" w:rsidR="00554D1D" w:rsidRDefault="00554D1D" w:rsidP="00554D1D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C00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41A2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C36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1CEB772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998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F7D077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533E" w14:textId="77777777" w:rsidR="00554D1D" w:rsidRPr="00514DA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6AD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4A36" w14:textId="77777777" w:rsidR="00554D1D" w:rsidRPr="00F6236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FBD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A25B9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4DA855E7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247DCF57" w14:textId="77777777" w:rsidR="00554D1D" w:rsidRDefault="00554D1D" w:rsidP="00503CFC">
      <w:pPr>
        <w:pStyle w:val="Heading1"/>
        <w:spacing w:line="360" w:lineRule="auto"/>
      </w:pPr>
      <w:r>
        <w:t>LINIA 412</w:t>
      </w:r>
    </w:p>
    <w:p w14:paraId="098814CD" w14:textId="77777777" w:rsidR="00554D1D" w:rsidRDefault="00554D1D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D1D" w14:paraId="79185D8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A7EE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3CC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D75D" w14:textId="77777777" w:rsidR="00554D1D" w:rsidRPr="005C35B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FDA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B49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19CB55F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E5673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529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67E2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0F7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04A2EAD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554D1D" w14:paraId="4775B90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BD97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108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5671" w14:textId="77777777" w:rsidR="00554D1D" w:rsidRPr="005C35B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19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CCA3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7926D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3AA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1BCB4D4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F40F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DE0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554D1D" w14:paraId="503C97D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9033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A6A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425E" w14:textId="77777777" w:rsidR="00554D1D" w:rsidRPr="005C35B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C0A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32F6A7F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6B9D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859E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BD8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D4C1BD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1CD7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546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BC790F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D0F4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E80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F22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455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0C74262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555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C1E1E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C844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837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2163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97A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8800FAD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AB74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3271" w14:textId="77777777" w:rsidR="00554D1D" w:rsidRDefault="00554D1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2BFB06D3" w14:textId="77777777" w:rsidR="00554D1D" w:rsidRDefault="00554D1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9B1A" w14:textId="77777777" w:rsidR="00554D1D" w:rsidRDefault="00554D1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151A" w14:textId="77777777" w:rsidR="00554D1D" w:rsidRDefault="00554D1D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4D7E6C6C" w14:textId="77777777" w:rsidR="00554D1D" w:rsidRDefault="00554D1D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24D3F" w14:textId="77777777" w:rsidR="00554D1D" w:rsidRDefault="00554D1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A0D7B" w14:textId="77777777" w:rsidR="00554D1D" w:rsidRPr="00396332" w:rsidRDefault="00554D1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E5DF" w14:textId="77777777" w:rsidR="00554D1D" w:rsidRDefault="00554D1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74A69312" w14:textId="77777777" w:rsidR="00554D1D" w:rsidRDefault="00554D1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0B82" w14:textId="77777777" w:rsidR="00554D1D" w:rsidRDefault="00554D1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3859" w14:textId="77777777" w:rsidR="00554D1D" w:rsidRDefault="00554D1D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8B951B2" w14:textId="77777777" w:rsidR="00554D1D" w:rsidRDefault="00554D1D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73296656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4885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90D1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02F78E4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A4E1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1AA8" w14:textId="77777777" w:rsidR="00554D1D" w:rsidRDefault="00554D1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57354ADD" w14:textId="77777777" w:rsidR="00554D1D" w:rsidRDefault="00554D1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E41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3519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EBC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A25A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552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1396D7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554D1D" w14:paraId="7F7C3BB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F7F7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88F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499405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184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1C4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08C49F2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0FA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6E60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3F7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122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CAF9" w14:textId="77777777" w:rsidR="00554D1D" w:rsidRDefault="00554D1D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3DF873B8" w14:textId="77777777" w:rsidR="00554D1D" w:rsidRDefault="00554D1D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554D1D" w14:paraId="0D09C68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2468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96A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5B97" w14:textId="77777777" w:rsidR="00554D1D" w:rsidRPr="005C35B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57F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6F48993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6C3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986F58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99E0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06C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0445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B97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B196FA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1A512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8BB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CB35" w14:textId="77777777" w:rsidR="00554D1D" w:rsidRPr="005C35B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9C3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3BD72D1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CB4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277F2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22454B9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771AC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EF6A9F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60C5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189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4D71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DA2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56751D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0156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10A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4919399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6A2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AC76" w14:textId="77777777" w:rsidR="00554D1D" w:rsidRPr="007239CA" w:rsidRDefault="00554D1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76A40C59" w14:textId="77777777" w:rsidR="00554D1D" w:rsidRPr="007239CA" w:rsidRDefault="00554D1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0E7A983D" w14:textId="77777777" w:rsidR="00554D1D" w:rsidRDefault="00554D1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10D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AFD0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6C91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DE51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AFD8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0DDBB4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0A1A2705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68EA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C19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7074470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AAB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F9F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5C3B1C4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9343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4E44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90C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B2F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3A7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45E2C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015B681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790CF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0C3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C07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869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1E554883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894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51C5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B86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367605F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61B9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D37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554D1D" w14:paraId="0490D76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C945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152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562ABAF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A21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6E8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5E06BAD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A21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2999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9E1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1A1B75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BA88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E22F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554D1D" w14:paraId="3B36369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F9DC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5414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3896A1F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E0F7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6169C" w14:textId="77777777" w:rsidR="00554D1D" w:rsidRDefault="00554D1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05CE1EF7" w14:textId="77777777" w:rsidR="00554D1D" w:rsidRDefault="00554D1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975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9603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D90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45E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3B0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0692724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554D1D" w14:paraId="662FC06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951F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996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02A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A31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AA0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E3D8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DBC8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4CC524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51A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9AD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18197A5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6411C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A06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218A2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E5C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0B47D95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BFB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9EC928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A7C7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497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5C9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C87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5DFD451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024D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0683" w14:textId="77777777" w:rsidR="00554D1D" w:rsidRDefault="00554D1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47EF8E74" w14:textId="77777777" w:rsidR="00554D1D" w:rsidRDefault="00554D1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E131" w14:textId="77777777" w:rsidR="00554D1D" w:rsidRDefault="00554D1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3E19A" w14:textId="77777777" w:rsidR="00554D1D" w:rsidRDefault="00554D1D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2492B1C1" w14:textId="77777777" w:rsidR="00554D1D" w:rsidRDefault="00554D1D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06AA" w14:textId="77777777" w:rsidR="00554D1D" w:rsidRDefault="00554D1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8186" w14:textId="77777777" w:rsidR="00554D1D" w:rsidRPr="00396332" w:rsidRDefault="00554D1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BC63" w14:textId="77777777" w:rsidR="00554D1D" w:rsidRDefault="00554D1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D91C" w14:textId="77777777" w:rsidR="00554D1D" w:rsidRPr="00396332" w:rsidRDefault="00554D1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FB62" w14:textId="77777777" w:rsidR="00554D1D" w:rsidRDefault="00554D1D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554D1D" w14:paraId="0F46216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E89C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A9ED" w14:textId="77777777" w:rsidR="00554D1D" w:rsidRDefault="00554D1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57ABA94F" w14:textId="77777777" w:rsidR="00554D1D" w:rsidRDefault="00554D1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2F16" w14:textId="77777777" w:rsidR="00554D1D" w:rsidRDefault="00554D1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54B4" w14:textId="77777777" w:rsidR="00554D1D" w:rsidRDefault="00554D1D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6504" w14:textId="77777777" w:rsidR="00554D1D" w:rsidRDefault="00554D1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02C4F" w14:textId="77777777" w:rsidR="00554D1D" w:rsidRPr="00396332" w:rsidRDefault="00554D1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B514" w14:textId="77777777" w:rsidR="00554D1D" w:rsidRDefault="00554D1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AD0F" w14:textId="77777777" w:rsidR="00554D1D" w:rsidRDefault="00554D1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0EC3" w14:textId="77777777" w:rsidR="00554D1D" w:rsidRDefault="00554D1D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554D1D" w14:paraId="24DBD70F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996E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D419" w14:textId="77777777" w:rsidR="00554D1D" w:rsidRDefault="00554D1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9354" w14:textId="77777777" w:rsidR="00554D1D" w:rsidRDefault="00554D1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EBF7" w14:textId="77777777" w:rsidR="00554D1D" w:rsidRDefault="00554D1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0C2A" w14:textId="77777777" w:rsidR="00554D1D" w:rsidRDefault="00554D1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9241" w14:textId="77777777" w:rsidR="00554D1D" w:rsidRPr="00396332" w:rsidRDefault="00554D1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B024" w14:textId="77777777" w:rsidR="00554D1D" w:rsidRDefault="00554D1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36C81777" w14:textId="77777777" w:rsidR="00554D1D" w:rsidRDefault="00554D1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90786" w14:textId="77777777" w:rsidR="00554D1D" w:rsidRPr="00396332" w:rsidRDefault="00554D1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6A9B" w14:textId="77777777" w:rsidR="00554D1D" w:rsidRDefault="00554D1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7420AEB9" w14:textId="77777777" w:rsidR="00554D1D" w:rsidRDefault="00554D1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554D1D" w14:paraId="1D2EDCC8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2B00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C5C97" w14:textId="77777777" w:rsidR="00554D1D" w:rsidRDefault="00554D1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4DB8F288" w14:textId="77777777" w:rsidR="00554D1D" w:rsidRDefault="00554D1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37E7" w14:textId="77777777" w:rsidR="00554D1D" w:rsidRDefault="00554D1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735C" w14:textId="77777777" w:rsidR="00554D1D" w:rsidRDefault="00554D1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54D44D1D" w14:textId="77777777" w:rsidR="00554D1D" w:rsidRDefault="00554D1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3051" w14:textId="77777777" w:rsidR="00554D1D" w:rsidRDefault="00554D1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D8B03" w14:textId="77777777" w:rsidR="00554D1D" w:rsidRPr="00396332" w:rsidRDefault="00554D1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C809" w14:textId="77777777" w:rsidR="00554D1D" w:rsidRDefault="00554D1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C1DB" w14:textId="77777777" w:rsidR="00554D1D" w:rsidRDefault="00554D1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DE6E" w14:textId="77777777" w:rsidR="00554D1D" w:rsidRDefault="00554D1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14957AF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AEB0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5B1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9AA8" w14:textId="77777777" w:rsidR="00554D1D" w:rsidRPr="005C35B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117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7FC12A5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22F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847C8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36BA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83E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9C12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463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D391B1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F3E2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7F2E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6A0A" w14:textId="77777777" w:rsidR="00554D1D" w:rsidRPr="005C35B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0CB3" w14:textId="77777777" w:rsidR="00554D1D" w:rsidRDefault="00554D1D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25860DA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F60C" w14:textId="77777777" w:rsidR="00554D1D" w:rsidRDefault="00554D1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5D9E22E" w14:textId="77777777" w:rsidR="00554D1D" w:rsidRDefault="00554D1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2C6E4EA" w14:textId="77777777" w:rsidR="00554D1D" w:rsidRDefault="00554D1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B58F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9EC8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44FD0" w14:textId="77777777" w:rsidR="00554D1D" w:rsidRPr="0039633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A4B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27614E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9781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E849" w14:textId="77777777" w:rsidR="00554D1D" w:rsidRDefault="00554D1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09BE" w14:textId="77777777" w:rsidR="00554D1D" w:rsidRPr="005C35B0" w:rsidRDefault="00554D1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AAF8" w14:textId="77777777" w:rsidR="00554D1D" w:rsidRDefault="00554D1D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C9FB" w14:textId="77777777" w:rsidR="00554D1D" w:rsidRDefault="00554D1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B6C84" w14:textId="77777777" w:rsidR="00554D1D" w:rsidRDefault="00554D1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BE9F" w14:textId="77777777" w:rsidR="00554D1D" w:rsidRDefault="00554D1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18F3BC38" w14:textId="77777777" w:rsidR="00554D1D" w:rsidRDefault="00554D1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7DBE" w14:textId="77777777" w:rsidR="00554D1D" w:rsidRPr="00396332" w:rsidRDefault="00554D1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D436" w14:textId="77777777" w:rsidR="00554D1D" w:rsidRDefault="00554D1D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54D1D" w14:paraId="5F1F85C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A4DC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A60F8" w14:textId="77777777" w:rsidR="00554D1D" w:rsidRPr="00003CB6" w:rsidRDefault="00554D1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C3C9" w14:textId="77777777" w:rsidR="00554D1D" w:rsidRPr="00003CB6" w:rsidRDefault="00554D1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1F0FB" w14:textId="77777777" w:rsidR="00554D1D" w:rsidRPr="00003CB6" w:rsidRDefault="00554D1D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8382" w14:textId="77777777" w:rsidR="00554D1D" w:rsidRDefault="00554D1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E026" w14:textId="77777777" w:rsidR="00554D1D" w:rsidRDefault="00554D1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0E69" w14:textId="77777777" w:rsidR="00554D1D" w:rsidRDefault="00554D1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AEAE" w14:textId="77777777" w:rsidR="00554D1D" w:rsidRDefault="00554D1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2F90" w14:textId="77777777" w:rsidR="00554D1D" w:rsidRDefault="00554D1D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554D1D" w14:paraId="56BED73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BED2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64B8" w14:textId="77777777" w:rsidR="00554D1D" w:rsidRPr="00003CB6" w:rsidRDefault="00554D1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A5EE" w14:textId="77777777" w:rsidR="00554D1D" w:rsidRPr="00003CB6" w:rsidRDefault="00554D1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996A" w14:textId="77777777" w:rsidR="00554D1D" w:rsidRPr="00003CB6" w:rsidRDefault="00554D1D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5E4F" w14:textId="77777777" w:rsidR="00554D1D" w:rsidRPr="00003CB6" w:rsidRDefault="00554D1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DEA2" w14:textId="77777777" w:rsidR="00554D1D" w:rsidRPr="00003CB6" w:rsidRDefault="00554D1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AFD6" w14:textId="77777777" w:rsidR="00554D1D" w:rsidRPr="00003CB6" w:rsidRDefault="00554D1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8D6A" w14:textId="77777777" w:rsidR="00554D1D" w:rsidRPr="00003CB6" w:rsidRDefault="00554D1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81232" w14:textId="77777777" w:rsidR="00554D1D" w:rsidRPr="00003CB6" w:rsidRDefault="00554D1D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554D1D" w14:paraId="03420C9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24A8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2C6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205E5080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2F353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D9329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8E32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E935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7650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AFA8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9CA5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DD52CE5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76284DEA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554D1D" w14:paraId="69CF5A4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873A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8BA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48C42609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1318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D41CE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5D9F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E51D0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631D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4579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0934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603C5FD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54458FC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D1DA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738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125B" w14:textId="77777777" w:rsidR="00554D1D" w:rsidRPr="005C35B0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00C1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C1D4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1ADDA6E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55A15D77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B7E37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D19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080A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5493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7F00AD9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83D1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FA253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02DF" w14:textId="77777777" w:rsidR="00554D1D" w:rsidRPr="005C35B0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121C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0F9D81A2" w14:textId="77777777" w:rsidR="00554D1D" w:rsidRDefault="00554D1D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E5F1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BC09F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4A83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27C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F33B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F487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30F479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7B4D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1AE7" w14:textId="77777777" w:rsidR="00554D1D" w:rsidRDefault="00554D1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6F944" w14:textId="77777777" w:rsidR="00554D1D" w:rsidRPr="005C35B0" w:rsidRDefault="00554D1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8E60" w14:textId="77777777" w:rsidR="00554D1D" w:rsidRDefault="00554D1D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EF90" w14:textId="77777777" w:rsidR="00554D1D" w:rsidRDefault="00554D1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EA365D" w14:textId="77777777" w:rsidR="00554D1D" w:rsidRDefault="00554D1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5977" w14:textId="77777777" w:rsidR="00554D1D" w:rsidRPr="00396332" w:rsidRDefault="00554D1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EF3E" w14:textId="77777777" w:rsidR="00554D1D" w:rsidRDefault="00554D1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DC2A" w14:textId="77777777" w:rsidR="00554D1D" w:rsidRPr="00396332" w:rsidRDefault="00554D1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0B66" w14:textId="77777777" w:rsidR="00554D1D" w:rsidRDefault="00554D1D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915719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FEF7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096C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4B3136D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E8AA" w14:textId="77777777" w:rsidR="00554D1D" w:rsidRPr="005C35B0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A6AF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7B1E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E4D2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2B99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6838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0BCD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309A10C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37420A6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554D1D" w14:paraId="504B104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C6A2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1CC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72D4D5A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58670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72FE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08EF613B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1B793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6382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5BA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2DEF4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FDCA1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1CFE9D9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54D1D" w14:paraId="2F03B03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9981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C86C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B9EB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62851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7E256AE3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80E5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C9E7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6E60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1F7C08F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502F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1475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DC6E78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BE92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7B98A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0915961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9140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141F" w14:textId="77777777" w:rsidR="00554D1D" w:rsidRDefault="00554D1D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3CC0DB3A" w14:textId="77777777" w:rsidR="00554D1D" w:rsidRDefault="00554D1D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2479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1F15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3C6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F1BD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D3F2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54D1D" w14:paraId="610F7D0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CB5DA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528C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5470A37E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026D" w14:textId="77777777" w:rsidR="00554D1D" w:rsidRPr="005C35B0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C76B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7CF93A12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C9D7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F5FA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54C7D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4960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CC5A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95F88C9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54D1D" w14:paraId="5A2544E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790B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C6C5E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3608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38953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12182CBE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249A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0EE5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570F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0A2EBBA3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FFE2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4642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E8399A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B76C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921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39CF2664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A058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3DE4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1D971937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0E19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BAFB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309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B8A5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56BB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FADEDAC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3BD4DCAB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8D88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5E4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07D92C74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2360" w14:textId="77777777" w:rsidR="00554D1D" w:rsidRPr="005C35B0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ED6C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3A191004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43BD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A523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3D1A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055C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5816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B9630A4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54D1D" w14:paraId="7D07BA1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64D5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41FA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04BD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964F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580C31C2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D03E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C286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6D03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003B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9FE4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18ED91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7434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B301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1C50E51D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4267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A6473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735C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5341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E5B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761F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55888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9523383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554D1D" w14:paraId="4E41DCB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BBEF5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98C8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55A16FE2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2491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DA4FF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370F87B4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5DFA7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ECA6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0741E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9E9B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75F3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473B3BA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58FB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82B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0AA308D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EFD5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7C0B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29EA5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CE1F4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2874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C9AD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EBC06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A302BA4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506F6EA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54D1D" w14:paraId="5FECE82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9544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277F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7DA30C2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05E9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C271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93A32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A8580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6ABA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125A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C3AF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9CF0B3B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6EEBD9D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54D1D" w14:paraId="040B3C1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223F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8AF4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3D0071B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EA86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FD7C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68E5399D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3CE02563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094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B91D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82F3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17009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AEE3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0E8F4FD" w14:textId="77777777" w:rsidR="00554D1D" w:rsidRDefault="00554D1D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17D8DEF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C2DD2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A7DC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AA51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C7F4" w14:textId="77777777" w:rsidR="00554D1D" w:rsidRDefault="00554D1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543FD65F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E895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D5A6F72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6804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D482E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6E7AC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9EF4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E41A09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9764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E159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4632DD49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1E13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8F9B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4E87D279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4964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6E93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D0CC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0251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BFF5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DACEE5F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413B37D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4773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E004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73C5E01A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33FF5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4CE2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61773A63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E253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5561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522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EC9F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8806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A3F162F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142F845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54D1D" w14:paraId="591B74A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5B71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C3F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748B79E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05BFA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3D31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7E9638E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27DD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04A1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68EF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677F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668B4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54D1D" w14:paraId="1FA3894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69AB6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F782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90354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83D6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65CE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9176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3EFF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A263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A36F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554D1D" w14:paraId="5608840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4C39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01F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48536A13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32B8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9230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0EE41102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5E6D3DD6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A18D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426D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4AA2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E639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C31E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DC62866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363B537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07FC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1E6C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30E3E0D7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5626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B290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5B6D3872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4A1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9560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33C2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4F94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499C9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54C96A1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54D1D" w14:paraId="04ECCE7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BFD1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889F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21EA117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D6DBB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74CD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3128BC75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02D2A222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ACB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FBCB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694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363B1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5F29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A1363E9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4B4F886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89501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F392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0852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1B4A" w14:textId="77777777" w:rsidR="00554D1D" w:rsidRDefault="00554D1D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3D8CB622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FE6E" w14:textId="77777777" w:rsidR="00554D1D" w:rsidRDefault="00554D1D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7B4B820" w14:textId="77777777" w:rsidR="00554D1D" w:rsidRDefault="00554D1D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6843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9480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1DB40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FD8C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A69495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89A6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8D2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07EE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0B7B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7424353D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B50E9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2EFBB5EA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97E9F7D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2AD7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6F4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6D62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19F9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8E51F9B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46F3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C8E6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D342" w14:textId="77777777" w:rsidR="00554D1D" w:rsidRPr="005C35B0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4B32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627663D3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72E08B5D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64B9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FD7E374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8F3D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F68C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151B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561C8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F93A9A8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6802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E160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191D" w14:textId="77777777" w:rsidR="00554D1D" w:rsidRPr="005C35B0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1D1E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C87D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2CEA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EE1D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6B7F5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C21A5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554D1D" w14:paraId="725C2DC9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6F64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359C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08FB52D4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487D" w14:textId="77777777" w:rsidR="00554D1D" w:rsidRPr="005C35B0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A319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6DAFDF0E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0849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9717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F42B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F2E9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A497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FCE591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557EAA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E92955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E37918" w14:textId="77777777" w:rsidR="00554D1D" w:rsidRPr="005C35B0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A9780C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676F0E2B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7F6F19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D5E600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E578A0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5157E2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A55710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09D21C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9A0CD4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5D76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41D2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181BF9D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A42C" w14:textId="77777777" w:rsidR="00554D1D" w:rsidRPr="005C35B0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D127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1D5E7C3E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1D68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F22E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4888F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921E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5D44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9AFF33E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3E133677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021D3BC4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368A7B16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554D1D" w14:paraId="32C2B34F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851E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9A75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357C23B7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F992" w14:textId="77777777" w:rsidR="00554D1D" w:rsidRPr="005C35B0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4AEE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4B904DB9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940F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0C31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A0AC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BD67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E6DF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C5C4B40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9D50" w14:textId="77777777" w:rsidR="00554D1D" w:rsidRDefault="00554D1D" w:rsidP="00554D1D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0E812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1DE3C47F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FA54" w14:textId="77777777" w:rsidR="00554D1D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3938" w14:textId="77777777" w:rsidR="00554D1D" w:rsidRDefault="00554D1D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464CBE82" w14:textId="77777777" w:rsidR="00554D1D" w:rsidRDefault="00554D1D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5EAA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66A3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74F9" w14:textId="77777777" w:rsidR="00554D1D" w:rsidRDefault="00554D1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54AB" w14:textId="77777777" w:rsidR="00554D1D" w:rsidRPr="00396332" w:rsidRDefault="00554D1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FE049" w14:textId="77777777" w:rsidR="00554D1D" w:rsidRDefault="00554D1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5BBFC451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1D6649AE" w14:textId="77777777" w:rsidR="00554D1D" w:rsidRDefault="00554D1D" w:rsidP="0002281B">
      <w:pPr>
        <w:pStyle w:val="Heading1"/>
        <w:spacing w:line="360" w:lineRule="auto"/>
      </w:pPr>
      <w:r>
        <w:t>LINIA 416</w:t>
      </w:r>
    </w:p>
    <w:p w14:paraId="782548B0" w14:textId="77777777" w:rsidR="00554D1D" w:rsidRDefault="00554D1D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68654A7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75C8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5E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6DAA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166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53B6732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196CF4DE" w14:textId="77777777" w:rsidR="00554D1D" w:rsidRDefault="00554D1D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9DA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7DC6B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07D0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8C4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7834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38C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D09EB6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5E92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C86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F3B4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EF85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8BAD59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529FBD9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3B1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35FA331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5A866FE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28042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3D78380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4EE9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249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E743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BB7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558585F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64C0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DD25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72F3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AD8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625879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38D0194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2267909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CC3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7DA5178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4184681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0F9A104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4701A9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BB7CFD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55AC660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1D32A5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C829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A991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02382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EFA6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34E3EB2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F506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D01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3B41747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EED2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E17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7321FFF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DAD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D0DC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334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17B2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D1C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600DB8FC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FB20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A08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A487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931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228B3D6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A22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1CBBED0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70804CD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0510387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5A52B97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1532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DD4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3DCE3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DC01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CFF59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554D1D" w14:paraId="339F1F9B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838D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703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FBF1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14D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FA4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BAF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CC1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1E9C05F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C77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763D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42BD5E3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3C9F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9AA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8195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22A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7A8CF4F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D6E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9C8F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F3B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7E30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AEA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554D1D" w14:paraId="2778A25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2F21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0C4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56E20E5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D8B4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349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CF2A" w14:textId="77777777" w:rsidR="00554D1D" w:rsidRPr="0011403A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4237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2E8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A656E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00E2" w14:textId="77777777" w:rsidR="00554D1D" w:rsidRPr="0011403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7EAA2AB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8F78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C59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5E0EA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272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F61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A24C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19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5570453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3482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3DC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04C5255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F755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5DB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7774BCD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BCD9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5B4B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8D288D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F74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EC21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094B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0B72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DBA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AD1AFC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70607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F8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5541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726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6F2F64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42C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D572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2C8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771F7CF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3F11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242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26A9F0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52CE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A4E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9D6B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7E7BD" w14:textId="77777777" w:rsidR="00554D1D" w:rsidRDefault="00554D1D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7B21DA5" w14:textId="77777777" w:rsidR="00554D1D" w:rsidRDefault="00554D1D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109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106B6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61BA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FA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E49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B43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A739B6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D615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D2F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4999882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1703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959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DAAE6D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C58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B191" w14:textId="77777777" w:rsidR="00554D1D" w:rsidRPr="00C4423F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40C9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2C6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A87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EA8893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4EEF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F25A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4421" w14:textId="77777777" w:rsidR="00554D1D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933D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9C33858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4FC1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1530B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7BC1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5BC7" w14:textId="77777777" w:rsidR="00554D1D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B1C3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554D1D" w14:paraId="5F8EF0C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E050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129DE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E417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3A45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2FE42E8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8FF4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5D09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CA21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4461B" w14:textId="77777777" w:rsidR="00554D1D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45DD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52AA20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AC55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AE888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9753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36E5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4967F709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CFA3F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99924E5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92F25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82FF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84155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4BC4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554D1D" w14:paraId="1D5D817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C752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6F26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28110742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2B98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3E0A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7449B49C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C09A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BE91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2ACB9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0C33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D5F3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37E87B2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FF22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7379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C4AB" w14:textId="77777777" w:rsidR="00554D1D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BA8C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C8F7264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1E99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6BD3B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5EC5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E7958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ED47" w14:textId="77777777" w:rsidR="00554D1D" w:rsidRPr="00620605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54D1D" w14:paraId="206AA9FD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A5FC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9E32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C280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7647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45D4A1A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85CA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4EA7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4650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6FC3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59B1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26AA94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554D1D" w14:paraId="30CC3C70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078F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CFB7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865B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39F5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A92513B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2D7B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BADA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0F7A4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1C21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8F7C1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6571D1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554D1D" w14:paraId="597A9D9A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628A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1768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D15C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BBCB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8E740E0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9AF5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4356AB8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D3C9" w14:textId="77777777" w:rsidR="00554D1D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88FAD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A888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243A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2C8F19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554D1D" w14:paraId="52CF9EB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0FE2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435E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4710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0974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73E7C68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96BF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E5B1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9C01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B100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1049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045624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4599" w14:textId="77777777" w:rsidR="00554D1D" w:rsidRDefault="00554D1D" w:rsidP="00554D1D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A8C5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4B28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3A36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E0F0D0C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60A0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B96BF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CED6" w14:textId="77777777" w:rsidR="00554D1D" w:rsidRDefault="00554D1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E373" w14:textId="77777777" w:rsidR="00554D1D" w:rsidRPr="00C4423F" w:rsidRDefault="00554D1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886C" w14:textId="77777777" w:rsidR="00554D1D" w:rsidRDefault="00554D1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30D9710D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354D6AA0" w14:textId="77777777" w:rsidR="00554D1D" w:rsidRDefault="00554D1D" w:rsidP="003146F4">
      <w:pPr>
        <w:pStyle w:val="Heading1"/>
        <w:spacing w:line="360" w:lineRule="auto"/>
      </w:pPr>
      <w:r>
        <w:t>LINIA 417</w:t>
      </w:r>
    </w:p>
    <w:p w14:paraId="760049D3" w14:textId="77777777" w:rsidR="00554D1D" w:rsidRDefault="00554D1D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D1D" w14:paraId="1F17413E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16DC" w14:textId="77777777" w:rsidR="00554D1D" w:rsidRDefault="00554D1D" w:rsidP="00554D1D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A0B4" w14:textId="77777777" w:rsidR="00554D1D" w:rsidRDefault="00554D1D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0EBA" w14:textId="77777777" w:rsidR="00554D1D" w:rsidRPr="002D7BD3" w:rsidRDefault="00554D1D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E0CB" w14:textId="77777777" w:rsidR="00554D1D" w:rsidRDefault="00554D1D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6A15A2CF" w14:textId="77777777" w:rsidR="00554D1D" w:rsidRDefault="00554D1D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5B13E1F3" w14:textId="77777777" w:rsidR="00554D1D" w:rsidRDefault="00554D1D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FFB2" w14:textId="77777777" w:rsidR="00554D1D" w:rsidRDefault="00554D1D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5A911007" w14:textId="77777777" w:rsidR="00554D1D" w:rsidRDefault="00554D1D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B782" w14:textId="77777777" w:rsidR="00554D1D" w:rsidRPr="00655FB7" w:rsidRDefault="00554D1D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BD56" w14:textId="77777777" w:rsidR="00554D1D" w:rsidRDefault="00554D1D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4E2D" w14:textId="77777777" w:rsidR="00554D1D" w:rsidRPr="002D7BD3" w:rsidRDefault="00554D1D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0E8F" w14:textId="77777777" w:rsidR="00554D1D" w:rsidRDefault="00554D1D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5A2EB154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0319ABC4" w14:textId="77777777" w:rsidR="00554D1D" w:rsidRDefault="00554D1D" w:rsidP="00D37279">
      <w:pPr>
        <w:pStyle w:val="Heading1"/>
        <w:spacing w:line="276" w:lineRule="auto"/>
      </w:pPr>
      <w:r>
        <w:t>LINIA 418</w:t>
      </w:r>
    </w:p>
    <w:p w14:paraId="0ADF2B77" w14:textId="77777777" w:rsidR="00554D1D" w:rsidRDefault="00554D1D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688FFC13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1C9F" w14:textId="77777777" w:rsidR="00554D1D" w:rsidRDefault="00554D1D" w:rsidP="00554D1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C68F" w14:textId="77777777" w:rsidR="00554D1D" w:rsidRDefault="00554D1D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77773F7D" w14:textId="77777777" w:rsidR="00554D1D" w:rsidRDefault="00554D1D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9758" w14:textId="77777777" w:rsidR="00554D1D" w:rsidRPr="00896D96" w:rsidRDefault="00554D1D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EB68" w14:textId="77777777" w:rsidR="00554D1D" w:rsidRDefault="00554D1D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3D489F7E" w14:textId="77777777" w:rsidR="00554D1D" w:rsidRDefault="00554D1D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6CC8" w14:textId="77777777" w:rsidR="00554D1D" w:rsidRDefault="00554D1D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908F4" w14:textId="77777777" w:rsidR="00554D1D" w:rsidRPr="00896D96" w:rsidRDefault="00554D1D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3962" w14:textId="77777777" w:rsidR="00554D1D" w:rsidRDefault="00554D1D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15AF" w14:textId="77777777" w:rsidR="00554D1D" w:rsidRPr="00896D96" w:rsidRDefault="00554D1D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8D13" w14:textId="77777777" w:rsidR="00554D1D" w:rsidRDefault="00554D1D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554D1D" w14:paraId="1A8C663C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4D93" w14:textId="77777777" w:rsidR="00554D1D" w:rsidRDefault="00554D1D" w:rsidP="00554D1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F717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FC68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ED76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02928CE1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5261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2763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CAC5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BE30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6EA03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8238457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CA11" w14:textId="77777777" w:rsidR="00554D1D" w:rsidRDefault="00554D1D" w:rsidP="00554D1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9F7B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0F918" w14:textId="77777777" w:rsidR="00554D1D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C52A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1078C5FC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136A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58C33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26F7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B28A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25AF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C4ACB72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C850" w14:textId="77777777" w:rsidR="00554D1D" w:rsidRDefault="00554D1D" w:rsidP="00554D1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5C35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26635178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937F1" w14:textId="77777777" w:rsidR="00554D1D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0019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1924C056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6375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4C87" w14:textId="77777777" w:rsidR="00554D1D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CCC2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EFAA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27A6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4BD9ACE0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9A79" w14:textId="77777777" w:rsidR="00554D1D" w:rsidRDefault="00554D1D" w:rsidP="00554D1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E76E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44E827C6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AB558" w14:textId="77777777" w:rsidR="00554D1D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9F59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03E1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B3D1" w14:textId="77777777" w:rsidR="00554D1D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340A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38AE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24E7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19240A0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EA0F" w14:textId="77777777" w:rsidR="00554D1D" w:rsidRDefault="00554D1D" w:rsidP="00554D1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35BC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69E7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9F75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1F740B7F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9BF42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F5B22B0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264EA05E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16AF53D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FCC0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388D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5B27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ED085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554D1D" w14:paraId="07E376D0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30D0" w14:textId="77777777" w:rsidR="00554D1D" w:rsidRDefault="00554D1D" w:rsidP="00554D1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6A9D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D4B7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357D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7056E169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73A7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A6E8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F8EE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0BCF7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4F43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5539DF8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C941" w14:textId="77777777" w:rsidR="00554D1D" w:rsidRDefault="00554D1D" w:rsidP="00554D1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853A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DC7E6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CDD9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10C7CB16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C8E2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6149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2FE4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4021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D0708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5B94DA18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E152" w14:textId="77777777" w:rsidR="00554D1D" w:rsidRDefault="00554D1D" w:rsidP="00554D1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09C3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57876B29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DE56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45EF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7C83C09B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FD5B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806D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F8C73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BC9C2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D0DF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9D9223C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B7D0" w14:textId="77777777" w:rsidR="00554D1D" w:rsidRDefault="00554D1D" w:rsidP="00554D1D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9262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BA220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8E61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32DDD051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8C4B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DD0F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4AAF" w14:textId="77777777" w:rsidR="00554D1D" w:rsidRDefault="00554D1D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2249" w14:textId="77777777" w:rsidR="00554D1D" w:rsidRPr="00896D96" w:rsidRDefault="00554D1D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2BDB" w14:textId="77777777" w:rsidR="00554D1D" w:rsidRDefault="00554D1D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A03420D" w14:textId="77777777" w:rsidR="00554D1D" w:rsidRDefault="00554D1D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06529A61" w14:textId="77777777" w:rsidR="00554D1D" w:rsidRDefault="00554D1D" w:rsidP="00380064">
      <w:pPr>
        <w:pStyle w:val="Heading1"/>
        <w:spacing w:line="360" w:lineRule="auto"/>
      </w:pPr>
      <w:r>
        <w:t>LINIA 500</w:t>
      </w:r>
    </w:p>
    <w:p w14:paraId="29F93622" w14:textId="77777777" w:rsidR="00554D1D" w:rsidRPr="00071303" w:rsidRDefault="00554D1D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54D1D" w14:paraId="0DE1E60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8759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48B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2140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5CA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6E48782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6D36976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B5AC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5B76B9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BEF8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FE65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3B69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195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4CFD32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04FF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6BA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98CC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0B8D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7406EDF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4DEA152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AAFE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6E7BA508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1BDF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E625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F2C2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C3B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1FF13F6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0ABD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C0A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0C00E1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A99A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C4E96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C1EF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C7F6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15E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7AE9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32B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6276A506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B103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A877" w14:textId="77777777" w:rsidR="00554D1D" w:rsidRDefault="00554D1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7B80B" w14:textId="77777777" w:rsidR="00554D1D" w:rsidRPr="00D33E71" w:rsidRDefault="00554D1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5D87" w14:textId="77777777" w:rsidR="00554D1D" w:rsidRDefault="00554D1D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F495" w14:textId="77777777" w:rsidR="00554D1D" w:rsidRDefault="00554D1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F197" w14:textId="77777777" w:rsidR="00554D1D" w:rsidRDefault="00554D1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F244" w14:textId="77777777" w:rsidR="00554D1D" w:rsidRDefault="00554D1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00E1EE54" w14:textId="77777777" w:rsidR="00554D1D" w:rsidRDefault="00554D1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B4E6" w14:textId="77777777" w:rsidR="00554D1D" w:rsidRPr="00D33E71" w:rsidRDefault="00554D1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D816" w14:textId="77777777" w:rsidR="00554D1D" w:rsidRDefault="00554D1D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601DC5E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B9A2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6F9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3CF9CC4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7FF6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DFFB" w14:textId="77777777" w:rsidR="00554D1D" w:rsidRPr="0008670B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7EA94AF7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3FADDB1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066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4E1E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D7A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D3CB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007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:rsidRPr="00456545" w14:paraId="21CFFC52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A9AC" w14:textId="77777777" w:rsidR="00554D1D" w:rsidRPr="00456545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1043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C005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45F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45BA55B7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309D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B66D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40B3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E958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B867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54D1D" w:rsidRPr="00456545" w14:paraId="6D83C6E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9268" w14:textId="77777777" w:rsidR="00554D1D" w:rsidRPr="00456545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7799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8FDED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42A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73645E3A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DB8B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42BC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D4AD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DB66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6A48F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54D1D" w:rsidRPr="00456545" w14:paraId="06F2917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AA22" w14:textId="77777777" w:rsidR="00554D1D" w:rsidRPr="00456545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D90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4CBCDEC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966D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9635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E895B74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62FB5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FFEF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72ABF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C0B3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484D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54D1D" w:rsidRPr="00456545" w14:paraId="1A6A226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298A" w14:textId="77777777" w:rsidR="00554D1D" w:rsidRPr="00456545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614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860F24E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6A70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04D4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FE2376C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EE3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C456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2FEB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442ACC4" w14:textId="77777777" w:rsidR="00554D1D" w:rsidRPr="00456545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9F77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5DEA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CC3B101" w14:textId="77777777" w:rsidR="00554D1D" w:rsidRPr="00A3090B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:rsidRPr="00456545" w14:paraId="152FAABE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73F68" w14:textId="77777777" w:rsidR="00554D1D" w:rsidRPr="00456545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5F2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79FD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2A23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045365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A42DA8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61C68A5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296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53EA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248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46E434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C408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1F53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54D1D" w:rsidRPr="00456545" w14:paraId="1A83FD8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5EA9A" w14:textId="77777777" w:rsidR="00554D1D" w:rsidRPr="00456545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FCE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CD10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998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7F25C60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A2A5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7A84AD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CDDA5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E93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2E0EF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17A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A3370F" w14:textId="77777777" w:rsidR="00554D1D" w:rsidRPr="005F21B7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54D1D" w:rsidRPr="00456545" w14:paraId="25C3B39E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53DE" w14:textId="77777777" w:rsidR="00554D1D" w:rsidRPr="00456545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B5E3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3367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E4F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0365A1F5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F48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56B54D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146D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5C4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82953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0F9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312E23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554D1D" w:rsidRPr="00456545" w14:paraId="239CF33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8DC0" w14:textId="77777777" w:rsidR="00554D1D" w:rsidRPr="00456545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0DCA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E9372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318A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2F184CA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947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8EA2F8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A5F6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7B0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78E8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537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DEE25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54D1D" w:rsidRPr="00456545" w14:paraId="3B9B52C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BB94" w14:textId="77777777" w:rsidR="00554D1D" w:rsidRPr="00456545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0FD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1E65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00BA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B91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E4355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FDC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7228A1D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8EF2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ABA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554D1D" w:rsidRPr="00456545" w14:paraId="030BC85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805E" w14:textId="77777777" w:rsidR="00554D1D" w:rsidRPr="00456545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703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AE31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B813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4CE80426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0D5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CB136F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C87E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56C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C5D2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F0D7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8C42F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00F2F0C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554D1D" w14:paraId="646CCEC1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F82A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55EF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87EB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10E5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F9B08D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1BD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576F89E8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D0A71F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9454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2990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6B5A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4737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F3FBEC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41458A4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1B993F2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6117ADA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554D1D" w14:paraId="5454724C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B714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4280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DFE0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50C4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807587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220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7583AF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3EDBCA9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ABB2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7EE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BA24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B67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D4E6B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56A310F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48CF509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554D1D" w14:paraId="66E3B71B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B097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68A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3B4C63D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9195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EB9A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4AB2512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35DF453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395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EF4A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A93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CFAA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60D5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4FAE7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554D1D" w14:paraId="4EC7D41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7E65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BEA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61B33C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2F57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FDB6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BFD188A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55C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7FA6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BA4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F023F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28D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5039A6F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554D1D" w14:paraId="0763E14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0EDB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D09B" w14:textId="77777777" w:rsidR="00554D1D" w:rsidRDefault="00554D1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BD79" w14:textId="77777777" w:rsidR="00554D1D" w:rsidRDefault="00554D1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ABC4" w14:textId="77777777" w:rsidR="00554D1D" w:rsidRDefault="00554D1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495C4BC1" w14:textId="77777777" w:rsidR="00554D1D" w:rsidRDefault="00554D1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04E0" w14:textId="77777777" w:rsidR="00554D1D" w:rsidRDefault="00554D1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F671" w14:textId="77777777" w:rsidR="00554D1D" w:rsidRDefault="00554D1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2AA2" w14:textId="77777777" w:rsidR="00554D1D" w:rsidRDefault="00554D1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7BFD8408" w14:textId="77777777" w:rsidR="00554D1D" w:rsidRDefault="00554D1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186C" w14:textId="77777777" w:rsidR="00554D1D" w:rsidRPr="00D33E71" w:rsidRDefault="00554D1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C845" w14:textId="77777777" w:rsidR="00554D1D" w:rsidRDefault="00554D1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16C7BB29" w14:textId="77777777" w:rsidR="00554D1D" w:rsidRDefault="00554D1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554D1D" w14:paraId="420A1E84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EC70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57A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2B53BE9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6214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795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58239B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311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73E8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422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C454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AA46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4E8E117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74B0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496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ADA902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9703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1126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46CCE7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DDF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B5AE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C9B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AAAC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6FBD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96764AD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2D46DE7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11384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908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B81A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6DFF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D01C47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508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F7840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EDB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9E1583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B0D7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070A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6E5E9CB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76A547C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A31E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785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3FAE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E36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1386F31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17B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B20F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BC1B8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6246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D446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54D1D" w14:paraId="3851FF2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D95D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29BA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36F8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ACE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301ACCB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6870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44C4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CFE5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394862F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E20B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95F0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54D1D" w14:paraId="7AC39F0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5D1BC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E1F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1500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9165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01E194D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3BC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E6D6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6A4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B530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A22B" w14:textId="77777777" w:rsidR="00554D1D" w:rsidRPr="00534A55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6A681A25" w14:textId="77777777" w:rsidR="00554D1D" w:rsidRPr="00534A55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6BFE511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54D1D" w14:paraId="32421CA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D84A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556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B43F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A357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617FAE7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2F8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6D6B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62C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91DA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4F2E" w14:textId="77777777" w:rsidR="00554D1D" w:rsidRPr="00534A55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08A682A3" w14:textId="77777777" w:rsidR="00554D1D" w:rsidRPr="00534A55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6EE6268" w14:textId="77777777" w:rsidR="00554D1D" w:rsidRPr="00534A55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54D1D" w14:paraId="4E1BEFE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09A9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6DD0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A118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226F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28B8DAF6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D2A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2EDA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4765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2FDBE49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CBE7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1C3B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54D1D" w14:paraId="0D31B16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57E7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F59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4074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99CD" w14:textId="77777777" w:rsidR="00554D1D" w:rsidRPr="000C4604" w:rsidRDefault="00554D1D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2A7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32AB44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2853DA1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A8AE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DEC8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71424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658B" w14:textId="77777777" w:rsidR="00554D1D" w:rsidRPr="000C4604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5A8075BD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554D1D" w14:paraId="76FE78A1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5272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C8B0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E9A6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3363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31892BA4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01C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D08E8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8F6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7B8994E5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08A7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EB6C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54D1D" w14:paraId="3D9A5097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B5FF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B4B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6F0138A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41A7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553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7CA73B7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36A188C5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B220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572E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6CB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26C9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D997" w14:textId="77777777" w:rsidR="00554D1D" w:rsidRPr="00BB30B6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3C35743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07F78447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554D1D" w14:paraId="4B16D0D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7E8E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F54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DA58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403A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76BCDE3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BCF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9A9C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70E7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C31F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4589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3AC4C28C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FFC1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70A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3CFF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B33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69142D4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D0E8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3A42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D7F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63A0A880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1B0E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B8C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56EA71D4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8524C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F47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E95592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A6D5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F58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D03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74625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C3B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5DBA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8F26" w14:textId="77777777" w:rsidR="00554D1D" w:rsidRPr="000C4604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554D1D" w14:paraId="3A8AC50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C7BA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121F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80A4D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FA0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828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BC5A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A8D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F7BBF95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868F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C934" w14:textId="77777777" w:rsidR="00554D1D" w:rsidRPr="000C4604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554D1D" w14:paraId="779AD679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8D87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6FE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91FAE2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378D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F6F7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443A13EF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862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4C58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BA3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7AB9BBB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89F5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643A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F38F84F" w14:textId="77777777" w:rsidR="00554D1D" w:rsidRPr="006C1F61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8AB2301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CFD4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B2D5" w14:textId="77777777" w:rsidR="00554D1D" w:rsidRDefault="00554D1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85C6" w14:textId="77777777" w:rsidR="00554D1D" w:rsidRDefault="00554D1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C217" w14:textId="77777777" w:rsidR="00554D1D" w:rsidRDefault="00554D1D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B8EF" w14:textId="77777777" w:rsidR="00554D1D" w:rsidRDefault="00554D1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74BB" w14:textId="77777777" w:rsidR="00554D1D" w:rsidRDefault="00554D1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DD7D" w14:textId="77777777" w:rsidR="00554D1D" w:rsidRDefault="00554D1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B6B1" w14:textId="77777777" w:rsidR="00554D1D" w:rsidRDefault="00554D1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5EB5" w14:textId="77777777" w:rsidR="00554D1D" w:rsidRPr="004143AF" w:rsidRDefault="00554D1D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54D1D" w14:paraId="761B078A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A601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F653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6ADB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25423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290D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596F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C79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1A7B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D6D9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54D1D" w14:paraId="49B62B9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D28A1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66C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62CED1C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AD10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1CA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1C44E97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1F3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C99D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369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558945A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1E8D2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68E7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8FE2AA0" w14:textId="77777777" w:rsidR="00554D1D" w:rsidRPr="00D84BDE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BEE81F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3106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B135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FA02C2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7FBB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0A9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6D22A3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ACCD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F871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0AE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F3F2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808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54D1D" w14:paraId="6D1105F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5A97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0A6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F590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9CB5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523AE4A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1FAE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C489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8F1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9F03E98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33DF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C60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54D1D" w14:paraId="34B4837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4991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171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B2C4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CD03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A3BD4B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53A8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EA5273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DC132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63B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276E8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9AEA" w14:textId="77777777" w:rsidR="00554D1D" w:rsidRPr="00534C03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7AFBEDC7" w14:textId="77777777" w:rsidR="00554D1D" w:rsidRPr="00534C03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DDDE55A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554D1D" w14:paraId="1058279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2B6E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C65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5768FE5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A69E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1EDE3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1F600C4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18C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2080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B8E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7AD926B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5E04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BA42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84B6B17" w14:textId="77777777" w:rsidR="00554D1D" w:rsidRPr="00D84BDE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6AAE72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F50C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866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5D8C19D8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4ECE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1EC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C9DD8B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6E8FBA3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089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C559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A7E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D23D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4F44" w14:textId="77777777" w:rsidR="00554D1D" w:rsidRPr="001F07B1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044CD2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3A7E3458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554D1D" w14:paraId="3EBFD051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21B62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472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B698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DDE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665BED6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0D9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EB1C26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CEEF9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876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0037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30D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129FB9D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14A9521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554D1D" w14:paraId="09B35FED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8C97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5C8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FF23F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4C1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0CD6CF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32A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4D6BC6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FBE1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BF60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C183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66FA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ED5AF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29C8716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54D1D" w14:paraId="6A2A67F5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C2F7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B5C98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E50B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CF2F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A1EFF0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E89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32AC1E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7FDB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AC3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42B4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C31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FB139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554D1D" w14:paraId="49D3902A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0A87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C5C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D431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0E4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AA98A25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960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ED5B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68D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D7F4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742C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148F3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09C79CB5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54D1D" w14:paraId="0C3B6A65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E6EE0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7C7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9D95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0C4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6F9237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07E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7ADF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6EF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BFAB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EDB6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7C0E4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554D1D" w14:paraId="2BBEF9C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D608F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2CCF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D965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A326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F50D02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6E5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78EA5BF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5553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08D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5EEB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C362A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7E26A61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554D1D" w14:paraId="5ACE7C41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1CE4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347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7B32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1A9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A5FC14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BF20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A5EEB8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00D3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638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6FA9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5C9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450D07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5711A407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54D1D" w14:paraId="3BCBDC60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B00A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551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0496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AEEF" w14:textId="77777777" w:rsidR="00554D1D" w:rsidRPr="00AD0C48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2FBC265" w14:textId="77777777" w:rsidR="00554D1D" w:rsidRPr="00AD0C48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5FA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C2C588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DD15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1E48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9E14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2AB9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D4E3A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2E85CF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08D057F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54D1D" w14:paraId="21FB0AF5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21E74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F7DF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F489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1365" w14:textId="77777777" w:rsidR="00554D1D" w:rsidRDefault="00554D1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E95EB8C" w14:textId="77777777" w:rsidR="00554D1D" w:rsidRDefault="00554D1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387A3C3E" w14:textId="77777777" w:rsidR="00554D1D" w:rsidRDefault="00554D1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4465DCF5" w14:textId="77777777" w:rsidR="00554D1D" w:rsidRPr="002532C4" w:rsidRDefault="00554D1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72F5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CD36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70E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110E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1655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65A953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0E1DA4F4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224DE947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554D1D" w14:paraId="147DE6C8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1B64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A29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78B1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0EA5B" w14:textId="77777777" w:rsidR="00554D1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E2B668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D94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8EFF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9431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078D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675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535A8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6DC40843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54D1D" w14:paraId="6DD38B4C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449F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69E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3443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CABB" w14:textId="77777777" w:rsidR="00554D1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01B19FD" w14:textId="77777777" w:rsidR="00554D1D" w:rsidRPr="0037264C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BF4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BB64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FD8C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F269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79F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C0C29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4CF4FE7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54D1D" w14:paraId="69F0691B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E1E9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98D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1B5E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D11E" w14:textId="77777777" w:rsidR="00554D1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614625D" w14:textId="77777777" w:rsidR="00554D1D" w:rsidRPr="003A070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E43E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0D980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EDD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87E7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70FF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31DCCC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554D1D" w14:paraId="0AA54F9B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1955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BAA0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89C9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88A8" w14:textId="77777777" w:rsidR="00554D1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F1A8E6B" w14:textId="77777777" w:rsidR="00554D1D" w:rsidRPr="00F401C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67C7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44580D0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367D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EF95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FF3E4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C581C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CCDB54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0806DEF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54D1D" w14:paraId="3BB8B8EA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A08E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151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24C9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03E8" w14:textId="77777777" w:rsidR="00554D1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4BFA50D" w14:textId="77777777" w:rsidR="00554D1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372BA3AD" w14:textId="77777777" w:rsidR="00554D1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EBA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C9C0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A14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F8C39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0F3F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BCA1A1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4E916AB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54D1D" w14:paraId="0BC450E6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C432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8E2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3048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357D" w14:textId="77777777" w:rsidR="00554D1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201D580" w14:textId="77777777" w:rsidR="00554D1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0B686838" w14:textId="77777777" w:rsidR="00554D1D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3F72E238" w14:textId="77777777" w:rsidR="00554D1D" w:rsidRPr="002532C4" w:rsidRDefault="00554D1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48D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F8F42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B13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72F4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BF6C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9788B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6E63F53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554D1D" w14:paraId="2417113D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4753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DE5E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A439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0403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FAEB0BF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581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655C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447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DB4D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E58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4AC91E2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20958B8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554D1D" w14:paraId="699A99DF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1E6A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866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D23E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708A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4C413B4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4DBB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214B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3953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0164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23CF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3D9884C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1F2BAD0D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554D1D" w14:paraId="3418F8A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DEB28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53FF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A17DB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0B9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AF29FC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6B6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AB7F8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859A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3CFD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79CC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ADF5051" w14:textId="77777777" w:rsidR="00554D1D" w:rsidRPr="00CB3447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554D1D" w14:paraId="7F80F6D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3EF1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6B56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762C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24BE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00A95C10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9219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C370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9CE4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5D37C4A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DF43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F2F1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BD1ED14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214414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DF56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A242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AAC6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3DE2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B34F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00E3BDFD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46B0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951F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9AA1" w14:textId="77777777" w:rsidR="00554D1D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008F" w14:textId="77777777" w:rsidR="00554D1D" w:rsidRPr="004143AF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54D1D" w14:paraId="40682EF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CD4E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0FFD" w14:textId="77777777" w:rsidR="00554D1D" w:rsidRDefault="00554D1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30E8" w14:textId="77777777" w:rsidR="00554D1D" w:rsidRPr="00D33E71" w:rsidRDefault="00554D1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FF82" w14:textId="77777777" w:rsidR="00554D1D" w:rsidRDefault="00554D1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9660628" w14:textId="77777777" w:rsidR="00554D1D" w:rsidRDefault="00554D1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DD89" w14:textId="77777777" w:rsidR="00554D1D" w:rsidRDefault="00554D1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A2AA" w14:textId="77777777" w:rsidR="00554D1D" w:rsidRDefault="00554D1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420D" w14:textId="77777777" w:rsidR="00554D1D" w:rsidRDefault="00554D1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D4F2" w14:textId="77777777" w:rsidR="00554D1D" w:rsidRDefault="00554D1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3B28" w14:textId="77777777" w:rsidR="00554D1D" w:rsidRPr="004143AF" w:rsidRDefault="00554D1D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554D1D" w14:paraId="57A9F95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C357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E11C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B66E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69D6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6FEF0258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CE5F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EFBA3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6FFB" w14:textId="77777777" w:rsidR="00554D1D" w:rsidRDefault="00554D1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F33C" w14:textId="77777777" w:rsidR="00554D1D" w:rsidRPr="00D33E71" w:rsidRDefault="00554D1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12CB" w14:textId="77777777" w:rsidR="00554D1D" w:rsidRDefault="00554D1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54D1D" w14:paraId="448FF11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E9722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ACBF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0457FA7A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BAB1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6DDC2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612643ED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BD08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9EE5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7981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1A30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727C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554D1D" w14:paraId="03342EA4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C45D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08CA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0188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7136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601EDDF0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184E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3330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A3E3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0112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05EE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529E3FC7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FF61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EFC0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7C79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FEF71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0D51B8D1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D9A8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9D08F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BF36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5C7A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707D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1A538D14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A35D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FA1C" w14:textId="77777777" w:rsidR="00554D1D" w:rsidRDefault="00554D1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3C5BB70C" w14:textId="77777777" w:rsidR="00554D1D" w:rsidRDefault="00554D1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2E03" w14:textId="77777777" w:rsidR="00554D1D" w:rsidRPr="00D33E71" w:rsidRDefault="00554D1D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FD16" w14:textId="77777777" w:rsidR="00554D1D" w:rsidRDefault="00554D1D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10039" w14:textId="77777777" w:rsidR="00554D1D" w:rsidRDefault="00554D1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4C44" w14:textId="77777777" w:rsidR="00554D1D" w:rsidRPr="00D33E71" w:rsidRDefault="00554D1D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CA6F" w14:textId="77777777" w:rsidR="00554D1D" w:rsidRDefault="00554D1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6E96D65E" w14:textId="77777777" w:rsidR="00554D1D" w:rsidRDefault="00554D1D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D062" w14:textId="77777777" w:rsidR="00554D1D" w:rsidRPr="00D33E71" w:rsidRDefault="00554D1D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F95F" w14:textId="77777777" w:rsidR="00554D1D" w:rsidRDefault="00554D1D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554D1D" w14:paraId="5AA001B0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EA65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EC06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7905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A2A9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29661253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9C754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C0BECC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49DC9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5DD4A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65B5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941D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2941046B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9F05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53BD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5A18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C1BCA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5F302C1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6EF2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5602AB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14246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3D7D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B7E1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19EB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1F3BE415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519E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EDE96" w14:textId="77777777" w:rsidR="00554D1D" w:rsidRDefault="00554D1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DF35" w14:textId="77777777" w:rsidR="00554D1D" w:rsidRPr="00D33E71" w:rsidRDefault="00554D1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8CF5E" w14:textId="77777777" w:rsidR="00554D1D" w:rsidRDefault="00554D1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9481E32" w14:textId="77777777" w:rsidR="00554D1D" w:rsidRDefault="00554D1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1DDC" w14:textId="77777777" w:rsidR="00554D1D" w:rsidRDefault="00554D1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755584" w14:textId="77777777" w:rsidR="00554D1D" w:rsidRDefault="00554D1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8591" w14:textId="77777777" w:rsidR="00554D1D" w:rsidRPr="00D33E71" w:rsidRDefault="00554D1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D2A2" w14:textId="77777777" w:rsidR="00554D1D" w:rsidRDefault="00554D1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6B37" w14:textId="77777777" w:rsidR="00554D1D" w:rsidRPr="00D33E71" w:rsidRDefault="00554D1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F912" w14:textId="77777777" w:rsidR="00554D1D" w:rsidRDefault="00554D1D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5663BEBF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9CA7A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83C9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8B36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849D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5AA4763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7E54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2D81C6F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7C77F7B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B7256A6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C732267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AC40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DD35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F872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FE1E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656A10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0CA2C540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5B75EF21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554D1D" w14:paraId="051F7F0B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8598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FAC0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6C1F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A8F7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27D056A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8CBF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6209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EDA1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04CA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A846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554D1D" w14:paraId="46D5887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74FB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8C90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3FD0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DDAF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B437B95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EA74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077507C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97EA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B105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CB75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1BA7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496346B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4348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D2E9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FF80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9695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250BE1A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BB77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AB9C421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73A62896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486FF356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F300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08CA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F34B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49C7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DFB13E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91DB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3AF4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658D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BF6E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8C6C218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D21B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C594946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685CD8D2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4CF6DAB0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6915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079F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330F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872F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FFD003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779A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391E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1C7F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23DA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21A55BBB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E03C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4CB0" w14:textId="77777777" w:rsidR="00554D1D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F58B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CE34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92B6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0707722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55B7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FA23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62CAF471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8A30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25EF" w14:textId="77777777" w:rsidR="00554D1D" w:rsidRDefault="00554D1D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9C61B23" w14:textId="77777777" w:rsidR="00554D1D" w:rsidRDefault="00554D1D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FB56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E231" w14:textId="77777777" w:rsidR="00554D1D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4460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D0CC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E53F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554D1D" w14:paraId="7B2725BE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70CC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11E9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DC47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7851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D70A42C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29A3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BE54394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055E7E27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51A5B8A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2F36678B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F11FE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21697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9661C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3668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3C5C982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F4DE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1B274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E2C3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056B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4A23A4A7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6FC9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7D590B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F1D4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5584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7A67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885E7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49FE3F21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04ADB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8A1A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D96A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ACC5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74BFE5BE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A49C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5200AE71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009C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6AFE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51BC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93BC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6E91416F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B8CB" w14:textId="77777777" w:rsidR="00554D1D" w:rsidRDefault="00554D1D" w:rsidP="00554D1D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1B7C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58C9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F0B5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219239DB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01C241D5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2F7F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C792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11DE" w14:textId="77777777" w:rsidR="00554D1D" w:rsidRDefault="00554D1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45B9" w14:textId="77777777" w:rsidR="00554D1D" w:rsidRPr="00D33E71" w:rsidRDefault="00554D1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760B" w14:textId="77777777" w:rsidR="00554D1D" w:rsidRDefault="00554D1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5883D6D" w14:textId="77777777" w:rsidR="00554D1D" w:rsidRPr="00BA7DAE" w:rsidRDefault="00554D1D" w:rsidP="000A5D7E">
      <w:pPr>
        <w:tabs>
          <w:tab w:val="left" w:pos="2748"/>
        </w:tabs>
        <w:rPr>
          <w:sz w:val="20"/>
          <w:lang w:val="ro-RO"/>
        </w:rPr>
      </w:pPr>
    </w:p>
    <w:p w14:paraId="0A62EC90" w14:textId="77777777" w:rsidR="00554D1D" w:rsidRDefault="00554D1D" w:rsidP="00E7698F">
      <w:pPr>
        <w:pStyle w:val="Heading1"/>
        <w:spacing w:line="360" w:lineRule="auto"/>
      </w:pPr>
      <w:r>
        <w:t>LINIA 504</w:t>
      </w:r>
    </w:p>
    <w:p w14:paraId="101A000C" w14:textId="77777777" w:rsidR="00554D1D" w:rsidRPr="00A16A49" w:rsidRDefault="00554D1D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4EBCE550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7485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F9F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6C3B746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9C5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7D8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23E5B2E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D171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CB384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8BB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F79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75A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7F7190E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42D05E42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554D1D" w14:paraId="2D61C7BC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1803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FEC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45123AB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36B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93A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5A931AB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DF0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56D3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A33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2F7712A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8DE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B7F3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54D1D" w14:paraId="236C179F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44B3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052D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76E8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27A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3387FA2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23A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9ECE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217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441B16B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221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D50A7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54D1D" w14:paraId="23D027ED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F978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27B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563671D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6DA7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59E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107387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771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B6DDF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C68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1B77CE1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0B0A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71CD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42787FEB" w14:textId="77777777" w:rsidR="00554D1D" w:rsidRPr="00D0576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D013A48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6281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9335" w14:textId="77777777" w:rsidR="00554D1D" w:rsidRDefault="00554D1D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25A70F67" w14:textId="77777777" w:rsidR="00554D1D" w:rsidRDefault="00554D1D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B04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1657" w14:textId="77777777" w:rsidR="00554D1D" w:rsidRDefault="00554D1D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456E831" w14:textId="77777777" w:rsidR="00554D1D" w:rsidRDefault="00554D1D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587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F38B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E51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F1F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E91F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54D1D" w14:paraId="0C70514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A4EA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66C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6605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AA5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1EA250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2E9C1BD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092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1024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F42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CED36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176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1EDB564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A7F09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543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6515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7DA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68FD4F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413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0479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447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04188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EDB3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554D1D" w14:paraId="575FBE4A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64F8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34F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5F0E6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57E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D93590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8EB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1A3D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82B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E2158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E58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554D1D" w14:paraId="22D05423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10F3" w14:textId="77777777" w:rsidR="00554D1D" w:rsidRDefault="00554D1D" w:rsidP="00554D1D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FB9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9EDC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3C2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36B9DE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B38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265F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ECA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3403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336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5410C7D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54D1D" w14:paraId="4080F10B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76F1" w14:textId="77777777" w:rsidR="00554D1D" w:rsidRDefault="00554D1D" w:rsidP="00554D1D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C62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A940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F49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BE2ED8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FB92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B882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1FC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EDBC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459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554D1D" w14:paraId="3B040120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0844" w14:textId="77777777" w:rsidR="00554D1D" w:rsidRDefault="00554D1D" w:rsidP="00554D1D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E74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6391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8F6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46191E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0DF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1F77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E46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45BF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9EE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554D1D" w14:paraId="703AAB18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F02F" w14:textId="77777777" w:rsidR="00554D1D" w:rsidRDefault="00554D1D" w:rsidP="00554D1D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007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69FC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CE7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5D2ECD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DC01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5ABD02E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E48EF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B29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4CC9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6D2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8EE122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554D1D" w14:paraId="730DF29B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A484" w14:textId="77777777" w:rsidR="00554D1D" w:rsidRDefault="00554D1D" w:rsidP="00554D1D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2BE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0F7C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0EB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B1285E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B998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72AC02F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74E3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E99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A6AF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723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DC4D43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554D1D" w14:paraId="3D325230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2016" w14:textId="77777777" w:rsidR="00554D1D" w:rsidRDefault="00554D1D" w:rsidP="00554D1D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EEE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8741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EAE1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5B2899C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DB01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974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019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7EE80D0A" w14:textId="77777777" w:rsidR="00554D1D" w:rsidRDefault="00554D1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3D42" w14:textId="77777777" w:rsidR="00554D1D" w:rsidRPr="00D0473F" w:rsidRDefault="00554D1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D3E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8D43337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D786" w14:textId="77777777" w:rsidR="00554D1D" w:rsidRDefault="00554D1D" w:rsidP="00554D1D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129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D557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441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3BBC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6301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F0B0" w14:textId="77777777" w:rsidR="00554D1D" w:rsidRDefault="00554D1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728242D0" w14:textId="77777777" w:rsidR="00554D1D" w:rsidRDefault="00554D1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0C38" w14:textId="77777777" w:rsidR="00554D1D" w:rsidRDefault="00554D1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850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46E8DF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A99D" w14:textId="77777777" w:rsidR="00554D1D" w:rsidRDefault="00554D1D" w:rsidP="00554D1D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9D5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5040DA0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82F9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7B2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1D1241D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9145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FEC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C62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A61B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3A0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5EE6360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9D0EB" w14:textId="77777777" w:rsidR="00554D1D" w:rsidRDefault="00554D1D" w:rsidP="00554D1D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8F1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C59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E4B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33E0C09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0E7C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DBD9CA4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F012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997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A7C50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D0F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51888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554D1D" w14:paraId="2E242CA9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41A8" w14:textId="77777777" w:rsidR="00554D1D" w:rsidRDefault="00554D1D" w:rsidP="00554D1D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6D1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323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7BE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5AA0A2B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D605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C1261D9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0881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A8E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CD75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4E10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3A06D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554D1D" w14:paraId="37A892F8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13BB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B99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825E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4FF9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4DADA9C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2F6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62C7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366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B32E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DA8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39095FA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554D1D" w14:paraId="0E4CA46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F821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E12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7BA2925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0E6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C74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7167052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31F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8167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359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C922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01C5B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54D1D" w14:paraId="42250C9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D8FD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260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394F6BE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425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98B8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92B5D7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7AE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3133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707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06F5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9F4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54D1D" w14:paraId="66F2C49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C3F7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A9CAA" w14:textId="77777777" w:rsidR="00554D1D" w:rsidRDefault="00554D1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4A691FF7" w14:textId="77777777" w:rsidR="00554D1D" w:rsidRDefault="00554D1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2A76" w14:textId="77777777" w:rsidR="00554D1D" w:rsidRDefault="00554D1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C1A5" w14:textId="77777777" w:rsidR="00554D1D" w:rsidRDefault="00554D1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8128313" w14:textId="77777777" w:rsidR="00554D1D" w:rsidRDefault="00554D1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4937" w14:textId="77777777" w:rsidR="00554D1D" w:rsidRDefault="00554D1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B09A" w14:textId="77777777" w:rsidR="00554D1D" w:rsidRPr="00D0473F" w:rsidRDefault="00554D1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D3D1" w14:textId="77777777" w:rsidR="00554D1D" w:rsidRDefault="00554D1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EAE4" w14:textId="77777777" w:rsidR="00554D1D" w:rsidRPr="00D0473F" w:rsidRDefault="00554D1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114F" w14:textId="77777777" w:rsidR="00554D1D" w:rsidRPr="004C4194" w:rsidRDefault="00554D1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5C1CD6E" w14:textId="77777777" w:rsidR="00554D1D" w:rsidRDefault="00554D1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157110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D71BD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03B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58E7D20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34E1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698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6B0AB54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889A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B6D8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661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6B16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EAD4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BE4BDED" w14:textId="77777777" w:rsidR="00554D1D" w:rsidRPr="00D0576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8D2CC3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058D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C64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2BE6FD7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BBDB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984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663905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800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29EA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D7A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7C0D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1F7E2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DCF67EC" w14:textId="77777777" w:rsidR="00554D1D" w:rsidRPr="00D0576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D4E7C0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EB3E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945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4C7ADB1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3F13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927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052F16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31D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CCF63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FC9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9E19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E0F2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BFDA922" w14:textId="77777777" w:rsidR="00554D1D" w:rsidRPr="00D0576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DEBB88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04EB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916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6C53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6E7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16B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EAEF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89C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43B3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DF4E" w14:textId="77777777" w:rsidR="00554D1D" w:rsidRPr="00E03C2B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52B6C6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554D1D" w14:paraId="036B0C46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1AC7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0C8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0AA84E6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1B56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A27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47144CC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776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E06B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4AA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C414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242E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D78EEB9" w14:textId="77777777" w:rsidR="00554D1D" w:rsidRPr="00D0576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22DE28D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7D79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4C9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190B418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B25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621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6858F10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AB1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2E48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37F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5805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AEBA" w14:textId="77777777" w:rsidR="00554D1D" w:rsidRPr="00E4349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E44F986" w14:textId="77777777" w:rsidR="00554D1D" w:rsidRPr="00E4349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77256F5B" w14:textId="77777777" w:rsidR="00554D1D" w:rsidRPr="00E4349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554D1D" w14:paraId="0248E4DB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3C06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955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334CDD7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783E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B8D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F38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FAA08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D7E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F75B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3A5F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11A1FF6" w14:textId="77777777" w:rsidR="00554D1D" w:rsidRPr="00D0576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182A860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59C9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3EA6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6ECD53D9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69B40" w14:textId="77777777" w:rsidR="00554D1D" w:rsidRPr="00D0473F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C3F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34C17D4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DC3E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3E99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21AA" w14:textId="77777777" w:rsidR="00554D1D" w:rsidRDefault="00554D1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456F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8286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35C284C" w14:textId="77777777" w:rsidR="00554D1D" w:rsidRPr="00D0576C" w:rsidRDefault="00554D1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A24886C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50A1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FD97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3A1C602C" w14:textId="77777777" w:rsidR="00554D1D" w:rsidRDefault="00554D1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5B69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CCC6" w14:textId="77777777" w:rsidR="00554D1D" w:rsidRDefault="00554D1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0F5184B3" w14:textId="77777777" w:rsidR="00554D1D" w:rsidRDefault="00554D1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866B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83FA" w14:textId="77777777" w:rsidR="00554D1D" w:rsidRDefault="00554D1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BDC5" w14:textId="77777777" w:rsidR="00554D1D" w:rsidRDefault="00554D1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9385D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FCC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554D1D" w14:paraId="564EA4AE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9CC1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8C5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5AD841C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C2F7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5CB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7A06A4C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CA2F6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9F97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572C" w14:textId="77777777" w:rsidR="00554D1D" w:rsidRDefault="00554D1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FB70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EA54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4FF6EE9" w14:textId="77777777" w:rsidR="00554D1D" w:rsidRPr="00D0576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55971EB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07E5B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260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4BDC950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A1A1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7BE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4923FB4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7D29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4C9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D7CA" w14:textId="77777777" w:rsidR="00554D1D" w:rsidRDefault="00554D1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0F10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B8DF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F9F179C" w14:textId="77777777" w:rsidR="00554D1D" w:rsidRPr="00D0576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23169A6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31B1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2DA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0E1BAED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F775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6EB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88AD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03A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F1D7" w14:textId="77777777" w:rsidR="00554D1D" w:rsidRDefault="00554D1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B7D3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D0A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0A27569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554D1D" w14:paraId="10031F73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EBEC6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97F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54A8612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27BA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EF7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7AB4CEA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A02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17BC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69E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9E41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0D90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7D42102" w14:textId="77777777" w:rsidR="00554D1D" w:rsidRPr="00D0576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4CD4215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2A75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C6B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FA4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69C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6DF7FE6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146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7CD2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244E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353F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C6CA2" w14:textId="77777777" w:rsidR="00554D1D" w:rsidRPr="00423757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325045EA" w14:textId="77777777" w:rsidR="00554D1D" w:rsidRPr="00423757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4C96EB4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554D1D" w14:paraId="6FBD0464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156A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720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4D4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B69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56050E6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652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2857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65AA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0E30D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6BE0" w14:textId="77777777" w:rsidR="00554D1D" w:rsidRPr="00F94F88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AE377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359351F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554D1D" w14:paraId="53191793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53FC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B48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60C1770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24C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FE8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0DEE1E4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107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852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A2D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988E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2486" w14:textId="77777777" w:rsidR="00554D1D" w:rsidRPr="00F94F88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DBA2B14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4CA8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6BE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2C76359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37537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AD2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52D27EE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AC2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2EA8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8D3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5AEF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6880" w14:textId="77777777" w:rsidR="00554D1D" w:rsidRPr="004C419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6BDE2FF" w14:textId="77777777" w:rsidR="00554D1D" w:rsidRPr="00D0576C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95A032C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5AF5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47C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E19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CD4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F73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78C5AE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2E87F2F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08017C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3D1BFD2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7010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0DB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577B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E027" w14:textId="77777777" w:rsidR="00554D1D" w:rsidRPr="006E4685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EFCE089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8200" w14:textId="77777777" w:rsidR="00554D1D" w:rsidRDefault="00554D1D" w:rsidP="00554D1D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441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1D9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1D3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985A32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861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58B56E2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D9A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36E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2875" w14:textId="77777777" w:rsidR="00554D1D" w:rsidRPr="00D0473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FEB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763EE619" w14:textId="77777777" w:rsidR="00554D1D" w:rsidRDefault="00554D1D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8AE83E0" w14:textId="77777777" w:rsidR="00554D1D" w:rsidRDefault="00554D1D" w:rsidP="00EE4C95">
      <w:pPr>
        <w:pStyle w:val="Heading1"/>
        <w:spacing w:line="360" w:lineRule="auto"/>
      </w:pPr>
      <w:r>
        <w:lastRenderedPageBreak/>
        <w:t>LINIA 507</w:t>
      </w:r>
    </w:p>
    <w:p w14:paraId="0A0628BB" w14:textId="77777777" w:rsidR="00554D1D" w:rsidRPr="006A4B24" w:rsidRDefault="00554D1D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03F97E68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472E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80D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46E6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AA4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440BBD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BF0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716876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F51A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9DE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1D8E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8F6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383837F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5FC7830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554D1D" w14:paraId="437687E9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025F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BEE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E1C80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351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3997DF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031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1A5B5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746A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EA9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564A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12C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DAD111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554D1D" w14:paraId="2C1F78D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D195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161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962C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EEB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358254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179A6C4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7EFA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0AA2F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BDD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8C92F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CF0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A4961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554D1D" w14:paraId="1CF1141D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2460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674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873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88A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2D79143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0F3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9D23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F28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E779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F80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6B8DD39E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61D7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75F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B1E083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A2DB3E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765C0FF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6F8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BED4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B6E5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425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070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D8850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26B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1C807F5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8A2E09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706BFA2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5666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669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7EB790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F8F218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4105973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507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524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D491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A73D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1854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2145C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F00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441C17E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4CCFCB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0A4828B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7F91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D61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C65DFD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B49DAE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5B5FC3E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7C0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6C0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732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8FF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ABD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9BFC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06B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5C28563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2816D3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BFA4A5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6B0B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3CD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042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368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077309B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E40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015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38C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F45A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FF6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CD030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554D1D" w14:paraId="3E52EDE1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8574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A68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7EC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99A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56B9E9A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457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5EC7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DB16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89C6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4F5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2F96915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554D1D" w14:paraId="4DB55F64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B5D2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EE0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CAA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2EE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B7B4ED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C41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67D1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73C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4B46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875D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ACFEB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554D1D" w14:paraId="1ECC9750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6B26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0794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8946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1C21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4390505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CF5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D28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E07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8FF2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18D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5AFFE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7917BD7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554D1D" w14:paraId="49D85702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8F23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F89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1ADD8F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569CF0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17382D8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D37C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9196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1910911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9C3F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BA90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0C5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34C2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CE2A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440C56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3E240A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46EAA7E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D50D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07B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D85204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734C02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4DBC748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D41A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D5B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0932B96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E874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25E8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113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6651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EE44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479449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B4A821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508EF9E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6555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6B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024011B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95B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471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4954951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D19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9571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143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B86F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391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29E84FE7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6854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0F8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178333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B51A3E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0609F92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90F49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387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3ECFEC8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C33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F138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BBD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5643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FC4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25891D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ADF0C5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20C7742A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078A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22E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43CF0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0E6621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614DDDA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D2C95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0C9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33C4137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8A7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B7642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8DF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AA87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AB3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83C992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7CD0F0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88A7CB7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2E33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242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2ADE7C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4A0B84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54CB05A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29BE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043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00C9641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093B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1F37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A3B5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B247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2BA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1A77C8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1619B2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2C6A7474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45E3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C66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5314B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F2C63D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450041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C26D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AF0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B6195A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74B9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89FF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CBD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ABAD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DFC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C5063D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3129EF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79847A0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5B7D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799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6682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676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09130D5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DFE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B5B0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6EE4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6B8F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4A6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5C3503E0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9D8B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9DD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1BCDBE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54C5A9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1D3B7B5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7A375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673B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59D2979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D45D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B488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3947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182F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881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2E872A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A8284F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AA3ECB6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28F06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D38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CE1206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3A6313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59BB049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E720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A16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011299C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307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3DA4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9DE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CB9C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02F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27E17F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A6A49F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71CDD72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CF25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8DC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94365E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9AA5CD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67B9585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A59A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D92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3398006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D7E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1E51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F71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E371B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CE5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EADB18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8808FE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0D8AF306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1A0F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7B6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02FA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DB27" w14:textId="77777777" w:rsidR="00554D1D" w:rsidRDefault="00554D1D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4E79590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A71E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D859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A1B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3CC8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80D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498F63C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F4E3" w14:textId="77777777" w:rsidR="00554D1D" w:rsidRDefault="00554D1D" w:rsidP="00554D1D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7BC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A742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675B4" w14:textId="77777777" w:rsidR="00554D1D" w:rsidRDefault="00554D1D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33FE556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2B0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1FDC7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FBFE" w14:textId="77777777" w:rsidR="00554D1D" w:rsidRPr="00E1695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845C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7235" w14:textId="77777777" w:rsidR="00554D1D" w:rsidRPr="002761C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F146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CF39C64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2ED8CDA5" w14:textId="77777777" w:rsidR="00554D1D" w:rsidRDefault="00554D1D" w:rsidP="007E1810">
      <w:pPr>
        <w:pStyle w:val="Heading1"/>
        <w:spacing w:line="360" w:lineRule="auto"/>
      </w:pPr>
      <w:r>
        <w:lastRenderedPageBreak/>
        <w:t>LINIA 511</w:t>
      </w:r>
    </w:p>
    <w:p w14:paraId="4E55F793" w14:textId="77777777" w:rsidR="00554D1D" w:rsidRPr="009B4FEF" w:rsidRDefault="00554D1D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57C7F6FD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7AAED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52ED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121F" w14:textId="77777777" w:rsidR="00554D1D" w:rsidRPr="00D33E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208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34CB3A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5C1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69CC89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07C79C6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FC8C01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F891" w14:textId="77777777" w:rsidR="00554D1D" w:rsidRPr="00D33E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8DB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AAC6" w14:textId="77777777" w:rsidR="00554D1D" w:rsidRPr="00D33E71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7375" w14:textId="77777777" w:rsidR="00554D1D" w:rsidRPr="009E7CE7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54D1D" w14:paraId="21749393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B3D8D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047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420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1F9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05673A6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09E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7B3E373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CD81CD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DC8A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66B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C2006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39B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285C2F2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43C0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CBF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32623A1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48A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C12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530EB01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4CE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1EF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F7D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635AA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96B3" w14:textId="77777777" w:rsidR="00554D1D" w:rsidRPr="00193954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6F32FFA1" w14:textId="77777777" w:rsidR="00554D1D" w:rsidRPr="00176852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4C115C0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7058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9CC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9DEC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2FB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64D8562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A6EB5E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D8D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403FE1B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DC1E32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3E3D9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DAC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705C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6D7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030A6550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2936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DAE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B08C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B74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270B4FD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19FC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2A08D6CD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302552DC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22E89A57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5BBF8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F40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AA8F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F1E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5222BD3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D6B5B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4BD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4AE8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762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304EA82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04C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E4493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7CEF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934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A679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3DF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61D2A2B7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BF53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8C8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B5F1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CBA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4AC664C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754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79AB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C4A2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448A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031C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502FCB46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373F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53E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09C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8CB3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6AFA1E8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1873125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5F7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041F1E5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B039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5DC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E0A1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2B5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64089BB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2361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301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5CEA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666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7CE5799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FB8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A018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9617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7E54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43C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4DBE35C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337E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4B7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8372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923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289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216B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4C35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ABCE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D9D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22619A26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19B8A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AFD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63A2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407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3A7B6CB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2C05B83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9D24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683D62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ABAE45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7ED6BF7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0F7BF44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01C2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E466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5F25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C8C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011C85E8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5B54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6FD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9280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1AF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179F66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EBF9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969F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083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C1A8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3E6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3BC105F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C742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E0EB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2CD9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3F8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371BB8F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FD8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0E8F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75D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968B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196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0B71A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13340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554D1D" w14:paraId="1F7CCE9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428D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094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55A5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054C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17F1858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520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961C92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E2CB1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482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2547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086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CB620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554D1D" w14:paraId="21EE38E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FA43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89A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6135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D9E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578BA20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D31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9B2272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556F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14D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F372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26B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E2280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27838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554D1D" w14:paraId="62210A0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99B62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D18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C49F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DCA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601EB2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140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74639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ED1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A8D4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85F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18F941A1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A7D3" w14:textId="77777777" w:rsidR="00554D1D" w:rsidRDefault="00554D1D" w:rsidP="00554D1D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0CD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5181" w14:textId="77777777" w:rsidR="00554D1D" w:rsidRPr="002108A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85D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A93BFD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E92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6AE9" w14:textId="77777777" w:rsidR="00554D1D" w:rsidRPr="00F02EF7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30E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F9F6" w14:textId="77777777" w:rsidR="00554D1D" w:rsidRPr="00BE2D7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4FB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D5773AA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5A6362D8" w14:textId="77777777" w:rsidR="00554D1D" w:rsidRDefault="00554D1D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31D3DB13" w14:textId="77777777" w:rsidR="00554D1D" w:rsidRDefault="00554D1D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554D1D" w14:paraId="54C08FE3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433E" w14:textId="77777777" w:rsidR="00554D1D" w:rsidRDefault="00554D1D" w:rsidP="00554D1D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651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B6D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385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456403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940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D6E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B67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60E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37F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48EE4C89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E827" w14:textId="77777777" w:rsidR="00554D1D" w:rsidRDefault="00554D1D" w:rsidP="00554D1D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32790" w14:textId="77777777" w:rsidR="00554D1D" w:rsidRDefault="00554D1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1A1D9" w14:textId="77777777" w:rsidR="00554D1D" w:rsidRDefault="00554D1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AFD6" w14:textId="77777777" w:rsidR="00554D1D" w:rsidRDefault="00554D1D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2F892D0" w14:textId="77777777" w:rsidR="00554D1D" w:rsidRDefault="00554D1D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1745" w14:textId="77777777" w:rsidR="00554D1D" w:rsidRDefault="00554D1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8683" w14:textId="77777777" w:rsidR="00554D1D" w:rsidRDefault="00554D1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1E44" w14:textId="77777777" w:rsidR="00554D1D" w:rsidRDefault="00554D1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E5E7" w14:textId="77777777" w:rsidR="00554D1D" w:rsidRDefault="00554D1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A888" w14:textId="77777777" w:rsidR="00554D1D" w:rsidRDefault="00554D1D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2F4E268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0985" w14:textId="77777777" w:rsidR="00554D1D" w:rsidRDefault="00554D1D" w:rsidP="00554D1D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26C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9D0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BFC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EF34C9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2CC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4F4BC6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BECC8E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5E35D8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E88767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718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A69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767B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8DA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D9F4C1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2337D0B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554D1D" w14:paraId="5B377AC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48DC" w14:textId="77777777" w:rsidR="00554D1D" w:rsidRDefault="00554D1D" w:rsidP="00554D1D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F9C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7F8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9DF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357746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ABE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628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DC4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D77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3FE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554D1D" w14:paraId="4FCECE6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2504" w14:textId="77777777" w:rsidR="00554D1D" w:rsidRDefault="00554D1D" w:rsidP="00554D1D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0CE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DCE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3B7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8FE60B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9C7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FD8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7AD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1AF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4A8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6B8974A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19D5" w14:textId="77777777" w:rsidR="00554D1D" w:rsidRDefault="00554D1D" w:rsidP="00554D1D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DBD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A52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547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0CCB233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606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44A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5AB5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0FA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441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905162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46F1" w14:textId="77777777" w:rsidR="00554D1D" w:rsidRDefault="00554D1D" w:rsidP="00554D1D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A482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716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AB0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1278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174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BEF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C2F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C1F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D3ED75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551F" w14:textId="77777777" w:rsidR="00554D1D" w:rsidRDefault="00554D1D" w:rsidP="00554D1D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4B4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17B1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35B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633753B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595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42345D1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DE3DFD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4CE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992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64F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8F9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ED6FAE4" w14:textId="77777777" w:rsidR="00554D1D" w:rsidRDefault="00554D1D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63D4B7AA" w14:textId="77777777" w:rsidR="00554D1D" w:rsidRDefault="00554D1D" w:rsidP="00F04622">
      <w:pPr>
        <w:pStyle w:val="Heading1"/>
        <w:spacing w:line="360" w:lineRule="auto"/>
      </w:pPr>
      <w:r>
        <w:t>LINIA 600</w:t>
      </w:r>
    </w:p>
    <w:p w14:paraId="7296F183" w14:textId="77777777" w:rsidR="00554D1D" w:rsidRDefault="00554D1D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3D5027C2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18FD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790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598BCB1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928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5760E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351EC576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19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46AF" w14:textId="77777777" w:rsidR="00554D1D" w:rsidRPr="002F6CE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B893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83BB" w14:textId="77777777" w:rsidR="00554D1D" w:rsidRPr="00C1413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96FBB" w14:textId="77777777" w:rsidR="00554D1D" w:rsidRPr="009E2C90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0B0B422A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1A9D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CA6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6CC8DBA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C11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F310" w14:textId="77777777" w:rsidR="00554D1D" w:rsidRDefault="00554D1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4DDC86F3" w14:textId="77777777" w:rsidR="00554D1D" w:rsidRDefault="00554D1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05D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6388F" w14:textId="77777777" w:rsidR="00554D1D" w:rsidRPr="002F6CE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95A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CB83" w14:textId="77777777" w:rsidR="00554D1D" w:rsidRPr="00C1413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4D3C" w14:textId="77777777" w:rsidR="00554D1D" w:rsidRPr="005D499E" w:rsidRDefault="00554D1D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8D9EAA2" w14:textId="77777777" w:rsidR="00554D1D" w:rsidRPr="009E2C90" w:rsidRDefault="00554D1D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26DFDC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FBA8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30E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0D95C63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2F2E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D394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4C197C67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58A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F0D4" w14:textId="77777777" w:rsidR="00554D1D" w:rsidRPr="002F6CE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D4C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88F03" w14:textId="77777777" w:rsidR="00554D1D" w:rsidRPr="00C1413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5343" w14:textId="77777777" w:rsidR="00554D1D" w:rsidRPr="00DD03D3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554D1D" w14:paraId="7CCB4E9A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D2C89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3F9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4F3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45A34" w14:textId="77777777" w:rsidR="00554D1D" w:rsidRDefault="00554D1D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4E5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2417" w14:textId="77777777" w:rsidR="00554D1D" w:rsidRPr="002F6CE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60F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EE8B" w14:textId="77777777" w:rsidR="00554D1D" w:rsidRPr="00C1413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210B" w14:textId="77777777" w:rsidR="00554D1D" w:rsidRPr="00DD03D3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554D1D" w14:paraId="67424569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5F36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587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39256E8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EAAA0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BE0E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75EBD15C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B20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91D7" w14:textId="77777777" w:rsidR="00554D1D" w:rsidRPr="002F6CE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94F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6402" w14:textId="77777777" w:rsidR="00554D1D" w:rsidRPr="00C1413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8042" w14:textId="77777777" w:rsidR="00554D1D" w:rsidRPr="005D499E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F075485" w14:textId="77777777" w:rsidR="00554D1D" w:rsidRPr="009E2C90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2196EB5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B7D7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A61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221BC63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BC0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BA5A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DF5BA74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D0F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E2AE" w14:textId="77777777" w:rsidR="00554D1D" w:rsidRPr="002F6CE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219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E19C" w14:textId="77777777" w:rsidR="00554D1D" w:rsidRPr="00C1413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1C61" w14:textId="77777777" w:rsidR="00554D1D" w:rsidRPr="005D20EA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54D1D" w14:paraId="07920072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FBCF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F6C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05294F6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BA9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32F1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16F1FE7A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474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6D757" w14:textId="77777777" w:rsidR="00554D1D" w:rsidRPr="002F6CE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041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C362" w14:textId="77777777" w:rsidR="00554D1D" w:rsidRPr="00C1413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842F" w14:textId="77777777" w:rsidR="00554D1D" w:rsidRPr="005D499E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1C7C309" w14:textId="77777777" w:rsidR="00554D1D" w:rsidRPr="009E2C90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01471BF4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7D688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DCCF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0F8CE3F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34CF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29FF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1C63F10F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3829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F41E" w14:textId="77777777" w:rsidR="00554D1D" w:rsidRPr="002F6CE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DB0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2A87" w14:textId="77777777" w:rsidR="00554D1D" w:rsidRPr="00C1413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6379" w14:textId="77777777" w:rsidR="00554D1D" w:rsidRPr="005D499E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BA2D80D" w14:textId="77777777" w:rsidR="00554D1D" w:rsidRPr="009E2C90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F02DE7D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2015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813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514050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7A7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752D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6DC432A9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6C2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6689" w14:textId="77777777" w:rsidR="00554D1D" w:rsidRPr="002F6CE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7E3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0C47" w14:textId="77777777" w:rsidR="00554D1D" w:rsidRPr="00C1413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C2C7" w14:textId="77777777" w:rsidR="00554D1D" w:rsidRPr="005D499E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FBE34F7" w14:textId="77777777" w:rsidR="00554D1D" w:rsidRPr="009E2C90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CAE1487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5DDD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DC4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73254B7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8B6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6AB5" w14:textId="77777777" w:rsidR="00554D1D" w:rsidRDefault="00554D1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455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2586" w14:textId="77777777" w:rsidR="00554D1D" w:rsidRPr="002F6CE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61E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CEF5" w14:textId="77777777" w:rsidR="00554D1D" w:rsidRPr="00C14131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34C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554D1D" w14:paraId="2BC3293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7582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B660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65EF328D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3579" w14:textId="77777777" w:rsidR="00554D1D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2C29" w14:textId="77777777" w:rsidR="00554D1D" w:rsidRDefault="00554D1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0C7E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1152" w14:textId="77777777" w:rsidR="00554D1D" w:rsidRPr="002F6CED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3E93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4154" w14:textId="77777777" w:rsidR="00554D1D" w:rsidRPr="00C14131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08A3" w14:textId="77777777" w:rsidR="00554D1D" w:rsidRDefault="00554D1D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2E3B15E1" w14:textId="77777777" w:rsidR="00554D1D" w:rsidRDefault="00554D1D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554D1D" w14:paraId="5B7D97B4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0D99A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D2BF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9AF25" w14:textId="77777777" w:rsidR="00554D1D" w:rsidRPr="00C14131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0FC67" w14:textId="77777777" w:rsidR="00554D1D" w:rsidRDefault="00554D1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4DFCCB7" w14:textId="77777777" w:rsidR="00554D1D" w:rsidRDefault="00554D1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6565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04E7902A" w14:textId="77777777" w:rsidR="00554D1D" w:rsidRDefault="00554D1D" w:rsidP="00554D1D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42923EC6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7F7F0F83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0FC6" w14:textId="77777777" w:rsidR="00554D1D" w:rsidRPr="002F6CED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EA15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0896" w14:textId="77777777" w:rsidR="00554D1D" w:rsidRPr="00C14131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3DFA" w14:textId="77777777" w:rsidR="00554D1D" w:rsidRDefault="00554D1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6AC6972C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C634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DB5B9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455D" w14:textId="77777777" w:rsidR="00554D1D" w:rsidRPr="00C14131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EBB62" w14:textId="77777777" w:rsidR="00554D1D" w:rsidRDefault="00554D1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47753BB" w14:textId="77777777" w:rsidR="00554D1D" w:rsidRDefault="00554D1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40D3D818" w14:textId="77777777" w:rsidR="00554D1D" w:rsidRDefault="00554D1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DC2D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3AC5A73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1616DF26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6177" w14:textId="77777777" w:rsidR="00554D1D" w:rsidRPr="002F6CED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CF99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6F15C" w14:textId="77777777" w:rsidR="00554D1D" w:rsidRPr="00C14131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028F" w14:textId="77777777" w:rsidR="00554D1D" w:rsidRDefault="00554D1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23DCDAE7" w14:textId="77777777" w:rsidR="00554D1D" w:rsidRDefault="00554D1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554D1D" w14:paraId="0419238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6938" w14:textId="77777777" w:rsidR="00554D1D" w:rsidRDefault="00554D1D" w:rsidP="00554D1D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B7B75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29D7" w14:textId="77777777" w:rsidR="00554D1D" w:rsidRPr="00C14131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E247F" w14:textId="77777777" w:rsidR="00554D1D" w:rsidRDefault="00554D1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235B2508" w14:textId="77777777" w:rsidR="00554D1D" w:rsidRDefault="00554D1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87859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C1DE35F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82DD" w14:textId="77777777" w:rsidR="00554D1D" w:rsidRPr="002F6CED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197A" w14:textId="77777777" w:rsidR="00554D1D" w:rsidRDefault="00554D1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11D9" w14:textId="77777777" w:rsidR="00554D1D" w:rsidRPr="00C14131" w:rsidRDefault="00554D1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71F8" w14:textId="77777777" w:rsidR="00554D1D" w:rsidRDefault="00554D1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5374526C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78378156" w14:textId="77777777" w:rsidR="00554D1D" w:rsidRDefault="00554D1D" w:rsidP="003C645F">
      <w:pPr>
        <w:pStyle w:val="Heading1"/>
        <w:spacing w:line="360" w:lineRule="auto"/>
      </w:pPr>
      <w:r>
        <w:t>LINIA 602</w:t>
      </w:r>
    </w:p>
    <w:p w14:paraId="0469A8EC" w14:textId="77777777" w:rsidR="00554D1D" w:rsidRDefault="00554D1D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54D1D" w14:paraId="5B711193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20FC4" w14:textId="77777777" w:rsidR="00554D1D" w:rsidRDefault="00554D1D" w:rsidP="00554D1D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CE9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339180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702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87D2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8F66FA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1B43" w14:textId="77777777" w:rsidR="00554D1D" w:rsidRPr="00406474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A3E6" w14:textId="77777777" w:rsidR="00554D1D" w:rsidRPr="00DA41E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57C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5954D04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C22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857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005F19E5" w14:textId="77777777" w:rsidR="00554D1D" w:rsidRPr="0007619C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7FAF1393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14C4" w14:textId="77777777" w:rsidR="00554D1D" w:rsidRDefault="00554D1D" w:rsidP="00554D1D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555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557653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9F7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395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2470F01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47C7" w14:textId="77777777" w:rsidR="00554D1D" w:rsidRPr="00406474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5C76" w14:textId="77777777" w:rsidR="00554D1D" w:rsidRPr="00DA41E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D31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6FEEEF7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9714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EC01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1EDC2CC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A8EF891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27136CE2" w14:textId="77777777" w:rsidR="00554D1D" w:rsidRDefault="00554D1D" w:rsidP="00DE3370">
      <w:pPr>
        <w:pStyle w:val="Heading1"/>
        <w:spacing w:line="360" w:lineRule="auto"/>
      </w:pPr>
      <w:r>
        <w:t>LINIA 610</w:t>
      </w:r>
    </w:p>
    <w:p w14:paraId="2F44D9DE" w14:textId="77777777" w:rsidR="00554D1D" w:rsidRDefault="00554D1D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54D1D" w14:paraId="3BEB0AA7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6E339" w14:textId="77777777" w:rsidR="00554D1D" w:rsidRDefault="00554D1D" w:rsidP="00554D1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1026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40D3" w14:textId="77777777" w:rsidR="00554D1D" w:rsidRPr="00F81D6F" w:rsidRDefault="00554D1D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88E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5683D9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D0BB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26A7A7E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19E9DE1C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3BFAA3B3" w14:textId="77777777" w:rsidR="00554D1D" w:rsidRDefault="00554D1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E777" w14:textId="77777777" w:rsidR="00554D1D" w:rsidRPr="00F81D6F" w:rsidRDefault="00554D1D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871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36EE" w14:textId="77777777" w:rsidR="00554D1D" w:rsidRPr="00F81D6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28A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7C755639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7D0A" w14:textId="77777777" w:rsidR="00554D1D" w:rsidRDefault="00554D1D" w:rsidP="00554D1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B05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CCED" w14:textId="77777777" w:rsidR="00554D1D" w:rsidRPr="00F81D6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7956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4E7BEE6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2B3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DEC9BA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691CB0A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0CB300F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7EF72" w14:textId="77777777" w:rsidR="00554D1D" w:rsidRPr="00F81D6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D6B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C5FB" w14:textId="77777777" w:rsidR="00554D1D" w:rsidRPr="00F81D6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FB1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554D1D" w14:paraId="4B99F416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B880" w14:textId="77777777" w:rsidR="00554D1D" w:rsidRDefault="00554D1D" w:rsidP="00554D1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E0A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BAC2" w14:textId="77777777" w:rsidR="00554D1D" w:rsidRPr="00F81D6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93BE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3D9ED61C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1188D434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952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A15B" w14:textId="77777777" w:rsidR="00554D1D" w:rsidRPr="00F81D6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213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DA56" w14:textId="77777777" w:rsidR="00554D1D" w:rsidRPr="00F81D6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6B92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40E9276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554D1D" w14:paraId="32A3DB33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BD04" w14:textId="77777777" w:rsidR="00554D1D" w:rsidRDefault="00554D1D" w:rsidP="00554D1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382A" w14:textId="77777777" w:rsidR="00554D1D" w:rsidRPr="00D12C87" w:rsidRDefault="00554D1D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8AE3" w14:textId="77777777" w:rsidR="00554D1D" w:rsidRPr="00F81D6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E1F6" w14:textId="77777777" w:rsidR="00554D1D" w:rsidRPr="00D12C87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566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DA6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4B0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3803" w14:textId="77777777" w:rsidR="00554D1D" w:rsidRPr="00F81D6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8BFB" w14:textId="77777777" w:rsidR="00554D1D" w:rsidRPr="00D12C87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554D1D" w14:paraId="03550DDF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11CE" w14:textId="77777777" w:rsidR="00554D1D" w:rsidRDefault="00554D1D" w:rsidP="00554D1D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0F12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BBBB" w14:textId="77777777" w:rsidR="00554D1D" w:rsidRPr="00F81D6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1E3F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7E13CF00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236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68CF9ED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000DDDC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C0D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854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7487" w14:textId="77777777" w:rsidR="00554D1D" w:rsidRPr="00F81D6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104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101DF94" w14:textId="77777777" w:rsidR="00554D1D" w:rsidRPr="00F54A4F" w:rsidRDefault="00554D1D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6FEB1A1D" w14:textId="77777777" w:rsidR="00554D1D" w:rsidRPr="00C60E02" w:rsidRDefault="00554D1D">
      <w:pPr>
        <w:tabs>
          <w:tab w:val="left" w:pos="3768"/>
        </w:tabs>
        <w:rPr>
          <w:sz w:val="20"/>
          <w:szCs w:val="20"/>
          <w:lang w:val="ro-RO"/>
        </w:rPr>
      </w:pPr>
    </w:p>
    <w:p w14:paraId="28D1BED1" w14:textId="77777777" w:rsidR="00554D1D" w:rsidRDefault="00554D1D" w:rsidP="004F6534">
      <w:pPr>
        <w:pStyle w:val="Heading1"/>
        <w:spacing w:line="360" w:lineRule="auto"/>
      </w:pPr>
      <w:r>
        <w:t>LINIA 700</w:t>
      </w:r>
    </w:p>
    <w:p w14:paraId="11922554" w14:textId="77777777" w:rsidR="00554D1D" w:rsidRDefault="00554D1D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554D1D" w14:paraId="6C8E831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D358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A9E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52C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247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328951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6AB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E70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3285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921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035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9DCC15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CD32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D31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616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F89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B69DE4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E5D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804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45A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8B6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104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D7CB64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039F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C7B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D43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FB3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E928B2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1BE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09A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E1C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432D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E0CC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CD4FD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554D1D" w14:paraId="266DB4E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E2EF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C676" w14:textId="77777777" w:rsidR="00554D1D" w:rsidRDefault="00554D1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7C53" w14:textId="77777777" w:rsidR="00554D1D" w:rsidRDefault="00554D1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665BA" w14:textId="77777777" w:rsidR="00554D1D" w:rsidRDefault="00554D1D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67CA" w14:textId="77777777" w:rsidR="00554D1D" w:rsidRPr="00E4222D" w:rsidRDefault="00554D1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81F7458" w14:textId="77777777" w:rsidR="00554D1D" w:rsidRPr="00E4222D" w:rsidRDefault="00554D1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9BF2424" w14:textId="77777777" w:rsidR="00554D1D" w:rsidRPr="00E4222D" w:rsidRDefault="00554D1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4DA608E" w14:textId="77777777" w:rsidR="00554D1D" w:rsidRDefault="00554D1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FB95" w14:textId="77777777" w:rsidR="00554D1D" w:rsidRDefault="00554D1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4E5B" w14:textId="77777777" w:rsidR="00554D1D" w:rsidRDefault="00554D1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E0FD" w14:textId="77777777" w:rsidR="00554D1D" w:rsidRDefault="00554D1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FAEA" w14:textId="77777777" w:rsidR="00554D1D" w:rsidRDefault="00554D1D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F9A97BD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F036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92FD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3E5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9DB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1C9803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203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C09735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B84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B76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0AA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D57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CB3727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E3FD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087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E03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E0F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30C297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EC4A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EBAE3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27A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FEB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C20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D4A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C65E7C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25BC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3635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6D8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BB3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E1831C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8DD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7803F51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F1E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26CA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F1EA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D52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121C83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7005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488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65A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356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CB038D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6A6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2DB79D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38DCE13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3E8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14E7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CBC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7E3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04ACC9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FE6E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9AC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9AF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6F5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3ED0BC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34E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189F151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29F94D1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FC34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272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F11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EAD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D0B842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77B5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181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2E0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ED4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209A19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69B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348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FF3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F6B1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F94C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00DC41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917A5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E23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560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324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39D837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61F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2E63FBF5" w14:textId="77777777" w:rsidR="00554D1D" w:rsidRPr="00B401EA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9FC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4A7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9C4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A40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5C45E8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5404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026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36C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4D9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FFC061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E28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2BDCA79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6356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942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6CA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ED2A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D15623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7525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CF71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0CD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2AE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EC4286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BA2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6BA490C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07D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E1E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B046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401C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554D1D" w14:paraId="4080482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5F542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A29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7A5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BB3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69B213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7043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2D4990C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806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AB8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B42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595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554D1D" w14:paraId="2EC0A1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2A3A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BFC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CEF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11F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F2370D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DE1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6573DBD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28C6A06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5CB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AA2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738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2032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89D192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2E80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A5F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AB4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CBC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448FF95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93A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B8E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EE0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1A8E860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FF6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C65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6021EE0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DE7D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470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239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42F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6AC493A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82E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D79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A9C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73C9D69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F5F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CA99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19FD6E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426A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A03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64C2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680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26A6E78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CE8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080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B97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1C2D354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25E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E61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5321C83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0786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94F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D14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175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15A32A5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E9A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F7F4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08A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050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664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55501C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551F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651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7FE42E7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EA0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49A4" w14:textId="77777777" w:rsidR="00554D1D" w:rsidRDefault="00554D1D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1E5EE17C" w14:textId="77777777" w:rsidR="00554D1D" w:rsidRDefault="00554D1D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21C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669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C1D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23A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E53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1FF9CF4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6C90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A36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4838B77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B65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D41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30943254" w14:textId="77777777" w:rsidR="00554D1D" w:rsidRPr="008A1A04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998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C82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608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E52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AEE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282FB3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D4E6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149E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3C9E092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E0F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BF6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2AAC5B9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830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6ED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435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1A0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772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554D1D" w14:paraId="68C1D20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A50D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AF2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797827D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47E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488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5B6C5A4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6F2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BDD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505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65B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C8DD" w14:textId="77777777" w:rsidR="00554D1D" w:rsidRPr="00C20CA5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43ECA6A5" w14:textId="77777777" w:rsidR="00554D1D" w:rsidRPr="00EB107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31921A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E27C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9DD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1A01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4F5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02FC62B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448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649685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5B9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9CFF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63E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ACA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CE556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AFCB5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554D1D" w14:paraId="00C7A1A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A592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7C9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4EF9DA0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9C9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8EE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70C0B87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2C70B68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D71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BE4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0AC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463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B3D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45058B8E" w14:textId="77777777" w:rsidR="00554D1D" w:rsidRPr="00C401D9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554D1D" w14:paraId="7ACB965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4534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99B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947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A6B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05C9FA0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3089B62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2E1D1D2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431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EBEFF6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07A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C88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252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47C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45697C1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554D1D" w14:paraId="71243E2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62B7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01E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419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9663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51C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0F0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169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7CEAEFB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82D1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7A7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584C74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725197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D07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516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A78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01F1B33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48A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E7027C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AFC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2F2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F627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B97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6E2B3A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DE89DF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12F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4451722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919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6AF4" w14:textId="77777777" w:rsidR="00554D1D" w:rsidRDefault="00554D1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0A59CF1D" w14:textId="77777777" w:rsidR="00554D1D" w:rsidRDefault="00554D1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2F0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E34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228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137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C3A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1754591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130866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1F2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E1F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CDA2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0BF9F0D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7C4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C7C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D25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10C41E6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33D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46DB" w14:textId="77777777" w:rsidR="00554D1D" w:rsidRPr="00C20CA5" w:rsidRDefault="00554D1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945016B" w14:textId="77777777" w:rsidR="00554D1D" w:rsidRPr="00EB107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BDB457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6EF3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29B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DEE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BBE7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84611A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FF4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D90DE7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8AB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889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CBB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A462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115C9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1A0FC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554D1D" w14:paraId="4A27003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C4B7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7C3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4A3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788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9B0844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31F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EBBD37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C80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B77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0A2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638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00FECDB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554D1D" w14:paraId="52A7DD0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CE77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8F0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C240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557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6018FE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147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5F4D213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7B9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5C8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71B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589E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080A6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84072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6E12648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554D1D" w14:paraId="6F87395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EF66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C2B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DC3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2B5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0C3F69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98A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620744E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721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A9B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898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D4C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240DA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2C389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6085291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54D1D" w14:paraId="40A5208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B4F7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27C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7C3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881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617CDB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2DF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EF95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DA5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3ED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66C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BF5456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75371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5ACE8A8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554D1D" w14:paraId="0660CFB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B451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3AE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819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573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32FDA1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564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20E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58A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B53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07E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8DA16D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AAFB7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677ECBE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554D1D" w14:paraId="2904D0B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13F9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058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169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4CC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462FA23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369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1B307A2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C7F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19F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DA0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ED3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AD83C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A4CAC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554D1D" w14:paraId="33C3F7D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102A" w14:textId="77777777" w:rsidR="00554D1D" w:rsidRDefault="00554D1D" w:rsidP="00554D1D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F59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B0D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57D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03019E6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D01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82D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C22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489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F6F4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5D712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2C9D38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0008F118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45606B58" w14:textId="77777777" w:rsidR="0011362C" w:rsidRDefault="0011362C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4BEC92EB" w14:textId="77777777" w:rsidR="0011362C" w:rsidRDefault="0011362C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5EC93D75" w14:textId="1F02DD32" w:rsidR="00554D1D" w:rsidRDefault="00554D1D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lastRenderedPageBreak/>
        <w:t>LINIA 701</w:t>
      </w:r>
    </w:p>
    <w:p w14:paraId="69478B1E" w14:textId="77777777" w:rsidR="00554D1D" w:rsidRDefault="00554D1D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554D1D" w14:paraId="4937D2BD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E107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AF4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C3DC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B32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016A08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83C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0E16B9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2E97B3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B98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543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E2EE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7E3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6978F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53A74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2A45241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3985486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554D1D" w14:paraId="29846547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7A64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577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99D7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967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5FA000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4AF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1A7A1B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06F3E31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BBA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9D3E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F22D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1771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92D04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144BFCB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422BE88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554D1D" w14:paraId="2EB24DDE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E0D4A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A81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25FCB2B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4A88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52FC1" w14:textId="77777777" w:rsidR="00554D1D" w:rsidRDefault="00554D1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7B5CB9D" w14:textId="77777777" w:rsidR="00554D1D" w:rsidRDefault="00554D1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315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67E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544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DA38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6798C" w14:textId="77777777" w:rsidR="00554D1D" w:rsidRPr="006A2576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2F31DC95" w14:textId="77777777" w:rsidR="00554D1D" w:rsidRPr="006A2576" w:rsidRDefault="00554D1D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26E8091C" w14:textId="77777777" w:rsidR="00554D1D" w:rsidRDefault="00554D1D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1B047A9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F732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FFD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6DE7002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51A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2EC8" w14:textId="77777777" w:rsidR="00554D1D" w:rsidRDefault="00554D1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9BAE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CAC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DC0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F68A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06B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7A3447D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B49A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2A1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24C3E23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EEA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D10F" w14:textId="77777777" w:rsidR="00554D1D" w:rsidRDefault="00554D1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113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C3A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830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E8A6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0AF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5A8B80E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5C06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8265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62031751" w14:textId="77777777" w:rsidR="00554D1D" w:rsidRDefault="00554D1D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5E1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304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51B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84B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58F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FEB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52C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5E7DA38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FBA0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F25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1A6D6C1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9681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B56A" w14:textId="77777777" w:rsidR="00554D1D" w:rsidRPr="001904F7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579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2D22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33D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502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716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554D1D" w14:paraId="55E4802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4818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7B7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5877474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6D18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F44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E46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791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510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71B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ADC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02534FD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C9DB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BC2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2D8F566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4BC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F8D6E" w14:textId="77777777" w:rsidR="00554D1D" w:rsidRPr="00DA3842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70F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139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5645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7CE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8A3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C95B006" w14:textId="77777777" w:rsidR="00554D1D" w:rsidRDefault="00554D1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758ECCCA" w14:textId="77777777" w:rsidR="00554D1D" w:rsidRDefault="00554D1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08070DA8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47F7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A14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4B93FE4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0A6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2F3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3F5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289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6BB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4307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1659" w14:textId="77777777" w:rsidR="00554D1D" w:rsidRPr="00175A24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7106A816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97C9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C4D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21478A7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967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4965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878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626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59D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D59D4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1A37" w14:textId="77777777" w:rsidR="00554D1D" w:rsidRPr="00175A24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4505F574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B5AB7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E8BC" w14:textId="77777777" w:rsidR="00554D1D" w:rsidRDefault="00554D1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4E5C" w14:textId="77777777" w:rsidR="00554D1D" w:rsidRDefault="00554D1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F0600" w14:textId="77777777" w:rsidR="00554D1D" w:rsidRDefault="00554D1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455FB07" w14:textId="77777777" w:rsidR="00554D1D" w:rsidRDefault="00554D1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0AE4" w14:textId="77777777" w:rsidR="00554D1D" w:rsidRDefault="00554D1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48AB461" w14:textId="77777777" w:rsidR="00554D1D" w:rsidRDefault="00554D1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C820" w14:textId="77777777" w:rsidR="00554D1D" w:rsidRDefault="00554D1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5A20" w14:textId="77777777" w:rsidR="00554D1D" w:rsidRDefault="00554D1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6A0B" w14:textId="77777777" w:rsidR="00554D1D" w:rsidRPr="001304AF" w:rsidRDefault="00554D1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21E8" w14:textId="77777777" w:rsidR="00554D1D" w:rsidRDefault="00554D1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748923" w14:textId="77777777" w:rsidR="00554D1D" w:rsidRDefault="00554D1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BDE4F9" w14:textId="77777777" w:rsidR="00554D1D" w:rsidRPr="00175A24" w:rsidRDefault="00554D1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554D1D" w14:paraId="0112B469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4A8B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837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9B2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393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F2D5A6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16E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76594E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2F5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4EB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6CB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799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CD2AA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EB687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554D1D" w14:paraId="28DAD4D5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CF33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B41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BBA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EE5F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258B30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26C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253511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BCA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E4F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4A7F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D7C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E9FD5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A9317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554D1D" w14:paraId="408F43FF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B0DD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050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737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F7A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1C6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BBD7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140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7F7D71A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6870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4BA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5F6C58A6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70EA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B4B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FE8FBE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0A8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DFC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472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D69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6CB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E2A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EF2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6B1BFE1D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1BBF5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4962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EC9B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A8E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361D73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B4A0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9A2D21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B25F" w14:textId="77777777" w:rsidR="00554D1D" w:rsidRPr="00CA307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9D3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EB05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06D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BB5E4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554D1D" w14:paraId="04194AB0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8D5B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A86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2B28A18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B824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149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B1BEB0E" w14:textId="77777777" w:rsidR="00554D1D" w:rsidRPr="00180EA2" w:rsidRDefault="00554D1D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37C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8FE7" w14:textId="77777777" w:rsidR="00554D1D" w:rsidRPr="00CA307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27D1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A678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F06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EFA31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24FA27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554D1D" w14:paraId="6904718F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FB08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4B7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84E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55E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12B68E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9A1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6B2E" w14:textId="77777777" w:rsidR="00554D1D" w:rsidRPr="00CA307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AE5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559DEE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013D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648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82F03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44787F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38CC5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554D1D" w14:paraId="386B8A61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651F" w14:textId="77777777" w:rsidR="00554D1D" w:rsidRDefault="00554D1D" w:rsidP="00554D1D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3ED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6DA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FFC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F83340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0C59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C5A11A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6663B94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1743" w14:textId="77777777" w:rsidR="00554D1D" w:rsidRPr="00CA3079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34D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EB3B" w14:textId="77777777" w:rsidR="00554D1D" w:rsidRPr="001304AF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091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462B8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2C004C5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227D351E" w14:textId="77777777" w:rsidR="00554D1D" w:rsidRPr="00B71446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10A873D9" w14:textId="77777777" w:rsidR="00554D1D" w:rsidRDefault="00554D1D">
      <w:pPr>
        <w:tabs>
          <w:tab w:val="left" w:pos="6382"/>
        </w:tabs>
        <w:rPr>
          <w:sz w:val="20"/>
        </w:rPr>
      </w:pPr>
    </w:p>
    <w:p w14:paraId="0A737467" w14:textId="77777777" w:rsidR="00554D1D" w:rsidRDefault="00554D1D" w:rsidP="00B52218">
      <w:pPr>
        <w:pStyle w:val="Heading1"/>
        <w:spacing w:line="360" w:lineRule="auto"/>
      </w:pPr>
      <w:r>
        <w:t>LINIA 704</w:t>
      </w:r>
    </w:p>
    <w:p w14:paraId="0A455848" w14:textId="77777777" w:rsidR="00554D1D" w:rsidRDefault="00554D1D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554D1D" w14:paraId="28056A2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72DD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3E4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50D2351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C8043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654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51F8287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5F5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D38A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38C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26D9673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8730D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B907" w14:textId="77777777" w:rsidR="00554D1D" w:rsidRPr="001467E0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BC10C66" w14:textId="77777777" w:rsidR="00554D1D" w:rsidRPr="00C00026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129EA1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ACAF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ABF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D5E8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017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01A235E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6FB91D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257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2FE9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CF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5B056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8B9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0C5896B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70E3D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9FA6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01E8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CA4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4A7C7A4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46AEA8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170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6476C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CDB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5992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EE1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67026B9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94D8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078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60F9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057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2270DF8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F3D45B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81D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46E9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33C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6E84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C45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5AEE22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E77705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E6D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E8347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103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643DC42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09AF28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B6C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B22F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9B8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6307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E21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7F8275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25C7EE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DB4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64B07A0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37B5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3FA7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283B72C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13B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03262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C59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48AD688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D702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3FC4" w14:textId="77777777" w:rsidR="00554D1D" w:rsidRPr="001467E0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72A2C74" w14:textId="77777777" w:rsidR="00554D1D" w:rsidRPr="008D7F2C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95A4D2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0A4691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FC3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4575DE7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3BD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D6E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6A81A13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3E57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28E7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E68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D2BB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310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54D1D" w14:paraId="1E4ABDE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4DFEE6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869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EC55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54A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3E08022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90C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BAE6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ECC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7BB33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55C8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19BB32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C048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50D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206B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66F1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782033A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2C6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893E41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B47A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8FE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53C2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EDD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459CC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554D1D" w14:paraId="29176F2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3ECC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065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A5C5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6DE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0553049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4F5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E76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933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95CA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622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00C1C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554D1D" w14:paraId="1B3DDE8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D071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304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FA98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3922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2EAC27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9F4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815370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6926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D40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3E92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4BD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67769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554D1D" w14:paraId="44023F5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4F5C" w14:textId="77777777" w:rsidR="00554D1D" w:rsidRDefault="00554D1D" w:rsidP="00554D1D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75B5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9138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DF0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6B49C2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B1B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2C913F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EDE51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944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533D" w14:textId="77777777" w:rsidR="00554D1D" w:rsidRPr="00E4080B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372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69EEF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2545E2B9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284D7C40" w14:textId="77777777" w:rsidR="00554D1D" w:rsidRDefault="00554D1D" w:rsidP="00F0370D">
      <w:pPr>
        <w:pStyle w:val="Heading1"/>
        <w:spacing w:line="360" w:lineRule="auto"/>
      </w:pPr>
      <w:r>
        <w:t>LINIA 800</w:t>
      </w:r>
    </w:p>
    <w:p w14:paraId="3FA47586" w14:textId="77777777" w:rsidR="00554D1D" w:rsidRDefault="00554D1D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54D1D" w14:paraId="5EDB9AD8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D5A17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5F7FB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70091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DB734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0CA41E5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EDFB5" w14:textId="77777777" w:rsidR="00554D1D" w:rsidRDefault="00554D1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903B6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0389A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863D5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AADD4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5EDDC31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041FD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04181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DCD5B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BC737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C367ACD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1BAA7" w14:textId="77777777" w:rsidR="00554D1D" w:rsidRDefault="00554D1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26AA4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1E47A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7006D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822DA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6B1BD7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1FE2D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106BA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BC324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A3768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4AC9063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BE653" w14:textId="77777777" w:rsidR="00554D1D" w:rsidRDefault="00554D1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FFF7B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8D8F0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7656C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AD234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BED301" w14:textId="77777777" w:rsidR="00554D1D" w:rsidRDefault="00554D1D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554D1D" w:rsidRPr="00A8307A" w14:paraId="278812F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E0126" w14:textId="77777777" w:rsidR="00554D1D" w:rsidRPr="00A75A00" w:rsidRDefault="00554D1D" w:rsidP="00554D1D">
            <w:pPr>
              <w:numPr>
                <w:ilvl w:val="0"/>
                <w:numId w:val="42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F123A" w14:textId="77777777" w:rsidR="00554D1D" w:rsidRPr="00A8307A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B2BFC" w14:textId="77777777" w:rsidR="00554D1D" w:rsidRPr="00A8307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35890" w14:textId="77777777" w:rsidR="00554D1D" w:rsidRPr="00A8307A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94303" w14:textId="77777777" w:rsidR="00554D1D" w:rsidRDefault="00554D1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8FC947F" w14:textId="77777777" w:rsidR="00554D1D" w:rsidRDefault="00554D1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4CD98DC6" w14:textId="77777777" w:rsidR="00554D1D" w:rsidRDefault="00554D1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120C344" w14:textId="77777777" w:rsidR="00554D1D" w:rsidRDefault="00554D1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FD57A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D97FD" w14:textId="77777777" w:rsidR="00554D1D" w:rsidRPr="00A8307A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CA9B0" w14:textId="77777777" w:rsidR="00554D1D" w:rsidRPr="00A8307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6AA8A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E955AA" w14:textId="77777777" w:rsidR="00554D1D" w:rsidRPr="00A8307A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554D1D" w14:paraId="4DF9959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FD53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1518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1F8C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11EE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1AB7A9A9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75D7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47596A7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E56C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C39ED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FCD5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5902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7EF85F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AE9E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E686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677B9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D443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094D" w14:textId="77777777" w:rsidR="00554D1D" w:rsidRDefault="00554D1D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870854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8288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9804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87A0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EB7A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1686C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2CB4A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B439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961E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EB90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FE75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8DD2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776D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C44AC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5D8B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449DD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61E5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3E99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3419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659F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43A0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3A2D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9D4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5B5A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2775F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8A2BA9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B9DC6C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54D1D" w14:paraId="3B06CA4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738A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2F94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0E50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C1EA8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D5C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A084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8C4A4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9580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4C1C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B48458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460A53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54D1D" w14:paraId="289739A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BB25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3A80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4C52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972B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1AF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8254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F9441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3CE1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7794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333BB6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8691E1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554D1D" w14:paraId="2DE808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CDF9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CA64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671B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46B2C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05444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BA60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D083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110C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1E316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2181DC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7F979D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554D1D" w14:paraId="45F15E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EAC4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02EC1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7BE1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3171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C998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1EBF72A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5D59B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82DB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0CF6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0771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70CE9C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D1A7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D3CD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597D3B09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A0C3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202C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10ED4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A27E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C6EA" w14:textId="77777777" w:rsidR="00554D1D" w:rsidRDefault="00554D1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D0BE4B0" w14:textId="77777777" w:rsidR="00554D1D" w:rsidRDefault="00554D1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FA26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3EDA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0B34CA5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E35D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347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60C0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56837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504BBDE0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278D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FFEC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BE750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7405B516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102B5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9B04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3045698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1B16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BB10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24C3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D366A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5C0D57B9" w14:textId="77777777" w:rsidR="00554D1D" w:rsidRPr="008B2519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3E89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9CAB795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903E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76E72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CFAC" w14:textId="77777777" w:rsidR="00554D1D" w:rsidRPr="008D08DE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E589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54D1D" w14:paraId="094A954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0336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2946" w14:textId="77777777" w:rsidR="00554D1D" w:rsidRDefault="00554D1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499B" w14:textId="77777777" w:rsidR="00554D1D" w:rsidRPr="001161EA" w:rsidRDefault="00554D1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9DCC" w14:textId="77777777" w:rsidR="00554D1D" w:rsidRDefault="00554D1D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5AD95075" w14:textId="77777777" w:rsidR="00554D1D" w:rsidRDefault="00554D1D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7EEE" w14:textId="77777777" w:rsidR="00554D1D" w:rsidRDefault="00554D1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E4255E9" w14:textId="77777777" w:rsidR="00554D1D" w:rsidRDefault="00554D1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C99A" w14:textId="77777777" w:rsidR="00554D1D" w:rsidRPr="001161EA" w:rsidRDefault="00554D1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D976" w14:textId="77777777" w:rsidR="00554D1D" w:rsidRDefault="00554D1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34668" w14:textId="77777777" w:rsidR="00554D1D" w:rsidRPr="008D08DE" w:rsidRDefault="00554D1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D9A6" w14:textId="77777777" w:rsidR="00554D1D" w:rsidRDefault="00554D1D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554D1D" w14:paraId="423A1F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0583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2CF7" w14:textId="77777777" w:rsidR="00554D1D" w:rsidRDefault="00554D1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79FF4" w14:textId="77777777" w:rsidR="00554D1D" w:rsidRPr="001161EA" w:rsidRDefault="00554D1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0B2A" w14:textId="77777777" w:rsidR="00554D1D" w:rsidRDefault="00554D1D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1497" w14:textId="77777777" w:rsidR="00554D1D" w:rsidRDefault="00554D1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9F86" w14:textId="77777777" w:rsidR="00554D1D" w:rsidRPr="001161EA" w:rsidRDefault="00554D1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BA23" w14:textId="77777777" w:rsidR="00554D1D" w:rsidRDefault="00554D1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9E44" w14:textId="77777777" w:rsidR="00554D1D" w:rsidRDefault="00554D1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87078" w14:textId="77777777" w:rsidR="00554D1D" w:rsidRDefault="00554D1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4E0F764C" w14:textId="77777777" w:rsidR="00554D1D" w:rsidRDefault="00554D1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554D1D" w14:paraId="6F09877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B61D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45D0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F6C9" w14:textId="77777777" w:rsidR="00554D1D" w:rsidRPr="001161EA" w:rsidRDefault="00554D1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35AA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100CA0E3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EE0B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9AD0412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3D820BD8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2720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BF4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F484" w14:textId="77777777" w:rsidR="00554D1D" w:rsidRPr="001161EA" w:rsidRDefault="00554D1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5C58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382943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B96C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5D8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67A42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0ADF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0586DF23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AF831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6580254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0023C8FA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D5AA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D977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7215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9741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F45ADC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6F08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4A9E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E5886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17AC" w14:textId="77777777" w:rsidR="00554D1D" w:rsidRDefault="00554D1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FC3F939" w14:textId="77777777" w:rsidR="00554D1D" w:rsidRDefault="00554D1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F472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9340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F649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827E9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E3DF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554D1D" w14:paraId="3528248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042E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3998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50BE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384E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3F1D36A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637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DDEBF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1689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54BF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E818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9FD037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038C3F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554D1D" w14:paraId="7D99606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22FE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4816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375B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5CDA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8CED2EA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42EE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A231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03B3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B1F4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EC3B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240A0E7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7E5A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E1CB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EAD6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9DCD1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02913B8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52DD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93AB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E77B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3ACA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40CF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8FBFAA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50E3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E3E4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69FC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ABF50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C0A46F0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4E16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8738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5865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BE77F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CAD94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A15411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BF0D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A2766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2716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1EDA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D7A8351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601E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2062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7465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33CF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72D64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67A9CE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5789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F03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73AF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CF66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0905931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5CBA7E2C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741D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99FE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E95E5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925E4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8267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287882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1606A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CC4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68150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9DB9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4EE9CDF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E89D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7B19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1A10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C98D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1C3D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1006DC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2BE3F054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554D1D" w14:paraId="5946307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F1E82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08A4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43E1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19CF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D278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05742F3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3BDB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34B2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7F55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C495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EF66C3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554D1D" w14:paraId="11C700A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09BE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B229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BDB8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AE1C1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7DA3A5DE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2020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2372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B29D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375D27F2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52DF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F454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54D1D" w14:paraId="4EF79A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0BABF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EE13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540C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4805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56AC4BB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F667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53E974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1C32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7EFB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54B2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37FC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F6913D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DC89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36F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1266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BD60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C5D0269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5D9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523E70AE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ADD6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B06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F1C97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A259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BAA33C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DAF9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6151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5389E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D738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68266AB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9A8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6C9A99F7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2117FE9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464C5C3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5903CBEB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CD84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2FDF2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0137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C4C5C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F038CA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F2CD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C6634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E0E2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53204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DDC9D37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380B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4BDB01D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95DD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0E8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6487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946B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5C2513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12CB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DDF9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6656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B2A7" w14:textId="77777777" w:rsidR="00554D1D" w:rsidRDefault="00554D1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374A076" w14:textId="77777777" w:rsidR="00554D1D" w:rsidRDefault="00554D1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A901" w14:textId="77777777" w:rsidR="00554D1D" w:rsidRPr="00F565BC" w:rsidRDefault="00554D1D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6E2C78E8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4BB3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EFC3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EE98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726A4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554D1D" w14:paraId="003B483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C3E8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9111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27B2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AE6F" w14:textId="77777777" w:rsidR="00554D1D" w:rsidRDefault="00554D1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FC798D7" w14:textId="77777777" w:rsidR="00554D1D" w:rsidRDefault="00554D1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32A4" w14:textId="77777777" w:rsidR="00554D1D" w:rsidRDefault="00554D1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E86A2CE" w14:textId="77777777" w:rsidR="00554D1D" w:rsidRDefault="00554D1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A1F6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2E23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D167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2A59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554D1D" w14:paraId="7896DD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1C14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1626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68CF1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9CAEC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3DAA39D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9CBE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C6115A5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0EA4" w14:textId="77777777" w:rsidR="00554D1D" w:rsidRPr="001161EA" w:rsidRDefault="00554D1D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9028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1B90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0C4D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EF7A72A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DD4C1C8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161B1975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28AC6476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554D1D" w14:paraId="35560A5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FC85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5D4D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046E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9EF1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139591F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BE5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9C0209E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52FF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D562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D4CA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0819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6A458231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A08D36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554D1D" w14:paraId="1CF12D0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673A8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D0A4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10E7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21FE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279F054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A54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2A34C33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EF01B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22C3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7359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F560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6EBB27C2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554D1D" w14:paraId="3A2603B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EAAA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7CA2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3CDF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381C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A37892D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2F9658B1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53D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53FF561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C160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38BF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CC0E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18AA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5B1AF5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554D1D" w14:paraId="3D94946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6896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3729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CC40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BA178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83E59DA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D132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2C33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B93D7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8DDA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A981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1DB1112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10E7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2237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8FF0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E30D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0541CAD" w14:textId="77777777" w:rsidR="00554D1D" w:rsidRDefault="00554D1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E01A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3BAF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742E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C6C1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9CDF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7FA558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9521" w14:textId="77777777" w:rsidR="00554D1D" w:rsidRDefault="00554D1D" w:rsidP="00554D1D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E0E9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473F" w14:textId="77777777" w:rsidR="00554D1D" w:rsidRPr="001161EA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3EB6" w14:textId="77777777" w:rsidR="00554D1D" w:rsidRDefault="00554D1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D61ABA7" w14:textId="77777777" w:rsidR="00554D1D" w:rsidRDefault="00554D1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EFD8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2AED" w14:textId="77777777" w:rsidR="00554D1D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B0CC" w14:textId="77777777" w:rsidR="00554D1D" w:rsidRDefault="00554D1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4EC3" w14:textId="77777777" w:rsidR="00554D1D" w:rsidRPr="008D08DE" w:rsidRDefault="00554D1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61B5" w14:textId="77777777" w:rsidR="00554D1D" w:rsidRDefault="00554D1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550BBAA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527D4959" w14:textId="77777777" w:rsidR="00554D1D" w:rsidRDefault="00554D1D" w:rsidP="00C261F4">
      <w:pPr>
        <w:pStyle w:val="Heading1"/>
        <w:spacing w:line="360" w:lineRule="auto"/>
      </w:pPr>
      <w:r>
        <w:t>LINIA 801 B</w:t>
      </w:r>
    </w:p>
    <w:p w14:paraId="2B73AD88" w14:textId="77777777" w:rsidR="00554D1D" w:rsidRDefault="00554D1D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54D1D" w14:paraId="38C2FA3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F7DA" w14:textId="77777777" w:rsidR="00554D1D" w:rsidRDefault="00554D1D" w:rsidP="00554D1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179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30C7" w14:textId="77777777" w:rsidR="00554D1D" w:rsidRPr="0055610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1C2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160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F77BD9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05843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F47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F87B" w14:textId="77777777" w:rsidR="00554D1D" w:rsidRPr="0055610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679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B5F74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25CF" w14:textId="77777777" w:rsidR="00554D1D" w:rsidRDefault="00554D1D" w:rsidP="00554D1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8414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1AC9" w14:textId="77777777" w:rsidR="00554D1D" w:rsidRPr="0055610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4A5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C3B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5B0F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39E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F22A" w14:textId="77777777" w:rsidR="00554D1D" w:rsidRPr="0055610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054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68B79D47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ACD3" w14:textId="77777777" w:rsidR="00554D1D" w:rsidRDefault="00554D1D" w:rsidP="00554D1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04A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3B83" w14:textId="77777777" w:rsidR="00554D1D" w:rsidRPr="0055610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E22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  <w:p w14:paraId="07F81DD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534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8ED497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8 - 12 </w:t>
            </w:r>
          </w:p>
          <w:p w14:paraId="222769E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D17052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BBFF" w14:textId="77777777" w:rsidR="00554D1D" w:rsidRPr="003E0E1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E0E1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0CE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45D9" w14:textId="77777777" w:rsidR="00554D1D" w:rsidRPr="0055610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401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54D1D" w14:paraId="0BF651C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8E6C" w14:textId="77777777" w:rsidR="00554D1D" w:rsidRDefault="00554D1D" w:rsidP="00554D1D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B91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E0B4" w14:textId="77777777" w:rsidR="00554D1D" w:rsidRPr="0055610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01D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E55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BF41" w14:textId="77777777" w:rsidR="00554D1D" w:rsidRPr="003E0E1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DE2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76B2" w14:textId="77777777" w:rsidR="00554D1D" w:rsidRPr="00556109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7B4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346534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1A, 2A, 2B şi 3B.</w:t>
            </w:r>
          </w:p>
        </w:tc>
      </w:tr>
    </w:tbl>
    <w:p w14:paraId="03ACA1A8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3263C606" w14:textId="77777777" w:rsidR="00554D1D" w:rsidRDefault="00554D1D" w:rsidP="005011D2">
      <w:pPr>
        <w:pStyle w:val="Heading1"/>
        <w:spacing w:line="360" w:lineRule="auto"/>
      </w:pPr>
      <w:r>
        <w:lastRenderedPageBreak/>
        <w:t>LINIA 802</w:t>
      </w:r>
    </w:p>
    <w:p w14:paraId="38B0AFBE" w14:textId="77777777" w:rsidR="00554D1D" w:rsidRDefault="00554D1D" w:rsidP="009A7564">
      <w:pPr>
        <w:pStyle w:val="Heading1"/>
        <w:spacing w:line="360" w:lineRule="auto"/>
        <w:rPr>
          <w:b w:val="0"/>
          <w:bCs w:val="0"/>
          <w:sz w:val="8"/>
        </w:rPr>
      </w:pPr>
      <w:r>
        <w:t>TITAN SUD - OLTENIŢA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54D1D" w14:paraId="23A32F52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E483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634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18+100</w:t>
            </w:r>
          </w:p>
          <w:p w14:paraId="6F8EBE5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BD4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BEA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35F41A0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5BD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B352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E52C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EEE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778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41D9B190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2120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954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97A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2A8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12153C3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4C1E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7FC1A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7AA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57B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5CD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BD1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767EB256" w14:textId="77777777">
        <w:trPr>
          <w:cantSplit/>
          <w:trHeight w:val="3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CBB6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DC4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  <w:p w14:paraId="729AB35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982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B72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</w:t>
            </w:r>
          </w:p>
          <w:p w14:paraId="4DFF7E4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5D9D4B1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628D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98A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A6C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893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DEE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435779D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8CB1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617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826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369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6B86F72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33C52A0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114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E01F75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3001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4BB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56B8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98F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25C9AA5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2074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BDB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B21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781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72E80D9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4B5E028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5A3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657153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6331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4EE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C15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3329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37DCB68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CEBB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FB0D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872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268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66F3CB1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31C2D8F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B657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1F411E6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9BB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E74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EEF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D8A5" w14:textId="77777777" w:rsidR="00554D1D" w:rsidRPr="00FC0DDB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5DF41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6A723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la liniile 3 şi 4 </w:t>
            </w:r>
          </w:p>
          <w:p w14:paraId="60ABBF74" w14:textId="77777777" w:rsidR="00554D1D" w:rsidRPr="00FC0DDB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FC0DDB">
              <w:rPr>
                <w:b/>
                <w:bCs/>
                <w:i/>
                <w:sz w:val="20"/>
                <w:lang w:val="ro-RO"/>
              </w:rPr>
              <w:t>Bucureşti Sud.</w:t>
            </w:r>
          </w:p>
        </w:tc>
      </w:tr>
      <w:tr w:rsidR="00554D1D" w14:paraId="420FAEAD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6C40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909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CE2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407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3063880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75652F4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2C6D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64F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48A4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C07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9CA8" w14:textId="77777777" w:rsidR="00554D1D" w:rsidRPr="00FC0DDB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54D1D" w14:paraId="06DB138A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EDEC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771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22+600</w:t>
            </w:r>
          </w:p>
          <w:p w14:paraId="0D5566A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D30A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CF87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 Oltenița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617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FE9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404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85C01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4A0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5E2965A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4790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B1C2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23+400</w:t>
            </w:r>
          </w:p>
          <w:p w14:paraId="11C3F0E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23C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92E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073714B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67235D5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D14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C7D5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23A3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48B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338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773BD1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provizorie.</w:t>
            </w:r>
          </w:p>
        </w:tc>
      </w:tr>
      <w:tr w:rsidR="00554D1D" w14:paraId="7E5784B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C89F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9749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26+650</w:t>
            </w:r>
          </w:p>
          <w:p w14:paraId="359BD12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3936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557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041CC26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5E5A573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0872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1F5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D78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237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520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5FBD5AF6" w14:textId="77777777" w:rsidR="00554D1D" w:rsidRPr="00FC0DDB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554D1D" w14:paraId="34840387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D876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167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052C8C0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902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EBD4" w14:textId="77777777" w:rsidR="00554D1D" w:rsidRDefault="00554D1D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690CFEAD" w14:textId="77777777" w:rsidR="00554D1D" w:rsidRDefault="00554D1D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32932ACF" w14:textId="77777777" w:rsidR="00554D1D" w:rsidRDefault="00554D1D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199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BB1C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EC8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ACB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045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704313D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12EE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19D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30+490</w:t>
            </w:r>
          </w:p>
          <w:p w14:paraId="3E2B1DB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537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EA5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1F3D856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1632FDE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958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22E1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F7B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097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ACA5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52365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de 2000 Hz.</w:t>
            </w:r>
          </w:p>
          <w:p w14:paraId="5EFB784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primul vehicul din compunerea trenului.</w:t>
            </w:r>
          </w:p>
        </w:tc>
      </w:tr>
      <w:tr w:rsidR="00554D1D" w14:paraId="018F73F3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DE2B8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9A2B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34+000</w:t>
            </w:r>
          </w:p>
          <w:p w14:paraId="4B5A179F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0AD9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09BD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7DAC6881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5A321CB1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87A5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9A83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57B3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4C24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B9F2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5D76A8D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EE7E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40FA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36+500</w:t>
            </w:r>
          </w:p>
          <w:p w14:paraId="4CC276BC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E1D0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C865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0924B0BF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5F9D5225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4F93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A9717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1B48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6F66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7885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5DC3F56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554D1D" w14:paraId="23FE109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682C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2393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37+430</w:t>
            </w:r>
          </w:p>
          <w:p w14:paraId="45BE6BBC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7E104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02880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55DE8C5E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D221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2FFB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6A8E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902B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9F83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39BD088E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554D1D" w14:paraId="54747B9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5FDA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21F6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43+900</w:t>
            </w:r>
          </w:p>
          <w:p w14:paraId="1EF5A632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9F1C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D1EE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00B392B9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04106F0B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B671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C9ED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5E7D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E48A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30D0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3E5033C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575C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1AAB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44+900</w:t>
            </w:r>
          </w:p>
          <w:p w14:paraId="21CEFF72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A6C7E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DA76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7319E603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4399F8C0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BABD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A818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8CD8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F224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62758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40C8C55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E7CAF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0BEE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47+250</w:t>
            </w:r>
          </w:p>
          <w:p w14:paraId="437098CE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ED87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60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33F3" w14:textId="77777777" w:rsidR="00554D1D" w:rsidRDefault="00554D1D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14F8DE4D" w14:textId="77777777" w:rsidR="00554D1D" w:rsidRDefault="00554D1D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2A74EE8A" w14:textId="77777777" w:rsidR="00554D1D" w:rsidRDefault="00554D1D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F14F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40FD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E2DB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1C733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A8A0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68C0B92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74B75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B1D3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  <w:p w14:paraId="0280E245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12C9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78D3" w14:textId="77777777" w:rsidR="00554D1D" w:rsidRDefault="00554D1D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1E4DEBEE" w14:textId="77777777" w:rsidR="00554D1D" w:rsidRDefault="00554D1D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C28F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AB29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1B1D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7EB7F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374F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0D95D168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C758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4632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68+350</w:t>
            </w:r>
          </w:p>
          <w:p w14:paraId="0939D418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4DBA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841A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51DCC7BD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85E3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2257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4B62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B808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E50B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E19C48B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554D1D" w14:paraId="11DCCF3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2C24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451B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77+100</w:t>
            </w:r>
          </w:p>
          <w:p w14:paraId="5E710974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77+740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8F84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95C4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Olteniţa </w:t>
            </w:r>
          </w:p>
          <w:p w14:paraId="3DB85FBD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D9FD6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CE34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653A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2EB8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4213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54D1D" w14:paraId="05792B58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0B34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B9C3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2895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C58E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3467A1DE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8DDB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783B39F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A2EB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E824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6D97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22C1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54D1D" w14:paraId="3A8B3F3C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91A8" w14:textId="77777777" w:rsidR="00554D1D" w:rsidRDefault="00554D1D" w:rsidP="00554D1D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A6D6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1A30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70FE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0A8573AE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7E8D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D0AC4BC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A2E26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3714" w14:textId="77777777" w:rsidR="00554D1D" w:rsidRDefault="00554D1D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DAD9" w14:textId="77777777" w:rsidR="00554D1D" w:rsidRDefault="00554D1D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95D7" w14:textId="77777777" w:rsidR="00554D1D" w:rsidRDefault="00554D1D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B05AA61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6F6418DA" w14:textId="77777777" w:rsidR="00554D1D" w:rsidRDefault="00554D1D" w:rsidP="00FF5C69">
      <w:pPr>
        <w:pStyle w:val="Heading1"/>
        <w:spacing w:line="276" w:lineRule="auto"/>
      </w:pPr>
      <w:r>
        <w:t>LINIA 804</w:t>
      </w:r>
    </w:p>
    <w:p w14:paraId="6E1A6199" w14:textId="77777777" w:rsidR="00554D1D" w:rsidRDefault="00554D1D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554D1D" w14:paraId="75C7A2A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14E9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D88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6E8CA17C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0836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C453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0E3F93A6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0592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289B4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AC29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7EB4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A91E" w14:textId="77777777" w:rsidR="00554D1D" w:rsidRPr="00436B1D" w:rsidRDefault="00554D1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554D1D" w14:paraId="0817691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1C06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BCD1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477C5EF7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F6AF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5FF4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1C0CFF51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7AA7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234D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F126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3724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460E" w14:textId="77777777" w:rsidR="00554D1D" w:rsidRPr="00436B1D" w:rsidRDefault="00554D1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54D1D" w14:paraId="28EC10C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87AD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CB609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29306E55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7E6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3937" w14:textId="77777777" w:rsidR="00554D1D" w:rsidRDefault="00554D1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3D2E03B" w14:textId="77777777" w:rsidR="00554D1D" w:rsidRDefault="00554D1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E47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98971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7037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E8B7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7C30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554D1D" w14:paraId="41ECDFC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BBB8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4223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798EE65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C68D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053C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64AABF0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C131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7F0B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A7C7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74E2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B1AE" w14:textId="77777777" w:rsidR="00554D1D" w:rsidRPr="00E25A4B" w:rsidRDefault="00554D1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1DAE472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5D66A38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1CF3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5957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7D0027E2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FBAC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19E9F" w14:textId="77777777" w:rsidR="00554D1D" w:rsidRDefault="00554D1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85F08E2" w14:textId="77777777" w:rsidR="00554D1D" w:rsidRDefault="00554D1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BF1C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7C80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008E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416C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8D33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54D1D" w14:paraId="4C2150F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A517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4EA6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3AB5" w14:textId="77777777" w:rsidR="00554D1D" w:rsidRPr="00A152FB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E3BB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52285CB1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7178D162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89B3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05D7C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467F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249057EC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ADC8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C293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327D3AF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5CEA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4B89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3A5F880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7CC3" w14:textId="77777777" w:rsidR="00554D1D" w:rsidRPr="00A152FB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3E39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9C4F470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03E23D77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95CAA5E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13008B1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2BB4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6843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C44F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DC8D0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C3A7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D9FD8B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09745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22D6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2D74" w14:textId="77777777" w:rsidR="00554D1D" w:rsidRPr="00A152FB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A071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44B8FF12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81E1E39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067A2B88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4A413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3210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5C64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1D8D343C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9559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4FF8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3895B19B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262C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2E4A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B197" w14:textId="77777777" w:rsidR="00554D1D" w:rsidRPr="00A152FB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A621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9760346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7F68729C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D73C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2AB0FB6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676B5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E36F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DF75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A65F2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3BAE20B4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6617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877F1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6CBE2E7E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7EB9" w14:textId="77777777" w:rsidR="00554D1D" w:rsidRPr="00A152FB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6F3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1A33CCC1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C2EE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14DB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5DAB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916B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A822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554D1D" w14:paraId="51A8E8FB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7914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6A605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7BEBD8AB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0392" w14:textId="77777777" w:rsidR="00554D1D" w:rsidRPr="00A152FB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BDCC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4AA31912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98D5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26A7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B780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7360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2DD3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E79CC8B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54D1D" w14:paraId="650A9D70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EC205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15AD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5E5A8236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22ED4" w14:textId="77777777" w:rsidR="00554D1D" w:rsidRPr="00A152FB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535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1489A9D2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962A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7790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B2E6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CC6A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1D474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1F026BB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54D1D" w14:paraId="611325E0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B2CB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FF2C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5A5B0443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70E7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43B4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77413EE8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D17477D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211E4DF8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22A1E87B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386071CE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AB60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5CEA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4B14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48CF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017E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35945E56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D9D1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FFCA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D28F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7A30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68874CC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DAEB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7034AD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9962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F17C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F452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BDB4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C25A835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C8B6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79BD2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1BFD9" w14:textId="77777777" w:rsidR="00554D1D" w:rsidRPr="00A152FB" w:rsidRDefault="00554D1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CBB5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16C8E3D4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0645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5F22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5B91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96B5" w14:textId="77777777" w:rsidR="00554D1D" w:rsidRPr="00F9444C" w:rsidRDefault="00554D1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46BE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F5FE24E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FA80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0D71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06AD752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2F7C" w14:textId="77777777" w:rsidR="00554D1D" w:rsidRPr="00A152FB" w:rsidRDefault="00554D1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8B7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349A296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111D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036FE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5D41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5C2F" w14:textId="77777777" w:rsidR="00554D1D" w:rsidRPr="00F9444C" w:rsidRDefault="00554D1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53B30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9CC582F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54D1D" w14:paraId="18F1BA58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C55D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8ABA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11F7EAD9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422C" w14:textId="77777777" w:rsidR="00554D1D" w:rsidRPr="00A152FB" w:rsidRDefault="00554D1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8CC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E62167F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DC61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51B2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1F6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E1D3" w14:textId="77777777" w:rsidR="00554D1D" w:rsidRPr="00F9444C" w:rsidRDefault="00554D1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3E09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850A5B5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54D1D" w14:paraId="54D0CB93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6E2E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94A2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CDFE" w14:textId="77777777" w:rsidR="00554D1D" w:rsidRPr="00A152FB" w:rsidRDefault="00554D1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332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7A973FB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191F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F775F8E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BDD0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3777C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75E3" w14:textId="77777777" w:rsidR="00554D1D" w:rsidRPr="00F9444C" w:rsidRDefault="00554D1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6063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3EC9C2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2FEE2C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554D1D" w14:paraId="74A3E919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AC14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67C3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7E47" w14:textId="77777777" w:rsidR="00554D1D" w:rsidRPr="00A152FB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A4CD9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2D2FF9E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21A0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A6B4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2E57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2265AFA0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55CE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A10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3D06D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73C77F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D417D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554D1D" w14:paraId="3C5C5453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25B4B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25C9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76C2E" w14:textId="77777777" w:rsidR="00554D1D" w:rsidRPr="00A152FB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0A96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C58E937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E32E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5D353D2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7FBA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AD4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6B2A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F317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810821C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554D1D" w14:paraId="30A97A78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BA10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BD5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C863" w14:textId="77777777" w:rsidR="00554D1D" w:rsidRPr="00A152FB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5BB4" w14:textId="77777777" w:rsidR="00554D1D" w:rsidRDefault="00554D1D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5F8BC4C8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15EF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2D2B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9F11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29831DDA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0365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134E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3744FEFF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0CFB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ECA6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72B3" w14:textId="77777777" w:rsidR="00554D1D" w:rsidRPr="00A152FB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0110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99F5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08FE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F2EE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61237B90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1AC1" w14:textId="77777777" w:rsidR="00554D1D" w:rsidRPr="00F9444C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36F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47EA1EAB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73EDF" w14:textId="77777777" w:rsidR="00554D1D" w:rsidRDefault="00554D1D" w:rsidP="00554D1D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E0BA" w14:textId="77777777" w:rsidR="00554D1D" w:rsidRDefault="00554D1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3541392E" w14:textId="77777777" w:rsidR="00554D1D" w:rsidRDefault="00554D1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B6BFC" w14:textId="77777777" w:rsidR="00554D1D" w:rsidRPr="00A152FB" w:rsidRDefault="00554D1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66F4" w14:textId="77777777" w:rsidR="00554D1D" w:rsidRDefault="00554D1D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98A1" w14:textId="77777777" w:rsidR="00554D1D" w:rsidRDefault="00554D1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00DF" w14:textId="77777777" w:rsidR="00554D1D" w:rsidRPr="00F9444C" w:rsidRDefault="00554D1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678B" w14:textId="77777777" w:rsidR="00554D1D" w:rsidRDefault="00554D1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7DBF1523" w14:textId="77777777" w:rsidR="00554D1D" w:rsidRDefault="00554D1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D128" w14:textId="77777777" w:rsidR="00554D1D" w:rsidRDefault="00554D1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6C5AC" w14:textId="77777777" w:rsidR="00554D1D" w:rsidRDefault="00554D1D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7BA74F06" w14:textId="77777777" w:rsidR="00554D1D" w:rsidRDefault="00554D1D" w:rsidP="00802827">
      <w:pPr>
        <w:spacing w:line="276" w:lineRule="auto"/>
        <w:ind w:right="57"/>
        <w:rPr>
          <w:sz w:val="20"/>
          <w:lang w:val="ro-RO"/>
        </w:rPr>
      </w:pPr>
    </w:p>
    <w:p w14:paraId="21A99E78" w14:textId="77777777" w:rsidR="00554D1D" w:rsidRDefault="00554D1D" w:rsidP="00DE7850">
      <w:pPr>
        <w:pStyle w:val="Heading1"/>
        <w:spacing w:line="360" w:lineRule="auto"/>
      </w:pPr>
      <w:r>
        <w:t>LINIA 806</w:t>
      </w:r>
    </w:p>
    <w:p w14:paraId="03311AC5" w14:textId="77777777" w:rsidR="00554D1D" w:rsidRDefault="00554D1D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54D1D" w14:paraId="2AEB8922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C9B63" w14:textId="77777777" w:rsidR="00554D1D" w:rsidRDefault="00554D1D" w:rsidP="00554D1D">
            <w:pPr>
              <w:numPr>
                <w:ilvl w:val="0"/>
                <w:numId w:val="7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D1B3" w14:textId="77777777" w:rsidR="00554D1D" w:rsidRDefault="00554D1D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F169B5D" w14:textId="77777777" w:rsidR="00554D1D" w:rsidRDefault="00554D1D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328BC" w14:textId="77777777" w:rsidR="00554D1D" w:rsidRPr="000A2807" w:rsidRDefault="00554D1D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8823" w14:textId="77777777" w:rsidR="00554D1D" w:rsidRDefault="00554D1D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 Amara – </w:t>
            </w:r>
          </w:p>
          <w:p w14:paraId="25C9B0BC" w14:textId="77777777" w:rsidR="00554D1D" w:rsidRDefault="00554D1D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E640" w14:textId="77777777" w:rsidR="00554D1D" w:rsidRDefault="00554D1D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709CD" w14:textId="77777777" w:rsidR="00554D1D" w:rsidRPr="000A2807" w:rsidRDefault="00554D1D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F489" w14:textId="77777777" w:rsidR="00554D1D" w:rsidRDefault="00554D1D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F75F" w14:textId="77777777" w:rsidR="00554D1D" w:rsidRPr="000A2807" w:rsidRDefault="00554D1D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DBEB" w14:textId="77777777" w:rsidR="00554D1D" w:rsidRDefault="00554D1D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</w:t>
            </w:r>
          </w:p>
        </w:tc>
      </w:tr>
    </w:tbl>
    <w:p w14:paraId="28F8B120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799E8194" w14:textId="77777777" w:rsidR="00554D1D" w:rsidRDefault="00554D1D" w:rsidP="00535684">
      <w:pPr>
        <w:pStyle w:val="Heading1"/>
        <w:spacing w:line="360" w:lineRule="auto"/>
      </w:pPr>
      <w:r>
        <w:t>LINIA 807</w:t>
      </w:r>
    </w:p>
    <w:p w14:paraId="50DDFBAF" w14:textId="77777777" w:rsidR="00554D1D" w:rsidRDefault="00554D1D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54D1D" w14:paraId="76AEEBBF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3838" w14:textId="77777777" w:rsidR="00554D1D" w:rsidRDefault="00554D1D" w:rsidP="00554D1D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BFC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5AF3B31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B7BD6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96D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07B95E4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3E5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FE5F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4650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52B71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5CB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C21AC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2589D14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332D94B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554D1D" w14:paraId="0138639A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F23A" w14:textId="77777777" w:rsidR="00554D1D" w:rsidRDefault="00554D1D" w:rsidP="00554D1D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6E0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7FA46C3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4ED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6B99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1419F9D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AB3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04FD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5DF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908A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E6C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2E0F507C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BA99" w14:textId="77777777" w:rsidR="00554D1D" w:rsidRDefault="00554D1D" w:rsidP="00554D1D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06D8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BEDD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E55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37C56E1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CA3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7F1D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32FA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3699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0663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55AC601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F778C" w14:textId="77777777" w:rsidR="00554D1D" w:rsidRDefault="00554D1D" w:rsidP="00554D1D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E8CF" w14:textId="77777777" w:rsidR="00554D1D" w:rsidRDefault="00554D1D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3AD2" w14:textId="77777777" w:rsidR="00554D1D" w:rsidRPr="007345A6" w:rsidRDefault="00554D1D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5A29" w14:textId="77777777" w:rsidR="00554D1D" w:rsidRDefault="00554D1D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39D5C8DC" w14:textId="77777777" w:rsidR="00554D1D" w:rsidRDefault="00554D1D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8466" w14:textId="77777777" w:rsidR="00554D1D" w:rsidRDefault="00554D1D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2D26" w14:textId="77777777" w:rsidR="00554D1D" w:rsidRPr="007345A6" w:rsidRDefault="00554D1D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DA73" w14:textId="77777777" w:rsidR="00554D1D" w:rsidRDefault="00554D1D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41007134" w14:textId="77777777" w:rsidR="00554D1D" w:rsidRDefault="00554D1D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A272" w14:textId="77777777" w:rsidR="00554D1D" w:rsidRPr="007345A6" w:rsidRDefault="00554D1D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BEFD" w14:textId="77777777" w:rsidR="00554D1D" w:rsidRDefault="00554D1D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4E38403C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E2E3" w14:textId="77777777" w:rsidR="00554D1D" w:rsidRDefault="00554D1D" w:rsidP="00554D1D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061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8236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340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7B18AA6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344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3414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A43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1BD8316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A25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01C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47003202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1610" w14:textId="77777777" w:rsidR="00554D1D" w:rsidRDefault="00554D1D" w:rsidP="00554D1D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3C9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C326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758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42AD851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EDB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C86DD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8B97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278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244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08A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0B4CA1A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3EE1" w14:textId="77777777" w:rsidR="00554D1D" w:rsidRDefault="00554D1D" w:rsidP="00554D1D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3AD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3DAC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E65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4F61B4E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B98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9E8F45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AEB5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52E5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CE18" w14:textId="77777777" w:rsidR="00554D1D" w:rsidRPr="007345A6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51B1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5E140B5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6FAFC6C7" w14:textId="77777777" w:rsidR="00554D1D" w:rsidRDefault="00554D1D" w:rsidP="00D509E3">
      <w:pPr>
        <w:pStyle w:val="Heading1"/>
        <w:spacing w:line="360" w:lineRule="auto"/>
      </w:pPr>
      <w:r>
        <w:t>LINIA 812</w:t>
      </w:r>
    </w:p>
    <w:p w14:paraId="4569B75B" w14:textId="77777777" w:rsidR="00554D1D" w:rsidRDefault="00554D1D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54D1D" w14:paraId="6518979A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E9AA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DCC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673C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3CA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4DA433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24521E9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D08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5289FD40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57178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CDAE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51D1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B55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B065403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CB1B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B4AE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6A61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C5C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76077F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52C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9C6C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A5F1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C5B3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31E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81DF490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1D7AC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C09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7A2767D8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BC42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144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1EADD67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77AB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9112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30FD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1E66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9E34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9B10BC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54D1D" w14:paraId="6A7D2E6E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0A4A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3616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019D29F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2913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7BC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0DDE016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BC05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C43C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2962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6A8B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3D7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0FB80062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2101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E048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38E3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47F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466819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442E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729594DD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E1BC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E874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670F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477C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D3D22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31F95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4E362F0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554D1D" w14:paraId="3716374F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7058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910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5239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3EE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59A266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80D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151B45E5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25DA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F6D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2785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EBB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E18840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4D8D0C1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554D1D" w14:paraId="7913C3ED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4A0D2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914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F7DC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984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72E0929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BC25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292B6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1D98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2303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1F4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D822913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52D6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9968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176E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98F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7E64634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2D9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1B7F42B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7C3025B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5E250F77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2477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DA12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D382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FC8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59F8986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7E91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5127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FBCB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5E2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250F6D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275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16405E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55434BD4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E6D9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DCB6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0FB4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413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517FC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554D1D" w14:paraId="57291F85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B52C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20426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CAE4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89A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E6EFA6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0B5F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3E86201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3A88FCE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3459E8E7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C35A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40F2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311A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353D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D51F9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554D1D" w14:paraId="3B0797A1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1857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B871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A40A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D71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409934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A893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BA56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5228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C84FF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71AE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6F075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78CFF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5BCF4E9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554D1D" w14:paraId="0D09635D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D6FA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0658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296C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EAB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6B79C66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E3C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1E7B80CB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BF5F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47E7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18B9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5DB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7DF8B634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59744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D32F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96DA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A0EE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6D8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31AEEAA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D2D0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6B6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03CC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82C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78F35BCB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F0E3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020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04AA2D39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880D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11D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366765D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B9EA3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9467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0E4F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ACD7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7A2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21E70B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24D776C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554D1D" w14:paraId="7B8333DE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75DB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16D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33BF9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969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51CE4EF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217B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52C8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C077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47CF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9AF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0D5BA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554D1D" w14:paraId="53659E30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D00B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34B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087596DD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5BFA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486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3079902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337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030A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9A49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9B8A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DFBD" w14:textId="77777777" w:rsidR="00554D1D" w:rsidRPr="00562792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0E8A3100" w14:textId="77777777" w:rsidR="00554D1D" w:rsidRPr="00562792" w:rsidRDefault="00554D1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6686909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0F89BA4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26D27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6994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28B5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8EB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3B6E7F4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E816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5218570D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7D5F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4B59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8B1F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EC6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9D6E931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A318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924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ACD8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9D2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2567D45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A1B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72CCAA7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30B5572D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2434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A3F9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736E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12F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AC271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2E64532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554D1D" w14:paraId="7563D753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D777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C1D3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2B470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FF0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6844C7A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BFACE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2DC17FF6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D303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0157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4C23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92E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28D35231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7BD7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92A5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6582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147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36F98A0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1E30C08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C54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EDBCEA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4830F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C9D7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0C75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A5B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7A99EF21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E1F0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A09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5424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D04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18A42C1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96DE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4B00B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7754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A97B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B6F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281BB427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B72D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32A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159333DF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9A783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1A9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7FF4F01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948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6BCA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E426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4F62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4AA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37F1209A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05D2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385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7C2CF60F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8DEA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3C9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70B5A2D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672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D9D4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F617F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C40E9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F7E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68CF07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554D1D" w14:paraId="77652851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C8FF5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85F1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583E438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1E67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548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3BFE686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F55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6CAB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8FF8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119B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697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3729AF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6EB02AC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554D1D" w14:paraId="6E1B7DC7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B584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8802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1689A4CD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0259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DAD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7089262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19D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DF4E4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B9FA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37BEC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C6E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0EBDF880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258B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0EDA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C945E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A57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061C1BA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68B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3E4A034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D5D0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6E1F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A61C6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997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3A308BAC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00CC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68BB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88082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6EC5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4D36B6C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C7F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1D19EFC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07105CBE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A863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9CC1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7A32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0A11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40C0A96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554D1D" w14:paraId="28FFA9EB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0D7D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639A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FA11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200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26BDEC8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1F27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F288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43AA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BF22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1DE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554D1D" w14:paraId="556FB1BA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686C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0DF1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21FB1F8B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D516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92A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4293969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05D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C5CD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01E4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7F6A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0DB7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344FDECE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21C70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D5C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115BB62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7F45" w14:textId="77777777" w:rsidR="00554D1D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1FE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4ABFD6B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CA5E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B269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A4D05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A1B7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CEB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3B935AA3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51A2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BB06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A2BC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B9B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219D2B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2D72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6EFA3C44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E2FC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8EC7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28BB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F6FD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28E3A3E9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E1AE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881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60FC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499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795C9F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4428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90A8A93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ED49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F916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ACAB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9D05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7AB0F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554D1D" w14:paraId="1957B109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F39E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C34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1EB7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1FB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05B2D3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165C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60A46E1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F96E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ED0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0910B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28D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D1864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18D2B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554D1D" w14:paraId="5F4CB8F3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6CED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A4F4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EAD9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683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84FCB1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36E0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2370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6776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09AA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728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2ECBCE7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318C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9796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1329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0D22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18BF0B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C405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D35A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EDE0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7D79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4F4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315B217E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7966D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2A963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93A59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13B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1A133D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893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6FF2A8D1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34FB6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E7A2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2EFC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B3A3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E4FA16" w14:textId="77777777" w:rsidR="00554D1D" w:rsidRPr="00F662B5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554D1D" w14:paraId="401135F6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B039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3F31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1564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67F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913F88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E4D4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8E48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1DF8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ADAE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B17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338D5416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E625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1A17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DFEA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0DBA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776EEED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FDE6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5BF12783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A6F4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BABB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2547A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9D2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2B12E84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A52F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EA11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80E4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883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56E7FB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6700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5B4A2478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F5A5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A3EA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3434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93D3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3CAC7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54D1D" w14:paraId="08992155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5D42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0AEFA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4CD58C5A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493D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7C4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0B7FB45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2DB7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985A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8A7D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B66D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4558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7FEA3975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5DC4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28A2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8F37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0BF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0F0B0A0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4A1E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620434BE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40AD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1D03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F912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007B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3115207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B4858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4822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3D55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BED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5299491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F5CE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36A6B781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9745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A0FE0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EE19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1A3C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796497FB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B567" w14:textId="77777777" w:rsidR="00554D1D" w:rsidRPr="001A61C3" w:rsidRDefault="00554D1D" w:rsidP="00554D1D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089C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1A7E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3B1A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12F81A6E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531ABA7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2C2A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15B254B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8683" w14:textId="77777777" w:rsidR="00554D1D" w:rsidRPr="006A7C82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2861" w14:textId="77777777" w:rsidR="00554D1D" w:rsidRPr="001A61C3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F471" w14:textId="77777777" w:rsidR="00554D1D" w:rsidRPr="00772CB4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A7FC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3277C36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39684E63" w14:textId="77777777" w:rsidR="00554D1D" w:rsidRDefault="00554D1D" w:rsidP="00672C80">
      <w:pPr>
        <w:pStyle w:val="Heading1"/>
        <w:spacing w:line="360" w:lineRule="auto"/>
      </w:pPr>
      <w:r>
        <w:t>LINIA 813</w:t>
      </w:r>
    </w:p>
    <w:p w14:paraId="7193FEC2" w14:textId="77777777" w:rsidR="00554D1D" w:rsidRDefault="00554D1D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554D1D" w14:paraId="2D2C1809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4DAA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4FE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D59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D931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2200B95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4AB8" w14:textId="77777777" w:rsidR="00554D1D" w:rsidRDefault="00554D1D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1C64246D" w14:textId="77777777" w:rsidR="00554D1D" w:rsidRDefault="00554D1D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2A30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53F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42F5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74E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111EF53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D682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E66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11ED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8B88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3ACE9D3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32295" w14:textId="77777777" w:rsidR="00554D1D" w:rsidRDefault="00554D1D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56A2B3A6" w14:textId="77777777" w:rsidR="00554D1D" w:rsidRDefault="00554D1D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3AD2DB85" w14:textId="77777777" w:rsidR="00554D1D" w:rsidRDefault="00554D1D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4C9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1D7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30B3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02C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7AA4C4D8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72B3B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355F" w14:textId="77777777" w:rsidR="00554D1D" w:rsidRDefault="00554D1D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6D87" w14:textId="77777777" w:rsidR="00554D1D" w:rsidRDefault="00554D1D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C32A" w14:textId="77777777" w:rsidR="00554D1D" w:rsidRDefault="00554D1D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1FFE40C" w14:textId="77777777" w:rsidR="00554D1D" w:rsidRDefault="00554D1D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6645" w14:textId="77777777" w:rsidR="00554D1D" w:rsidRDefault="00554D1D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C2A9A" w14:textId="77777777" w:rsidR="00554D1D" w:rsidRDefault="00554D1D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1EFF" w14:textId="77777777" w:rsidR="00554D1D" w:rsidRDefault="00554D1D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20A9" w14:textId="77777777" w:rsidR="00554D1D" w:rsidRPr="00564F54" w:rsidRDefault="00554D1D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CF54" w14:textId="77777777" w:rsidR="00554D1D" w:rsidRDefault="00554D1D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82D1B96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9213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A344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42A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270E613B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6DB4D65E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CE5B" w14:textId="77777777" w:rsidR="00554D1D" w:rsidRPr="001A0BE2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7495CCA" w14:textId="77777777" w:rsidR="00554D1D" w:rsidRPr="001A0BE2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64798227" w14:textId="77777777" w:rsidR="00554D1D" w:rsidRPr="001A0BE2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24830B08" w14:textId="77777777" w:rsidR="00554D1D" w:rsidRPr="00564F54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E4DB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932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24ED382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1519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1E1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7462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CDBB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0C7081FD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6E8C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CE1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660E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485F777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2239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AB7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554D1D" w14:paraId="78FE06E5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0AAE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770A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36B8ABE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8778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FC87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C380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0D40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D1C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ADC5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218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554D1D" w14:paraId="2496427C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75E1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07C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9C0F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D6D2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1B4C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E06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357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547B027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1A9F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109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554D1D" w14:paraId="55346256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54A8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9810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CFA0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094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66B1F65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326B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ABB0CB5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4E373CA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E5C6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AB2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E94A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617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F9260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554D1D" w14:paraId="335B4F54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52E2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998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437C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CBB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2D59D0D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C694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12CE0D9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1BAD0CD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3EEF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0375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8FEB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149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78E0F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554D1D" w14:paraId="7EA86591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1D0F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B69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BF82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EB359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BF31DFE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901D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0EF5F2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26B54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61A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882D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F7C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5D119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78CEF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554D1D" w14:paraId="5C4BAD68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6057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BC6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8A3F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49A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E1BA9C4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A815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05D90C5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2FDB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E4F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7E47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1E6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D7CFC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554D1D" w14:paraId="073A6865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68FD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959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6A57C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364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95B00E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DBC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3D82928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023A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611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3FB1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33B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554D1D" w14:paraId="7630FB0A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A2A9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4218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4D14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B6A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B4116D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0F1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C3EA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CAD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640F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780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8818F1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5A245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554D1D" w14:paraId="796E5BD1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9BE1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DA4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EA4D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664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9A9ED7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0707888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99F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80998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F1E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CAC3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F7C3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7FA866D3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6673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817A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4AC2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FB6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E613D5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337A399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06F0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840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EF5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D55C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099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040F99CD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BAB7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E74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79AC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894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ADC97A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79A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8D94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2A2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F2C7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9E6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6ABD19E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078A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309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190B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AA3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32CE28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49B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8A5A91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3D4C2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D95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EACCD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0D0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9906E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554D1D" w14:paraId="590FD82C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58F97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4AA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D3DD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82C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258FD12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C25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EA93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165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FB13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0B7D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40FA2FF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554D1D" w14:paraId="137B7CD2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F2F7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9C58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6134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DD7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08D1BBF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5440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DAEC09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41E4B3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8ADA9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B123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6E8C8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CEC7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495B3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3D24B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57B69B95" w14:textId="77777777" w:rsidR="00554D1D" w:rsidRPr="00CB3CD0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554D1D" w14:paraId="2115E106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4807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EFD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CC0A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6E6F" w14:textId="77777777" w:rsidR="00554D1D" w:rsidRDefault="00554D1D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6E3840C8" w14:textId="77777777" w:rsidR="00554D1D" w:rsidRDefault="00554D1D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A3C27" w14:textId="77777777" w:rsidR="00554D1D" w:rsidRDefault="00554D1D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C829BFB" w14:textId="77777777" w:rsidR="00554D1D" w:rsidRDefault="00554D1D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B0BF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4A9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FCA3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D03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7C56A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554D1D" w14:paraId="4B710291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632B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471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A6FB28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7EBF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247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1FA333E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530B588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CF3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5636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186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6C1150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CA69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126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F791DC3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5123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8B1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20B1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DB4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7CE4F66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BAE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389E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DE7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3A21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B9D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0CA8A8F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B0CF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CF6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E3A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8F2E" w14:textId="77777777" w:rsidR="00554D1D" w:rsidRDefault="00554D1D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0F8AA7F6" w14:textId="77777777" w:rsidR="00554D1D" w:rsidRDefault="00554D1D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507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1B9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C16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7DB34E9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6C83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DB6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64BBBAE7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53E9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E1D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69E8F66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A15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4AD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3F5FEC5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4FD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F36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59F7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B17E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E6E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1A39743B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1659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136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EDD4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9E87" w14:textId="77777777" w:rsidR="00554D1D" w:rsidRDefault="00554D1D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87789F1" w14:textId="77777777" w:rsidR="00554D1D" w:rsidRDefault="00554D1D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C7C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0658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2AEB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1DDF681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0C36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27C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4761A5D5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AFCF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70C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5F2FDD8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7095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F25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3C56219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6ED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8899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2289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AA27" w14:textId="77777777" w:rsidR="00554D1D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5F7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4AFC814D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C668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381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4F3A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367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E82521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3AB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FFA54F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6199B94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D22D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EC1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8C0A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2E20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554D1D" w14:paraId="78101FBC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95498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1B18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3352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B53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FC401E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B4D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498556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022B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01D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57BF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819C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617D2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0E0BDC5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554D1D" w14:paraId="3A44056E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E695C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9DDA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6D808D3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225C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2A3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41CD777E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EBC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E975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1D0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B5E46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4BA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67FA75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554D1D" w14:paraId="23880BF7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12FB7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68C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761F95D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6DBD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5AAF9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198CFEF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B11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2F51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3B9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47B2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7B03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554D1D" w14:paraId="5F160A18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FCF75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955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539C22A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C71F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A60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6B577752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77E2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CC94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1B7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7113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DA7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012DF8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554D1D" w14:paraId="4F3343BF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2291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0B70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9DC7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D02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20BC5C57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312C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4E56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FBB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06A7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FB7A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554D1D" w14:paraId="424204F3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DAB6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80A3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4C541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38DC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2F623FA4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49BF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28A160E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DF9E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83A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62336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1B965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554D1D" w14:paraId="1A05CEA9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4AD06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BBB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0AC2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A5E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1A53025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6307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5A79FB0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1723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6565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B98B3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F008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7E2E4E0D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753F2F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554D1D" w14:paraId="2F9C53F3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E20A" w14:textId="77777777" w:rsidR="00554D1D" w:rsidRDefault="00554D1D" w:rsidP="00554D1D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7FC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257F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41D1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60CBD01B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8C34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3E6C0D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FB4C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C84E1" w14:textId="77777777" w:rsidR="00554D1D" w:rsidRDefault="00554D1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5F4B" w14:textId="77777777" w:rsidR="00554D1D" w:rsidRPr="00564F54" w:rsidRDefault="00554D1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E7286" w14:textId="77777777" w:rsidR="00554D1D" w:rsidRDefault="00554D1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B4D5FE1" w14:textId="77777777" w:rsidR="00554D1D" w:rsidRPr="00237377" w:rsidRDefault="00554D1D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47304B22" w14:textId="77777777" w:rsidR="00554D1D" w:rsidRDefault="00554D1D" w:rsidP="00D96D74">
      <w:pPr>
        <w:pStyle w:val="Heading1"/>
        <w:spacing w:line="360" w:lineRule="auto"/>
      </w:pPr>
      <w:r>
        <w:t>LINIA 813 A</w:t>
      </w:r>
    </w:p>
    <w:p w14:paraId="22BF22A8" w14:textId="77777777" w:rsidR="00554D1D" w:rsidRDefault="00554D1D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54D1D" w14:paraId="49769333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4F91" w14:textId="77777777" w:rsidR="00554D1D" w:rsidRDefault="00554D1D" w:rsidP="00554D1D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1A8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9E5B239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F91E" w14:textId="77777777" w:rsidR="00554D1D" w:rsidRPr="00E230A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BC784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3D32081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C4A6B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C756" w14:textId="77777777" w:rsidR="00554D1D" w:rsidRPr="009033A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E74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D7F3" w14:textId="77777777" w:rsidR="00554D1D" w:rsidRPr="009033A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3A41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77718E56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DF38" w14:textId="77777777" w:rsidR="00554D1D" w:rsidRDefault="00554D1D" w:rsidP="00554D1D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636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40F41EA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75CE" w14:textId="77777777" w:rsidR="00554D1D" w:rsidRPr="00E230A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662F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7048E6C6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37CA21A2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6079065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0953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7BF6" w14:textId="77777777" w:rsidR="00554D1D" w:rsidRPr="009033A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E58CC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4814" w14:textId="77777777" w:rsidR="00554D1D" w:rsidRPr="009033A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6E310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1EE6CBB8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7BEB" w14:textId="77777777" w:rsidR="00554D1D" w:rsidRDefault="00554D1D" w:rsidP="00554D1D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CEE5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0FF0" w14:textId="77777777" w:rsidR="00554D1D" w:rsidRPr="00E230A0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67D7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512E9479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B90E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126C" w14:textId="77777777" w:rsidR="00554D1D" w:rsidRPr="009033A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85E4" w14:textId="77777777" w:rsidR="00554D1D" w:rsidRDefault="00554D1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3F58" w14:textId="77777777" w:rsidR="00554D1D" w:rsidRPr="009033AC" w:rsidRDefault="00554D1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B955" w14:textId="77777777" w:rsidR="00554D1D" w:rsidRDefault="00554D1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7222385" w14:textId="77777777" w:rsidR="00554D1D" w:rsidRDefault="00554D1D">
      <w:pPr>
        <w:spacing w:before="40" w:after="40" w:line="192" w:lineRule="auto"/>
        <w:ind w:right="57"/>
        <w:rPr>
          <w:sz w:val="20"/>
          <w:lang w:val="ro-RO"/>
        </w:rPr>
      </w:pPr>
    </w:p>
    <w:p w14:paraId="4E85F037" w14:textId="77777777" w:rsidR="0011362C" w:rsidRDefault="0011362C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2BCCFE25" w14:textId="77777777" w:rsidR="0011362C" w:rsidRDefault="0011362C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6707744E" w14:textId="77777777" w:rsidR="0011362C" w:rsidRDefault="0011362C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5200BD5D" w14:textId="723E9C84" w:rsidR="00554D1D" w:rsidRDefault="00554D1D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814</w:t>
      </w:r>
    </w:p>
    <w:p w14:paraId="016D7540" w14:textId="77777777" w:rsidR="00554D1D" w:rsidRDefault="00554D1D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554D1D" w14:paraId="31B4874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D145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26AB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7B49" w14:textId="77777777" w:rsidR="00554D1D" w:rsidRPr="002B6917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8173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6AD0220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6E4D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F504B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42AA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21912" w14:textId="77777777" w:rsidR="00554D1D" w:rsidRPr="002A6824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B2E9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0E0D62A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D20F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81CA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CB12" w14:textId="77777777" w:rsidR="00554D1D" w:rsidRPr="002B6917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3D39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CD85DD0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F7EA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2E9A8F85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AE0A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B5D6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A47E" w14:textId="77777777" w:rsidR="00554D1D" w:rsidRPr="002A6824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2FC5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0AA3B2E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2C9D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4B7E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ED0E" w14:textId="77777777" w:rsidR="00554D1D" w:rsidRPr="002B6917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E21D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6A05CF0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13F7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707CCE15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7EFAF648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7CC735B1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CC27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A997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F341" w14:textId="77777777" w:rsidR="00554D1D" w:rsidRPr="002A6824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CB20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786C78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222A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5F8D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8A33" w14:textId="77777777" w:rsidR="00554D1D" w:rsidRPr="002B6917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A889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8AA59B9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F2C3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48ADF38A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4C0A9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F0D5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E244" w14:textId="77777777" w:rsidR="00554D1D" w:rsidRPr="002A6824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F7BD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040444F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8264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310F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FA85" w14:textId="77777777" w:rsidR="00554D1D" w:rsidRPr="002B6917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93B5" w14:textId="77777777" w:rsidR="00554D1D" w:rsidRDefault="00554D1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DB38D54" w14:textId="77777777" w:rsidR="00554D1D" w:rsidRDefault="00554D1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8BAF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39988CF2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E79F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9216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08DE" w14:textId="77777777" w:rsidR="00554D1D" w:rsidRPr="002A6824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134E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554D1D" w14:paraId="6ED0307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A953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96B6" w14:textId="77777777" w:rsidR="00554D1D" w:rsidRDefault="00554D1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C1D9" w14:textId="77777777" w:rsidR="00554D1D" w:rsidRPr="002B6917" w:rsidRDefault="00554D1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D73E0" w14:textId="77777777" w:rsidR="00554D1D" w:rsidRDefault="00554D1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683549B" w14:textId="77777777" w:rsidR="00554D1D" w:rsidRDefault="00554D1D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9E4C" w14:textId="77777777" w:rsidR="00554D1D" w:rsidRDefault="00554D1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613270DF" w14:textId="77777777" w:rsidR="00554D1D" w:rsidRDefault="00554D1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FBBE" w14:textId="77777777" w:rsidR="00554D1D" w:rsidRDefault="00554D1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94F7" w14:textId="77777777" w:rsidR="00554D1D" w:rsidRDefault="00554D1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CBFB" w14:textId="77777777" w:rsidR="00554D1D" w:rsidRPr="002A6824" w:rsidRDefault="00554D1D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2696" w14:textId="77777777" w:rsidR="00554D1D" w:rsidRDefault="00554D1D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554D1D" w14:paraId="7476F60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301C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7006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6574" w14:textId="77777777" w:rsidR="00554D1D" w:rsidRPr="002B6917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F3BA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ED3DF38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127271C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26C1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E1F7BD3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32F5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AAA9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0DE13" w14:textId="77777777" w:rsidR="00554D1D" w:rsidRPr="002A6824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6016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3EFB82FA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0957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1B42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2BBA85D9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ABA0" w14:textId="77777777" w:rsidR="00554D1D" w:rsidRPr="002B6917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F223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185F20D4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147B1F17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6010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6342E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CB7E8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45B80809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296C" w14:textId="77777777" w:rsidR="00554D1D" w:rsidRPr="002A6824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DA25" w14:textId="77777777" w:rsidR="00554D1D" w:rsidRDefault="00554D1D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679DB1B5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79E0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640A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890F" w14:textId="77777777" w:rsidR="00554D1D" w:rsidRPr="002B6917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CB7C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0F03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6ABFE46B" w14:textId="77777777" w:rsidR="00554D1D" w:rsidRDefault="00554D1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C026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657E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7DFF" w14:textId="77777777" w:rsidR="00554D1D" w:rsidRPr="002A6824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76B4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1E20B3C8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554D1D" w14:paraId="79240E54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537B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70A6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576A" w14:textId="77777777" w:rsidR="00554D1D" w:rsidRPr="002B6917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63F72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CC43" w14:textId="77777777" w:rsidR="00554D1D" w:rsidRDefault="00554D1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E3A1" w14:textId="77777777" w:rsidR="00554D1D" w:rsidRPr="00557C88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87A7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0EB9" w14:textId="77777777" w:rsidR="00554D1D" w:rsidRPr="002A6824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3AF30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04B86D" w14:textId="77777777" w:rsidR="00554D1D" w:rsidRPr="00D83307" w:rsidRDefault="00554D1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554D1D" w14:paraId="795AEE7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9975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21E6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7342" w14:textId="77777777" w:rsidR="00554D1D" w:rsidRPr="002B6917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8ABC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70EC2D61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CF56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DBB4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4A7B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20C1B" w14:textId="77777777" w:rsidR="00554D1D" w:rsidRPr="002A6824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1CDB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41645E9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BA4E6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D8A9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7B5A" w14:textId="77777777" w:rsidR="00554D1D" w:rsidRPr="002B6917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E8C3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4B2F5C1A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346C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116B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E4D9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54C4" w14:textId="77777777" w:rsidR="00554D1D" w:rsidRPr="002A6824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A776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316FC7B7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F926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0A2A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9B31" w14:textId="77777777" w:rsidR="00554D1D" w:rsidRPr="002B6917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678A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343BF093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1044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EAE0" w14:textId="77777777" w:rsidR="00554D1D" w:rsidRPr="00557C88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7C0D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CF1F" w14:textId="77777777" w:rsidR="00554D1D" w:rsidRPr="002A6824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9AE47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58629CC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7CF1" w14:textId="77777777" w:rsidR="00554D1D" w:rsidRDefault="00554D1D" w:rsidP="00554D1D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EBA3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AE00" w14:textId="77777777" w:rsidR="00554D1D" w:rsidRPr="002B6917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EB0C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357B1C47" w14:textId="77777777" w:rsidR="00554D1D" w:rsidRPr="006315B8" w:rsidRDefault="00554D1D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9F5E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AF3E" w14:textId="77777777" w:rsidR="00554D1D" w:rsidRPr="00557C88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AC0D" w14:textId="77777777" w:rsidR="00554D1D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2FFC" w14:textId="77777777" w:rsidR="00554D1D" w:rsidRPr="002A6824" w:rsidRDefault="00554D1D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3B867" w14:textId="77777777" w:rsidR="00554D1D" w:rsidRDefault="00554D1D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6FE63E8" w14:textId="77777777" w:rsidR="00554D1D" w:rsidRPr="00930181" w:rsidRDefault="00554D1D">
      <w:pPr>
        <w:tabs>
          <w:tab w:val="left" w:pos="3183"/>
        </w:tabs>
      </w:pPr>
    </w:p>
    <w:p w14:paraId="48B29156" w14:textId="77777777" w:rsidR="00554D1D" w:rsidRDefault="00554D1D" w:rsidP="00445244">
      <w:pPr>
        <w:pStyle w:val="Heading1"/>
        <w:spacing w:line="24" w:lineRule="atLeast"/>
      </w:pPr>
      <w:r>
        <w:t>LINIA 818</w:t>
      </w:r>
    </w:p>
    <w:p w14:paraId="057E5DB9" w14:textId="77777777" w:rsidR="00554D1D" w:rsidRDefault="00554D1D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54D1D" w14:paraId="66C6C5E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3A1A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E49D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4DD3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7BFB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04C92E58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50397A6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D7F30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7D654401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C5F6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41E9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75CB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A0AC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1DBB9A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CB2E9F9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554D1D" w14:paraId="7FDC7BE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1872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B737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7EBC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F69E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B5F0335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F32D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E6E8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18C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D44D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E5C6D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13FA519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BFCE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23E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BF4C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80AD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7FE6449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0CAE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6AA51F9D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5BBAB0E9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C38C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790B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7F242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59AC8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28AE61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A400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4766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051F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53C5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7A4A0C8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8E801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6DA955E9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451CCE6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212E53C5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09507999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8B91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213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891B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BC53F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367E2274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EE79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58B2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7C1B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F0AC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172E0A9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175A2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61AA9134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716C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2DE6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BF73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7205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9773B86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C80B4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3496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824FF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47EC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853D0D2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527EE8F2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B71E4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19D5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F0B3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C138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520B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6D78D896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611D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82C8" w14:textId="77777777" w:rsidR="00554D1D" w:rsidRDefault="00554D1D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060D" w14:textId="77777777" w:rsidR="00554D1D" w:rsidRPr="00E54142" w:rsidRDefault="00554D1D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00EE" w14:textId="77777777" w:rsidR="00554D1D" w:rsidRDefault="00554D1D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C2C8CFE" w14:textId="77777777" w:rsidR="00554D1D" w:rsidRDefault="00554D1D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C0B7" w14:textId="77777777" w:rsidR="00554D1D" w:rsidRPr="004B4AC4" w:rsidRDefault="00554D1D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2185" w14:textId="77777777" w:rsidR="00554D1D" w:rsidRPr="004B4AC4" w:rsidRDefault="00554D1D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BA84" w14:textId="77777777" w:rsidR="00554D1D" w:rsidRDefault="00554D1D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3392" w14:textId="77777777" w:rsidR="00554D1D" w:rsidRPr="00E54142" w:rsidRDefault="00554D1D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24CE" w14:textId="77777777" w:rsidR="00554D1D" w:rsidRPr="004B4AC4" w:rsidRDefault="00554D1D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554D1D" w14:paraId="3F9482F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E5F5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7BE66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1317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307F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71E65B7D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C512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045B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CF1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2CAA138E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F2D9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3484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54D1D" w14:paraId="0DC5F8A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5355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C06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88DC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3E67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8F77F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8334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20FB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361F14C7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D6BB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A5DE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57B5E14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4786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D65D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A334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1A748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4123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E963B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5050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0912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C2B2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41B7F73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F7C76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B2C0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6191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FCE25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2C71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E470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5A0D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9BDC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196B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7012C27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B3B2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838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10BC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E0B2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1C26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D803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CEBE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3F57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D13B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04B76C5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16CA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08D8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E088E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115F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1E8F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102F44DF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1C83A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08CD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6F00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1FC3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554D1D" w14:paraId="6DB6957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4EBA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F87C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6863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98C6" w14:textId="77777777" w:rsidR="00554D1D" w:rsidRPr="00277DE8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B29B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E8FB383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9E65BD7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555E2A3C" w14:textId="77777777" w:rsidR="00554D1D" w:rsidRPr="00277DE8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258D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85F54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DC979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E406" w14:textId="77777777" w:rsidR="00554D1D" w:rsidRPr="00277DE8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554D1D" w14:paraId="484668C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F309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51CB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DB6C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78FAF" w14:textId="77777777" w:rsidR="00554D1D" w:rsidRPr="00277DE8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F10F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6AFA70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BA7F543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578E1E2" w14:textId="77777777" w:rsidR="00554D1D" w:rsidRPr="00277DE8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6D13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40CE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DC93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E704" w14:textId="77777777" w:rsidR="00554D1D" w:rsidRPr="00277DE8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554D1D" w14:paraId="274626C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A2E3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BD53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F158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8ECB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3447C2B6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861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5FF3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B236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9FA6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A1EE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54D1D" w14:paraId="3A6DF45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F80E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E1C89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7960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4E43" w14:textId="77777777" w:rsidR="00554D1D" w:rsidRDefault="00554D1D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7FD139E0" w14:textId="77777777" w:rsidR="00554D1D" w:rsidRDefault="00554D1D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48E7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8994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CD6D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1756C690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2E5E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C4DC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9BF760" w14:textId="77777777" w:rsidR="00554D1D" w:rsidRDefault="00554D1D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50703AA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9EF9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897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F10E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507E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527CEAA2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222B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92E2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919C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605EFFA3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F4B2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1A66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226457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0438AD0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7C86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08AD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6D98C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9DB5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8A31E65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C2E8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43A8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43CB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3D8CB2B0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F203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4264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D3E659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66516D3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2D46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A076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B9407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9D1E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BFA7A2B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773E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48B7F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584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774FB77E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47D9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190A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3159DE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54D1D" w14:paraId="4C048ED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DEF2" w14:textId="77777777" w:rsidR="00554D1D" w:rsidRDefault="00554D1D" w:rsidP="00554D1D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C434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AD402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437C1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61FBB7A9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1B25A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E602" w14:textId="77777777" w:rsidR="00554D1D" w:rsidRPr="00E54142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C739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2C16B026" w14:textId="77777777" w:rsidR="00554D1D" w:rsidRDefault="00554D1D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5E7E" w14:textId="77777777" w:rsidR="00554D1D" w:rsidRDefault="00554D1D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60CEB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8A8B08" w14:textId="77777777" w:rsidR="00554D1D" w:rsidRDefault="00554D1D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65E7CAC1" w14:textId="77777777" w:rsidR="00554D1D" w:rsidRPr="00C21997" w:rsidRDefault="00554D1D" w:rsidP="00445244">
      <w:pPr>
        <w:spacing w:before="40" w:after="40" w:line="24" w:lineRule="atLeast"/>
        <w:ind w:right="57"/>
        <w:rPr>
          <w:b/>
          <w:bCs/>
          <w:sz w:val="20"/>
          <w:lang w:val="ro-RO"/>
        </w:rPr>
      </w:pPr>
    </w:p>
    <w:p w14:paraId="1EC20250" w14:textId="77777777" w:rsidR="00554D1D" w:rsidRPr="00C21F42" w:rsidRDefault="00554D1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3DF6C57" w14:textId="77777777" w:rsidR="00554D1D" w:rsidRPr="00C21F42" w:rsidRDefault="00554D1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7D4BFEB3" w14:textId="77777777" w:rsidR="00554D1D" w:rsidRPr="00C21F42" w:rsidRDefault="00554D1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7770299" w14:textId="77777777" w:rsidR="00554D1D" w:rsidRPr="00C21F42" w:rsidRDefault="00554D1D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BABA53C" w14:textId="77777777" w:rsidR="00554D1D" w:rsidRDefault="00554D1D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2EEE016" w14:textId="77777777" w:rsidR="00554D1D" w:rsidRPr="00C21F42" w:rsidRDefault="00554D1D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01179E69" w14:textId="77777777" w:rsidR="00554D1D" w:rsidRPr="00C21F42" w:rsidRDefault="00554D1D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0224E3A3" w14:textId="77777777" w:rsidR="00554D1D" w:rsidRPr="00C21F42" w:rsidRDefault="00554D1D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5C3D8E40" w14:textId="77777777" w:rsidR="00554D1D" w:rsidRPr="00C21F42" w:rsidRDefault="00554D1D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B4AB4F4" w14:textId="77777777" w:rsidR="00FB37F1" w:rsidRPr="00FE3DBF" w:rsidRDefault="00FB37F1" w:rsidP="00FE3DBF"/>
    <w:sectPr w:rsidR="00FB37F1" w:rsidRPr="00FE3DBF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77C43" w14:textId="77777777" w:rsidR="007020ED" w:rsidRDefault="007020ED">
      <w:r>
        <w:separator/>
      </w:r>
    </w:p>
  </w:endnote>
  <w:endnote w:type="continuationSeparator" w:id="0">
    <w:p w14:paraId="26366E16" w14:textId="77777777" w:rsidR="007020ED" w:rsidRDefault="00702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B0B0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82D0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ADF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87E37" w14:textId="77777777" w:rsidR="007020ED" w:rsidRDefault="007020ED">
      <w:r>
        <w:separator/>
      </w:r>
    </w:p>
  </w:footnote>
  <w:footnote w:type="continuationSeparator" w:id="0">
    <w:p w14:paraId="21B46B97" w14:textId="77777777" w:rsidR="007020ED" w:rsidRDefault="00702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C558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7BEE">
      <w:rPr>
        <w:rStyle w:val="PageNumber"/>
        <w:noProof/>
      </w:rPr>
      <w:t>2</w:t>
    </w:r>
    <w:r>
      <w:rPr>
        <w:rStyle w:val="PageNumber"/>
      </w:rPr>
      <w:fldChar w:fldCharType="end"/>
    </w:r>
  </w:p>
  <w:p w14:paraId="536DB089" w14:textId="29EE0500" w:rsidR="006F5073" w:rsidRDefault="00D22484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215506">
      <w:rPr>
        <w:b/>
        <w:bCs/>
        <w:i/>
        <w:iCs/>
        <w:sz w:val="22"/>
      </w:rPr>
      <w:t>decada 1-10 octombrie 2026</w:t>
    </w:r>
  </w:p>
  <w:p w14:paraId="321A6371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096D342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965C09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993E57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04F943E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9AEECE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6C246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60A653E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7DAC6F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F103B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BF50E2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28EE77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5363C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279A1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34E50AD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E79AFC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5A12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38D76D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3513CC1A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5389C04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6A37FB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968B58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3109C30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8BD77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5D57D4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5A338AC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065F851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9811E1E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30EF677E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75C9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72705B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F11F0B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E4BF2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12B4FC2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43AE2E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22067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0391FC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A858FE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B6211E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9D79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4E3A">
      <w:rPr>
        <w:rStyle w:val="PageNumber"/>
        <w:noProof/>
      </w:rPr>
      <w:t>3</w:t>
    </w:r>
    <w:r>
      <w:rPr>
        <w:rStyle w:val="PageNumber"/>
      </w:rPr>
      <w:fldChar w:fldCharType="end"/>
    </w:r>
  </w:p>
  <w:p w14:paraId="3E68EC72" w14:textId="3536C795" w:rsidR="00004110" w:rsidRPr="00A048AC" w:rsidRDefault="00D22484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215506">
      <w:rPr>
        <w:b/>
        <w:bCs/>
        <w:i/>
        <w:iCs/>
        <w:sz w:val="22"/>
      </w:rPr>
      <w:t>decada 1-10 octombrie 2026</w:t>
    </w:r>
  </w:p>
  <w:p w14:paraId="5A43A1D0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6FA37E94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E3BE1AF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A4DE266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8F32537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52E797BB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9B4B83A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50C5400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482E29A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4FF500E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1AEEA93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E69D9C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DD5637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E56A054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C51A256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2CDA5C4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65D38F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215EBFE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AF5FEC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A3AFE2A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43579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273F79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5ED720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13D710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251F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242756A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4342A9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051FE1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48D135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32BD4C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038EF73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EAFBF4C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574A7BC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5F7C8CB0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7CE8AD8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2E0002B2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1742E2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1B26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399617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E21847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6E2C1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42A605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BF3F1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BE3A8C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9B17547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F04E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CD734E"/>
    <w:multiLevelType w:val="hybridMultilevel"/>
    <w:tmpl w:val="AFA0278E"/>
    <w:lvl w:ilvl="0" w:tplc="7640DB0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43759"/>
    <w:multiLevelType w:val="hybridMultilevel"/>
    <w:tmpl w:val="17940E56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6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8F58FA"/>
    <w:multiLevelType w:val="hybridMultilevel"/>
    <w:tmpl w:val="901E408A"/>
    <w:lvl w:ilvl="0" w:tplc="36BE852A">
      <w:start w:val="1"/>
      <w:numFmt w:val="decimal"/>
      <w:lvlRestart w:val="0"/>
      <w:suff w:val="nothing"/>
      <w:lvlText w:val="%1"/>
      <w:lvlJc w:val="right"/>
      <w:pPr>
        <w:ind w:left="57" w:firstLine="227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 w15:restartNumberingAfterBreak="0">
    <w:nsid w:val="116B670D"/>
    <w:multiLevelType w:val="hybridMultilevel"/>
    <w:tmpl w:val="51E068D4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1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2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5690872"/>
    <w:multiLevelType w:val="hybridMultilevel"/>
    <w:tmpl w:val="56BE4CC4"/>
    <w:lvl w:ilvl="0" w:tplc="88300CB4">
      <w:start w:val="1"/>
      <w:numFmt w:val="decimal"/>
      <w:lvlRestart w:val="0"/>
      <w:suff w:val="nothing"/>
      <w:lvlText w:val="%1"/>
      <w:lvlJc w:val="right"/>
      <w:pPr>
        <w:ind w:left="398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38" w:hanging="360"/>
      </w:pPr>
    </w:lvl>
    <w:lvl w:ilvl="2" w:tplc="0409001B" w:tentative="1">
      <w:start w:val="1"/>
      <w:numFmt w:val="lowerRoman"/>
      <w:lvlText w:val="%3."/>
      <w:lvlJc w:val="right"/>
      <w:pPr>
        <w:ind w:left="2558" w:hanging="180"/>
      </w:pPr>
    </w:lvl>
    <w:lvl w:ilvl="3" w:tplc="0409000F" w:tentative="1">
      <w:start w:val="1"/>
      <w:numFmt w:val="decimal"/>
      <w:lvlText w:val="%4."/>
      <w:lvlJc w:val="left"/>
      <w:pPr>
        <w:ind w:left="3278" w:hanging="360"/>
      </w:pPr>
    </w:lvl>
    <w:lvl w:ilvl="4" w:tplc="04090019" w:tentative="1">
      <w:start w:val="1"/>
      <w:numFmt w:val="lowerLetter"/>
      <w:lvlText w:val="%5."/>
      <w:lvlJc w:val="left"/>
      <w:pPr>
        <w:ind w:left="3998" w:hanging="360"/>
      </w:pPr>
    </w:lvl>
    <w:lvl w:ilvl="5" w:tplc="0409001B" w:tentative="1">
      <w:start w:val="1"/>
      <w:numFmt w:val="lowerRoman"/>
      <w:lvlText w:val="%6."/>
      <w:lvlJc w:val="right"/>
      <w:pPr>
        <w:ind w:left="4718" w:hanging="180"/>
      </w:pPr>
    </w:lvl>
    <w:lvl w:ilvl="6" w:tplc="0409000F" w:tentative="1">
      <w:start w:val="1"/>
      <w:numFmt w:val="decimal"/>
      <w:lvlText w:val="%7."/>
      <w:lvlJc w:val="left"/>
      <w:pPr>
        <w:ind w:left="5438" w:hanging="360"/>
      </w:pPr>
    </w:lvl>
    <w:lvl w:ilvl="7" w:tplc="04090019" w:tentative="1">
      <w:start w:val="1"/>
      <w:numFmt w:val="lowerLetter"/>
      <w:lvlText w:val="%8."/>
      <w:lvlJc w:val="left"/>
      <w:pPr>
        <w:ind w:left="6158" w:hanging="360"/>
      </w:pPr>
    </w:lvl>
    <w:lvl w:ilvl="8" w:tplc="04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6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AA514C"/>
    <w:multiLevelType w:val="hybridMultilevel"/>
    <w:tmpl w:val="86644EDE"/>
    <w:lvl w:ilvl="0" w:tplc="FCC236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A9101D"/>
    <w:multiLevelType w:val="hybridMultilevel"/>
    <w:tmpl w:val="5BD67C22"/>
    <w:lvl w:ilvl="0" w:tplc="C63A53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6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8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2F12086A"/>
    <w:multiLevelType w:val="hybridMultilevel"/>
    <w:tmpl w:val="7B587CCC"/>
    <w:lvl w:ilvl="0" w:tplc="C37294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0" w15:restartNumberingAfterBreak="0">
    <w:nsid w:val="30433702"/>
    <w:multiLevelType w:val="hybridMultilevel"/>
    <w:tmpl w:val="8B70E5F8"/>
    <w:lvl w:ilvl="0" w:tplc="3A8A50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08F10CA"/>
    <w:multiLevelType w:val="hybridMultilevel"/>
    <w:tmpl w:val="9EB874C0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2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3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4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6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47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8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9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2" w15:restartNumberingAfterBreak="0">
    <w:nsid w:val="499354ED"/>
    <w:multiLevelType w:val="hybridMultilevel"/>
    <w:tmpl w:val="33DA79E4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4" w15:restartNumberingAfterBreak="0">
    <w:nsid w:val="4FA12286"/>
    <w:multiLevelType w:val="hybridMultilevel"/>
    <w:tmpl w:val="39049B90"/>
    <w:lvl w:ilvl="0" w:tplc="FF620DF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5" w15:restartNumberingAfterBreak="0">
    <w:nsid w:val="507852B9"/>
    <w:multiLevelType w:val="hybridMultilevel"/>
    <w:tmpl w:val="758887FA"/>
    <w:lvl w:ilvl="0" w:tplc="C78837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57" w15:restartNumberingAfterBreak="0">
    <w:nsid w:val="56135E7B"/>
    <w:multiLevelType w:val="hybridMultilevel"/>
    <w:tmpl w:val="B37AF17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8" w15:restartNumberingAfterBreak="0">
    <w:nsid w:val="57C16284"/>
    <w:multiLevelType w:val="hybridMultilevel"/>
    <w:tmpl w:val="6344C1F4"/>
    <w:lvl w:ilvl="0" w:tplc="9DC898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0" w15:restartNumberingAfterBreak="0">
    <w:nsid w:val="5D2C203F"/>
    <w:multiLevelType w:val="hybridMultilevel"/>
    <w:tmpl w:val="BDF27940"/>
    <w:lvl w:ilvl="0" w:tplc="ACCA67EA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81951B5"/>
    <w:multiLevelType w:val="hybridMultilevel"/>
    <w:tmpl w:val="55DC2D90"/>
    <w:lvl w:ilvl="0" w:tplc="0DD62B0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3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4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7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8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9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0" w15:restartNumberingAfterBreak="0">
    <w:nsid w:val="6F7A6AF9"/>
    <w:multiLevelType w:val="hybridMultilevel"/>
    <w:tmpl w:val="11BA48B6"/>
    <w:lvl w:ilvl="0" w:tplc="3B58F2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1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2" w15:restartNumberingAfterBreak="0">
    <w:nsid w:val="75D81FA5"/>
    <w:multiLevelType w:val="hybridMultilevel"/>
    <w:tmpl w:val="7D5219E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3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185288910">
    <w:abstractNumId w:val="49"/>
  </w:num>
  <w:num w:numId="2" w16cid:durableId="446778134">
    <w:abstractNumId w:val="52"/>
  </w:num>
  <w:num w:numId="3" w16cid:durableId="416630842">
    <w:abstractNumId w:val="6"/>
  </w:num>
  <w:num w:numId="4" w16cid:durableId="1001280233">
    <w:abstractNumId w:val="60"/>
  </w:num>
  <w:num w:numId="5" w16cid:durableId="1646426366">
    <w:abstractNumId w:val="48"/>
  </w:num>
  <w:num w:numId="6" w16cid:durableId="219556498">
    <w:abstractNumId w:val="12"/>
  </w:num>
  <w:num w:numId="7" w16cid:durableId="1205824033">
    <w:abstractNumId w:val="27"/>
  </w:num>
  <w:num w:numId="8" w16cid:durableId="733817592">
    <w:abstractNumId w:val="55"/>
  </w:num>
  <w:num w:numId="9" w16cid:durableId="8605037">
    <w:abstractNumId w:val="30"/>
  </w:num>
  <w:num w:numId="10" w16cid:durableId="758911022">
    <w:abstractNumId w:val="46"/>
  </w:num>
  <w:num w:numId="11" w16cid:durableId="612709197">
    <w:abstractNumId w:val="67"/>
  </w:num>
  <w:num w:numId="12" w16cid:durableId="2005742871">
    <w:abstractNumId w:val="32"/>
  </w:num>
  <w:num w:numId="13" w16cid:durableId="717434687">
    <w:abstractNumId w:val="3"/>
  </w:num>
  <w:num w:numId="14" w16cid:durableId="1419444519">
    <w:abstractNumId w:val="66"/>
  </w:num>
  <w:num w:numId="15" w16cid:durableId="1159885220">
    <w:abstractNumId w:val="23"/>
  </w:num>
  <w:num w:numId="16" w16cid:durableId="757795720">
    <w:abstractNumId w:val="7"/>
  </w:num>
  <w:num w:numId="17" w16cid:durableId="894320408">
    <w:abstractNumId w:val="2"/>
  </w:num>
  <w:num w:numId="18" w16cid:durableId="146173004">
    <w:abstractNumId w:val="62"/>
  </w:num>
  <w:num w:numId="19" w16cid:durableId="1426071485">
    <w:abstractNumId w:val="8"/>
  </w:num>
  <w:num w:numId="20" w16cid:durableId="263805713">
    <w:abstractNumId w:val="56"/>
  </w:num>
  <w:num w:numId="21" w16cid:durableId="1957827431">
    <w:abstractNumId w:val="40"/>
  </w:num>
  <w:num w:numId="22" w16cid:durableId="779224245">
    <w:abstractNumId w:val="65"/>
  </w:num>
  <w:num w:numId="23" w16cid:durableId="1306203890">
    <w:abstractNumId w:val="74"/>
  </w:num>
  <w:num w:numId="24" w16cid:durableId="1444154727">
    <w:abstractNumId w:val="37"/>
  </w:num>
  <w:num w:numId="25" w16cid:durableId="1767338941">
    <w:abstractNumId w:val="39"/>
  </w:num>
  <w:num w:numId="26" w16cid:durableId="307561399">
    <w:abstractNumId w:val="45"/>
  </w:num>
  <w:num w:numId="27" w16cid:durableId="23556309">
    <w:abstractNumId w:val="64"/>
  </w:num>
  <w:num w:numId="28" w16cid:durableId="10882362">
    <w:abstractNumId w:val="70"/>
  </w:num>
  <w:num w:numId="29" w16cid:durableId="2105151904">
    <w:abstractNumId w:val="17"/>
  </w:num>
  <w:num w:numId="30" w16cid:durableId="1616717587">
    <w:abstractNumId w:val="73"/>
  </w:num>
  <w:num w:numId="31" w16cid:durableId="2067291654">
    <w:abstractNumId w:val="44"/>
  </w:num>
  <w:num w:numId="32" w16cid:durableId="2004091095">
    <w:abstractNumId w:val="69"/>
  </w:num>
  <w:num w:numId="33" w16cid:durableId="2074115326">
    <w:abstractNumId w:val="68"/>
  </w:num>
  <w:num w:numId="34" w16cid:durableId="2120827936">
    <w:abstractNumId w:val="36"/>
  </w:num>
  <w:num w:numId="35" w16cid:durableId="242495204">
    <w:abstractNumId w:val="26"/>
  </w:num>
  <w:num w:numId="36" w16cid:durableId="149490138">
    <w:abstractNumId w:val="29"/>
  </w:num>
  <w:num w:numId="37" w16cid:durableId="1730886646">
    <w:abstractNumId w:val="59"/>
  </w:num>
  <w:num w:numId="38" w16cid:durableId="925304876">
    <w:abstractNumId w:val="18"/>
  </w:num>
  <w:num w:numId="39" w16cid:durableId="957179693">
    <w:abstractNumId w:val="28"/>
  </w:num>
  <w:num w:numId="40" w16cid:durableId="1799686414">
    <w:abstractNumId w:val="61"/>
  </w:num>
  <w:num w:numId="41" w16cid:durableId="1376587192">
    <w:abstractNumId w:val="50"/>
  </w:num>
  <w:num w:numId="42" w16cid:durableId="418715502">
    <w:abstractNumId w:val="11"/>
  </w:num>
  <w:num w:numId="43" w16cid:durableId="87776783">
    <w:abstractNumId w:val="9"/>
  </w:num>
  <w:num w:numId="44" w16cid:durableId="1813520787">
    <w:abstractNumId w:val="33"/>
  </w:num>
  <w:num w:numId="45" w16cid:durableId="84959321">
    <w:abstractNumId w:val="54"/>
  </w:num>
  <w:num w:numId="46" w16cid:durableId="1530414019">
    <w:abstractNumId w:val="1"/>
  </w:num>
  <w:num w:numId="47" w16cid:durableId="205945749">
    <w:abstractNumId w:val="58"/>
  </w:num>
  <w:num w:numId="48" w16cid:durableId="956106441">
    <w:abstractNumId w:val="14"/>
  </w:num>
  <w:num w:numId="49" w16cid:durableId="1215580229">
    <w:abstractNumId w:val="41"/>
  </w:num>
  <w:num w:numId="50" w16cid:durableId="1106391299">
    <w:abstractNumId w:val="20"/>
  </w:num>
  <w:num w:numId="51" w16cid:durableId="1917085657">
    <w:abstractNumId w:val="38"/>
  </w:num>
  <w:num w:numId="52" w16cid:durableId="1645046553">
    <w:abstractNumId w:val="71"/>
  </w:num>
  <w:num w:numId="53" w16cid:durableId="1873762235">
    <w:abstractNumId w:val="34"/>
  </w:num>
  <w:num w:numId="54" w16cid:durableId="2083749642">
    <w:abstractNumId w:val="13"/>
  </w:num>
  <w:num w:numId="55" w16cid:durableId="1942565531">
    <w:abstractNumId w:val="22"/>
  </w:num>
  <w:num w:numId="56" w16cid:durableId="535852020">
    <w:abstractNumId w:val="24"/>
  </w:num>
  <w:num w:numId="57" w16cid:durableId="375202065">
    <w:abstractNumId w:val="4"/>
  </w:num>
  <w:num w:numId="58" w16cid:durableId="1240795532">
    <w:abstractNumId w:val="72"/>
  </w:num>
  <w:num w:numId="59" w16cid:durableId="1735855716">
    <w:abstractNumId w:val="57"/>
  </w:num>
  <w:num w:numId="60" w16cid:durableId="120075393">
    <w:abstractNumId w:val="10"/>
  </w:num>
  <w:num w:numId="61" w16cid:durableId="1018383978">
    <w:abstractNumId w:val="35"/>
  </w:num>
  <w:num w:numId="62" w16cid:durableId="1042172781">
    <w:abstractNumId w:val="5"/>
  </w:num>
  <w:num w:numId="63" w16cid:durableId="1204177074">
    <w:abstractNumId w:val="16"/>
  </w:num>
  <w:num w:numId="64" w16cid:durableId="1360594096">
    <w:abstractNumId w:val="51"/>
  </w:num>
  <w:num w:numId="65" w16cid:durableId="833298511">
    <w:abstractNumId w:val="21"/>
  </w:num>
  <w:num w:numId="66" w16cid:durableId="530805130">
    <w:abstractNumId w:val="63"/>
  </w:num>
  <w:num w:numId="67" w16cid:durableId="1043485100">
    <w:abstractNumId w:val="47"/>
  </w:num>
  <w:num w:numId="68" w16cid:durableId="1136295315">
    <w:abstractNumId w:val="15"/>
  </w:num>
  <w:num w:numId="69" w16cid:durableId="1509248008">
    <w:abstractNumId w:val="43"/>
  </w:num>
  <w:num w:numId="70" w16cid:durableId="291176450">
    <w:abstractNumId w:val="53"/>
  </w:num>
  <w:num w:numId="71" w16cid:durableId="1610894802">
    <w:abstractNumId w:val="19"/>
  </w:num>
  <w:num w:numId="72" w16cid:durableId="1686976194">
    <w:abstractNumId w:val="25"/>
  </w:num>
  <w:num w:numId="73" w16cid:durableId="606695261">
    <w:abstractNumId w:val="42"/>
  </w:num>
  <w:num w:numId="74" w16cid:durableId="583808673">
    <w:abstractNumId w:val="31"/>
  </w:num>
  <w:num w:numId="75" w16cid:durableId="790393908">
    <w:abstractNumId w:val="0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9UjPCYZoM7XllkGF1HTVBNOfk4SoHYcl/b9zXc2j24ALzn9syrztFYRPXXpz59Aqr1d7iSR5lmRjCSHpZpue4w==" w:salt="hls+ZyI4xLAungdHP8ohzA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4F70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E26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8FA"/>
    <w:rsid w:val="00024A9E"/>
    <w:rsid w:val="00024E3A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10C"/>
    <w:rsid w:val="0002736F"/>
    <w:rsid w:val="00027DDB"/>
    <w:rsid w:val="000307C8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473DB"/>
    <w:rsid w:val="000506A8"/>
    <w:rsid w:val="00050E1D"/>
    <w:rsid w:val="00050FE4"/>
    <w:rsid w:val="000512DA"/>
    <w:rsid w:val="00051625"/>
    <w:rsid w:val="0005167E"/>
    <w:rsid w:val="00051E88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4"/>
    <w:rsid w:val="00055937"/>
    <w:rsid w:val="00055C1D"/>
    <w:rsid w:val="00055F71"/>
    <w:rsid w:val="000562E1"/>
    <w:rsid w:val="00056A39"/>
    <w:rsid w:val="000573E2"/>
    <w:rsid w:val="0005748A"/>
    <w:rsid w:val="000600F3"/>
    <w:rsid w:val="00060563"/>
    <w:rsid w:val="00060BDB"/>
    <w:rsid w:val="00060C7F"/>
    <w:rsid w:val="0006120A"/>
    <w:rsid w:val="00061437"/>
    <w:rsid w:val="000616CA"/>
    <w:rsid w:val="00061834"/>
    <w:rsid w:val="00061949"/>
    <w:rsid w:val="000621E3"/>
    <w:rsid w:val="000626F4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5EFB"/>
    <w:rsid w:val="000670AB"/>
    <w:rsid w:val="00067227"/>
    <w:rsid w:val="00070740"/>
    <w:rsid w:val="000708A8"/>
    <w:rsid w:val="00070A10"/>
    <w:rsid w:val="00070B88"/>
    <w:rsid w:val="00070E56"/>
    <w:rsid w:val="00071171"/>
    <w:rsid w:val="000713FD"/>
    <w:rsid w:val="0007159D"/>
    <w:rsid w:val="00071958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38E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2E4"/>
    <w:rsid w:val="00085588"/>
    <w:rsid w:val="00086325"/>
    <w:rsid w:val="00086881"/>
    <w:rsid w:val="00087050"/>
    <w:rsid w:val="000874F0"/>
    <w:rsid w:val="00087C80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2DD"/>
    <w:rsid w:val="0009332F"/>
    <w:rsid w:val="00093344"/>
    <w:rsid w:val="000934ED"/>
    <w:rsid w:val="000948BC"/>
    <w:rsid w:val="00094947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547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0C38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6BC"/>
    <w:rsid w:val="000B69C5"/>
    <w:rsid w:val="000B787E"/>
    <w:rsid w:val="000B7B54"/>
    <w:rsid w:val="000C03A6"/>
    <w:rsid w:val="000C0C5A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E27"/>
    <w:rsid w:val="000C5185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666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507"/>
    <w:rsid w:val="000D567E"/>
    <w:rsid w:val="000D5CB8"/>
    <w:rsid w:val="000D5E36"/>
    <w:rsid w:val="000D5EDB"/>
    <w:rsid w:val="000D6084"/>
    <w:rsid w:val="000D6208"/>
    <w:rsid w:val="000D6601"/>
    <w:rsid w:val="000D671D"/>
    <w:rsid w:val="000D7203"/>
    <w:rsid w:val="000D7D26"/>
    <w:rsid w:val="000E0117"/>
    <w:rsid w:val="000E0541"/>
    <w:rsid w:val="000E08DC"/>
    <w:rsid w:val="000E09C7"/>
    <w:rsid w:val="000E0CB8"/>
    <w:rsid w:val="000E140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C3B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88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62C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3FD3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16C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5B27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5B7C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BD1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B89"/>
    <w:rsid w:val="00161EA6"/>
    <w:rsid w:val="00162E5A"/>
    <w:rsid w:val="0016339C"/>
    <w:rsid w:val="001635FE"/>
    <w:rsid w:val="001636ED"/>
    <w:rsid w:val="001637DF"/>
    <w:rsid w:val="00164296"/>
    <w:rsid w:val="00164398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3C6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592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B8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6C2"/>
    <w:rsid w:val="001A5B7E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28E"/>
    <w:rsid w:val="001B1664"/>
    <w:rsid w:val="001B19CE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17A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2B7D"/>
    <w:rsid w:val="001D3274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C85"/>
    <w:rsid w:val="001E482D"/>
    <w:rsid w:val="001E4BCB"/>
    <w:rsid w:val="001E518C"/>
    <w:rsid w:val="001E5587"/>
    <w:rsid w:val="001E5AB2"/>
    <w:rsid w:val="001E5C07"/>
    <w:rsid w:val="001E6C67"/>
    <w:rsid w:val="001E6E20"/>
    <w:rsid w:val="001F06B1"/>
    <w:rsid w:val="001F0720"/>
    <w:rsid w:val="001F093E"/>
    <w:rsid w:val="001F1205"/>
    <w:rsid w:val="001F13BA"/>
    <w:rsid w:val="001F1451"/>
    <w:rsid w:val="001F1AC5"/>
    <w:rsid w:val="001F1BA6"/>
    <w:rsid w:val="001F20DF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276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31B5"/>
    <w:rsid w:val="00213918"/>
    <w:rsid w:val="00213E69"/>
    <w:rsid w:val="00214EEE"/>
    <w:rsid w:val="00215495"/>
    <w:rsid w:val="00215506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2D9"/>
    <w:rsid w:val="0022368A"/>
    <w:rsid w:val="00223B6D"/>
    <w:rsid w:val="00223DDD"/>
    <w:rsid w:val="00224539"/>
    <w:rsid w:val="00224E01"/>
    <w:rsid w:val="00224ED1"/>
    <w:rsid w:val="002255F0"/>
    <w:rsid w:val="002259D9"/>
    <w:rsid w:val="00225A74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906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20DA"/>
    <w:rsid w:val="00243052"/>
    <w:rsid w:val="00243294"/>
    <w:rsid w:val="00243CBE"/>
    <w:rsid w:val="00243FD2"/>
    <w:rsid w:val="00244823"/>
    <w:rsid w:val="0024524F"/>
    <w:rsid w:val="002453B7"/>
    <w:rsid w:val="002455DA"/>
    <w:rsid w:val="00245744"/>
    <w:rsid w:val="00246578"/>
    <w:rsid w:val="00247CC3"/>
    <w:rsid w:val="002500D5"/>
    <w:rsid w:val="002503BC"/>
    <w:rsid w:val="0025041E"/>
    <w:rsid w:val="00250492"/>
    <w:rsid w:val="002506F7"/>
    <w:rsid w:val="00250ACB"/>
    <w:rsid w:val="00251436"/>
    <w:rsid w:val="002515F4"/>
    <w:rsid w:val="00251F24"/>
    <w:rsid w:val="00253203"/>
    <w:rsid w:val="002538BA"/>
    <w:rsid w:val="0025394B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3D7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5E4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343"/>
    <w:rsid w:val="00293C56"/>
    <w:rsid w:val="0029455D"/>
    <w:rsid w:val="00294C1D"/>
    <w:rsid w:val="00294F7F"/>
    <w:rsid w:val="00295974"/>
    <w:rsid w:val="00295DFB"/>
    <w:rsid w:val="0029611A"/>
    <w:rsid w:val="00296A3A"/>
    <w:rsid w:val="00296A7E"/>
    <w:rsid w:val="00296F2D"/>
    <w:rsid w:val="0029722D"/>
    <w:rsid w:val="002A0317"/>
    <w:rsid w:val="002A05F8"/>
    <w:rsid w:val="002A0A9F"/>
    <w:rsid w:val="002A0D3C"/>
    <w:rsid w:val="002A0DA0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3C6"/>
    <w:rsid w:val="002A569F"/>
    <w:rsid w:val="002A639C"/>
    <w:rsid w:val="002A650E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1A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AEB"/>
    <w:rsid w:val="002B7C2C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1EBF"/>
    <w:rsid w:val="002D202E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CC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136"/>
    <w:rsid w:val="002E771E"/>
    <w:rsid w:val="002E7847"/>
    <w:rsid w:val="002E7A34"/>
    <w:rsid w:val="002E7F6B"/>
    <w:rsid w:val="002F0460"/>
    <w:rsid w:val="002F0654"/>
    <w:rsid w:val="002F0703"/>
    <w:rsid w:val="002F099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C5F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9F8"/>
    <w:rsid w:val="00322F81"/>
    <w:rsid w:val="003230D7"/>
    <w:rsid w:val="003236CD"/>
    <w:rsid w:val="0032375D"/>
    <w:rsid w:val="0032380E"/>
    <w:rsid w:val="00323D7D"/>
    <w:rsid w:val="00324B46"/>
    <w:rsid w:val="003256AC"/>
    <w:rsid w:val="00325F7C"/>
    <w:rsid w:val="003272BF"/>
    <w:rsid w:val="003276FA"/>
    <w:rsid w:val="00327766"/>
    <w:rsid w:val="00327A59"/>
    <w:rsid w:val="00327D0B"/>
    <w:rsid w:val="003302D4"/>
    <w:rsid w:val="003305EB"/>
    <w:rsid w:val="00330D6C"/>
    <w:rsid w:val="00331713"/>
    <w:rsid w:val="00331F67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49C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63C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77B"/>
    <w:rsid w:val="00382A4B"/>
    <w:rsid w:val="00382ED5"/>
    <w:rsid w:val="00383B81"/>
    <w:rsid w:val="00384FD6"/>
    <w:rsid w:val="00386BA4"/>
    <w:rsid w:val="00386BC6"/>
    <w:rsid w:val="00387650"/>
    <w:rsid w:val="00387DAE"/>
    <w:rsid w:val="00387E80"/>
    <w:rsid w:val="00387F24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5E6F"/>
    <w:rsid w:val="00396602"/>
    <w:rsid w:val="00396A8B"/>
    <w:rsid w:val="00396DE6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E90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98A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6E3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10A"/>
    <w:rsid w:val="003C53F8"/>
    <w:rsid w:val="003C5CF3"/>
    <w:rsid w:val="003C64AC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0E0"/>
    <w:rsid w:val="003D122B"/>
    <w:rsid w:val="003D12D7"/>
    <w:rsid w:val="003D1613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C71"/>
    <w:rsid w:val="003E6F0B"/>
    <w:rsid w:val="003E7497"/>
    <w:rsid w:val="003E78F8"/>
    <w:rsid w:val="003F070A"/>
    <w:rsid w:val="003F0998"/>
    <w:rsid w:val="003F1001"/>
    <w:rsid w:val="003F1033"/>
    <w:rsid w:val="003F116A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60F"/>
    <w:rsid w:val="00410820"/>
    <w:rsid w:val="00410893"/>
    <w:rsid w:val="00410C82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6994"/>
    <w:rsid w:val="00417137"/>
    <w:rsid w:val="0041747A"/>
    <w:rsid w:val="004176AF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3E3E"/>
    <w:rsid w:val="0042411D"/>
    <w:rsid w:val="0042412C"/>
    <w:rsid w:val="0042419B"/>
    <w:rsid w:val="004241A2"/>
    <w:rsid w:val="004244F7"/>
    <w:rsid w:val="00424A20"/>
    <w:rsid w:val="00424EE8"/>
    <w:rsid w:val="004274D0"/>
    <w:rsid w:val="004277B8"/>
    <w:rsid w:val="00427E63"/>
    <w:rsid w:val="004303E0"/>
    <w:rsid w:val="00430832"/>
    <w:rsid w:val="00430E61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86C"/>
    <w:rsid w:val="00434B96"/>
    <w:rsid w:val="004350B8"/>
    <w:rsid w:val="0043512C"/>
    <w:rsid w:val="00435265"/>
    <w:rsid w:val="004352E2"/>
    <w:rsid w:val="0043563D"/>
    <w:rsid w:val="00435F86"/>
    <w:rsid w:val="00436073"/>
    <w:rsid w:val="0043633C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43A"/>
    <w:rsid w:val="0044553B"/>
    <w:rsid w:val="004456D0"/>
    <w:rsid w:val="00445771"/>
    <w:rsid w:val="00445F3C"/>
    <w:rsid w:val="004467B1"/>
    <w:rsid w:val="00447696"/>
    <w:rsid w:val="00450F7C"/>
    <w:rsid w:val="00451492"/>
    <w:rsid w:val="00452302"/>
    <w:rsid w:val="00452B7D"/>
    <w:rsid w:val="00452D8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080"/>
    <w:rsid w:val="004617D9"/>
    <w:rsid w:val="004621F4"/>
    <w:rsid w:val="004626EA"/>
    <w:rsid w:val="00462CE0"/>
    <w:rsid w:val="00464034"/>
    <w:rsid w:val="004642B6"/>
    <w:rsid w:val="00464558"/>
    <w:rsid w:val="00464849"/>
    <w:rsid w:val="00464D1F"/>
    <w:rsid w:val="00464D38"/>
    <w:rsid w:val="004653B2"/>
    <w:rsid w:val="0046562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CD7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97AD9"/>
    <w:rsid w:val="004A036B"/>
    <w:rsid w:val="004A0565"/>
    <w:rsid w:val="004A0912"/>
    <w:rsid w:val="004A10BF"/>
    <w:rsid w:val="004A16B2"/>
    <w:rsid w:val="004A19F3"/>
    <w:rsid w:val="004A1B81"/>
    <w:rsid w:val="004A2AB5"/>
    <w:rsid w:val="004A3195"/>
    <w:rsid w:val="004A3813"/>
    <w:rsid w:val="004A3AC0"/>
    <w:rsid w:val="004A444B"/>
    <w:rsid w:val="004A4813"/>
    <w:rsid w:val="004A493E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BF3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268"/>
    <w:rsid w:val="004D5393"/>
    <w:rsid w:val="004D5A1B"/>
    <w:rsid w:val="004D5BCC"/>
    <w:rsid w:val="004D6266"/>
    <w:rsid w:val="004D63C8"/>
    <w:rsid w:val="004D6787"/>
    <w:rsid w:val="004D69CE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81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1DC"/>
    <w:rsid w:val="004E753F"/>
    <w:rsid w:val="004F0055"/>
    <w:rsid w:val="004F010C"/>
    <w:rsid w:val="004F055E"/>
    <w:rsid w:val="004F0FE9"/>
    <w:rsid w:val="004F1225"/>
    <w:rsid w:val="004F17B4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D91"/>
    <w:rsid w:val="00502E3B"/>
    <w:rsid w:val="005032E0"/>
    <w:rsid w:val="00503381"/>
    <w:rsid w:val="00503438"/>
    <w:rsid w:val="005036E7"/>
    <w:rsid w:val="00503E38"/>
    <w:rsid w:val="0050439E"/>
    <w:rsid w:val="00504483"/>
    <w:rsid w:val="00504818"/>
    <w:rsid w:val="00504AC8"/>
    <w:rsid w:val="00504C8D"/>
    <w:rsid w:val="00504E77"/>
    <w:rsid w:val="005051E9"/>
    <w:rsid w:val="00505754"/>
    <w:rsid w:val="00505988"/>
    <w:rsid w:val="00505A6D"/>
    <w:rsid w:val="00505CD8"/>
    <w:rsid w:val="00506EF7"/>
    <w:rsid w:val="00507AD7"/>
    <w:rsid w:val="0051032A"/>
    <w:rsid w:val="00510486"/>
    <w:rsid w:val="00510A65"/>
    <w:rsid w:val="00510D1B"/>
    <w:rsid w:val="00510ED3"/>
    <w:rsid w:val="005110EC"/>
    <w:rsid w:val="00511499"/>
    <w:rsid w:val="00511B06"/>
    <w:rsid w:val="00511D51"/>
    <w:rsid w:val="005120B2"/>
    <w:rsid w:val="00512DA9"/>
    <w:rsid w:val="00513317"/>
    <w:rsid w:val="00513684"/>
    <w:rsid w:val="0051416E"/>
    <w:rsid w:val="00514BC5"/>
    <w:rsid w:val="00514D52"/>
    <w:rsid w:val="00514E66"/>
    <w:rsid w:val="00514EAA"/>
    <w:rsid w:val="00514FE2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2D9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2713"/>
    <w:rsid w:val="00532963"/>
    <w:rsid w:val="00532D66"/>
    <w:rsid w:val="00533615"/>
    <w:rsid w:val="00534866"/>
    <w:rsid w:val="00534CD2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F73"/>
    <w:rsid w:val="00541168"/>
    <w:rsid w:val="00541B37"/>
    <w:rsid w:val="00542313"/>
    <w:rsid w:val="00543747"/>
    <w:rsid w:val="00543D50"/>
    <w:rsid w:val="00543E3E"/>
    <w:rsid w:val="005440D6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9FD"/>
    <w:rsid w:val="00552D66"/>
    <w:rsid w:val="00552EDB"/>
    <w:rsid w:val="00552FA6"/>
    <w:rsid w:val="005533B2"/>
    <w:rsid w:val="005536B8"/>
    <w:rsid w:val="00554594"/>
    <w:rsid w:val="00554696"/>
    <w:rsid w:val="0055480E"/>
    <w:rsid w:val="00554D1D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016"/>
    <w:rsid w:val="005642BE"/>
    <w:rsid w:val="0056434A"/>
    <w:rsid w:val="005647B4"/>
    <w:rsid w:val="00564D8A"/>
    <w:rsid w:val="00565312"/>
    <w:rsid w:val="00565AA6"/>
    <w:rsid w:val="00565CC0"/>
    <w:rsid w:val="005664ED"/>
    <w:rsid w:val="00566652"/>
    <w:rsid w:val="00566D95"/>
    <w:rsid w:val="00566E6C"/>
    <w:rsid w:val="00567271"/>
    <w:rsid w:val="0056765D"/>
    <w:rsid w:val="00567920"/>
    <w:rsid w:val="0057008B"/>
    <w:rsid w:val="00570F1A"/>
    <w:rsid w:val="00571827"/>
    <w:rsid w:val="00571A73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8A0"/>
    <w:rsid w:val="00585143"/>
    <w:rsid w:val="00585250"/>
    <w:rsid w:val="00585631"/>
    <w:rsid w:val="0058594D"/>
    <w:rsid w:val="00586322"/>
    <w:rsid w:val="0058650D"/>
    <w:rsid w:val="005866C8"/>
    <w:rsid w:val="00586737"/>
    <w:rsid w:val="00586915"/>
    <w:rsid w:val="00586F0C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08A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E7D"/>
    <w:rsid w:val="005A1F12"/>
    <w:rsid w:val="005A2112"/>
    <w:rsid w:val="005A2569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4E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FCC"/>
    <w:rsid w:val="005C1939"/>
    <w:rsid w:val="005C1B54"/>
    <w:rsid w:val="005C201A"/>
    <w:rsid w:val="005C2A5C"/>
    <w:rsid w:val="005C3A1C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7D8"/>
    <w:rsid w:val="005D1F9D"/>
    <w:rsid w:val="005D246C"/>
    <w:rsid w:val="005D2778"/>
    <w:rsid w:val="005D27A8"/>
    <w:rsid w:val="005D28F6"/>
    <w:rsid w:val="005D3035"/>
    <w:rsid w:val="005D352E"/>
    <w:rsid w:val="005D3892"/>
    <w:rsid w:val="005D3D56"/>
    <w:rsid w:val="005D3FA2"/>
    <w:rsid w:val="005D4092"/>
    <w:rsid w:val="005D409B"/>
    <w:rsid w:val="005D413A"/>
    <w:rsid w:val="005D4363"/>
    <w:rsid w:val="005D446C"/>
    <w:rsid w:val="005D4653"/>
    <w:rsid w:val="005D4DF5"/>
    <w:rsid w:val="005D5379"/>
    <w:rsid w:val="005D587C"/>
    <w:rsid w:val="005D5BAA"/>
    <w:rsid w:val="005D5CFE"/>
    <w:rsid w:val="005D5F87"/>
    <w:rsid w:val="005D60C8"/>
    <w:rsid w:val="005D6278"/>
    <w:rsid w:val="005D714E"/>
    <w:rsid w:val="005D7386"/>
    <w:rsid w:val="005D73C6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3ED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64E4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0FC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F8D"/>
    <w:rsid w:val="00620933"/>
    <w:rsid w:val="00620989"/>
    <w:rsid w:val="006209C1"/>
    <w:rsid w:val="00620D52"/>
    <w:rsid w:val="00620ECF"/>
    <w:rsid w:val="00621769"/>
    <w:rsid w:val="00622DAF"/>
    <w:rsid w:val="00623351"/>
    <w:rsid w:val="00623505"/>
    <w:rsid w:val="006238E7"/>
    <w:rsid w:val="00624152"/>
    <w:rsid w:val="0062524C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467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EC7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5C4"/>
    <w:rsid w:val="00660E35"/>
    <w:rsid w:val="0066176B"/>
    <w:rsid w:val="00661D27"/>
    <w:rsid w:val="0066294E"/>
    <w:rsid w:val="0066309E"/>
    <w:rsid w:val="0066359B"/>
    <w:rsid w:val="006637C0"/>
    <w:rsid w:val="00663882"/>
    <w:rsid w:val="0066510C"/>
    <w:rsid w:val="0066572D"/>
    <w:rsid w:val="006663BA"/>
    <w:rsid w:val="00667394"/>
    <w:rsid w:val="006677A7"/>
    <w:rsid w:val="0066780F"/>
    <w:rsid w:val="00667A18"/>
    <w:rsid w:val="00667B9C"/>
    <w:rsid w:val="00667F98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5"/>
    <w:rsid w:val="00675C56"/>
    <w:rsid w:val="00676983"/>
    <w:rsid w:val="00676F93"/>
    <w:rsid w:val="00677279"/>
    <w:rsid w:val="00677D70"/>
    <w:rsid w:val="00680488"/>
    <w:rsid w:val="00680787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0AC"/>
    <w:rsid w:val="0068537C"/>
    <w:rsid w:val="0068645D"/>
    <w:rsid w:val="00686603"/>
    <w:rsid w:val="006867B1"/>
    <w:rsid w:val="006869A0"/>
    <w:rsid w:val="0068726C"/>
    <w:rsid w:val="006873BC"/>
    <w:rsid w:val="006874F3"/>
    <w:rsid w:val="00687975"/>
    <w:rsid w:val="006902E9"/>
    <w:rsid w:val="006904D2"/>
    <w:rsid w:val="006906AA"/>
    <w:rsid w:val="006907AF"/>
    <w:rsid w:val="00690AB2"/>
    <w:rsid w:val="00690BAD"/>
    <w:rsid w:val="00690BB3"/>
    <w:rsid w:val="00690EC3"/>
    <w:rsid w:val="0069167F"/>
    <w:rsid w:val="0069182F"/>
    <w:rsid w:val="00691B2A"/>
    <w:rsid w:val="00692B14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B9"/>
    <w:rsid w:val="006A4187"/>
    <w:rsid w:val="006A431C"/>
    <w:rsid w:val="006A43C7"/>
    <w:rsid w:val="006A4681"/>
    <w:rsid w:val="006A470A"/>
    <w:rsid w:val="006A471A"/>
    <w:rsid w:val="006A4C53"/>
    <w:rsid w:val="006A562B"/>
    <w:rsid w:val="006A6AD7"/>
    <w:rsid w:val="006B0113"/>
    <w:rsid w:val="006B0200"/>
    <w:rsid w:val="006B0426"/>
    <w:rsid w:val="006B12A8"/>
    <w:rsid w:val="006B1583"/>
    <w:rsid w:val="006B1E38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4D3"/>
    <w:rsid w:val="006D281C"/>
    <w:rsid w:val="006D2900"/>
    <w:rsid w:val="006D3185"/>
    <w:rsid w:val="006D3539"/>
    <w:rsid w:val="006D50D5"/>
    <w:rsid w:val="006D51B9"/>
    <w:rsid w:val="006D5D92"/>
    <w:rsid w:val="006D6C3C"/>
    <w:rsid w:val="006D6DE0"/>
    <w:rsid w:val="006D6F9B"/>
    <w:rsid w:val="006D78C4"/>
    <w:rsid w:val="006D7944"/>
    <w:rsid w:val="006D7BC5"/>
    <w:rsid w:val="006E003A"/>
    <w:rsid w:val="006E09C5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5B8C"/>
    <w:rsid w:val="006E7F6A"/>
    <w:rsid w:val="006F0596"/>
    <w:rsid w:val="006F0894"/>
    <w:rsid w:val="006F0FA4"/>
    <w:rsid w:val="006F13AB"/>
    <w:rsid w:val="006F2001"/>
    <w:rsid w:val="006F2328"/>
    <w:rsid w:val="006F2A97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5FD9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64"/>
    <w:rsid w:val="00701FEA"/>
    <w:rsid w:val="007020ED"/>
    <w:rsid w:val="0070210A"/>
    <w:rsid w:val="00702458"/>
    <w:rsid w:val="007026E9"/>
    <w:rsid w:val="00702A26"/>
    <w:rsid w:val="00702F3A"/>
    <w:rsid w:val="00703082"/>
    <w:rsid w:val="00703B99"/>
    <w:rsid w:val="0070439E"/>
    <w:rsid w:val="007052DC"/>
    <w:rsid w:val="0070534B"/>
    <w:rsid w:val="00705CDB"/>
    <w:rsid w:val="00705E09"/>
    <w:rsid w:val="007061FC"/>
    <w:rsid w:val="00706BE9"/>
    <w:rsid w:val="00706F6C"/>
    <w:rsid w:val="00707647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A05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611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2C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403"/>
    <w:rsid w:val="00754566"/>
    <w:rsid w:val="007545C4"/>
    <w:rsid w:val="0075468B"/>
    <w:rsid w:val="0075491A"/>
    <w:rsid w:val="0075526B"/>
    <w:rsid w:val="007555CE"/>
    <w:rsid w:val="00755756"/>
    <w:rsid w:val="00755796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810"/>
    <w:rsid w:val="00762AAF"/>
    <w:rsid w:val="00762F8E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3E"/>
    <w:rsid w:val="00770813"/>
    <w:rsid w:val="007709D9"/>
    <w:rsid w:val="00770B9C"/>
    <w:rsid w:val="00770C75"/>
    <w:rsid w:val="00771145"/>
    <w:rsid w:val="007718E1"/>
    <w:rsid w:val="00771C28"/>
    <w:rsid w:val="00771DE3"/>
    <w:rsid w:val="00771EC2"/>
    <w:rsid w:val="00771FD8"/>
    <w:rsid w:val="00772235"/>
    <w:rsid w:val="00772780"/>
    <w:rsid w:val="00772CB5"/>
    <w:rsid w:val="00772F13"/>
    <w:rsid w:val="00772F37"/>
    <w:rsid w:val="00772FCE"/>
    <w:rsid w:val="00773128"/>
    <w:rsid w:val="007732B5"/>
    <w:rsid w:val="007737CC"/>
    <w:rsid w:val="007739E7"/>
    <w:rsid w:val="0077415D"/>
    <w:rsid w:val="007741F4"/>
    <w:rsid w:val="0077487B"/>
    <w:rsid w:val="00774C4E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21B"/>
    <w:rsid w:val="00781B60"/>
    <w:rsid w:val="00782B4F"/>
    <w:rsid w:val="00782F35"/>
    <w:rsid w:val="0078411E"/>
    <w:rsid w:val="007854AE"/>
    <w:rsid w:val="00785F86"/>
    <w:rsid w:val="007862BA"/>
    <w:rsid w:val="007864F9"/>
    <w:rsid w:val="00786E6F"/>
    <w:rsid w:val="00786F8B"/>
    <w:rsid w:val="0078764A"/>
    <w:rsid w:val="007900BF"/>
    <w:rsid w:val="007905D2"/>
    <w:rsid w:val="00790C11"/>
    <w:rsid w:val="00790D61"/>
    <w:rsid w:val="00791302"/>
    <w:rsid w:val="0079148B"/>
    <w:rsid w:val="00791CED"/>
    <w:rsid w:val="007920E5"/>
    <w:rsid w:val="00792196"/>
    <w:rsid w:val="00792505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269"/>
    <w:rsid w:val="007972AD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603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67F3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06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2EF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848"/>
    <w:rsid w:val="00804A35"/>
    <w:rsid w:val="00806484"/>
    <w:rsid w:val="00806A4D"/>
    <w:rsid w:val="00806B0F"/>
    <w:rsid w:val="00806F53"/>
    <w:rsid w:val="0080770C"/>
    <w:rsid w:val="00807998"/>
    <w:rsid w:val="00807B1F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5BE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9D4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18"/>
    <w:rsid w:val="008337F9"/>
    <w:rsid w:val="00833848"/>
    <w:rsid w:val="00833C6E"/>
    <w:rsid w:val="00834382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453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0D2"/>
    <w:rsid w:val="0084419E"/>
    <w:rsid w:val="00844329"/>
    <w:rsid w:val="00844C31"/>
    <w:rsid w:val="00845062"/>
    <w:rsid w:val="0084545B"/>
    <w:rsid w:val="008454CE"/>
    <w:rsid w:val="00846289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A4D"/>
    <w:rsid w:val="00857FD1"/>
    <w:rsid w:val="008603DF"/>
    <w:rsid w:val="008606D0"/>
    <w:rsid w:val="008606F0"/>
    <w:rsid w:val="008608A3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127"/>
    <w:rsid w:val="0087013C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5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8E1"/>
    <w:rsid w:val="00887255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CC8"/>
    <w:rsid w:val="00894D27"/>
    <w:rsid w:val="00895135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43"/>
    <w:rsid w:val="008A1BF2"/>
    <w:rsid w:val="008A1F0F"/>
    <w:rsid w:val="008A2210"/>
    <w:rsid w:val="008A230F"/>
    <w:rsid w:val="008A2466"/>
    <w:rsid w:val="008A2B1A"/>
    <w:rsid w:val="008A2E80"/>
    <w:rsid w:val="008A2EC9"/>
    <w:rsid w:val="008A3F7A"/>
    <w:rsid w:val="008A3F7F"/>
    <w:rsid w:val="008A4360"/>
    <w:rsid w:val="008A47A5"/>
    <w:rsid w:val="008A54BC"/>
    <w:rsid w:val="008A5D5C"/>
    <w:rsid w:val="008A5F29"/>
    <w:rsid w:val="008A62EF"/>
    <w:rsid w:val="008A62F1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337"/>
    <w:rsid w:val="008B24E0"/>
    <w:rsid w:val="008B2CC0"/>
    <w:rsid w:val="008B33DF"/>
    <w:rsid w:val="008B4863"/>
    <w:rsid w:val="008B563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15F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C7ECF"/>
    <w:rsid w:val="008D0418"/>
    <w:rsid w:val="008D054E"/>
    <w:rsid w:val="008D09DB"/>
    <w:rsid w:val="008D0EA4"/>
    <w:rsid w:val="008D1592"/>
    <w:rsid w:val="008D199F"/>
    <w:rsid w:val="008D1C01"/>
    <w:rsid w:val="008D2387"/>
    <w:rsid w:val="008D263F"/>
    <w:rsid w:val="008D27C5"/>
    <w:rsid w:val="008D2A16"/>
    <w:rsid w:val="008D2F58"/>
    <w:rsid w:val="008D3053"/>
    <w:rsid w:val="008D3415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F59"/>
    <w:rsid w:val="008E13ED"/>
    <w:rsid w:val="008E1AAC"/>
    <w:rsid w:val="008E1F1C"/>
    <w:rsid w:val="008E235C"/>
    <w:rsid w:val="008E2FF5"/>
    <w:rsid w:val="008E31B5"/>
    <w:rsid w:val="008E32AC"/>
    <w:rsid w:val="008E347E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2D2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76D"/>
    <w:rsid w:val="00925ABB"/>
    <w:rsid w:val="00925B39"/>
    <w:rsid w:val="00926533"/>
    <w:rsid w:val="00926D5F"/>
    <w:rsid w:val="00926DCE"/>
    <w:rsid w:val="00926E3B"/>
    <w:rsid w:val="00926F21"/>
    <w:rsid w:val="00926F9C"/>
    <w:rsid w:val="00926FCA"/>
    <w:rsid w:val="00926FFD"/>
    <w:rsid w:val="0092771A"/>
    <w:rsid w:val="0093006B"/>
    <w:rsid w:val="00931A0E"/>
    <w:rsid w:val="00931C8F"/>
    <w:rsid w:val="00931EAB"/>
    <w:rsid w:val="00931ECA"/>
    <w:rsid w:val="00931F82"/>
    <w:rsid w:val="009331EE"/>
    <w:rsid w:val="00933625"/>
    <w:rsid w:val="009336B6"/>
    <w:rsid w:val="00933DC8"/>
    <w:rsid w:val="00934B89"/>
    <w:rsid w:val="00934C51"/>
    <w:rsid w:val="00935142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262"/>
    <w:rsid w:val="0094571D"/>
    <w:rsid w:val="00945D6D"/>
    <w:rsid w:val="00945DEB"/>
    <w:rsid w:val="009475B9"/>
    <w:rsid w:val="00947790"/>
    <w:rsid w:val="00947A5C"/>
    <w:rsid w:val="009506C8"/>
    <w:rsid w:val="0095074A"/>
    <w:rsid w:val="00950768"/>
    <w:rsid w:val="009508F7"/>
    <w:rsid w:val="0095098A"/>
    <w:rsid w:val="0095168C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62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A0E"/>
    <w:rsid w:val="00964BFA"/>
    <w:rsid w:val="0096521B"/>
    <w:rsid w:val="00965B91"/>
    <w:rsid w:val="009667DB"/>
    <w:rsid w:val="00966D26"/>
    <w:rsid w:val="0096768B"/>
    <w:rsid w:val="0096780C"/>
    <w:rsid w:val="00967AAC"/>
    <w:rsid w:val="00967B7C"/>
    <w:rsid w:val="00970154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733"/>
    <w:rsid w:val="00980994"/>
    <w:rsid w:val="0098213D"/>
    <w:rsid w:val="0098233A"/>
    <w:rsid w:val="00982883"/>
    <w:rsid w:val="009828B4"/>
    <w:rsid w:val="0098373B"/>
    <w:rsid w:val="009837B7"/>
    <w:rsid w:val="00983B30"/>
    <w:rsid w:val="00983BC1"/>
    <w:rsid w:val="00983BDC"/>
    <w:rsid w:val="00983F9B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599"/>
    <w:rsid w:val="00991885"/>
    <w:rsid w:val="00991C33"/>
    <w:rsid w:val="009921A3"/>
    <w:rsid w:val="00992720"/>
    <w:rsid w:val="0099292C"/>
    <w:rsid w:val="00992A95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001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9B2"/>
    <w:rsid w:val="009A7AE7"/>
    <w:rsid w:val="009B001F"/>
    <w:rsid w:val="009B0263"/>
    <w:rsid w:val="009B055D"/>
    <w:rsid w:val="009B069D"/>
    <w:rsid w:val="009B07C7"/>
    <w:rsid w:val="009B0823"/>
    <w:rsid w:val="009B08F8"/>
    <w:rsid w:val="009B0C96"/>
    <w:rsid w:val="009B0D02"/>
    <w:rsid w:val="009B0D60"/>
    <w:rsid w:val="009B1AAB"/>
    <w:rsid w:val="009B1B45"/>
    <w:rsid w:val="009B37AA"/>
    <w:rsid w:val="009B3929"/>
    <w:rsid w:val="009B3977"/>
    <w:rsid w:val="009B443E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3CE"/>
    <w:rsid w:val="009D0515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A1C"/>
    <w:rsid w:val="009D7FE0"/>
    <w:rsid w:val="009E0224"/>
    <w:rsid w:val="009E08D3"/>
    <w:rsid w:val="009E09F9"/>
    <w:rsid w:val="009E0A73"/>
    <w:rsid w:val="009E11FC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4A7A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4A6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BFE"/>
    <w:rsid w:val="00A12E25"/>
    <w:rsid w:val="00A12ED5"/>
    <w:rsid w:val="00A13B55"/>
    <w:rsid w:val="00A13D53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2D4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57E46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6E3B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AB7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F1"/>
    <w:rsid w:val="00A86A6A"/>
    <w:rsid w:val="00A86AFF"/>
    <w:rsid w:val="00A87B36"/>
    <w:rsid w:val="00A9068F"/>
    <w:rsid w:val="00A90882"/>
    <w:rsid w:val="00A90C20"/>
    <w:rsid w:val="00A914AA"/>
    <w:rsid w:val="00A915E2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3D5A"/>
    <w:rsid w:val="00A94CE5"/>
    <w:rsid w:val="00A94E61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A94"/>
    <w:rsid w:val="00AA6EBE"/>
    <w:rsid w:val="00AA7039"/>
    <w:rsid w:val="00AA79BF"/>
    <w:rsid w:val="00AA7B8E"/>
    <w:rsid w:val="00AB044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2D9"/>
    <w:rsid w:val="00AB646A"/>
    <w:rsid w:val="00AB6699"/>
    <w:rsid w:val="00AB6B5D"/>
    <w:rsid w:val="00AB6C0E"/>
    <w:rsid w:val="00AB6FD2"/>
    <w:rsid w:val="00AB74CE"/>
    <w:rsid w:val="00AB7769"/>
    <w:rsid w:val="00AB7CAC"/>
    <w:rsid w:val="00AC0383"/>
    <w:rsid w:val="00AC06A1"/>
    <w:rsid w:val="00AC1E51"/>
    <w:rsid w:val="00AC1F49"/>
    <w:rsid w:val="00AC2007"/>
    <w:rsid w:val="00AC211D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13"/>
    <w:rsid w:val="00AC6E6E"/>
    <w:rsid w:val="00AC7002"/>
    <w:rsid w:val="00AC7278"/>
    <w:rsid w:val="00AC79D2"/>
    <w:rsid w:val="00AD03D1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181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003"/>
    <w:rsid w:val="00B044F8"/>
    <w:rsid w:val="00B04A9C"/>
    <w:rsid w:val="00B04B41"/>
    <w:rsid w:val="00B04C53"/>
    <w:rsid w:val="00B04C8E"/>
    <w:rsid w:val="00B06006"/>
    <w:rsid w:val="00B06E04"/>
    <w:rsid w:val="00B07358"/>
    <w:rsid w:val="00B073D2"/>
    <w:rsid w:val="00B077FE"/>
    <w:rsid w:val="00B10579"/>
    <w:rsid w:val="00B1109C"/>
    <w:rsid w:val="00B1130A"/>
    <w:rsid w:val="00B11619"/>
    <w:rsid w:val="00B117D3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B7A"/>
    <w:rsid w:val="00B15E7C"/>
    <w:rsid w:val="00B164E1"/>
    <w:rsid w:val="00B16AC0"/>
    <w:rsid w:val="00B16C1E"/>
    <w:rsid w:val="00B17139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6E9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994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2DD6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B53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55BB"/>
    <w:rsid w:val="00B764B3"/>
    <w:rsid w:val="00B77376"/>
    <w:rsid w:val="00B7759A"/>
    <w:rsid w:val="00B77FEB"/>
    <w:rsid w:val="00B80FE2"/>
    <w:rsid w:val="00B81130"/>
    <w:rsid w:val="00B81182"/>
    <w:rsid w:val="00B81B47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3EC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9E"/>
    <w:rsid w:val="00B90CEA"/>
    <w:rsid w:val="00B90DA6"/>
    <w:rsid w:val="00B912AD"/>
    <w:rsid w:val="00B918FE"/>
    <w:rsid w:val="00B91FDC"/>
    <w:rsid w:val="00B92584"/>
    <w:rsid w:val="00B92B01"/>
    <w:rsid w:val="00B9499C"/>
    <w:rsid w:val="00B94FBE"/>
    <w:rsid w:val="00B9500B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4F50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BCD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36E"/>
    <w:rsid w:val="00BB441A"/>
    <w:rsid w:val="00BB46EF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6A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4ED"/>
    <w:rsid w:val="00BD36B9"/>
    <w:rsid w:val="00BD3D6C"/>
    <w:rsid w:val="00BD4374"/>
    <w:rsid w:val="00BD4B2E"/>
    <w:rsid w:val="00BD4BD4"/>
    <w:rsid w:val="00BD544E"/>
    <w:rsid w:val="00BD625D"/>
    <w:rsid w:val="00BD6264"/>
    <w:rsid w:val="00BD633C"/>
    <w:rsid w:val="00BD69FD"/>
    <w:rsid w:val="00BD75AB"/>
    <w:rsid w:val="00BD75E2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7F3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042"/>
    <w:rsid w:val="00C037AA"/>
    <w:rsid w:val="00C03AFB"/>
    <w:rsid w:val="00C0463E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1BA1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27D3F"/>
    <w:rsid w:val="00C300F2"/>
    <w:rsid w:val="00C3037B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6E3B"/>
    <w:rsid w:val="00C37188"/>
    <w:rsid w:val="00C377F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4C25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29F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655"/>
    <w:rsid w:val="00C55E15"/>
    <w:rsid w:val="00C57047"/>
    <w:rsid w:val="00C576B9"/>
    <w:rsid w:val="00C578E4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1BC"/>
    <w:rsid w:val="00C7625C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0BC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DFE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24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8CA"/>
    <w:rsid w:val="00CB6F0B"/>
    <w:rsid w:val="00CB7429"/>
    <w:rsid w:val="00CB7AEF"/>
    <w:rsid w:val="00CB7EC5"/>
    <w:rsid w:val="00CB7F98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3350"/>
    <w:rsid w:val="00CC457A"/>
    <w:rsid w:val="00CC5019"/>
    <w:rsid w:val="00CC51E1"/>
    <w:rsid w:val="00CC52A6"/>
    <w:rsid w:val="00CC5A3D"/>
    <w:rsid w:val="00CC5BD8"/>
    <w:rsid w:val="00CC5D0F"/>
    <w:rsid w:val="00CC5E2A"/>
    <w:rsid w:val="00CC5F40"/>
    <w:rsid w:val="00CC64A1"/>
    <w:rsid w:val="00CC6595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D9"/>
    <w:rsid w:val="00CE404C"/>
    <w:rsid w:val="00CE4482"/>
    <w:rsid w:val="00CE459C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4A1"/>
    <w:rsid w:val="00CE76C9"/>
    <w:rsid w:val="00CF038A"/>
    <w:rsid w:val="00CF1261"/>
    <w:rsid w:val="00CF1484"/>
    <w:rsid w:val="00CF2019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8F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3FC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484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B43"/>
    <w:rsid w:val="00D33CA4"/>
    <w:rsid w:val="00D345FE"/>
    <w:rsid w:val="00D348BB"/>
    <w:rsid w:val="00D354B3"/>
    <w:rsid w:val="00D3575E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5BC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C05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81F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B28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228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398"/>
    <w:rsid w:val="00D903D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64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543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944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654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546"/>
    <w:rsid w:val="00DD0DDA"/>
    <w:rsid w:val="00DD0EEB"/>
    <w:rsid w:val="00DD158C"/>
    <w:rsid w:val="00DD1ABA"/>
    <w:rsid w:val="00DD2B27"/>
    <w:rsid w:val="00DD2CA2"/>
    <w:rsid w:val="00DD3327"/>
    <w:rsid w:val="00DD4288"/>
    <w:rsid w:val="00DD454A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B4D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5807"/>
    <w:rsid w:val="00DE6513"/>
    <w:rsid w:val="00DE6673"/>
    <w:rsid w:val="00DE69A4"/>
    <w:rsid w:val="00DE776F"/>
    <w:rsid w:val="00DE7B82"/>
    <w:rsid w:val="00DE7BEE"/>
    <w:rsid w:val="00DE7C3B"/>
    <w:rsid w:val="00DF0F24"/>
    <w:rsid w:val="00DF17B8"/>
    <w:rsid w:val="00DF1B5C"/>
    <w:rsid w:val="00DF1C9D"/>
    <w:rsid w:val="00DF210D"/>
    <w:rsid w:val="00DF3D32"/>
    <w:rsid w:val="00DF3E32"/>
    <w:rsid w:val="00DF3F7C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5F3"/>
    <w:rsid w:val="00DF78FA"/>
    <w:rsid w:val="00DF7F90"/>
    <w:rsid w:val="00E00039"/>
    <w:rsid w:val="00E00075"/>
    <w:rsid w:val="00E0026F"/>
    <w:rsid w:val="00E00941"/>
    <w:rsid w:val="00E00BE0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60E"/>
    <w:rsid w:val="00E208CE"/>
    <w:rsid w:val="00E20B84"/>
    <w:rsid w:val="00E20DC5"/>
    <w:rsid w:val="00E21DC2"/>
    <w:rsid w:val="00E223E0"/>
    <w:rsid w:val="00E22BE4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3FD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7F5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11D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47E5D"/>
    <w:rsid w:val="00E5030D"/>
    <w:rsid w:val="00E50511"/>
    <w:rsid w:val="00E5053A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06D"/>
    <w:rsid w:val="00E55170"/>
    <w:rsid w:val="00E55778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483"/>
    <w:rsid w:val="00E70A7D"/>
    <w:rsid w:val="00E71249"/>
    <w:rsid w:val="00E713D3"/>
    <w:rsid w:val="00E71982"/>
    <w:rsid w:val="00E72453"/>
    <w:rsid w:val="00E724EE"/>
    <w:rsid w:val="00E7270A"/>
    <w:rsid w:val="00E73198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627"/>
    <w:rsid w:val="00E967EF"/>
    <w:rsid w:val="00E9697D"/>
    <w:rsid w:val="00E97608"/>
    <w:rsid w:val="00E978FB"/>
    <w:rsid w:val="00E979CB"/>
    <w:rsid w:val="00EA0264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25C"/>
    <w:rsid w:val="00EB43CB"/>
    <w:rsid w:val="00EB4BAD"/>
    <w:rsid w:val="00EB4E78"/>
    <w:rsid w:val="00EB5BB0"/>
    <w:rsid w:val="00EB615A"/>
    <w:rsid w:val="00EB6D9A"/>
    <w:rsid w:val="00EB728B"/>
    <w:rsid w:val="00EB77CC"/>
    <w:rsid w:val="00EB7AAF"/>
    <w:rsid w:val="00EB7E88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60A"/>
    <w:rsid w:val="00EC4B47"/>
    <w:rsid w:val="00EC4DD4"/>
    <w:rsid w:val="00EC5313"/>
    <w:rsid w:val="00EC5AA1"/>
    <w:rsid w:val="00EC5EE7"/>
    <w:rsid w:val="00EC6258"/>
    <w:rsid w:val="00EC6881"/>
    <w:rsid w:val="00EC6A83"/>
    <w:rsid w:val="00EC70F3"/>
    <w:rsid w:val="00EC73DB"/>
    <w:rsid w:val="00EC759E"/>
    <w:rsid w:val="00EC7B18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4D8"/>
    <w:rsid w:val="00EE1AEE"/>
    <w:rsid w:val="00EE1DEC"/>
    <w:rsid w:val="00EE20F0"/>
    <w:rsid w:val="00EE23B1"/>
    <w:rsid w:val="00EE28B4"/>
    <w:rsid w:val="00EE2C28"/>
    <w:rsid w:val="00EE3017"/>
    <w:rsid w:val="00EE3814"/>
    <w:rsid w:val="00EE3BF2"/>
    <w:rsid w:val="00EE4190"/>
    <w:rsid w:val="00EE4DA0"/>
    <w:rsid w:val="00EE51BA"/>
    <w:rsid w:val="00EE542C"/>
    <w:rsid w:val="00EE56B1"/>
    <w:rsid w:val="00EE58F5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861"/>
    <w:rsid w:val="00EF493E"/>
    <w:rsid w:val="00EF4DA5"/>
    <w:rsid w:val="00EF50A9"/>
    <w:rsid w:val="00EF5BA7"/>
    <w:rsid w:val="00EF6BE1"/>
    <w:rsid w:val="00EF6E00"/>
    <w:rsid w:val="00EF7234"/>
    <w:rsid w:val="00EF752F"/>
    <w:rsid w:val="00EF7948"/>
    <w:rsid w:val="00EF7BF5"/>
    <w:rsid w:val="00EF7D83"/>
    <w:rsid w:val="00F00786"/>
    <w:rsid w:val="00F009D9"/>
    <w:rsid w:val="00F00DD7"/>
    <w:rsid w:val="00F00F72"/>
    <w:rsid w:val="00F0134E"/>
    <w:rsid w:val="00F01E16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1F3A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6B3"/>
    <w:rsid w:val="00F36FF3"/>
    <w:rsid w:val="00F371A6"/>
    <w:rsid w:val="00F37721"/>
    <w:rsid w:val="00F37D6D"/>
    <w:rsid w:val="00F37F3D"/>
    <w:rsid w:val="00F40A47"/>
    <w:rsid w:val="00F40A98"/>
    <w:rsid w:val="00F40C11"/>
    <w:rsid w:val="00F413CA"/>
    <w:rsid w:val="00F41888"/>
    <w:rsid w:val="00F41A54"/>
    <w:rsid w:val="00F42292"/>
    <w:rsid w:val="00F4360E"/>
    <w:rsid w:val="00F45387"/>
    <w:rsid w:val="00F4568C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3CB"/>
    <w:rsid w:val="00F536FA"/>
    <w:rsid w:val="00F53CC8"/>
    <w:rsid w:val="00F544F6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170"/>
    <w:rsid w:val="00F6045D"/>
    <w:rsid w:val="00F60B51"/>
    <w:rsid w:val="00F60DA9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4A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CB7"/>
    <w:rsid w:val="00F73DD3"/>
    <w:rsid w:val="00F73E66"/>
    <w:rsid w:val="00F73F22"/>
    <w:rsid w:val="00F74A18"/>
    <w:rsid w:val="00F74B5C"/>
    <w:rsid w:val="00F74D3A"/>
    <w:rsid w:val="00F74E1D"/>
    <w:rsid w:val="00F74F48"/>
    <w:rsid w:val="00F751C2"/>
    <w:rsid w:val="00F75464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5E21"/>
    <w:rsid w:val="00F86346"/>
    <w:rsid w:val="00F866BA"/>
    <w:rsid w:val="00F86ACB"/>
    <w:rsid w:val="00F87F55"/>
    <w:rsid w:val="00F902DF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2C1"/>
    <w:rsid w:val="00F93677"/>
    <w:rsid w:val="00F9369E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A63"/>
    <w:rsid w:val="00FA7087"/>
    <w:rsid w:val="00FA7464"/>
    <w:rsid w:val="00FA7905"/>
    <w:rsid w:val="00FA7BB1"/>
    <w:rsid w:val="00FA7C2F"/>
    <w:rsid w:val="00FB0D6C"/>
    <w:rsid w:val="00FB1026"/>
    <w:rsid w:val="00FB15BD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0C69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8E9"/>
    <w:rsid w:val="00FC5AE5"/>
    <w:rsid w:val="00FC5C6A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3DBF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3F3D34B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70483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70483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BD75E2"/>
    <w:pPr>
      <w:numPr>
        <w:numId w:val="75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3B66E3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25945</Words>
  <Characters>147888</Characters>
  <Application>Microsoft Office Word</Application>
  <DocSecurity>0</DocSecurity>
  <Lines>1232</Lines>
  <Paragraphs>346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173487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2026-09-23T06:39:00Z</dcterms:created>
  <dcterms:modified xsi:type="dcterms:W3CDTF">2026-09-23T08:12:00Z</dcterms:modified>
</cp:coreProperties>
</file>